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70AE"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7FE760C7" wp14:editId="6A78B7F6">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1FB986F3" w14:textId="77777777" w:rsidR="00464F41" w:rsidRPr="001F0D76" w:rsidRDefault="00D579A7" w:rsidP="008425FF">
      <w:pPr>
        <w:pStyle w:val="Adresskopffett"/>
        <w:ind w:left="0"/>
      </w:pPr>
      <w:r w:rsidRPr="001F0D76">
        <w:t xml:space="preserve">Kommunikation und </w:t>
      </w:r>
      <w:r w:rsidR="00115C8B" w:rsidRPr="001F0D76">
        <w:t>Medien</w:t>
      </w:r>
    </w:p>
    <w:p w14:paraId="2B7AD38C" w14:textId="77777777" w:rsidR="008425FF" w:rsidRDefault="008425FF" w:rsidP="008425FF">
      <w:pPr>
        <w:pStyle w:val="FormatvorlageAdresskopfregularFett"/>
        <w:ind w:left="0"/>
        <w:rPr>
          <w:lang w:val="de-DE"/>
        </w:rPr>
      </w:pPr>
    </w:p>
    <w:p w14:paraId="22126F56"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3846090A" w14:textId="77777777" w:rsidR="00FC5D1E" w:rsidRPr="008425FF" w:rsidRDefault="00DF2649" w:rsidP="008425FF">
      <w:pPr>
        <w:pStyle w:val="Adresskopfregular"/>
        <w:ind w:left="0"/>
        <w:rPr>
          <w:lang w:val="de-DE"/>
        </w:rPr>
      </w:pPr>
      <w:hyperlink r:id="rId8" w:history="1">
        <w:r w:rsidR="00FC5D1E" w:rsidRPr="008425FF">
          <w:rPr>
            <w:rStyle w:val="Hyperlink"/>
            <w:lang w:val="de-DE"/>
          </w:rPr>
          <w:t>kommunikation@friedrichshafen.de</w:t>
        </w:r>
      </w:hyperlink>
    </w:p>
    <w:p w14:paraId="71D59374" w14:textId="77777777" w:rsidR="008425FF" w:rsidRDefault="008425FF" w:rsidP="00F34C86">
      <w:pPr>
        <w:rPr>
          <w:b/>
          <w:sz w:val="28"/>
          <w:szCs w:val="28"/>
        </w:rPr>
      </w:pPr>
    </w:p>
    <w:p w14:paraId="2986CCA4" w14:textId="3B9D2096"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6E3AC0">
        <w:rPr>
          <w:noProof/>
        </w:rPr>
        <w:t>02.11.2026</w:t>
      </w:r>
      <w:r w:rsidR="007E09ED">
        <w:fldChar w:fldCharType="end"/>
      </w:r>
      <w:r w:rsidR="008425FF" w:rsidRPr="008425FF">
        <w:t>/</w:t>
      </w:r>
      <w:proofErr w:type="spellStart"/>
      <w:r w:rsidR="00277CC7">
        <w:t>ek</w:t>
      </w:r>
      <w:proofErr w:type="spellEnd"/>
    </w:p>
    <w:p w14:paraId="33658107" w14:textId="77777777" w:rsidR="001F0D76" w:rsidRPr="00F34C86" w:rsidRDefault="001F0D76" w:rsidP="00F34C86"/>
    <w:p w14:paraId="5813AE07" w14:textId="77777777" w:rsidR="00670272" w:rsidRPr="001F0D76" w:rsidRDefault="00670272" w:rsidP="006F60F3">
      <w:pPr>
        <w:pStyle w:val="Balken"/>
      </w:pPr>
    </w:p>
    <w:p w14:paraId="06081D23" w14:textId="77777777" w:rsidR="00670272" w:rsidRPr="00F34C86" w:rsidRDefault="00670272" w:rsidP="00F34C86"/>
    <w:p w14:paraId="00526BFC" w14:textId="77777777" w:rsidR="0071539A" w:rsidRPr="00191D95" w:rsidRDefault="0071539A" w:rsidP="00F23A4B">
      <w:pPr>
        <w:pStyle w:val="StandardPM"/>
      </w:pPr>
    </w:p>
    <w:p w14:paraId="750552B9" w14:textId="6E5E64AF" w:rsidR="008425FF" w:rsidRDefault="00277CC7" w:rsidP="008425FF">
      <w:pPr>
        <w:pStyle w:val="berschriftPM1"/>
      </w:pPr>
      <w:r>
        <w:t>Fahrradklimatest 2026 – Bis 30. November mitmachen</w:t>
      </w:r>
    </w:p>
    <w:p w14:paraId="01E1D1FF" w14:textId="1CB5BD16" w:rsidR="00277CC7" w:rsidRDefault="00277CC7" w:rsidP="00277CC7">
      <w:pPr>
        <w:pStyle w:val="VorspannPM"/>
      </w:pPr>
      <w:r>
        <w:t>Die Stadt Friedrichshafen unterstützt den Fahrradklimatest 202</w:t>
      </w:r>
      <w:r w:rsidR="00312E69">
        <w:t>6</w:t>
      </w:r>
      <w:r>
        <w:t xml:space="preserve"> und ruft zur Teilnahme bis Ende November auf: Je mehr mitmachen, desto aussagekräftiger sind die Ergebnisse.</w:t>
      </w:r>
    </w:p>
    <w:p w14:paraId="49A8AAA9" w14:textId="1B7A8DB3" w:rsidR="00277CC7" w:rsidRDefault="00277CC7" w:rsidP="00277CC7">
      <w:pPr>
        <w:pStyle w:val="StandardPM"/>
      </w:pPr>
      <w:r>
        <w:t xml:space="preserve">Mit dem großen ADFC-Fahrradklima-Test 2026 bittet der Fahrradclub ADFC auch dieses Jahr Radfahrerinnen und Radfahrer, die Fahrradfreundlichkeit von Städten und Gemeinden zu bewerten. Wer mitmacht, gibt nützliche Hinweise wie gezielt Verbesserungen in der Infrastruktur erreicht werden können. Die Stadt Friedrichshafen unterstützt den ADFC-Fahrradklimatest und bittet die </w:t>
      </w:r>
      <w:r w:rsidR="006E3AC0">
        <w:t>Radlerinnen und Radler</w:t>
      </w:r>
      <w:r>
        <w:t xml:space="preserve"> um Teilnahme an der Befragung auf </w:t>
      </w:r>
      <w:hyperlink r:id="rId9" w:tgtFrame="_blank" w:history="1">
        <w:r>
          <w:rPr>
            <w:rStyle w:val="Hyperlink"/>
            <w:color w:val="0000FF"/>
          </w:rPr>
          <w:t>www.fkt.adfc.de</w:t>
        </w:r>
      </w:hyperlink>
      <w:r>
        <w:t>.</w:t>
      </w:r>
    </w:p>
    <w:p w14:paraId="68437B8B" w14:textId="7C381457" w:rsidR="008425FF" w:rsidRPr="00277CC7" w:rsidRDefault="00277CC7" w:rsidP="00277CC7">
      <w:pPr>
        <w:pStyle w:val="StandardPM"/>
        <w:rPr>
          <w:rFonts w:ascii="Times New Roman" w:hAnsi="Times New Roman"/>
          <w:b/>
          <w:bCs/>
          <w:kern w:val="36"/>
          <w:sz w:val="48"/>
          <w:szCs w:val="48"/>
        </w:rPr>
      </w:pPr>
      <w:r>
        <w:t xml:space="preserve">Der Fahrradklima-Test </w:t>
      </w:r>
      <w:r w:rsidR="00312E69">
        <w:t xml:space="preserve">(FKT) </w:t>
      </w:r>
      <w:r>
        <w:t xml:space="preserve">vereint drei Befragungen und macht so die Fahrradfreundlichkeit eines Ortes aus der Perspektive von Erwachsenen, Jugendlichen und Kommunen sichtbar. Neu in diesem Jahr ist der FKT für Jugendliche. Erstmals werden </w:t>
      </w:r>
      <w:r w:rsidR="0087590C">
        <w:t>gezielt</w:t>
      </w:r>
      <w:r>
        <w:t xml:space="preserve"> die 10- bis 20-Jährige</w:t>
      </w:r>
      <w:r w:rsidR="0087590C">
        <w:t>n</w:t>
      </w:r>
      <w:r w:rsidR="00312E69">
        <w:t xml:space="preserve"> </w:t>
      </w:r>
      <w:r>
        <w:t>zu ihren Radfahrgewohnheiten befragt.</w:t>
      </w:r>
    </w:p>
    <w:p w14:paraId="692EE8D4" w14:textId="77777777" w:rsidR="00277CC7" w:rsidRDefault="00277CC7" w:rsidP="00277CC7">
      <w:pPr>
        <w:pStyle w:val="StandardPM"/>
        <w:rPr>
          <w:b/>
        </w:rPr>
      </w:pPr>
      <w:r>
        <w:rPr>
          <w:b/>
          <w:lang w:val="x-none"/>
        </w:rPr>
        <w:t xml:space="preserve">Bis 30. November </w:t>
      </w:r>
      <w:r>
        <w:rPr>
          <w:b/>
        </w:rPr>
        <w:t xml:space="preserve">mitmachen </w:t>
      </w:r>
    </w:p>
    <w:p w14:paraId="47A6EB33" w14:textId="2C8D470A" w:rsidR="00277CC7" w:rsidRDefault="00277CC7" w:rsidP="00277CC7">
      <w:pPr>
        <w:pStyle w:val="StandardPM"/>
        <w:rPr>
          <w:lang w:val="x-none"/>
        </w:rPr>
      </w:pPr>
      <w:r>
        <w:rPr>
          <w:lang w:val="x-none"/>
        </w:rPr>
        <w:t xml:space="preserve">Die </w:t>
      </w:r>
      <w:r>
        <w:t xml:space="preserve">aktuelle </w:t>
      </w:r>
      <w:r>
        <w:rPr>
          <w:lang w:val="x-none"/>
        </w:rPr>
        <w:t xml:space="preserve">Umfrage findet </w:t>
      </w:r>
      <w:r>
        <w:t>bis</w:t>
      </w:r>
      <w:r>
        <w:rPr>
          <w:lang w:val="x-none"/>
        </w:rPr>
        <w:t xml:space="preserve"> 30. November 202</w:t>
      </w:r>
      <w:r>
        <w:t>6</w:t>
      </w:r>
      <w:r>
        <w:rPr>
          <w:lang w:val="x-none"/>
        </w:rPr>
        <w:t xml:space="preserve"> über die Internetseite </w:t>
      </w:r>
      <w:hyperlink r:id="rId10" w:history="1">
        <w:r w:rsidRPr="00ED0C2D">
          <w:rPr>
            <w:rStyle w:val="Hyperlink"/>
            <w:lang w:val="x-none"/>
          </w:rPr>
          <w:t>www.</w:t>
        </w:r>
        <w:r w:rsidRPr="00ED0C2D">
          <w:rPr>
            <w:rStyle w:val="Hyperlink"/>
          </w:rPr>
          <w:t>fkt</w:t>
        </w:r>
        <w:r w:rsidRPr="00ED0C2D">
          <w:rPr>
            <w:rStyle w:val="Hyperlink"/>
            <w:lang w:val="x-none"/>
          </w:rPr>
          <w:t>.adfc.de</w:t>
        </w:r>
      </w:hyperlink>
      <w:r>
        <w:rPr>
          <w:lang w:val="x-none"/>
        </w:rPr>
        <w:t xml:space="preserve"> statt. Die Ergebnisse werden im Frühjahr 202</w:t>
      </w:r>
      <w:r>
        <w:t>7</w:t>
      </w:r>
      <w:r>
        <w:rPr>
          <w:lang w:val="x-none"/>
        </w:rPr>
        <w:t xml:space="preserve"> präsentiert. Ausgezeichnet werden die fahrradfreundlichsten Städte und Gemeinden nach sechs Einwohner-Größenklassen sowie diejenigen Städte, die seit der letzten Befragung am stärksten aufgeholt haben.</w:t>
      </w:r>
    </w:p>
    <w:p w14:paraId="3DBC2C8D" w14:textId="2A9C93A2" w:rsidR="00277CC7" w:rsidRPr="008B7B18" w:rsidRDefault="00277CC7" w:rsidP="00277CC7">
      <w:pPr>
        <w:pStyle w:val="StandardPM"/>
      </w:pPr>
      <w:r>
        <w:t xml:space="preserve">Der ADFC-Fahrradklima-Test wird alle zwei Jahre durchgeführt und gilt als der Zufriedenheitsindex der Radfahrenden in ganz Deutschland. Beim letzten </w:t>
      </w:r>
      <w:r>
        <w:lastRenderedPageBreak/>
        <w:t>Durchgang im Jahr 2024 haben rund 212.000 Personen bundesweit teilgenommen.</w:t>
      </w:r>
    </w:p>
    <w:p w14:paraId="42EB03CE" w14:textId="77777777" w:rsidR="00277CC7" w:rsidRPr="00CF2075" w:rsidRDefault="00277CC7" w:rsidP="00277CC7">
      <w:pPr>
        <w:pStyle w:val="StandardPM"/>
      </w:pPr>
    </w:p>
    <w:p w14:paraId="09FA045A" w14:textId="77777777" w:rsidR="00277CC7" w:rsidRPr="008425FF" w:rsidRDefault="00277CC7" w:rsidP="00277CC7">
      <w:pPr>
        <w:pStyle w:val="StandardPM"/>
      </w:pPr>
    </w:p>
    <w:sectPr w:rsidR="00277CC7" w:rsidRPr="008425FF" w:rsidSect="008425FF">
      <w:headerReference w:type="default" r:id="rId11"/>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0DCAB" w14:textId="77777777" w:rsidR="00DF2649" w:rsidRDefault="00DF2649">
      <w:r>
        <w:separator/>
      </w:r>
    </w:p>
    <w:p w14:paraId="6E1E7AB6" w14:textId="77777777" w:rsidR="00DF2649" w:rsidRDefault="00DF2649"/>
    <w:p w14:paraId="22569C38" w14:textId="77777777" w:rsidR="00DF2649" w:rsidRDefault="00DF2649" w:rsidP="001F0D76"/>
    <w:p w14:paraId="6FB3CCCF" w14:textId="77777777" w:rsidR="00DF2649" w:rsidRDefault="00DF2649" w:rsidP="006F60F3"/>
    <w:p w14:paraId="5FC51171" w14:textId="77777777" w:rsidR="00DF2649" w:rsidRDefault="00DF2649" w:rsidP="006F60F3"/>
    <w:p w14:paraId="263AF9CA" w14:textId="77777777" w:rsidR="00DF2649" w:rsidRDefault="00DF2649"/>
    <w:p w14:paraId="3F8D76C6" w14:textId="77777777" w:rsidR="00DF2649" w:rsidRDefault="00DF2649"/>
    <w:p w14:paraId="31127335" w14:textId="77777777" w:rsidR="00DF2649" w:rsidRDefault="00DF2649"/>
  </w:endnote>
  <w:endnote w:type="continuationSeparator" w:id="0">
    <w:p w14:paraId="76918906" w14:textId="77777777" w:rsidR="00DF2649" w:rsidRDefault="00DF2649">
      <w:r>
        <w:continuationSeparator/>
      </w:r>
    </w:p>
    <w:p w14:paraId="4842A038" w14:textId="77777777" w:rsidR="00DF2649" w:rsidRDefault="00DF2649"/>
    <w:p w14:paraId="3F0953B1" w14:textId="77777777" w:rsidR="00DF2649" w:rsidRDefault="00DF2649" w:rsidP="001F0D76"/>
    <w:p w14:paraId="63DC94DA" w14:textId="77777777" w:rsidR="00DF2649" w:rsidRDefault="00DF2649" w:rsidP="006F60F3"/>
    <w:p w14:paraId="20474A16" w14:textId="77777777" w:rsidR="00DF2649" w:rsidRDefault="00DF2649" w:rsidP="006F60F3"/>
    <w:p w14:paraId="69F1EE21" w14:textId="77777777" w:rsidR="00DF2649" w:rsidRDefault="00DF2649"/>
    <w:p w14:paraId="0149546A" w14:textId="77777777" w:rsidR="00DF2649" w:rsidRDefault="00DF2649"/>
    <w:p w14:paraId="7538139D" w14:textId="77777777" w:rsidR="00DF2649" w:rsidRDefault="00DF2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47779" w14:textId="77777777" w:rsidR="00DF2649" w:rsidRDefault="00DF2649">
      <w:r>
        <w:separator/>
      </w:r>
    </w:p>
    <w:p w14:paraId="7EF86061" w14:textId="77777777" w:rsidR="00DF2649" w:rsidRDefault="00DF2649"/>
    <w:p w14:paraId="19965A28" w14:textId="77777777" w:rsidR="00DF2649" w:rsidRDefault="00DF2649" w:rsidP="001F0D76"/>
    <w:p w14:paraId="380D802E" w14:textId="77777777" w:rsidR="00DF2649" w:rsidRDefault="00DF2649" w:rsidP="006F60F3"/>
    <w:p w14:paraId="78FB41C5" w14:textId="77777777" w:rsidR="00DF2649" w:rsidRDefault="00DF2649" w:rsidP="006F60F3"/>
    <w:p w14:paraId="5A171355" w14:textId="77777777" w:rsidR="00DF2649" w:rsidRDefault="00DF2649"/>
    <w:p w14:paraId="424D8BF4" w14:textId="77777777" w:rsidR="00DF2649" w:rsidRDefault="00DF2649"/>
    <w:p w14:paraId="33FEF4F2" w14:textId="77777777" w:rsidR="00DF2649" w:rsidRDefault="00DF2649"/>
  </w:footnote>
  <w:footnote w:type="continuationSeparator" w:id="0">
    <w:p w14:paraId="5D33F6B8" w14:textId="77777777" w:rsidR="00DF2649" w:rsidRDefault="00DF2649">
      <w:r>
        <w:continuationSeparator/>
      </w:r>
    </w:p>
    <w:p w14:paraId="2D8CD207" w14:textId="77777777" w:rsidR="00DF2649" w:rsidRDefault="00DF2649"/>
    <w:p w14:paraId="0E622093" w14:textId="77777777" w:rsidR="00DF2649" w:rsidRDefault="00DF2649" w:rsidP="001F0D76"/>
    <w:p w14:paraId="65886C8F" w14:textId="77777777" w:rsidR="00DF2649" w:rsidRDefault="00DF2649" w:rsidP="006F60F3"/>
    <w:p w14:paraId="3DB99CE4" w14:textId="77777777" w:rsidR="00DF2649" w:rsidRDefault="00DF2649" w:rsidP="006F60F3"/>
    <w:p w14:paraId="14C4A2BC" w14:textId="77777777" w:rsidR="00DF2649" w:rsidRDefault="00DF2649"/>
    <w:p w14:paraId="56A3B9D9" w14:textId="77777777" w:rsidR="00DF2649" w:rsidRDefault="00DF2649"/>
    <w:p w14:paraId="621D9278" w14:textId="77777777" w:rsidR="00DF2649" w:rsidRDefault="00DF2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08DC2"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CC7"/>
    <w:rsid w:val="000B53DD"/>
    <w:rsid w:val="000F184A"/>
    <w:rsid w:val="00115C8B"/>
    <w:rsid w:val="00165D5E"/>
    <w:rsid w:val="00176C4D"/>
    <w:rsid w:val="00191D95"/>
    <w:rsid w:val="001A3F3A"/>
    <w:rsid w:val="001F0D76"/>
    <w:rsid w:val="001F1672"/>
    <w:rsid w:val="001F1F30"/>
    <w:rsid w:val="00277CC7"/>
    <w:rsid w:val="0028782C"/>
    <w:rsid w:val="002C4BF2"/>
    <w:rsid w:val="002F2375"/>
    <w:rsid w:val="00312E69"/>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75787"/>
    <w:rsid w:val="006A2446"/>
    <w:rsid w:val="006B4054"/>
    <w:rsid w:val="006B412F"/>
    <w:rsid w:val="006C7B99"/>
    <w:rsid w:val="006E1F05"/>
    <w:rsid w:val="006E3AC0"/>
    <w:rsid w:val="006F60F3"/>
    <w:rsid w:val="0071539A"/>
    <w:rsid w:val="007154FF"/>
    <w:rsid w:val="0077143C"/>
    <w:rsid w:val="00785979"/>
    <w:rsid w:val="007B21A3"/>
    <w:rsid w:val="007E09ED"/>
    <w:rsid w:val="008119B0"/>
    <w:rsid w:val="008425FF"/>
    <w:rsid w:val="0087590C"/>
    <w:rsid w:val="008807DE"/>
    <w:rsid w:val="008B446E"/>
    <w:rsid w:val="008D4FCD"/>
    <w:rsid w:val="008F702E"/>
    <w:rsid w:val="00915C21"/>
    <w:rsid w:val="00987F69"/>
    <w:rsid w:val="009B5AA6"/>
    <w:rsid w:val="009D733B"/>
    <w:rsid w:val="009E2CA8"/>
    <w:rsid w:val="00A07751"/>
    <w:rsid w:val="00A2619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DF2649"/>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B76881"/>
  <w15:docId w15:val="{B8BA2BAB-B384-4DB9-BD25-1B831983D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1"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link w:val="berschrift1Zchn"/>
    <w:uiPriority w:val="9"/>
    <w:qFormat/>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customStyle="1" w:styleId="berschrift1Zchn">
    <w:name w:val="Überschrift 1 Zchn"/>
    <w:basedOn w:val="Absatz-Standardschriftart"/>
    <w:link w:val="berschrift1"/>
    <w:uiPriority w:val="9"/>
    <w:rsid w:val="00277CC7"/>
  </w:style>
  <w:style w:type="character" w:styleId="BesuchterLink">
    <w:name w:val="FollowedHyperlink"/>
    <w:basedOn w:val="Absatz-Standardschriftart"/>
    <w:semiHidden/>
    <w:unhideWhenUsed/>
    <w:rsid w:val="00312E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329044">
      <w:bodyDiv w:val="1"/>
      <w:marLeft w:val="0"/>
      <w:marRight w:val="0"/>
      <w:marTop w:val="0"/>
      <w:marBottom w:val="0"/>
      <w:divBdr>
        <w:top w:val="none" w:sz="0" w:space="0" w:color="auto"/>
        <w:left w:val="none" w:sz="0" w:space="0" w:color="auto"/>
        <w:bottom w:val="none" w:sz="0" w:space="0" w:color="auto"/>
        <w:right w:val="none" w:sz="0" w:space="0" w:color="auto"/>
      </w:divBdr>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kt.adfc.de" TargetMode="External"/><Relationship Id="rId4" Type="http://schemas.openxmlformats.org/officeDocument/2006/relationships/webSettings" Target="webSettings.xml"/><Relationship Id="rId9" Type="http://schemas.openxmlformats.org/officeDocument/2006/relationships/hyperlink" Target="http://www.fkt.adfc.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259</Words>
  <Characters>1633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1889</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 Elena</dc:creator>
  <cp:lastModifiedBy>Grenz, Victoria</cp:lastModifiedBy>
  <cp:revision>3</cp:revision>
  <cp:lastPrinted>2015-01-14T17:03:00Z</cp:lastPrinted>
  <dcterms:created xsi:type="dcterms:W3CDTF">2026-11-02T14:01:00Z</dcterms:created>
  <dcterms:modified xsi:type="dcterms:W3CDTF">2026-11-03T08:17:00Z</dcterms:modified>
</cp:coreProperties>
</file>