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93F66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BB76A9" wp14:editId="7EC3FE7F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10322884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6F48F830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5D663808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358068A4" w14:textId="77777777" w:rsidR="00FC5D1E" w:rsidRPr="008425FF" w:rsidRDefault="000F462D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1A3B3E56" w14:textId="77777777" w:rsidR="008425FF" w:rsidRDefault="008425FF" w:rsidP="00F34C86">
      <w:pPr>
        <w:rPr>
          <w:b/>
          <w:sz w:val="28"/>
          <w:szCs w:val="28"/>
        </w:rPr>
      </w:pPr>
    </w:p>
    <w:p w14:paraId="6DD32C27" w14:textId="7F012C09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C042AB">
        <w:rPr>
          <w:noProof/>
        </w:rPr>
        <w:t>1</w:t>
      </w:r>
      <w:r w:rsidR="00C042AB">
        <w:rPr>
          <w:noProof/>
        </w:rPr>
        <w:t>2</w:t>
      </w:r>
      <w:r w:rsidR="00C042AB">
        <w:rPr>
          <w:noProof/>
        </w:rPr>
        <w:t>.</w:t>
      </w:r>
      <w:r w:rsidR="00C042AB">
        <w:rPr>
          <w:noProof/>
        </w:rPr>
        <w:t>10</w:t>
      </w:r>
      <w:r w:rsidR="00C042AB">
        <w:rPr>
          <w:noProof/>
        </w:rPr>
        <w:t>.2026</w:t>
      </w:r>
      <w:r w:rsidR="007E09ED">
        <w:fldChar w:fldCharType="end"/>
      </w:r>
      <w:r w:rsidR="008425FF" w:rsidRPr="008425FF">
        <w:t>/</w:t>
      </w:r>
      <w:proofErr w:type="spellStart"/>
      <w:r w:rsidR="000F462D">
        <w:fldChar w:fldCharType="begin"/>
      </w:r>
      <w:r w:rsidR="000F462D">
        <w:instrText xml:space="preserve"> USERINITIALS  \* Lower  \* MERGEFORMAT </w:instrText>
      </w:r>
      <w:r w:rsidR="000F462D">
        <w:fldChar w:fldCharType="separate"/>
      </w:r>
      <w:r w:rsidR="00CE55DB">
        <w:rPr>
          <w:noProof/>
        </w:rPr>
        <w:t>ak</w:t>
      </w:r>
      <w:proofErr w:type="spellEnd"/>
      <w:r w:rsidR="000F462D">
        <w:rPr>
          <w:noProof/>
        </w:rPr>
        <w:fldChar w:fldCharType="end"/>
      </w:r>
    </w:p>
    <w:p w14:paraId="5951B5E0" w14:textId="77777777" w:rsidR="001F0D76" w:rsidRPr="00F34C86" w:rsidRDefault="001F0D76" w:rsidP="00F34C86"/>
    <w:p w14:paraId="2EBB26D2" w14:textId="77777777" w:rsidR="00670272" w:rsidRPr="001F0D76" w:rsidRDefault="00670272" w:rsidP="006F60F3">
      <w:pPr>
        <w:pStyle w:val="Balken"/>
      </w:pPr>
    </w:p>
    <w:p w14:paraId="5CCD14F6" w14:textId="77777777" w:rsidR="00670272" w:rsidRPr="00F34C86" w:rsidRDefault="00670272" w:rsidP="00F34C86"/>
    <w:p w14:paraId="42AA16EE" w14:textId="77777777" w:rsidR="0071539A" w:rsidRPr="00191D95" w:rsidRDefault="0071539A" w:rsidP="00F23A4B">
      <w:pPr>
        <w:pStyle w:val="StandardPM"/>
      </w:pPr>
    </w:p>
    <w:p w14:paraId="17A4414B" w14:textId="77777777" w:rsidR="00CE55DB" w:rsidRDefault="00CE55DB" w:rsidP="00CE55DB">
      <w:pPr>
        <w:pStyle w:val="berschriftPM1"/>
      </w:pPr>
      <w:bookmarkStart w:id="0" w:name="_Hlk242713429"/>
      <w:r>
        <w:t>Handy-Sprechstunde im Haus Sonnenuhr</w:t>
      </w:r>
    </w:p>
    <w:p w14:paraId="136987E1" w14:textId="77777777" w:rsidR="00CE55DB" w:rsidRPr="00786926" w:rsidRDefault="00CE55DB" w:rsidP="00CE55DB">
      <w:pPr>
        <w:pStyle w:val="StandardPM"/>
      </w:pPr>
      <w:r w:rsidRPr="00786926">
        <w:rPr>
          <w:rStyle w:val="VorspannPMZchn"/>
        </w:rPr>
        <w:t>Smartphone, Handy und Co. – manchmal ist der Umgang etwas kompliziert. Bei der Handy-Sprechstunde im Haus Sonnenuhr können Interessierte ihre Fragen mitbringen, Neues ausprobieren und sich ganz in Ruhe helfen lassen.</w:t>
      </w:r>
    </w:p>
    <w:p w14:paraId="528E8DF7" w14:textId="6903F5F6" w:rsidR="00CE55DB" w:rsidRPr="00786926" w:rsidRDefault="00CE55DB" w:rsidP="00CE55DB">
      <w:pPr>
        <w:pStyle w:val="StandardPM"/>
      </w:pPr>
      <w:r w:rsidRPr="00786926">
        <w:t xml:space="preserve">Am Donnerstag, </w:t>
      </w:r>
      <w:r>
        <w:t>22. Oktober</w:t>
      </w:r>
      <w:r w:rsidRPr="00786926">
        <w:t xml:space="preserve"> ab 15 Uhr dreht sich im Haus Sonnenuhr, Paulinenstraße 2, alles rund ums Handy und Smartphone. Ob eine konkrete Frage, ein kleines Problem oder einfach die Unsicherheit im Umgang mit dem Gerät: Die Handy-Sprechstunde bietet Raum zum Ausprobieren und Nachfragen.</w:t>
      </w:r>
    </w:p>
    <w:p w14:paraId="41E924A8" w14:textId="77777777" w:rsidR="00CE55DB" w:rsidRDefault="00CE55DB" w:rsidP="00CE55DB">
      <w:pPr>
        <w:pStyle w:val="StandardPM"/>
      </w:pPr>
      <w:r w:rsidRPr="00786926">
        <w:t>Gemeinsam werden individuelle Fragen geklärt, Probleme gelöst und verständliche Lösungswege aufgezeigt. Ziel ist es, Berührungsängste abzubauen und mehr Sicherheit im Umgang mit dem eigenen Smartphone oder Handy zu gewinnen.</w:t>
      </w:r>
      <w:r>
        <w:t xml:space="preserve"> </w:t>
      </w:r>
      <w:r w:rsidRPr="00786926">
        <w:t>Also: Handy einpacken, Fragen mitbringen und einfach vorbeikommen</w:t>
      </w:r>
      <w:r>
        <w:t xml:space="preserve">. </w:t>
      </w:r>
      <w:r w:rsidRPr="00786926">
        <w:t>Die Teilnahme ist kostenlos. Eine vorherige Anmeldung ist nicht erforderlich.</w:t>
      </w:r>
    </w:p>
    <w:p w14:paraId="28301866" w14:textId="77777777" w:rsidR="00CE55DB" w:rsidRDefault="00CE55DB" w:rsidP="00CE55DB">
      <w:pPr>
        <w:pStyle w:val="StandardPM"/>
      </w:pPr>
      <w:r>
        <w:t xml:space="preserve">Für Fragen steht Monica Kleiner, Telefon 07541 203-53111 oder 203-55621, E-Mail </w:t>
      </w:r>
      <w:hyperlink r:id="rId9" w:history="1">
        <w:r>
          <w:rPr>
            <w:rStyle w:val="Hyperlink"/>
          </w:rPr>
          <w:t>m.kleiner@friedrichshafen.de</w:t>
        </w:r>
      </w:hyperlink>
      <w:r>
        <w:t xml:space="preserve"> von Dienstag bis Donnerstag vormittags und zusätzlich Dienstag nachmittags zur Verfügung. Alle Informationen zu den Veranstaltungen in der Sonnenuhr sind auch im Internet unter </w:t>
      </w:r>
      <w:hyperlink r:id="rId10" w:history="1">
        <w:r>
          <w:rPr>
            <w:rStyle w:val="Hyperlink"/>
          </w:rPr>
          <w:t>www.sonnenuhr.friedrichshafen.de</w:t>
        </w:r>
      </w:hyperlink>
      <w:r>
        <w:t xml:space="preserve"> abrufbar. Das Haus Sonnenuhr ist eine Einrichtung der Zeppelin-Stiftung der Stadt Friedrichshafen.</w:t>
      </w:r>
    </w:p>
    <w:bookmarkEnd w:id="0"/>
    <w:p w14:paraId="0310F609" w14:textId="685B74FF" w:rsidR="008425FF" w:rsidRPr="008425FF" w:rsidRDefault="008425FF" w:rsidP="00CE55DB">
      <w:pPr>
        <w:pStyle w:val="berschriftPM1"/>
      </w:pPr>
    </w:p>
    <w:sectPr w:rsidR="008425FF" w:rsidRPr="008425FF" w:rsidSect="008425FF">
      <w:headerReference w:type="default" r:id="rId11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79C10" w14:textId="77777777" w:rsidR="000F462D" w:rsidRDefault="000F462D">
      <w:r>
        <w:separator/>
      </w:r>
    </w:p>
    <w:p w14:paraId="13EAFB8A" w14:textId="77777777" w:rsidR="000F462D" w:rsidRDefault="000F462D"/>
    <w:p w14:paraId="38C09C00" w14:textId="77777777" w:rsidR="000F462D" w:rsidRDefault="000F462D" w:rsidP="001F0D76"/>
    <w:p w14:paraId="502D6EAF" w14:textId="77777777" w:rsidR="000F462D" w:rsidRDefault="000F462D" w:rsidP="006F60F3"/>
    <w:p w14:paraId="79FC22BC" w14:textId="77777777" w:rsidR="000F462D" w:rsidRDefault="000F462D" w:rsidP="006F60F3"/>
    <w:p w14:paraId="58CD8D77" w14:textId="77777777" w:rsidR="000F462D" w:rsidRDefault="000F462D"/>
    <w:p w14:paraId="60B90225" w14:textId="77777777" w:rsidR="000F462D" w:rsidRDefault="000F462D"/>
    <w:p w14:paraId="34941F35" w14:textId="77777777" w:rsidR="000F462D" w:rsidRDefault="000F462D"/>
  </w:endnote>
  <w:endnote w:type="continuationSeparator" w:id="0">
    <w:p w14:paraId="49AADA84" w14:textId="77777777" w:rsidR="000F462D" w:rsidRDefault="000F462D">
      <w:r>
        <w:continuationSeparator/>
      </w:r>
    </w:p>
    <w:p w14:paraId="3A8DC7CE" w14:textId="77777777" w:rsidR="000F462D" w:rsidRDefault="000F462D"/>
    <w:p w14:paraId="6C36F91C" w14:textId="77777777" w:rsidR="000F462D" w:rsidRDefault="000F462D" w:rsidP="001F0D76"/>
    <w:p w14:paraId="13FF87C2" w14:textId="77777777" w:rsidR="000F462D" w:rsidRDefault="000F462D" w:rsidP="006F60F3"/>
    <w:p w14:paraId="4D07D632" w14:textId="77777777" w:rsidR="000F462D" w:rsidRDefault="000F462D" w:rsidP="006F60F3"/>
    <w:p w14:paraId="40B12943" w14:textId="77777777" w:rsidR="000F462D" w:rsidRDefault="000F462D"/>
    <w:p w14:paraId="6788B4CC" w14:textId="77777777" w:rsidR="000F462D" w:rsidRDefault="000F462D"/>
    <w:p w14:paraId="028CDE90" w14:textId="77777777" w:rsidR="000F462D" w:rsidRDefault="000F46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73C6D" w14:textId="77777777" w:rsidR="000F462D" w:rsidRDefault="000F462D">
      <w:r>
        <w:separator/>
      </w:r>
    </w:p>
    <w:p w14:paraId="6AF5F8A9" w14:textId="77777777" w:rsidR="000F462D" w:rsidRDefault="000F462D"/>
    <w:p w14:paraId="79516E24" w14:textId="77777777" w:rsidR="000F462D" w:rsidRDefault="000F462D" w:rsidP="001F0D76"/>
    <w:p w14:paraId="43FB59EF" w14:textId="77777777" w:rsidR="000F462D" w:rsidRDefault="000F462D" w:rsidP="006F60F3"/>
    <w:p w14:paraId="1CB5ED3C" w14:textId="77777777" w:rsidR="000F462D" w:rsidRDefault="000F462D" w:rsidP="006F60F3"/>
    <w:p w14:paraId="0A5ACE3F" w14:textId="77777777" w:rsidR="000F462D" w:rsidRDefault="000F462D"/>
    <w:p w14:paraId="58A70A3F" w14:textId="77777777" w:rsidR="000F462D" w:rsidRDefault="000F462D"/>
    <w:p w14:paraId="1B40F80B" w14:textId="77777777" w:rsidR="000F462D" w:rsidRDefault="000F462D"/>
  </w:footnote>
  <w:footnote w:type="continuationSeparator" w:id="0">
    <w:p w14:paraId="76E23266" w14:textId="77777777" w:rsidR="000F462D" w:rsidRDefault="000F462D">
      <w:r>
        <w:continuationSeparator/>
      </w:r>
    </w:p>
    <w:p w14:paraId="5EB479D9" w14:textId="77777777" w:rsidR="000F462D" w:rsidRDefault="000F462D"/>
    <w:p w14:paraId="4CB37158" w14:textId="77777777" w:rsidR="000F462D" w:rsidRDefault="000F462D" w:rsidP="001F0D76"/>
    <w:p w14:paraId="1B100BF2" w14:textId="77777777" w:rsidR="000F462D" w:rsidRDefault="000F462D" w:rsidP="006F60F3"/>
    <w:p w14:paraId="51A7079F" w14:textId="77777777" w:rsidR="000F462D" w:rsidRDefault="000F462D" w:rsidP="006F60F3"/>
    <w:p w14:paraId="0FDC4E42" w14:textId="77777777" w:rsidR="000F462D" w:rsidRDefault="000F462D"/>
    <w:p w14:paraId="11B2F83F" w14:textId="77777777" w:rsidR="000F462D" w:rsidRDefault="000F462D"/>
    <w:p w14:paraId="19EA3A31" w14:textId="77777777" w:rsidR="000F462D" w:rsidRDefault="000F46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47B8C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DB"/>
    <w:rsid w:val="000B53DD"/>
    <w:rsid w:val="000F184A"/>
    <w:rsid w:val="000F462D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F32E7"/>
    <w:rsid w:val="00B07421"/>
    <w:rsid w:val="00B53464"/>
    <w:rsid w:val="00B67264"/>
    <w:rsid w:val="00BC6412"/>
    <w:rsid w:val="00C042AB"/>
    <w:rsid w:val="00C401BA"/>
    <w:rsid w:val="00C4525B"/>
    <w:rsid w:val="00C455E9"/>
    <w:rsid w:val="00C80AFF"/>
    <w:rsid w:val="00CB4764"/>
    <w:rsid w:val="00CC647F"/>
    <w:rsid w:val="00CE55DB"/>
    <w:rsid w:val="00D1268C"/>
    <w:rsid w:val="00D33BB9"/>
    <w:rsid w:val="00D35317"/>
    <w:rsid w:val="00D579A7"/>
    <w:rsid w:val="00E27830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D69F9B"/>
  <w15:docId w15:val="{19F566E9-8A01-472E-B3D0-1FA322D4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onnenuhr.friedrichshaf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kleiner@friedrichshaf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234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1709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Widmer, Renate</cp:lastModifiedBy>
  <cp:revision>3</cp:revision>
  <cp:lastPrinted>2015-01-14T17:03:00Z</cp:lastPrinted>
  <dcterms:created xsi:type="dcterms:W3CDTF">2026-08-10T09:51:00Z</dcterms:created>
  <dcterms:modified xsi:type="dcterms:W3CDTF">2026-10-12T14:03:00Z</dcterms:modified>
</cp:coreProperties>
</file>