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BAF4F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94CE31" wp14:editId="15B6E660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14314809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41A54F0C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7DD647A9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20882977" w14:textId="77777777" w:rsidR="00FC5D1E" w:rsidRPr="008425FF" w:rsidRDefault="006B6448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22AB7281" w14:textId="77777777" w:rsidR="008425FF" w:rsidRDefault="008425FF" w:rsidP="00F34C86">
      <w:pPr>
        <w:rPr>
          <w:b/>
          <w:sz w:val="28"/>
          <w:szCs w:val="28"/>
        </w:rPr>
      </w:pPr>
    </w:p>
    <w:p w14:paraId="26548227" w14:textId="67EC2A68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6B6448">
        <w:rPr>
          <w:noProof/>
        </w:rPr>
        <w:t>2</w:t>
      </w:r>
      <w:r w:rsidR="006B6448">
        <w:rPr>
          <w:noProof/>
        </w:rPr>
        <w:t>0</w:t>
      </w:r>
      <w:r w:rsidR="006B6448">
        <w:rPr>
          <w:noProof/>
        </w:rPr>
        <w:t>.10.2026</w:t>
      </w:r>
      <w:r w:rsidR="007E09ED">
        <w:fldChar w:fldCharType="end"/>
      </w:r>
      <w:r w:rsidR="008425FF" w:rsidRPr="008425FF">
        <w:t>/</w:t>
      </w:r>
      <w:proofErr w:type="spellStart"/>
      <w:r w:rsidR="006B6448">
        <w:fldChar w:fldCharType="begin"/>
      </w:r>
      <w:r w:rsidR="006B6448">
        <w:instrText xml:space="preserve"> USERINITIALS  \* Lower  \* MERGEFORMAT </w:instrText>
      </w:r>
      <w:r w:rsidR="006B6448">
        <w:fldChar w:fldCharType="separate"/>
      </w:r>
      <w:r w:rsidR="00EA0E00">
        <w:rPr>
          <w:noProof/>
        </w:rPr>
        <w:t>ak</w:t>
      </w:r>
      <w:proofErr w:type="spellEnd"/>
      <w:r w:rsidR="006B6448">
        <w:rPr>
          <w:noProof/>
        </w:rPr>
        <w:fldChar w:fldCharType="end"/>
      </w:r>
    </w:p>
    <w:p w14:paraId="1311C9FE" w14:textId="77777777" w:rsidR="001F0D76" w:rsidRPr="00F34C86" w:rsidRDefault="001F0D76" w:rsidP="00F34C86"/>
    <w:p w14:paraId="2C7ED51D" w14:textId="77777777" w:rsidR="00670272" w:rsidRPr="001F0D76" w:rsidRDefault="00670272" w:rsidP="006F60F3">
      <w:pPr>
        <w:pStyle w:val="Balken"/>
      </w:pPr>
    </w:p>
    <w:p w14:paraId="18C28A16" w14:textId="77777777" w:rsidR="00670272" w:rsidRPr="00F34C86" w:rsidRDefault="00670272" w:rsidP="00F34C86"/>
    <w:p w14:paraId="7A382B94" w14:textId="77777777" w:rsidR="0071539A" w:rsidRPr="00191D95" w:rsidRDefault="0071539A" w:rsidP="00F23A4B">
      <w:pPr>
        <w:pStyle w:val="StandardPM"/>
      </w:pPr>
    </w:p>
    <w:p w14:paraId="2B15A3DE" w14:textId="5F2EE532" w:rsidR="00EA0E00" w:rsidRDefault="00EA0E00" w:rsidP="00EA0E00">
      <w:pPr>
        <w:pStyle w:val="berschriftPM1"/>
      </w:pPr>
      <w:r>
        <w:t>Feierabendhock im Quartier Heinrich-Heine</w:t>
      </w:r>
    </w:p>
    <w:p w14:paraId="783C4ED1" w14:textId="78691985" w:rsidR="00EA0E00" w:rsidRDefault="00EA0E00" w:rsidP="00EA0E00">
      <w:pPr>
        <w:pStyle w:val="VorspannPM"/>
      </w:pPr>
      <w:r>
        <w:t>Den Tag gemeinsam mit Nachbarn, Bekannten und der Familie entspannt au</w:t>
      </w:r>
      <w:r w:rsidR="009F412D">
        <w:t>s</w:t>
      </w:r>
      <w:r>
        <w:t>klingen zu lassen und das im Quartiersbüro oder auf der Wiese vor der Heinrich-Heine-Straße 29</w:t>
      </w:r>
      <w:r w:rsidR="006B6448">
        <w:t xml:space="preserve"> – d</w:t>
      </w:r>
      <w:r>
        <w:t xml:space="preserve">azu laden die Organisatoren des </w:t>
      </w:r>
      <w:proofErr w:type="spellStart"/>
      <w:r>
        <w:t>Feierabendhocks</w:t>
      </w:r>
      <w:proofErr w:type="spellEnd"/>
      <w:r>
        <w:t xml:space="preserve"> und das Quartiersbüro am Montag, 26. Oktober, 18 Uhr ein.</w:t>
      </w:r>
    </w:p>
    <w:p w14:paraId="3CA8B098" w14:textId="77777777" w:rsidR="00EA0E00" w:rsidRDefault="00EA0E00" w:rsidP="00EA0E00">
      <w:pPr>
        <w:pStyle w:val="StandardPM"/>
      </w:pPr>
      <w:r>
        <w:t>Wer Lust hat, kann einfach kommen. Getränke sowie Snacks oder Knabbereien zum eigenen Verzehr muss jeder selbst mitbringen. Wer möchte, kann seine mitgebrachten Leckereien auch mit den anderen Gästen teilen.</w:t>
      </w:r>
    </w:p>
    <w:p w14:paraId="2E8B9D0C" w14:textId="64A9F9E3" w:rsidR="00EA0E00" w:rsidRDefault="00EA0E00" w:rsidP="00EA0E00">
      <w:pPr>
        <w:pStyle w:val="StandardPM"/>
      </w:pPr>
      <w:r>
        <w:t>Der nächste Termin steht auch schon fest: Montag, 23. November von 18 bis 21 Uhr.</w:t>
      </w:r>
    </w:p>
    <w:p w14:paraId="34464368" w14:textId="030051D0" w:rsidR="008425FF" w:rsidRPr="008425FF" w:rsidRDefault="00EA0E00" w:rsidP="00EA0E00">
      <w:pPr>
        <w:pStyle w:val="StandardPM"/>
      </w:pPr>
      <w:r>
        <w:t xml:space="preserve">Für Fragen stehen die Feierabendhock-Verantwortlichen Birgit </w:t>
      </w:r>
      <w:proofErr w:type="spellStart"/>
      <w:r>
        <w:t>Huyer</w:t>
      </w:r>
      <w:proofErr w:type="spellEnd"/>
      <w:r>
        <w:t xml:space="preserve"> und Alexander Lübeck per E-Mail </w:t>
      </w:r>
      <w:hyperlink r:id="rId9" w:history="1">
        <w:r>
          <w:rPr>
            <w:rStyle w:val="Hyperlink"/>
          </w:rPr>
          <w:t>feierabendhock-FN@web.de</w:t>
        </w:r>
      </w:hyperlink>
      <w:r>
        <w:t xml:space="preserve"> oder Vanessa </w:t>
      </w:r>
      <w:proofErr w:type="spellStart"/>
      <w:r>
        <w:t>Arnreich</w:t>
      </w:r>
      <w:proofErr w:type="spellEnd"/>
      <w:r>
        <w:t xml:space="preserve"> vom Quartiersbüro, Telefon 0160 97783170, E-Mail </w:t>
      </w:r>
      <w:hyperlink r:id="rId10" w:history="1">
        <w:r>
          <w:rPr>
            <w:rStyle w:val="Hyperlink"/>
          </w:rPr>
          <w:t>v.arnreich@friedrichshafen.de</w:t>
        </w:r>
      </w:hyperlink>
      <w:r>
        <w:t xml:space="preserve"> zur Verfügung.</w:t>
      </w:r>
    </w:p>
    <w:sectPr w:rsidR="008425FF" w:rsidRPr="008425FF" w:rsidSect="008425FF">
      <w:headerReference w:type="default" r:id="rId11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347B9" w14:textId="77777777" w:rsidR="00EA0E00" w:rsidRDefault="00EA0E00">
      <w:r>
        <w:separator/>
      </w:r>
    </w:p>
    <w:p w14:paraId="0343421A" w14:textId="77777777" w:rsidR="00EA0E00" w:rsidRDefault="00EA0E00"/>
    <w:p w14:paraId="464B9445" w14:textId="77777777" w:rsidR="00EA0E00" w:rsidRDefault="00EA0E00" w:rsidP="001F0D76"/>
    <w:p w14:paraId="5C83F714" w14:textId="77777777" w:rsidR="00EA0E00" w:rsidRDefault="00EA0E00" w:rsidP="006F60F3"/>
    <w:p w14:paraId="4DAAAD35" w14:textId="77777777" w:rsidR="00EA0E00" w:rsidRDefault="00EA0E00" w:rsidP="006F60F3"/>
    <w:p w14:paraId="27C39628" w14:textId="77777777" w:rsidR="00EA0E00" w:rsidRDefault="00EA0E00"/>
    <w:p w14:paraId="15645673" w14:textId="77777777" w:rsidR="00EA0E00" w:rsidRDefault="00EA0E00"/>
    <w:p w14:paraId="45552C0E" w14:textId="77777777" w:rsidR="00EA0E00" w:rsidRDefault="00EA0E00"/>
  </w:endnote>
  <w:endnote w:type="continuationSeparator" w:id="0">
    <w:p w14:paraId="4C3673A8" w14:textId="77777777" w:rsidR="00EA0E00" w:rsidRDefault="00EA0E00">
      <w:r>
        <w:continuationSeparator/>
      </w:r>
    </w:p>
    <w:p w14:paraId="5FFFE2B3" w14:textId="77777777" w:rsidR="00EA0E00" w:rsidRDefault="00EA0E00"/>
    <w:p w14:paraId="76A8D1BA" w14:textId="77777777" w:rsidR="00EA0E00" w:rsidRDefault="00EA0E00" w:rsidP="001F0D76"/>
    <w:p w14:paraId="4582D191" w14:textId="77777777" w:rsidR="00EA0E00" w:rsidRDefault="00EA0E00" w:rsidP="006F60F3"/>
    <w:p w14:paraId="46AE9166" w14:textId="77777777" w:rsidR="00EA0E00" w:rsidRDefault="00EA0E00" w:rsidP="006F60F3"/>
    <w:p w14:paraId="320CDB36" w14:textId="77777777" w:rsidR="00EA0E00" w:rsidRDefault="00EA0E00"/>
    <w:p w14:paraId="32426256" w14:textId="77777777" w:rsidR="00EA0E00" w:rsidRDefault="00EA0E00"/>
    <w:p w14:paraId="37C34E2A" w14:textId="77777777" w:rsidR="00EA0E00" w:rsidRDefault="00EA0E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9F930" w14:textId="77777777" w:rsidR="00EA0E00" w:rsidRDefault="00EA0E00">
      <w:r>
        <w:separator/>
      </w:r>
    </w:p>
    <w:p w14:paraId="048967C7" w14:textId="77777777" w:rsidR="00EA0E00" w:rsidRDefault="00EA0E00"/>
    <w:p w14:paraId="265EFFC2" w14:textId="77777777" w:rsidR="00EA0E00" w:rsidRDefault="00EA0E00" w:rsidP="001F0D76"/>
    <w:p w14:paraId="25866D60" w14:textId="77777777" w:rsidR="00EA0E00" w:rsidRDefault="00EA0E00" w:rsidP="006F60F3"/>
    <w:p w14:paraId="311EC2AF" w14:textId="77777777" w:rsidR="00EA0E00" w:rsidRDefault="00EA0E00" w:rsidP="006F60F3"/>
    <w:p w14:paraId="041F8001" w14:textId="77777777" w:rsidR="00EA0E00" w:rsidRDefault="00EA0E00"/>
    <w:p w14:paraId="477E6454" w14:textId="77777777" w:rsidR="00EA0E00" w:rsidRDefault="00EA0E00"/>
    <w:p w14:paraId="56DBCCAC" w14:textId="77777777" w:rsidR="00EA0E00" w:rsidRDefault="00EA0E00"/>
  </w:footnote>
  <w:footnote w:type="continuationSeparator" w:id="0">
    <w:p w14:paraId="5FC5D12F" w14:textId="77777777" w:rsidR="00EA0E00" w:rsidRDefault="00EA0E00">
      <w:r>
        <w:continuationSeparator/>
      </w:r>
    </w:p>
    <w:p w14:paraId="42F6EFE2" w14:textId="77777777" w:rsidR="00EA0E00" w:rsidRDefault="00EA0E00"/>
    <w:p w14:paraId="165D9BF4" w14:textId="77777777" w:rsidR="00EA0E00" w:rsidRDefault="00EA0E00" w:rsidP="001F0D76"/>
    <w:p w14:paraId="203493DE" w14:textId="77777777" w:rsidR="00EA0E00" w:rsidRDefault="00EA0E00" w:rsidP="006F60F3"/>
    <w:p w14:paraId="1C197648" w14:textId="77777777" w:rsidR="00EA0E00" w:rsidRDefault="00EA0E00" w:rsidP="006F60F3"/>
    <w:p w14:paraId="17DB5857" w14:textId="77777777" w:rsidR="00EA0E00" w:rsidRDefault="00EA0E00"/>
    <w:p w14:paraId="54D8AD36" w14:textId="77777777" w:rsidR="00EA0E00" w:rsidRDefault="00EA0E00"/>
    <w:p w14:paraId="1779E5E2" w14:textId="77777777" w:rsidR="00EA0E00" w:rsidRDefault="00EA0E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E345F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00"/>
    <w:rsid w:val="000B53DD"/>
    <w:rsid w:val="000F184A"/>
    <w:rsid w:val="00115C8B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187F"/>
    <w:rsid w:val="00534DDD"/>
    <w:rsid w:val="00590792"/>
    <w:rsid w:val="005E57DA"/>
    <w:rsid w:val="005F213E"/>
    <w:rsid w:val="00610A9D"/>
    <w:rsid w:val="00626B1F"/>
    <w:rsid w:val="00627615"/>
    <w:rsid w:val="00664B1D"/>
    <w:rsid w:val="00670272"/>
    <w:rsid w:val="006A2446"/>
    <w:rsid w:val="006B4054"/>
    <w:rsid w:val="006B412F"/>
    <w:rsid w:val="006B6448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9F412D"/>
    <w:rsid w:val="00A07751"/>
    <w:rsid w:val="00A26193"/>
    <w:rsid w:val="00AF32E7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D1268C"/>
    <w:rsid w:val="00D33BB9"/>
    <w:rsid w:val="00D35317"/>
    <w:rsid w:val="00D579A7"/>
    <w:rsid w:val="00E27830"/>
    <w:rsid w:val="00EA0E00"/>
    <w:rsid w:val="00EA4C52"/>
    <w:rsid w:val="00ED1AE6"/>
    <w:rsid w:val="00ED352B"/>
    <w:rsid w:val="00EE3FBC"/>
    <w:rsid w:val="00EF6AF1"/>
    <w:rsid w:val="00F23A4B"/>
    <w:rsid w:val="00F34C86"/>
    <w:rsid w:val="00F41E8D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631B0CF"/>
  <w15:docId w15:val="{8436598E-A447-4457-B9B8-B50DAAAD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00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v.arnreich@friedrichshaf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ierabendhock-FN@web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127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1218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Widmer, Renate</cp:lastModifiedBy>
  <cp:revision>5</cp:revision>
  <cp:lastPrinted>2015-01-14T17:03:00Z</cp:lastPrinted>
  <dcterms:created xsi:type="dcterms:W3CDTF">2026-09-30T10:26:00Z</dcterms:created>
  <dcterms:modified xsi:type="dcterms:W3CDTF">2026-10-20T13:03:00Z</dcterms:modified>
</cp:coreProperties>
</file>