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9A30" w14:textId="77777777" w:rsidR="00251BDD" w:rsidRDefault="00D45F2F">
      <w:pPr>
        <w:pStyle w:val="PMPressemitteilung"/>
      </w:pPr>
      <w:sdt>
        <w:sdtPr>
          <w:id w:val="-923638953"/>
          <w:lock w:val="sdtContentLocked"/>
          <w:placeholder>
            <w:docPart w:val="A08A507E9D93499A978454E1337EA462"/>
          </w:placeholder>
          <w:text/>
        </w:sdtPr>
        <w:sdtEndPr/>
        <w:sdtContent>
          <w:r w:rsidR="00612771" w:rsidRPr="00FC5706">
            <w:t>Pressemitteilung</w:t>
          </w:r>
        </w:sdtContent>
      </w:sdt>
    </w:p>
    <w:p w14:paraId="6C3F1135" w14:textId="3DABFE09" w:rsidR="00612771" w:rsidRDefault="00E530A7" w:rsidP="00612771">
      <w:pPr>
        <w:pStyle w:val="PMDatum"/>
      </w:pPr>
      <w:r>
        <w:t>27.10</w:t>
      </w:r>
      <w:r w:rsidR="00C502E0">
        <w:t>.</w:t>
      </w:r>
      <w:r w:rsidR="008537C0">
        <w:t>202</w:t>
      </w:r>
      <w:r w:rsidR="006C79FE">
        <w:t>6</w:t>
      </w:r>
    </w:p>
    <w:p w14:paraId="126134FB" w14:textId="40550797" w:rsidR="008537C0" w:rsidRDefault="008537C0" w:rsidP="008537C0">
      <w:pPr>
        <w:pStyle w:val="PM-Stichwort"/>
      </w:pPr>
      <w:r>
        <w:t>Landkreis - Sprechtage</w:t>
      </w:r>
    </w:p>
    <w:p w14:paraId="3C7FB8EE" w14:textId="0CF16C06" w:rsidR="008537C0" w:rsidRDefault="008537C0" w:rsidP="008537C0">
      <w:pPr>
        <w:pStyle w:val="PM-berschrift"/>
      </w:pPr>
      <w:r>
        <w:t>Bezirk Schwaben bietet kostenlose Beratung über finanzielle Hilfen an</w:t>
      </w:r>
    </w:p>
    <w:p w14:paraId="172ACE09" w14:textId="77777777" w:rsidR="008537C0" w:rsidRDefault="008537C0" w:rsidP="008537C0">
      <w:pPr>
        <w:rPr>
          <w:b/>
          <w:bCs/>
        </w:rPr>
      </w:pPr>
    </w:p>
    <w:p w14:paraId="70E98338" w14:textId="22C57F25" w:rsidR="008537C0" w:rsidRPr="008537C0" w:rsidRDefault="008537C0" w:rsidP="008537C0">
      <w:pPr>
        <w:rPr>
          <w:rFonts w:cstheme="minorHAnsi"/>
        </w:rPr>
      </w:pPr>
      <w:r w:rsidRPr="008537C0">
        <w:rPr>
          <w:b/>
          <w:bCs/>
        </w:rPr>
        <w:t>Unterallgäu.</w:t>
      </w:r>
      <w:r>
        <w:rPr>
          <w:b/>
          <w:bCs/>
        </w:rPr>
        <w:t xml:space="preserve"> </w:t>
      </w:r>
      <w:r w:rsidR="00D45F2F" w:rsidRPr="00974850">
        <w:t xml:space="preserve">Einmal im Monat berät der Bezirk Schwaben im Landratsamt Unterallgäu in Mindelheim über finanzielle Hilfen. Konkret geht es dabei um die „Hilfe zur Pflege“ und die „Eingliederungshilfe für Menschen mit Behinderung“. „Hilfe zur Pflege“ ist eine finanzielle Unterstützung für Menschen, die zu Hause gepflegt werden, im Pflegeheim leben oder in ein solches aufgenommen werden sollen und die Pflege nicht aus eigenem Einkommen/Vermögen und den Leistungen der Pflegekasse bezahlen können. Die „Eingliederungshilfe“ umfasst ein breites Spektrum an Leistungen - von Frühförderung über Hilfen in der Arbeitswelt bis hin zum ambulant betreuten Wohnen oder dem Aufenthalt in einer besonderen Wohnform. </w:t>
      </w:r>
      <w:r w:rsidRPr="008537C0">
        <w:rPr>
          <w:rFonts w:cstheme="minorHAnsi"/>
        </w:rPr>
        <w:t xml:space="preserve">Die nächste Sprechstunde findet am Dienstag, </w:t>
      </w:r>
      <w:r w:rsidR="00E530A7">
        <w:rPr>
          <w:rFonts w:cstheme="minorHAnsi"/>
        </w:rPr>
        <w:t>10. November</w:t>
      </w:r>
      <w:r>
        <w:rPr>
          <w:rFonts w:cstheme="minorHAnsi"/>
        </w:rPr>
        <w:t xml:space="preserve">, von 9 bis 13 Uhr </w:t>
      </w:r>
      <w:r w:rsidRPr="008537C0">
        <w:rPr>
          <w:rFonts w:cstheme="minorHAnsi"/>
        </w:rPr>
        <w:t xml:space="preserve">im Landratsamt Unterallgäu in Mindelheim </w:t>
      </w:r>
      <w:r w:rsidR="00033ACF">
        <w:rPr>
          <w:rFonts w:cstheme="minorHAnsi"/>
        </w:rPr>
        <w:t xml:space="preserve">(Zimmer 301, 3. Obergeschoss) </w:t>
      </w:r>
      <w:r w:rsidRPr="008537C0">
        <w:rPr>
          <w:rFonts w:cstheme="minorHAnsi"/>
        </w:rPr>
        <w:t xml:space="preserve">statt. </w:t>
      </w:r>
      <w:r>
        <w:rPr>
          <w:rFonts w:cstheme="minorHAnsi"/>
        </w:rPr>
        <w:t xml:space="preserve">Eine Terminvereinbarung ist notwendig unter </w:t>
      </w:r>
      <w:r w:rsidRPr="008537C0">
        <w:rPr>
          <w:rFonts w:cstheme="minorHAnsi"/>
        </w:rPr>
        <w:t xml:space="preserve">Telefon (0821) 3101-216 oder per E-Mail: </w:t>
      </w:r>
      <w:hyperlink r:id="rId7" w:history="1">
        <w:r w:rsidRPr="008537C0">
          <w:rPr>
            <w:rFonts w:cstheme="minorHAnsi"/>
            <w:color w:val="0000FF"/>
            <w:u w:val="single"/>
          </w:rPr>
          <w:t>beratungsstelle@bezirk-schwaben.de</w:t>
        </w:r>
      </w:hyperlink>
    </w:p>
    <w:p w14:paraId="36B9CBCB" w14:textId="495BFDA5" w:rsidR="008537C0" w:rsidRPr="008537C0" w:rsidRDefault="008537C0" w:rsidP="008537C0">
      <w:pPr>
        <w:rPr>
          <w:rFonts w:cstheme="minorHAnsi"/>
          <w:bCs/>
        </w:rPr>
      </w:pPr>
    </w:p>
    <w:p w14:paraId="4A83FC24"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9D160" w14:textId="77777777" w:rsidR="008537C0" w:rsidRDefault="008537C0">
      <w:r>
        <w:separator/>
      </w:r>
    </w:p>
    <w:p w14:paraId="2262472A" w14:textId="77777777" w:rsidR="008537C0" w:rsidRDefault="008537C0"/>
    <w:p w14:paraId="2F50D054" w14:textId="77777777" w:rsidR="008537C0" w:rsidRDefault="008537C0"/>
  </w:endnote>
  <w:endnote w:type="continuationSeparator" w:id="0">
    <w:p w14:paraId="38AB23DD" w14:textId="77777777" w:rsidR="008537C0" w:rsidRDefault="008537C0">
      <w:r>
        <w:continuationSeparator/>
      </w:r>
    </w:p>
    <w:p w14:paraId="188B9E1E" w14:textId="77777777" w:rsidR="008537C0" w:rsidRDefault="008537C0"/>
    <w:p w14:paraId="3F3DADA7" w14:textId="77777777" w:rsidR="008537C0" w:rsidRDefault="00853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145B0" w14:textId="77777777" w:rsidR="008537C0" w:rsidRDefault="008537C0">
      <w:r>
        <w:separator/>
      </w:r>
    </w:p>
    <w:p w14:paraId="20BB28E9" w14:textId="77777777" w:rsidR="008537C0" w:rsidRDefault="008537C0"/>
    <w:p w14:paraId="471D406C" w14:textId="77777777" w:rsidR="008537C0" w:rsidRDefault="008537C0"/>
  </w:footnote>
  <w:footnote w:type="continuationSeparator" w:id="0">
    <w:p w14:paraId="6F888DD5" w14:textId="77777777" w:rsidR="008537C0" w:rsidRDefault="008537C0">
      <w:r>
        <w:continuationSeparator/>
      </w:r>
    </w:p>
    <w:p w14:paraId="64B62960" w14:textId="77777777" w:rsidR="008537C0" w:rsidRDefault="008537C0"/>
    <w:p w14:paraId="3B5E3199" w14:textId="77777777" w:rsidR="008537C0" w:rsidRDefault="00853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8932"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4FAD8D55" wp14:editId="5013D796">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0FCCEF7D"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FAD8D55"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0FCCEF7D"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41DF"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244269F0" wp14:editId="22E6EADD">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53FD387"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6C3ADFA9" wp14:editId="29A359E5">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CA2A16F" w14:textId="77777777" w:rsidR="00251BDD" w:rsidRDefault="00612771">
                          <w:pPr>
                            <w:pStyle w:val="PMBehoerde"/>
                          </w:pPr>
                          <w:r>
                            <w:t>Landratsamt Unterallgäu</w:t>
                          </w:r>
                        </w:p>
                        <w:p w14:paraId="2617EC6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ED5E7E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F2EDF6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43EA706"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29A7B35"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1B7554A2"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F3C7D0D"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4269F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253FD387"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6C3ADFA9" wp14:editId="29A359E5">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1CA2A16F" w14:textId="77777777" w:rsidR="00251BDD" w:rsidRDefault="00612771">
                    <w:pPr>
                      <w:pStyle w:val="PMBehoerde"/>
                    </w:pPr>
                    <w:r>
                      <w:t>Landratsamt Unterallgäu</w:t>
                    </w:r>
                  </w:p>
                  <w:p w14:paraId="2617EC6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ED5E7E9"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F2EDF6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43EA706"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29A7B35"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1B7554A2"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7F3C7D0D"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7C0"/>
    <w:rsid w:val="00003091"/>
    <w:rsid w:val="00033ACF"/>
    <w:rsid w:val="000B0627"/>
    <w:rsid w:val="00161E08"/>
    <w:rsid w:val="0024490B"/>
    <w:rsid w:val="00251BDD"/>
    <w:rsid w:val="002837FD"/>
    <w:rsid w:val="002C4FF5"/>
    <w:rsid w:val="003100F7"/>
    <w:rsid w:val="00337887"/>
    <w:rsid w:val="004348E9"/>
    <w:rsid w:val="00585A3D"/>
    <w:rsid w:val="00590767"/>
    <w:rsid w:val="00612771"/>
    <w:rsid w:val="006245ED"/>
    <w:rsid w:val="00650F4D"/>
    <w:rsid w:val="006C79FE"/>
    <w:rsid w:val="008537C0"/>
    <w:rsid w:val="008835B2"/>
    <w:rsid w:val="009C2D11"/>
    <w:rsid w:val="00C16803"/>
    <w:rsid w:val="00C502E0"/>
    <w:rsid w:val="00C67ABB"/>
    <w:rsid w:val="00CD7E7F"/>
    <w:rsid w:val="00D45F2F"/>
    <w:rsid w:val="00E165ED"/>
    <w:rsid w:val="00E331EA"/>
    <w:rsid w:val="00E530A7"/>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2B469310"/>
  <w15:docId w15:val="{2C0CD7BD-FFF3-45FF-B5AE-B0B34B94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eratungsstelle@bezirk-schwab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8A507E9D93499A978454E1337EA462"/>
        <w:category>
          <w:name w:val="Allgemein"/>
          <w:gallery w:val="placeholder"/>
        </w:category>
        <w:types>
          <w:type w:val="bbPlcHdr"/>
        </w:types>
        <w:behaviors>
          <w:behavior w:val="content"/>
        </w:behaviors>
        <w:guid w:val="{32BBB191-B2DA-4707-A411-15F8F3C01242}"/>
      </w:docPartPr>
      <w:docPartBody>
        <w:p w:rsidR="00CF086C" w:rsidRDefault="00CF086C">
          <w:pPr>
            <w:pStyle w:val="A08A507E9D93499A978454E1337EA462"/>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6C"/>
    <w:rsid w:val="00585A3D"/>
    <w:rsid w:val="006245ED"/>
    <w:rsid w:val="009C2D11"/>
    <w:rsid w:val="00CF08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A08A507E9D93499A978454E1337EA462">
    <w:name w:val="A08A507E9D93499A978454E1337EA4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148</Words>
  <Characters>1014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Neumeier Brigitte</dc:creator>
  <cp:keywords/>
  <dc:description/>
  <cp:lastModifiedBy>Neumeier Brigitte</cp:lastModifiedBy>
  <cp:revision>5</cp:revision>
  <cp:lastPrinted>2011-08-10T11:15:00Z</cp:lastPrinted>
  <dcterms:created xsi:type="dcterms:W3CDTF">2025-11-26T08:39:00Z</dcterms:created>
  <dcterms:modified xsi:type="dcterms:W3CDTF">2025-12-02T08:56:00Z</dcterms:modified>
</cp:coreProperties>
</file>