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4E1E" w14:textId="4778A52C" w:rsidR="005D4189" w:rsidRDefault="005442D6" w:rsidP="005D4189">
      <w:pPr>
        <w:rPr>
          <w:szCs w:val="24"/>
        </w:rPr>
        <w:sectPr w:rsidR="005D4189" w:rsidSect="009C384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127" w:right="707" w:bottom="1134" w:left="1417" w:header="708" w:footer="708" w:gutter="0"/>
          <w:cols w:space="708"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9FD4A0" wp14:editId="48ACBA5E">
                <wp:simplePos x="0" y="0"/>
                <wp:positionH relativeFrom="margin">
                  <wp:align>left</wp:align>
                </wp:positionH>
                <wp:positionV relativeFrom="page">
                  <wp:posOffset>1762125</wp:posOffset>
                </wp:positionV>
                <wp:extent cx="6211570" cy="895350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4090C" w14:textId="77777777" w:rsidR="003F4E70" w:rsidRDefault="003F4E70" w:rsidP="003F4E70">
                            <w:pPr>
                              <w:jc w:val="center"/>
                              <w:rPr>
                                <w:b/>
                                <w:snapToGrid w:val="0"/>
                                <w:sz w:val="32"/>
                                <w:szCs w:val="32"/>
                              </w:rPr>
                            </w:pPr>
                          </w:p>
                          <w:p w14:paraId="6D0B4B37" w14:textId="073C1106" w:rsidR="00697F1E" w:rsidRPr="001E4353" w:rsidRDefault="00F12423" w:rsidP="00F12423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12423">
                              <w:rPr>
                                <w:b/>
                                <w:snapToGrid w:val="0"/>
                                <w:color w:val="000000" w:themeColor="text1"/>
                                <w:sz w:val="32"/>
                                <w:szCs w:val="32"/>
                              </w:rPr>
                              <w:t>Selbsthilfegruppe lädt zum gemeinsamen Singen ein</w:t>
                            </w:r>
                            <w:r>
                              <w:rPr>
                                <w:b/>
                                <w:snapToGrid w:val="0"/>
                                <w:color w:val="000000" w:themeColor="text1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FD4A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38.75pt;width:489.1pt;height:70.5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" stroked="f">
                <v:textbox inset="0,0,0,0">
                  <w:txbxContent>
                    <w:p w14:paraId="3DB4090C" w14:textId="77777777" w:rsidR="003F4E70" w:rsidRDefault="003F4E70" w:rsidP="003F4E70">
                      <w:pPr>
                        <w:jc w:val="center"/>
                        <w:rPr>
                          <w:b/>
                          <w:snapToGrid w:val="0"/>
                          <w:sz w:val="32"/>
                          <w:szCs w:val="32"/>
                        </w:rPr>
                      </w:pPr>
                    </w:p>
                    <w:p w14:paraId="6D0B4B37" w14:textId="073C1106" w:rsidR="00697F1E" w:rsidRPr="001E4353" w:rsidRDefault="00F12423" w:rsidP="00F12423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F12423">
                        <w:rPr>
                          <w:b/>
                          <w:snapToGrid w:val="0"/>
                          <w:color w:val="000000" w:themeColor="text1"/>
                          <w:sz w:val="32"/>
                          <w:szCs w:val="32"/>
                        </w:rPr>
                        <w:t>Selbsthilfegruppe lädt zum gemeinsamen Singen ein</w:t>
                      </w:r>
                      <w:r>
                        <w:rPr>
                          <w:b/>
                          <w:snapToGrid w:val="0"/>
                          <w:color w:val="000000" w:themeColor="text1"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76837E" wp14:editId="4E9F2CFF">
                <wp:simplePos x="0" y="0"/>
                <wp:positionH relativeFrom="column">
                  <wp:posOffset>451485</wp:posOffset>
                </wp:positionH>
                <wp:positionV relativeFrom="paragraph">
                  <wp:posOffset>-376611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35B6A" w14:textId="3B5BB5E3" w:rsidR="009C384E" w:rsidRDefault="0002724F">
                            <w:r>
                              <w:t>11</w:t>
                            </w:r>
                            <w:r w:rsidR="00396077">
                              <w:t>.</w:t>
                            </w:r>
                            <w:r w:rsidR="00F54B5C">
                              <w:t>0</w:t>
                            </w:r>
                            <w:r>
                              <w:t>9</w:t>
                            </w:r>
                            <w:r w:rsidR="00396077">
                              <w:t>.202</w:t>
                            </w:r>
                            <w:r w:rsidR="00F54B5C"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6837E" id="_x0000_s1027" type="#_x0000_t202" style="position:absolute;margin-left:35.55pt;margin-top:-29.65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" filled="f" stroked="f">
                <v:textbox style="mso-fit-shape-to-text:t" inset="0,0,0,0">
                  <w:txbxContent>
                    <w:p w14:paraId="7D935B6A" w14:textId="3B5BB5E3" w:rsidR="009C384E" w:rsidRDefault="0002724F">
                      <w:r>
                        <w:t>11</w:t>
                      </w:r>
                      <w:r w:rsidR="00396077">
                        <w:t>.</w:t>
                      </w:r>
                      <w:r w:rsidR="00F54B5C">
                        <w:t>0</w:t>
                      </w:r>
                      <w:r>
                        <w:t>9</w:t>
                      </w:r>
                      <w:r w:rsidR="00396077">
                        <w:t>.202</w:t>
                      </w:r>
                      <w:r w:rsidR="00F54B5C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8E23A1" wp14:editId="26F9AE08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86186" w14:textId="77777777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E23A1" id="_x0000_s1028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" stroked="f">
                <v:textbox inset="0,0,0,0">
                  <w:txbxContent>
                    <w:p w14:paraId="03986186" w14:textId="77777777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2045A0C6" w14:textId="5206F1AA" w:rsidR="00E87433" w:rsidRDefault="00F12423" w:rsidP="00E87433">
      <w:pPr>
        <w:jc w:val="both"/>
        <w:rPr>
          <w:snapToGrid w:val="0"/>
          <w:sz w:val="22"/>
          <w:szCs w:val="22"/>
        </w:rPr>
      </w:pPr>
      <w:r w:rsidRPr="00F12423">
        <w:rPr>
          <w:snapToGrid w:val="0"/>
          <w:sz w:val="22"/>
          <w:szCs w:val="22"/>
        </w:rPr>
        <w:t xml:space="preserve">Die Selbsthilfegruppe „Singen für Körper, Geist und Seele“ lädt am Montag, </w:t>
      </w:r>
      <w:r w:rsidR="00E87433">
        <w:rPr>
          <w:snapToGrid w:val="0"/>
          <w:sz w:val="22"/>
          <w:szCs w:val="22"/>
        </w:rPr>
        <w:t xml:space="preserve">den </w:t>
      </w:r>
      <w:r w:rsidRPr="00F12423">
        <w:rPr>
          <w:snapToGrid w:val="0"/>
          <w:sz w:val="22"/>
          <w:szCs w:val="22"/>
        </w:rPr>
        <w:t>1</w:t>
      </w:r>
      <w:r w:rsidR="0002724F">
        <w:rPr>
          <w:snapToGrid w:val="0"/>
          <w:sz w:val="22"/>
          <w:szCs w:val="22"/>
        </w:rPr>
        <w:t>4</w:t>
      </w:r>
      <w:r w:rsidRPr="00F12423">
        <w:rPr>
          <w:snapToGrid w:val="0"/>
          <w:sz w:val="22"/>
          <w:szCs w:val="22"/>
        </w:rPr>
        <w:t xml:space="preserve">. </w:t>
      </w:r>
      <w:r w:rsidR="00237180">
        <w:rPr>
          <w:snapToGrid w:val="0"/>
          <w:sz w:val="22"/>
          <w:szCs w:val="22"/>
        </w:rPr>
        <w:t>September</w:t>
      </w:r>
      <w:r w:rsidRPr="00F12423">
        <w:rPr>
          <w:snapToGrid w:val="0"/>
          <w:sz w:val="22"/>
          <w:szCs w:val="22"/>
        </w:rPr>
        <w:t>, wieder zu einem gemeinsamen Singnachmittag ein. Das Treffen findet im Haus St. Elisabeth, Parkstraße 2a, in Bergkamen-Mitte statt.</w:t>
      </w:r>
      <w:r w:rsidR="00E87433">
        <w:rPr>
          <w:snapToGrid w:val="0"/>
          <w:sz w:val="22"/>
          <w:szCs w:val="22"/>
        </w:rPr>
        <w:t xml:space="preserve"> </w:t>
      </w:r>
      <w:r w:rsidR="00E87433" w:rsidRPr="00B4542B">
        <w:rPr>
          <w:snapToGrid w:val="0"/>
          <w:sz w:val="22"/>
          <w:szCs w:val="22"/>
        </w:rPr>
        <w:t>Einlass ist ab 15.00 Uhr</w:t>
      </w:r>
      <w:r w:rsidR="0002724F">
        <w:rPr>
          <w:snapToGrid w:val="0"/>
          <w:sz w:val="22"/>
          <w:szCs w:val="22"/>
        </w:rPr>
        <w:t xml:space="preserve">; Beginn 15.30 Uhr und </w:t>
      </w:r>
      <w:r w:rsidR="00E87433">
        <w:rPr>
          <w:snapToGrid w:val="0"/>
          <w:sz w:val="22"/>
          <w:szCs w:val="22"/>
        </w:rPr>
        <w:t>Ende gegen 17.30 Uhr</w:t>
      </w:r>
      <w:r w:rsidR="00E87433" w:rsidRPr="00B4542B">
        <w:rPr>
          <w:snapToGrid w:val="0"/>
          <w:sz w:val="22"/>
          <w:szCs w:val="22"/>
        </w:rPr>
        <w:t>.</w:t>
      </w:r>
    </w:p>
    <w:p w14:paraId="2DAB5891" w14:textId="5A08438D" w:rsidR="00F12423" w:rsidRPr="00F12423" w:rsidRDefault="00F12423" w:rsidP="00F12423">
      <w:pPr>
        <w:jc w:val="both"/>
        <w:rPr>
          <w:snapToGrid w:val="0"/>
          <w:sz w:val="22"/>
          <w:szCs w:val="22"/>
        </w:rPr>
      </w:pPr>
      <w:r w:rsidRPr="00F12423">
        <w:rPr>
          <w:snapToGrid w:val="0"/>
          <w:sz w:val="22"/>
          <w:szCs w:val="22"/>
        </w:rPr>
        <w:t xml:space="preserve">Eingeladen sind alle, die Freude am Singen haben – unabhängig von Alter oder Gesangserfahrung. Im Mittelpunkt </w:t>
      </w:r>
      <w:r w:rsidR="00E87433" w:rsidRPr="00F12423">
        <w:rPr>
          <w:snapToGrid w:val="0"/>
          <w:sz w:val="22"/>
          <w:szCs w:val="22"/>
        </w:rPr>
        <w:t>steh</w:t>
      </w:r>
      <w:r w:rsidR="00E87433">
        <w:rPr>
          <w:snapToGrid w:val="0"/>
          <w:sz w:val="22"/>
          <w:szCs w:val="22"/>
        </w:rPr>
        <w:t>en</w:t>
      </w:r>
      <w:r w:rsidRPr="00F12423">
        <w:rPr>
          <w:snapToGrid w:val="0"/>
          <w:sz w:val="22"/>
          <w:szCs w:val="22"/>
        </w:rPr>
        <w:t xml:space="preserve"> das gemeinsame Singen, das Erleben von Gemeinschaft und die positiven Auswirkungen der Musik auf Körper, Geist und Seele. Musikalische Vorkenntnisse sind nicht erforderlich.</w:t>
      </w:r>
    </w:p>
    <w:p w14:paraId="3A6B710A" w14:textId="1C2E355E" w:rsidR="00F12423" w:rsidRDefault="00F12423" w:rsidP="00F12423">
      <w:pPr>
        <w:jc w:val="both"/>
        <w:rPr>
          <w:snapToGrid w:val="0"/>
          <w:sz w:val="22"/>
          <w:szCs w:val="22"/>
        </w:rPr>
      </w:pPr>
      <w:r w:rsidRPr="00F12423">
        <w:rPr>
          <w:snapToGrid w:val="0"/>
          <w:sz w:val="22"/>
          <w:szCs w:val="22"/>
        </w:rPr>
        <w:t>Die Selbsthilfegruppe freut sich sowohl über bekannte Gesichter als auch über neue Teilnehmerinnen und Teilnehmer. Wer gerne singt oder die Gemeinschaft in entspannter Atmosphäre erleben möchte, ist herzlich willkommen.</w:t>
      </w:r>
    </w:p>
    <w:p w14:paraId="49868FC6" w14:textId="5034FCF1" w:rsidR="00396077" w:rsidRPr="00396077" w:rsidRDefault="00B4542B" w:rsidP="00B4542B">
      <w:p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______</w:t>
      </w:r>
      <w:r w:rsidR="00396077" w:rsidRPr="00396077">
        <w:rPr>
          <w:snapToGrid w:val="0"/>
          <w:sz w:val="22"/>
          <w:szCs w:val="22"/>
        </w:rPr>
        <w:t>_________________________________________________________________________</w:t>
      </w:r>
    </w:p>
    <w:p w14:paraId="3986D4D5" w14:textId="35897F66" w:rsidR="005442D6" w:rsidRPr="00AD579C" w:rsidRDefault="005D4189" w:rsidP="00396077">
      <w:pPr>
        <w:jc w:val="both"/>
        <w:rPr>
          <w:b/>
          <w:sz w:val="22"/>
          <w:szCs w:val="22"/>
        </w:rPr>
      </w:pPr>
      <w:r w:rsidRPr="00AD579C">
        <w:rPr>
          <w:b/>
          <w:sz w:val="22"/>
          <w:szCs w:val="22"/>
        </w:rPr>
        <w:t>Rückfragen zu diesem Presseartikel richten</w:t>
      </w:r>
      <w:r w:rsidR="00952056" w:rsidRPr="00AD579C">
        <w:rPr>
          <w:b/>
          <w:sz w:val="22"/>
          <w:szCs w:val="22"/>
        </w:rPr>
        <w:t xml:space="preserve"> </w:t>
      </w:r>
      <w:r w:rsidRPr="00AD579C">
        <w:rPr>
          <w:b/>
          <w:sz w:val="22"/>
          <w:szCs w:val="22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7D624444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49FB152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3963AE0" wp14:editId="455D98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73BB21" w14:textId="10E243FF" w:rsidR="002C3060" w:rsidRPr="00AD579C" w:rsidRDefault="00AA5911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Fabian Prein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963AE0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573BB21" w14:textId="10E243FF" w:rsidR="002C3060" w:rsidRPr="00AD579C" w:rsidRDefault="00AA5911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Fabian Prein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71567E72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3DE1EEB9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2B58952" wp14:editId="7961DC09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94EE9" w14:textId="14EE0D83" w:rsidR="00B377E0" w:rsidRPr="00AD579C" w:rsidRDefault="005442D6" w:rsidP="00B377E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Stabsstelle „</w:t>
                                  </w:r>
                                  <w:r w:rsidR="00AA5911">
                                    <w:rPr>
                                      <w:sz w:val="22"/>
                                      <w:szCs w:val="22"/>
                                    </w:rPr>
                                    <w:t>Soziale Inklusion und Seniorenarbeit</w:t>
                                  </w: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B58952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C994EE9" w14:textId="14EE0D83" w:rsidR="00B377E0" w:rsidRPr="00AD579C" w:rsidRDefault="005442D6" w:rsidP="00B377E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Stabsstelle „</w:t>
                            </w:r>
                            <w:r w:rsidR="00AA5911">
                              <w:rPr>
                                <w:sz w:val="22"/>
                                <w:szCs w:val="22"/>
                              </w:rPr>
                              <w:t>Soziale Inklusion und Seniorenarbeit</w:t>
                            </w:r>
                            <w:r w:rsidRPr="00AD579C">
                              <w:rPr>
                                <w:sz w:val="22"/>
                                <w:szCs w:val="22"/>
                              </w:rPr>
                              <w:t>“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F8FF92A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A434FE3" wp14:editId="435C92CD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A63A4" w14:textId="77777777" w:rsidR="002C3060" w:rsidRPr="00AD579C" w:rsidRDefault="005442D6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Bürgerdienste, Ordnung und Soziales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434FE3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95A63A4" w14:textId="77777777" w:rsidR="002C3060" w:rsidRPr="00AD579C" w:rsidRDefault="005442D6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Bürgerdienste, Ordnung und Soziales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2E00B24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1E3DD27A" w14:textId="77777777" w:rsidR="002C3060" w:rsidRPr="00AD579C" w:rsidRDefault="002C3060" w:rsidP="00B377E0">
            <w:pPr>
              <w:spacing w:before="120"/>
              <w:rPr>
                <w:sz w:val="22"/>
                <w:szCs w:val="22"/>
              </w:rPr>
            </w:pPr>
            <w:r w:rsidRPr="00AD579C">
              <w:rPr>
                <w:sz w:val="22"/>
                <w:szCs w:val="22"/>
              </w:rPr>
              <w:t>Telefon</w:t>
            </w:r>
            <w:r w:rsidR="007E0415" w:rsidRPr="00AD579C">
              <w:rPr>
                <w:sz w:val="22"/>
                <w:szCs w:val="22"/>
              </w:rPr>
              <w:t>:</w:t>
            </w:r>
          </w:p>
        </w:tc>
        <w:tc>
          <w:tcPr>
            <w:tcW w:w="8080" w:type="dxa"/>
            <w:vAlign w:val="center"/>
          </w:tcPr>
          <w:p w14:paraId="44C05DEC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178AC6C" wp14:editId="1D7B7EEF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F2B114" w14:textId="2425603D" w:rsidR="002C3060" w:rsidRPr="00AD579C" w:rsidRDefault="005442D6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02307 / 965 -</w:t>
                                  </w:r>
                                  <w:r w:rsidR="00AA5911">
                                    <w:rPr>
                                      <w:sz w:val="22"/>
                                      <w:szCs w:val="22"/>
                                    </w:rPr>
                                    <w:t>143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78AC6C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02F2B114" w14:textId="2425603D" w:rsidR="002C3060" w:rsidRPr="00AD579C" w:rsidRDefault="005442D6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02307 / 965 -</w:t>
                            </w:r>
                            <w:r w:rsidR="00AA5911">
                              <w:rPr>
                                <w:sz w:val="22"/>
                                <w:szCs w:val="22"/>
                              </w:rPr>
                              <w:t>143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33314310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081826D8" w14:textId="77777777" w:rsidR="002C3060" w:rsidRPr="00AD579C" w:rsidRDefault="007E0415" w:rsidP="00B377E0">
            <w:pPr>
              <w:spacing w:before="120"/>
              <w:rPr>
                <w:sz w:val="22"/>
                <w:szCs w:val="22"/>
              </w:rPr>
            </w:pPr>
            <w:r w:rsidRPr="00AD579C">
              <w:rPr>
                <w:sz w:val="22"/>
                <w:szCs w:val="22"/>
              </w:rPr>
              <w:t>E-Mail:</w:t>
            </w:r>
          </w:p>
        </w:tc>
        <w:tc>
          <w:tcPr>
            <w:tcW w:w="8080" w:type="dxa"/>
            <w:vAlign w:val="center"/>
          </w:tcPr>
          <w:p w14:paraId="2196D9E1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5C1462E" wp14:editId="02AE24C3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9D238E" w14:textId="7C098987" w:rsidR="002C3060" w:rsidRPr="00AD579C" w:rsidRDefault="00AA5911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f.prein</w:t>
                                  </w:r>
                                  <w:r w:rsidR="005442D6" w:rsidRPr="00AD579C">
                                    <w:rPr>
                                      <w:sz w:val="22"/>
                                      <w:szCs w:val="22"/>
                                    </w:rPr>
                                    <w:t>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C1462E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4E9D238E" w14:textId="7C098987" w:rsidR="002C3060" w:rsidRPr="00AD579C" w:rsidRDefault="00AA5911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f.prein</w:t>
                            </w:r>
                            <w:r w:rsidR="005442D6" w:rsidRPr="00AD579C">
                              <w:rPr>
                                <w:sz w:val="22"/>
                                <w:szCs w:val="22"/>
                              </w:rPr>
                              <w:t>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3E68ABE" w14:textId="77777777" w:rsidR="00F96E5C" w:rsidRDefault="00B377E0" w:rsidP="00B377E0">
      <w:pPr>
        <w:spacing w:before="120"/>
        <w:rPr>
          <w:szCs w:val="24"/>
        </w:r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6DC4FC58" wp14:editId="39119BF4">
                <wp:extent cx="5637125" cy="226088"/>
                <wp:effectExtent l="0" t="0" r="1905" b="254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22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53057" w14:textId="77777777" w:rsidR="00B377E0" w:rsidRDefault="00B377E0" w:rsidP="00B377E0"/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C4FC58" id="_x0000_s1034" type="#_x0000_t202" style="width:443.85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" stroked="f">
                <v:textbox inset="0,0,0,0">
                  <w:txbxContent>
                    <w:p w14:paraId="5F253057" w14:textId="77777777" w:rsidR="00B377E0" w:rsidRDefault="00B377E0" w:rsidP="00B377E0"/>
                  </w:txbxContent>
                </v:textbox>
                <w10:anchorlock/>
              </v:shape>
            </w:pict>
          </mc:Fallback>
        </mc:AlternateContent>
      </w:r>
    </w:p>
    <w:p w14:paraId="3E654AE7" w14:textId="77777777" w:rsidR="005442D6" w:rsidRDefault="005442D6" w:rsidP="00B377E0">
      <w:pPr>
        <w:spacing w:before="120"/>
        <w:rPr>
          <w:szCs w:val="24"/>
        </w:rPr>
      </w:pPr>
    </w:p>
    <w:p w14:paraId="4EF75C61" w14:textId="77777777" w:rsidR="005442D6" w:rsidRPr="005442D6" w:rsidRDefault="005442D6" w:rsidP="005442D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16"/>
          <w:szCs w:val="16"/>
        </w:rPr>
      </w:pPr>
    </w:p>
    <w:sectPr w:rsidR="005442D6" w:rsidRPr="005442D6" w:rsidSect="00C9791B">
      <w:headerReference w:type="default" r:id="rId12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E7483" w14:textId="77777777" w:rsidR="00AD5A8E" w:rsidRDefault="00AD5A8E" w:rsidP="00695138">
      <w:pPr>
        <w:spacing w:after="0" w:line="240" w:lineRule="auto"/>
      </w:pPr>
      <w:r>
        <w:separator/>
      </w:r>
    </w:p>
  </w:endnote>
  <w:endnote w:type="continuationSeparator" w:id="0">
    <w:p w14:paraId="44BFF4A4" w14:textId="77777777" w:rsidR="00AD5A8E" w:rsidRDefault="00AD5A8E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AE3D" w14:textId="77777777" w:rsidR="006A7444" w:rsidRDefault="006A744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E772" w14:textId="77777777" w:rsidR="006A7444" w:rsidRDefault="006A744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D8B8" w14:textId="77777777" w:rsidR="006A7444" w:rsidRDefault="006A74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0C3C" w14:textId="77777777" w:rsidR="00AD5A8E" w:rsidRDefault="00AD5A8E" w:rsidP="00695138">
      <w:pPr>
        <w:spacing w:after="0" w:line="240" w:lineRule="auto"/>
      </w:pPr>
      <w:r>
        <w:separator/>
      </w:r>
    </w:p>
  </w:footnote>
  <w:footnote w:type="continuationSeparator" w:id="0">
    <w:p w14:paraId="699F4550" w14:textId="77777777" w:rsidR="00AD5A8E" w:rsidRDefault="00AD5A8E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F5FB" w14:textId="77777777" w:rsidR="006A7444" w:rsidRDefault="006A744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FBC5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7C9969C3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247B5CB2" w14:textId="77777777" w:rsidR="00695138" w:rsidRDefault="00000000">
    <w:pPr>
      <w:pStyle w:val="Kopfzeile"/>
      <w:rPr>
        <w:b/>
        <w:smallCaps/>
        <w:sz w:val="36"/>
        <w:szCs w:val="36"/>
      </w:rPr>
    </w:pPr>
    <w:r>
      <w:rPr>
        <w:noProof/>
      </w:rPr>
      <w:pict w14:anchorId="6612F6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2B9FE013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F63F05A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B5E8" w14:textId="77777777" w:rsidR="006A7444" w:rsidRDefault="006A7444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8BEF2" w14:textId="77777777" w:rsidR="00695138" w:rsidRDefault="005D4189">
    <w:pPr>
      <w:pStyle w:val="Kopfzeile"/>
      <w:rPr>
        <w:b/>
        <w:smallCaps/>
        <w:sz w:val="36"/>
        <w:szCs w:val="36"/>
      </w:rPr>
    </w:pPr>
    <w:r>
      <w:rPr>
        <w:b/>
        <w:smallCaps/>
        <w:noProof/>
        <w:sz w:val="36"/>
        <w:szCs w:val="36"/>
        <w:lang w:eastAsia="de-DE"/>
      </w:rPr>
      <w:drawing>
        <wp:anchor distT="0" distB="0" distL="114300" distR="114300" simplePos="0" relativeHeight="251657216" behindDoc="1" locked="0" layoutInCell="1" allowOverlap="1" wp14:anchorId="00876153" wp14:editId="64AD51F1">
          <wp:simplePos x="0" y="0"/>
          <wp:positionH relativeFrom="column">
            <wp:posOffset>4130675</wp:posOffset>
          </wp:positionH>
          <wp:positionV relativeFrom="paragraph">
            <wp:posOffset>-266700</wp:posOffset>
          </wp:positionV>
          <wp:extent cx="2133600" cy="571500"/>
          <wp:effectExtent l="0" t="0" r="0" b="0"/>
          <wp:wrapNone/>
          <wp:docPr id="2" name="Grafik 2" descr="Bergkamen_Logo_blue_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rgkamen_Logo_blue_transpar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138" w:rsidRPr="009363D1">
      <w:rPr>
        <w:b/>
        <w:smallCaps/>
        <w:sz w:val="36"/>
        <w:szCs w:val="36"/>
      </w:rPr>
      <w:t>Pressemitteilung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40024D30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4BB"/>
    <w:rsid w:val="00005B1C"/>
    <w:rsid w:val="0002724F"/>
    <w:rsid w:val="00032884"/>
    <w:rsid w:val="00040DC4"/>
    <w:rsid w:val="00043C24"/>
    <w:rsid w:val="0009793B"/>
    <w:rsid w:val="000B1413"/>
    <w:rsid w:val="000C785F"/>
    <w:rsid w:val="000D1987"/>
    <w:rsid w:val="0018017C"/>
    <w:rsid w:val="001807C9"/>
    <w:rsid w:val="00190251"/>
    <w:rsid w:val="00196A44"/>
    <w:rsid w:val="001D268B"/>
    <w:rsid w:val="001D2ED5"/>
    <w:rsid w:val="001E4353"/>
    <w:rsid w:val="00217485"/>
    <w:rsid w:val="0023693B"/>
    <w:rsid w:val="00237180"/>
    <w:rsid w:val="002429D7"/>
    <w:rsid w:val="00246EA4"/>
    <w:rsid w:val="002975B2"/>
    <w:rsid w:val="002C3060"/>
    <w:rsid w:val="002E6152"/>
    <w:rsid w:val="002E6765"/>
    <w:rsid w:val="002E7976"/>
    <w:rsid w:val="002F6947"/>
    <w:rsid w:val="00334225"/>
    <w:rsid w:val="00373D3A"/>
    <w:rsid w:val="0037609A"/>
    <w:rsid w:val="00396077"/>
    <w:rsid w:val="003A4595"/>
    <w:rsid w:val="003A4636"/>
    <w:rsid w:val="003B31BF"/>
    <w:rsid w:val="003C35D3"/>
    <w:rsid w:val="003C5763"/>
    <w:rsid w:val="003C73B4"/>
    <w:rsid w:val="003F4E70"/>
    <w:rsid w:val="004056D6"/>
    <w:rsid w:val="00416F5E"/>
    <w:rsid w:val="00431FFE"/>
    <w:rsid w:val="00461ABE"/>
    <w:rsid w:val="00465DAB"/>
    <w:rsid w:val="004761D7"/>
    <w:rsid w:val="004B0685"/>
    <w:rsid w:val="004E24AF"/>
    <w:rsid w:val="004E4E73"/>
    <w:rsid w:val="004F7F39"/>
    <w:rsid w:val="0052364F"/>
    <w:rsid w:val="005442D6"/>
    <w:rsid w:val="00546ABF"/>
    <w:rsid w:val="00561F99"/>
    <w:rsid w:val="00581B60"/>
    <w:rsid w:val="005B1418"/>
    <w:rsid w:val="005B33CB"/>
    <w:rsid w:val="005D4189"/>
    <w:rsid w:val="005D5900"/>
    <w:rsid w:val="00622B8D"/>
    <w:rsid w:val="00662565"/>
    <w:rsid w:val="006863D0"/>
    <w:rsid w:val="006871B7"/>
    <w:rsid w:val="00695138"/>
    <w:rsid w:val="00697F1E"/>
    <w:rsid w:val="006A7444"/>
    <w:rsid w:val="006D0EE1"/>
    <w:rsid w:val="006F0DA9"/>
    <w:rsid w:val="006F6019"/>
    <w:rsid w:val="00712FFA"/>
    <w:rsid w:val="007424BB"/>
    <w:rsid w:val="0074608D"/>
    <w:rsid w:val="00760064"/>
    <w:rsid w:val="00777DF5"/>
    <w:rsid w:val="00792634"/>
    <w:rsid w:val="00794786"/>
    <w:rsid w:val="007A1C40"/>
    <w:rsid w:val="007D1537"/>
    <w:rsid w:val="007D60AC"/>
    <w:rsid w:val="007E0415"/>
    <w:rsid w:val="00804BD3"/>
    <w:rsid w:val="008223A0"/>
    <w:rsid w:val="00834250"/>
    <w:rsid w:val="00844197"/>
    <w:rsid w:val="00847CA4"/>
    <w:rsid w:val="00871E44"/>
    <w:rsid w:val="0089275E"/>
    <w:rsid w:val="008D0477"/>
    <w:rsid w:val="009006F9"/>
    <w:rsid w:val="009114B4"/>
    <w:rsid w:val="009363D1"/>
    <w:rsid w:val="009370FE"/>
    <w:rsid w:val="00937CB3"/>
    <w:rsid w:val="00952056"/>
    <w:rsid w:val="00952C3A"/>
    <w:rsid w:val="0095776F"/>
    <w:rsid w:val="00962174"/>
    <w:rsid w:val="00987A26"/>
    <w:rsid w:val="009C1A02"/>
    <w:rsid w:val="009C384E"/>
    <w:rsid w:val="009E7D25"/>
    <w:rsid w:val="00A23E39"/>
    <w:rsid w:val="00A55945"/>
    <w:rsid w:val="00A778E9"/>
    <w:rsid w:val="00AA0D0E"/>
    <w:rsid w:val="00AA5911"/>
    <w:rsid w:val="00AB680F"/>
    <w:rsid w:val="00AD0D78"/>
    <w:rsid w:val="00AD579C"/>
    <w:rsid w:val="00AD5A8E"/>
    <w:rsid w:val="00B112A9"/>
    <w:rsid w:val="00B12F53"/>
    <w:rsid w:val="00B17843"/>
    <w:rsid w:val="00B17BF1"/>
    <w:rsid w:val="00B3199C"/>
    <w:rsid w:val="00B377E0"/>
    <w:rsid w:val="00B4542B"/>
    <w:rsid w:val="00B53339"/>
    <w:rsid w:val="00B73C97"/>
    <w:rsid w:val="00B75888"/>
    <w:rsid w:val="00B90401"/>
    <w:rsid w:val="00B95087"/>
    <w:rsid w:val="00BA08FC"/>
    <w:rsid w:val="00BB403A"/>
    <w:rsid w:val="00BB491F"/>
    <w:rsid w:val="00BC024D"/>
    <w:rsid w:val="00BE61B5"/>
    <w:rsid w:val="00C02DE5"/>
    <w:rsid w:val="00C258BE"/>
    <w:rsid w:val="00C25F28"/>
    <w:rsid w:val="00C30C7C"/>
    <w:rsid w:val="00C75284"/>
    <w:rsid w:val="00C85FB7"/>
    <w:rsid w:val="00C9791B"/>
    <w:rsid w:val="00CA5F3A"/>
    <w:rsid w:val="00CD5EFE"/>
    <w:rsid w:val="00CE1110"/>
    <w:rsid w:val="00D22584"/>
    <w:rsid w:val="00D2335E"/>
    <w:rsid w:val="00D36F56"/>
    <w:rsid w:val="00D550DB"/>
    <w:rsid w:val="00D66B65"/>
    <w:rsid w:val="00DE0580"/>
    <w:rsid w:val="00DE4322"/>
    <w:rsid w:val="00DF2E2D"/>
    <w:rsid w:val="00DF3A52"/>
    <w:rsid w:val="00DF4EFC"/>
    <w:rsid w:val="00E0139C"/>
    <w:rsid w:val="00E047C7"/>
    <w:rsid w:val="00E20ADC"/>
    <w:rsid w:val="00E226DE"/>
    <w:rsid w:val="00E44F62"/>
    <w:rsid w:val="00E45986"/>
    <w:rsid w:val="00E53982"/>
    <w:rsid w:val="00E85AC7"/>
    <w:rsid w:val="00E87433"/>
    <w:rsid w:val="00E963B9"/>
    <w:rsid w:val="00E97A8C"/>
    <w:rsid w:val="00EC3B4E"/>
    <w:rsid w:val="00ED5C2F"/>
    <w:rsid w:val="00EE3038"/>
    <w:rsid w:val="00F12423"/>
    <w:rsid w:val="00F43704"/>
    <w:rsid w:val="00F5290D"/>
    <w:rsid w:val="00F53760"/>
    <w:rsid w:val="00F54B5C"/>
    <w:rsid w:val="00F71D42"/>
    <w:rsid w:val="00F720AD"/>
    <w:rsid w:val="00F82B10"/>
    <w:rsid w:val="00F96E5C"/>
    <w:rsid w:val="00FB4501"/>
    <w:rsid w:val="00FC59D8"/>
    <w:rsid w:val="00FD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D7EAC"/>
  <w15:chartTrackingRefBased/>
  <w15:docId w15:val="{2B08C16B-53A2-4F1A-BF02-723D9A36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442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7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03rehe\AppData\Local\Temp\notesAC15F3\~627463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~6274636.dotx</Template>
  <TotalTime>0</TotalTime>
  <Pages>1</Pages>
  <Words>134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Rehers, Julia</dc:creator>
  <cp:keywords/>
  <dc:description/>
  <cp:lastModifiedBy>Prein, Fabian</cp:lastModifiedBy>
  <cp:revision>3</cp:revision>
  <cp:lastPrinted>2024-10-07T11:18:00Z</cp:lastPrinted>
  <dcterms:created xsi:type="dcterms:W3CDTF">2026-09-11T07:55:00Z</dcterms:created>
  <dcterms:modified xsi:type="dcterms:W3CDTF">2026-09-11T07:57:00Z</dcterms:modified>
</cp:coreProperties>
</file>