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76AA33" w14:textId="77777777" w:rsidR="00995EC5" w:rsidRPr="00241001" w:rsidRDefault="00995EC5" w:rsidP="00995EC5">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136C508E" w14:textId="77777777" w:rsidR="00995EC5" w:rsidRPr="00241001" w:rsidRDefault="00995EC5" w:rsidP="00995EC5">
      <w:pPr>
        <w:rPr>
          <w:rFonts w:eastAsia="Times New Roman" w:cs="Arial"/>
          <w:shd w:val="clear" w:color="auto" w:fill="FFFFFF"/>
          <w:lang w:eastAsia="de-DE"/>
        </w:rPr>
      </w:pPr>
    </w:p>
    <w:p w14:paraId="3D5B0BF6" w14:textId="20D840B0" w:rsidR="00995EC5" w:rsidRPr="004E0187" w:rsidRDefault="00995EC5" w:rsidP="00995EC5">
      <w:pPr>
        <w:rPr>
          <w:sz w:val="24"/>
        </w:rPr>
      </w:pPr>
      <w:r w:rsidRPr="004E0187">
        <w:rPr>
          <w:sz w:val="24"/>
        </w:rPr>
        <w:t xml:space="preserve">Nr. </w:t>
      </w:r>
      <w:r w:rsidR="00BF06C3">
        <w:rPr>
          <w:sz w:val="24"/>
        </w:rPr>
        <w:t>130</w:t>
      </w:r>
      <w:r>
        <w:rPr>
          <w:sz w:val="24"/>
        </w:rPr>
        <w:t xml:space="preserve"> </w:t>
      </w:r>
      <w:r w:rsidRPr="004E0187">
        <w:rPr>
          <w:sz w:val="24"/>
        </w:rPr>
        <w:t>vom</w:t>
      </w:r>
      <w:r>
        <w:rPr>
          <w:sz w:val="24"/>
        </w:rPr>
        <w:t xml:space="preserve"> </w:t>
      </w:r>
      <w:r w:rsidR="00BF06C3">
        <w:rPr>
          <w:sz w:val="24"/>
        </w:rPr>
        <w:t>02</w:t>
      </w:r>
      <w:r w:rsidRPr="00F0397E">
        <w:rPr>
          <w:sz w:val="24"/>
        </w:rPr>
        <w:t>.09.2026</w:t>
      </w:r>
      <w:r>
        <w:rPr>
          <w:sz w:val="24"/>
        </w:rPr>
        <w:t xml:space="preserve">        </w:t>
      </w:r>
    </w:p>
    <w:p w14:paraId="68E6B4EE" w14:textId="77777777" w:rsidR="00995EC5" w:rsidRPr="001A7426" w:rsidRDefault="00995EC5" w:rsidP="00995EC5">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3360" behindDoc="0" locked="0" layoutInCell="1" allowOverlap="1" wp14:anchorId="428D0A86" wp14:editId="37D99D68">
                <wp:simplePos x="0" y="0"/>
                <wp:positionH relativeFrom="column">
                  <wp:posOffset>20955</wp:posOffset>
                </wp:positionH>
                <wp:positionV relativeFrom="paragraph">
                  <wp:posOffset>109854</wp:posOffset>
                </wp:positionV>
                <wp:extent cx="5705475" cy="0"/>
                <wp:effectExtent l="0" t="0" r="9525" b="19050"/>
                <wp:wrapNone/>
                <wp:docPr id="2"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8CE073" id="Gerade Verbindung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" strokecolor="#4a7ebb">
                <o:lock v:ext="edit" shapetype="f"/>
              </v:line>
            </w:pict>
          </mc:Fallback>
        </mc:AlternateContent>
      </w:r>
    </w:p>
    <w:p w14:paraId="75B8031F" w14:textId="77777777" w:rsidR="00995EC5" w:rsidRDefault="00995EC5" w:rsidP="00995EC5">
      <w:pPr>
        <w:rPr>
          <w:b/>
          <w:sz w:val="28"/>
          <w:szCs w:val="26"/>
        </w:rPr>
      </w:pPr>
    </w:p>
    <w:p w14:paraId="12A5DF31" w14:textId="09CE39F4" w:rsidR="00995EC5" w:rsidRPr="00F0397E" w:rsidRDefault="00F0397E" w:rsidP="00995EC5">
      <w:pPr>
        <w:spacing w:line="276" w:lineRule="auto"/>
        <w:rPr>
          <w:rFonts w:cs="Arial"/>
          <w:sz w:val="20"/>
          <w:szCs w:val="20"/>
        </w:rPr>
        <w:sectPr w:rsidR="00995EC5" w:rsidRPr="00F0397E" w:rsidSect="004E64C9">
          <w:headerReference w:type="default" r:id="rId8"/>
          <w:type w:val="continuous"/>
          <w:pgSz w:w="11906" w:h="16838"/>
          <w:pgMar w:top="6238" w:right="567" w:bottom="1134" w:left="1332" w:header="709" w:footer="1417" w:gutter="0"/>
          <w:cols w:space="708"/>
          <w:docGrid w:linePitch="360"/>
        </w:sectPr>
      </w:pPr>
      <w:r w:rsidRPr="00F0397E">
        <w:rPr>
          <w:rFonts w:eastAsia="Times New Roman" w:cs="Arial"/>
          <w:b/>
          <w:bCs/>
          <w:sz w:val="28"/>
          <w:szCs w:val="28"/>
          <w:shd w:val="clear" w:color="auto" w:fill="FFFFFF"/>
          <w:lang w:eastAsia="de-DE"/>
        </w:rPr>
        <w:t>Jetzt noch anmelden für den Cloppenburger Citylauf 2026</w:t>
      </w:r>
    </w:p>
    <w:p w14:paraId="007015B3" w14:textId="77777777" w:rsidR="00995EC5" w:rsidRPr="00F0397E" w:rsidRDefault="00995EC5" w:rsidP="00995EC5">
      <w:pPr>
        <w:rPr>
          <w:rFonts w:cs="Arial"/>
          <w:sz w:val="20"/>
          <w:szCs w:val="20"/>
        </w:rPr>
      </w:pPr>
    </w:p>
    <w:p w14:paraId="06DC8A32" w14:textId="77777777" w:rsidR="00F0397E" w:rsidRPr="00F0397E" w:rsidRDefault="00F0397E" w:rsidP="00F0397E">
      <w:pPr>
        <w:rPr>
          <w:rFonts w:cs="Arial"/>
          <w:b/>
          <w:bCs/>
        </w:rPr>
      </w:pPr>
      <w:r w:rsidRPr="00F0397E">
        <w:rPr>
          <w:rFonts w:cs="Arial"/>
          <w:b/>
          <w:bCs/>
        </w:rPr>
        <w:t xml:space="preserve">Die Cloppenburger Innenstadt wird wieder zur Laufarena: Am Samstag, 26. September 2026, startet der 29. Citylauf - organisiert von der Stadt Cloppenburg gemeinsam mit dem Lauftreff des SV </w:t>
      </w:r>
      <w:proofErr w:type="spellStart"/>
      <w:r w:rsidRPr="00F0397E">
        <w:rPr>
          <w:rFonts w:cs="Arial"/>
          <w:b/>
          <w:bCs/>
        </w:rPr>
        <w:t>Bethen</w:t>
      </w:r>
      <w:proofErr w:type="spellEnd"/>
      <w:r w:rsidRPr="00F0397E">
        <w:rPr>
          <w:rFonts w:cs="Arial"/>
          <w:b/>
          <w:bCs/>
        </w:rPr>
        <w:t>. Im vergangenen Jahr erreichte die Veranstaltung mit rund 1500 Teilnehmenden einen Rekord. Und den gilt es erneut zu überbieten. Ob ambitionierter Leistungssportler, Freizeitläufer oder Nachwuchstalent – mitmachen kann jeder.</w:t>
      </w:r>
    </w:p>
    <w:p w14:paraId="55AE4CF8" w14:textId="77777777" w:rsidR="00F0397E" w:rsidRPr="00F0397E" w:rsidRDefault="00F0397E" w:rsidP="00F0397E">
      <w:pPr>
        <w:rPr>
          <w:rFonts w:cs="Arial"/>
          <w:b/>
          <w:bCs/>
        </w:rPr>
      </w:pPr>
    </w:p>
    <w:p w14:paraId="1ACBB7C3" w14:textId="77777777" w:rsidR="00F0397E" w:rsidRPr="00F0397E" w:rsidRDefault="00F0397E" w:rsidP="00F0397E">
      <w:pPr>
        <w:rPr>
          <w:rFonts w:cs="Arial"/>
        </w:rPr>
      </w:pPr>
      <w:r w:rsidRPr="00F0397E">
        <w:rPr>
          <w:rFonts w:cs="Arial"/>
        </w:rPr>
        <w:t>Insgesamt stehen acht Läufe auf dem Programm – vom Bambinilauf über die beliebten Schülerstrecken bis hin zum 10-Kilometer-Hauptlauf. Außerdem gibt es wieder den Staffellauf. Hier treten Teams aus Unternehmen, Vereinen, Behörden oder Freundeskreisen gegeneinander an. Vier Läuferinnen oder Läufer laufen nacheinander jeweils eine 1000-Meter-Runde – angefeuert von Kollegen, Freunden und vielen anderen Fans.</w:t>
      </w:r>
    </w:p>
    <w:p w14:paraId="14557C60" w14:textId="77777777" w:rsidR="00F0397E" w:rsidRPr="00F0397E" w:rsidRDefault="00F0397E" w:rsidP="00F0397E">
      <w:pPr>
        <w:rPr>
          <w:rFonts w:cs="Arial"/>
        </w:rPr>
      </w:pPr>
    </w:p>
    <w:p w14:paraId="2E911BC2" w14:textId="77777777" w:rsidR="00F0397E" w:rsidRPr="00F0397E" w:rsidRDefault="00F0397E" w:rsidP="00F0397E">
      <w:pPr>
        <w:rPr>
          <w:rFonts w:cs="Arial"/>
          <w:b/>
          <w:bCs/>
        </w:rPr>
      </w:pPr>
      <w:r w:rsidRPr="00F0397E">
        <w:rPr>
          <w:rFonts w:cs="Arial"/>
          <w:b/>
          <w:bCs/>
        </w:rPr>
        <w:t>Hier sind die Startzeiten und Strecken im Überblick:</w:t>
      </w:r>
    </w:p>
    <w:p w14:paraId="0FE2B3C0" w14:textId="77777777" w:rsidR="00F0397E" w:rsidRPr="00F0397E" w:rsidRDefault="00F0397E" w:rsidP="00F0397E">
      <w:pPr>
        <w:rPr>
          <w:rFonts w:cs="Arial"/>
        </w:rPr>
      </w:pPr>
    </w:p>
    <w:p w14:paraId="0716912A" w14:textId="77777777" w:rsidR="00F0397E" w:rsidRPr="00F0397E" w:rsidRDefault="00F0397E" w:rsidP="00F0397E">
      <w:pPr>
        <w:rPr>
          <w:rFonts w:cs="Arial"/>
        </w:rPr>
      </w:pPr>
      <w:r w:rsidRPr="00F0397E">
        <w:rPr>
          <w:rFonts w:cs="Arial"/>
        </w:rPr>
        <w:t>14:00 Uhr – Bambinilauf Mädchen, 400 Meter</w:t>
      </w:r>
    </w:p>
    <w:p w14:paraId="07CBA585" w14:textId="77777777" w:rsidR="00F0397E" w:rsidRPr="00F0397E" w:rsidRDefault="00F0397E" w:rsidP="00F0397E">
      <w:pPr>
        <w:rPr>
          <w:rFonts w:cs="Arial"/>
        </w:rPr>
      </w:pPr>
      <w:r w:rsidRPr="00F0397E">
        <w:rPr>
          <w:rFonts w:cs="Arial"/>
        </w:rPr>
        <w:t>14:15 Uhr – Bambinilauf Jungen, 400 m</w:t>
      </w:r>
    </w:p>
    <w:p w14:paraId="2A9987B4" w14:textId="77777777" w:rsidR="00F0397E" w:rsidRPr="00F0397E" w:rsidRDefault="00F0397E" w:rsidP="00F0397E">
      <w:pPr>
        <w:rPr>
          <w:rFonts w:cs="Arial"/>
        </w:rPr>
      </w:pPr>
      <w:r w:rsidRPr="00F0397E">
        <w:rPr>
          <w:rFonts w:cs="Arial"/>
        </w:rPr>
        <w:t>14:30 Uhr – Schülerinnenlauf (Jg. 2015–2018), 2.000 m</w:t>
      </w:r>
    </w:p>
    <w:p w14:paraId="5EF7DA8E" w14:textId="77777777" w:rsidR="00F0397E" w:rsidRPr="00F0397E" w:rsidRDefault="00F0397E" w:rsidP="00F0397E">
      <w:pPr>
        <w:rPr>
          <w:rFonts w:cs="Arial"/>
        </w:rPr>
      </w:pPr>
      <w:r w:rsidRPr="00F0397E">
        <w:rPr>
          <w:rFonts w:cs="Arial"/>
        </w:rPr>
        <w:t>14:50 Uhr – Schülerlauf (Jg. 2015–2018), 2.000 m</w:t>
      </w:r>
    </w:p>
    <w:p w14:paraId="65887571" w14:textId="77777777" w:rsidR="00F0397E" w:rsidRPr="00F0397E" w:rsidRDefault="00F0397E" w:rsidP="00F0397E">
      <w:pPr>
        <w:rPr>
          <w:rFonts w:cs="Arial"/>
        </w:rPr>
      </w:pPr>
      <w:r w:rsidRPr="00F0397E">
        <w:rPr>
          <w:rFonts w:cs="Arial"/>
        </w:rPr>
        <w:t>15:15 Uhr – Schüler- und Schülerinnenlauf (Jg. 2011–2014), 2.000 m</w:t>
      </w:r>
    </w:p>
    <w:p w14:paraId="3F0E538E" w14:textId="77777777" w:rsidR="00F0397E" w:rsidRPr="00F0397E" w:rsidRDefault="00F0397E" w:rsidP="00F0397E">
      <w:pPr>
        <w:rPr>
          <w:rFonts w:cs="Arial"/>
        </w:rPr>
      </w:pPr>
      <w:r w:rsidRPr="00F0397E">
        <w:rPr>
          <w:rFonts w:cs="Arial"/>
        </w:rPr>
        <w:t xml:space="preserve">16:00 Uhr – </w:t>
      </w:r>
      <w:proofErr w:type="spellStart"/>
      <w:r w:rsidRPr="00F0397E">
        <w:rPr>
          <w:rFonts w:cs="Arial"/>
        </w:rPr>
        <w:t>SportBöckmann</w:t>
      </w:r>
      <w:proofErr w:type="spellEnd"/>
      <w:r w:rsidRPr="00F0397E">
        <w:rPr>
          <w:rFonts w:cs="Arial"/>
        </w:rPr>
        <w:t>-Staffellauf, 4 x 1.000 m</w:t>
      </w:r>
    </w:p>
    <w:p w14:paraId="23A850D2" w14:textId="77777777" w:rsidR="00F0397E" w:rsidRPr="00F0397E" w:rsidRDefault="00F0397E" w:rsidP="00F0397E">
      <w:pPr>
        <w:rPr>
          <w:rFonts w:cs="Arial"/>
        </w:rPr>
      </w:pPr>
      <w:r w:rsidRPr="00F0397E">
        <w:rPr>
          <w:rFonts w:cs="Arial"/>
        </w:rPr>
        <w:t>17:00 Uhr – Lidl-Hauptlauf, 10 km (Start: Rote Schule, Marktplatz)</w:t>
      </w:r>
    </w:p>
    <w:p w14:paraId="0B3140CA" w14:textId="4770BFAF" w:rsidR="00F0397E" w:rsidRDefault="00F0397E" w:rsidP="00F0397E">
      <w:pPr>
        <w:rPr>
          <w:rFonts w:cs="Arial"/>
        </w:rPr>
      </w:pPr>
      <w:r w:rsidRPr="00F0397E">
        <w:rPr>
          <w:rFonts w:cs="Arial"/>
        </w:rPr>
        <w:t>17:05 Uhr – VR- Bank-Hobbylauf, 6 km</w:t>
      </w:r>
    </w:p>
    <w:p w14:paraId="4B766C99" w14:textId="77777777" w:rsidR="00F0397E" w:rsidRPr="00F0397E" w:rsidRDefault="00F0397E" w:rsidP="00F0397E">
      <w:pPr>
        <w:rPr>
          <w:rFonts w:cs="Arial"/>
        </w:rPr>
      </w:pPr>
    </w:p>
    <w:p w14:paraId="7B8F3735" w14:textId="3D51511C" w:rsidR="00F0397E" w:rsidRPr="00F0397E" w:rsidRDefault="00F0397E" w:rsidP="00F0397E">
      <w:pPr>
        <w:rPr>
          <w:rFonts w:cs="Arial"/>
        </w:rPr>
      </w:pPr>
      <w:r w:rsidRPr="00F0397E">
        <w:rPr>
          <w:rFonts w:cs="Arial"/>
        </w:rPr>
        <w:t>Die Anmeldung zum Citylauf ist</w:t>
      </w:r>
      <w:r>
        <w:rPr>
          <w:rFonts w:cs="Arial"/>
        </w:rPr>
        <w:t xml:space="preserve"> </w:t>
      </w:r>
      <w:r w:rsidRPr="00F0397E">
        <w:rPr>
          <w:rFonts w:cs="Arial"/>
        </w:rPr>
        <w:t xml:space="preserve">online unter </w:t>
      </w:r>
      <w:hyperlink r:id="rId9" w:history="1">
        <w:r w:rsidRPr="00F0397E">
          <w:rPr>
            <w:rFonts w:cs="Arial"/>
            <w:color w:val="0563C1"/>
            <w:u w:val="single"/>
          </w:rPr>
          <w:t>www.cloppenburg.de/citylauf</w:t>
        </w:r>
      </w:hyperlink>
      <w:r w:rsidRPr="00F0397E">
        <w:rPr>
          <w:rFonts w:cs="Arial"/>
        </w:rPr>
        <w:t xml:space="preserve"> möglich. Auf dieser Seite finden Interessierte alle Infos und den Direktlink zum Anmeldeportal. Dort sind auch die Listen der bereits angemeldeten Starter einsehbar; zudem werden hier später die Ergebnisse tagesaktuell veröffentlicht. </w:t>
      </w:r>
    </w:p>
    <w:p w14:paraId="4045E470" w14:textId="77777777" w:rsidR="00F0397E" w:rsidRPr="00F0397E" w:rsidRDefault="00F0397E" w:rsidP="00F0397E">
      <w:pPr>
        <w:rPr>
          <w:rFonts w:cs="Arial"/>
        </w:rPr>
      </w:pPr>
    </w:p>
    <w:p w14:paraId="54598403" w14:textId="07F833A3" w:rsidR="00F0397E" w:rsidRPr="00F0397E" w:rsidRDefault="00F0397E" w:rsidP="00F0397E">
      <w:pPr>
        <w:rPr>
          <w:rFonts w:cs="Arial"/>
        </w:rPr>
      </w:pPr>
      <w:r w:rsidRPr="00F0397E">
        <w:rPr>
          <w:rFonts w:cs="Arial"/>
        </w:rPr>
        <w:lastRenderedPageBreak/>
        <w:t xml:space="preserve">Start und Ziel befinden sich wie gewohnt vor dem Rathaus auf der </w:t>
      </w:r>
      <w:proofErr w:type="spellStart"/>
      <w:r w:rsidRPr="00F0397E">
        <w:rPr>
          <w:rFonts w:cs="Arial"/>
        </w:rPr>
        <w:t>Sevelter</w:t>
      </w:r>
      <w:proofErr w:type="spellEnd"/>
      <w:r w:rsidRPr="00F0397E">
        <w:rPr>
          <w:rFonts w:cs="Arial"/>
        </w:rPr>
        <w:t xml:space="preserve"> Straße. Einzige Ausnahme ist der Hauptlauf über zehn Kilometer, der beim Jugendtreff "Rote Schule" auf dem Marktplatz gestartet wird. Zieleinlauf ist wieder vorm Rathaus. Die Zeitmessung übernimmt wie im  </w:t>
      </w:r>
      <w:r w:rsidR="007844AA">
        <w:rPr>
          <w:rFonts w:cs="Arial"/>
        </w:rPr>
        <w:t>v</w:t>
      </w:r>
      <w:r w:rsidRPr="00F0397E">
        <w:rPr>
          <w:rFonts w:cs="Arial"/>
        </w:rPr>
        <w:t xml:space="preserve">ergangenen Jahr das Team, die "Time Tracker" aus Oldenburg. Sie bringen viel Erfahrung mit, sowohl als aktive Athleten als auch als Event-Organisatoren und Zeitnehmer. </w:t>
      </w:r>
    </w:p>
    <w:p w14:paraId="092A5371" w14:textId="77777777" w:rsidR="00F0397E" w:rsidRPr="00F0397E" w:rsidRDefault="00F0397E" w:rsidP="00F0397E">
      <w:pPr>
        <w:rPr>
          <w:rFonts w:cs="Arial"/>
        </w:rPr>
      </w:pPr>
    </w:p>
    <w:p w14:paraId="37CFBC31" w14:textId="75C54321" w:rsidR="00F0397E" w:rsidRPr="00F0397E" w:rsidRDefault="007844AA" w:rsidP="00F0397E">
      <w:pPr>
        <w:rPr>
          <w:rFonts w:cs="Arial"/>
        </w:rPr>
      </w:pPr>
      <w:r>
        <w:rPr>
          <w:rFonts w:cs="Arial"/>
        </w:rPr>
        <w:t xml:space="preserve">Auch in diesem Jahr gibt es für die </w:t>
      </w:r>
      <w:proofErr w:type="spellStart"/>
      <w:r>
        <w:rPr>
          <w:rFonts w:cs="Arial"/>
        </w:rPr>
        <w:t>Läufer:innen</w:t>
      </w:r>
      <w:proofErr w:type="spellEnd"/>
      <w:r>
        <w:rPr>
          <w:rFonts w:cs="Arial"/>
        </w:rPr>
        <w:t xml:space="preserve"> wieder die beliebten Citylauf-Shirts - </w:t>
      </w:r>
      <w:r w:rsidR="00F0397E" w:rsidRPr="00F0397E">
        <w:rPr>
          <w:rFonts w:cs="Arial"/>
          <w:b/>
          <w:bCs/>
        </w:rPr>
        <w:t>solange der Vorrat reicht!</w:t>
      </w:r>
      <w:r w:rsidR="00F0397E" w:rsidRPr="00F0397E">
        <w:rPr>
          <w:rFonts w:cs="Arial"/>
        </w:rPr>
        <w:t xml:space="preserve"> Damit die Shirts rechtzeitig geliefert werden, mussten sie bereits im Juni bestellt werden. So konnte man die benötigte Auflage nur schätzen. Um Engpässe zu vermeiden, wurden in diesem Jahr 400 mehr geordert. Auch für die Medaillen wurde die Stückzahl aufgestockt, damit für alle genug verfügbar sind.</w:t>
      </w:r>
    </w:p>
    <w:p w14:paraId="377368BC" w14:textId="77777777" w:rsidR="00F0397E" w:rsidRPr="00F0397E" w:rsidRDefault="00F0397E" w:rsidP="00F0397E">
      <w:pPr>
        <w:rPr>
          <w:rFonts w:cs="Arial"/>
        </w:rPr>
      </w:pPr>
    </w:p>
    <w:p w14:paraId="6185D255" w14:textId="77777777" w:rsidR="00F0397E" w:rsidRPr="00F0397E" w:rsidRDefault="00F0397E" w:rsidP="00F0397E">
      <w:pPr>
        <w:rPr>
          <w:rFonts w:cs="Arial"/>
        </w:rPr>
      </w:pPr>
      <w:r w:rsidRPr="00F0397E">
        <w:rPr>
          <w:rFonts w:cs="Arial"/>
        </w:rPr>
        <w:t xml:space="preserve">Engagierte </w:t>
      </w:r>
      <w:r w:rsidRPr="00571097">
        <w:rPr>
          <w:rFonts w:cs="Arial"/>
          <w:b/>
          <w:bCs/>
        </w:rPr>
        <w:t>Sponsoren</w:t>
      </w:r>
      <w:r w:rsidRPr="00F0397E">
        <w:rPr>
          <w:rFonts w:cs="Arial"/>
        </w:rPr>
        <w:t xml:space="preserve"> machen den großen Lauf-Event erst möglich. Schon seit Jahren unterstützen Lidl, die VR-Bank in Südoldenburg eG, das </w:t>
      </w:r>
      <w:proofErr w:type="spellStart"/>
      <w:r w:rsidRPr="00F0397E">
        <w:rPr>
          <w:rFonts w:cs="Arial"/>
        </w:rPr>
        <w:t>Cine</w:t>
      </w:r>
      <w:proofErr w:type="spellEnd"/>
      <w:r w:rsidRPr="00F0397E">
        <w:rPr>
          <w:rFonts w:cs="Arial"/>
        </w:rPr>
        <w:t xml:space="preserve"> Center Cloppenburg und das Modehaus Schwarte den Citylauf. Als neuer Partner ist in diesem Jahr erstmals auch das Sportgeschäft </w:t>
      </w:r>
      <w:proofErr w:type="spellStart"/>
      <w:r w:rsidRPr="00F0397E">
        <w:rPr>
          <w:rFonts w:cs="Arial"/>
        </w:rPr>
        <w:t>SportBöckmann</w:t>
      </w:r>
      <w:proofErr w:type="spellEnd"/>
      <w:r w:rsidRPr="00F0397E">
        <w:rPr>
          <w:rFonts w:cs="Arial"/>
        </w:rPr>
        <w:t xml:space="preserve"> mit dabei. Allen gilt ein herzliches Dankeschön!</w:t>
      </w:r>
    </w:p>
    <w:p w14:paraId="65E2DF24" w14:textId="77777777" w:rsidR="00F0397E" w:rsidRPr="00F0397E" w:rsidRDefault="00F0397E" w:rsidP="00F0397E">
      <w:pPr>
        <w:rPr>
          <w:rFonts w:cs="Arial"/>
          <w:b/>
          <w:bCs/>
        </w:rPr>
      </w:pPr>
    </w:p>
    <w:p w14:paraId="0A6025A4" w14:textId="2F488C4B" w:rsidR="00F0397E" w:rsidRPr="00F0397E" w:rsidRDefault="00F0397E" w:rsidP="00F0397E">
      <w:pPr>
        <w:rPr>
          <w:rFonts w:cs="Arial"/>
          <w:b/>
          <w:bCs/>
        </w:rPr>
      </w:pPr>
      <w:r w:rsidRPr="00F0397E">
        <w:rPr>
          <w:rFonts w:cs="Arial"/>
          <w:b/>
          <w:bCs/>
        </w:rPr>
        <w:t>Sicherheit geht vor: Bitte Straßensperrungen beachten</w:t>
      </w:r>
    </w:p>
    <w:p w14:paraId="2590CAF0" w14:textId="77777777" w:rsidR="00F0397E" w:rsidRPr="00F0397E" w:rsidRDefault="00F0397E" w:rsidP="00F0397E">
      <w:pPr>
        <w:rPr>
          <w:rFonts w:cs="Arial"/>
        </w:rPr>
      </w:pPr>
    </w:p>
    <w:p w14:paraId="3EC6222B" w14:textId="77777777" w:rsidR="00F0397E" w:rsidRPr="00F0397E" w:rsidRDefault="00F0397E" w:rsidP="00F0397E">
      <w:pPr>
        <w:rPr>
          <w:rFonts w:cs="Arial"/>
        </w:rPr>
      </w:pPr>
      <w:r w:rsidRPr="00F0397E">
        <w:rPr>
          <w:rFonts w:cs="Arial"/>
        </w:rPr>
        <w:t>Um eine solche Großveranstaltung mit so vielen Menschen auf und an der Strecke sicher und reibungslos durchführen zu können, sind Straßensperrungen unvermeidlich. Die Stadt bittet um Verständnis und ein bisschen Geduld. Wenn möglich sollten Autofahrer den Innenstadtbereich am Cityfest-Samstag nachmittags meiden.</w:t>
      </w:r>
    </w:p>
    <w:p w14:paraId="5219A250" w14:textId="77777777" w:rsidR="00F0397E" w:rsidRPr="00F0397E" w:rsidRDefault="00F0397E" w:rsidP="00F0397E">
      <w:pPr>
        <w:rPr>
          <w:rFonts w:cs="Arial"/>
        </w:rPr>
      </w:pPr>
    </w:p>
    <w:p w14:paraId="3C74B6F9" w14:textId="2A989A6F" w:rsidR="00F0397E" w:rsidRPr="00F0397E" w:rsidRDefault="00F0397E" w:rsidP="00F0397E">
      <w:pPr>
        <w:rPr>
          <w:rFonts w:cs="Arial"/>
        </w:rPr>
      </w:pPr>
      <w:r w:rsidRPr="00140EA2">
        <w:rPr>
          <w:rFonts w:cs="Arial"/>
        </w:rPr>
        <w:t xml:space="preserve">Ab ca. </w:t>
      </w:r>
      <w:r w:rsidR="00140EA2" w:rsidRPr="00140EA2">
        <w:rPr>
          <w:rFonts w:cs="Arial"/>
        </w:rPr>
        <w:t>12:30</w:t>
      </w:r>
      <w:r w:rsidRPr="00140EA2">
        <w:rPr>
          <w:rFonts w:cs="Arial"/>
        </w:rPr>
        <w:t xml:space="preserve"> Uhr </w:t>
      </w:r>
      <w:r w:rsidRPr="00F0397E">
        <w:rPr>
          <w:rFonts w:cs="Arial"/>
        </w:rPr>
        <w:t>gesperrt wird die kleine Runde für Bambini, Schüler/innen und Staffel (in der Karte rot markiert):</w:t>
      </w:r>
    </w:p>
    <w:p w14:paraId="649C351D" w14:textId="77777777" w:rsidR="00F0397E" w:rsidRPr="00F0397E" w:rsidRDefault="00F0397E" w:rsidP="00F0397E">
      <w:pPr>
        <w:rPr>
          <w:rFonts w:cs="Arial"/>
        </w:rPr>
      </w:pPr>
    </w:p>
    <w:p w14:paraId="57AE7E63" w14:textId="77777777" w:rsidR="00F0397E" w:rsidRPr="00F0397E" w:rsidRDefault="00F0397E" w:rsidP="00F0397E">
      <w:pPr>
        <w:rPr>
          <w:rFonts w:cs="Arial"/>
        </w:rPr>
      </w:pPr>
      <w:r w:rsidRPr="00F0397E">
        <w:rPr>
          <w:rFonts w:cs="Arial"/>
        </w:rPr>
        <w:t xml:space="preserve">Ab Rathaus, Poststraße </w:t>
      </w:r>
      <w:proofErr w:type="spellStart"/>
      <w:r w:rsidRPr="00F0397E">
        <w:rPr>
          <w:rFonts w:cs="Arial"/>
        </w:rPr>
        <w:t>Sevelter</w:t>
      </w:r>
      <w:proofErr w:type="spellEnd"/>
      <w:r w:rsidRPr="00F0397E">
        <w:rPr>
          <w:rFonts w:cs="Arial"/>
        </w:rPr>
        <w:t xml:space="preserve"> </w:t>
      </w:r>
      <w:proofErr w:type="spellStart"/>
      <w:r w:rsidRPr="00F0397E">
        <w:rPr>
          <w:rFonts w:cs="Arial"/>
        </w:rPr>
        <w:t>Str</w:t>
      </w:r>
      <w:proofErr w:type="spellEnd"/>
      <w:r w:rsidRPr="00F0397E">
        <w:rPr>
          <w:rFonts w:cs="Arial"/>
        </w:rPr>
        <w:t xml:space="preserve">, Bahnhofstraße bis Pingel-Anton (Kreisel bleibt frei, der Edeka-Markt samt Parkplatz bleibt erreichbar), </w:t>
      </w:r>
      <w:proofErr w:type="spellStart"/>
      <w:r w:rsidRPr="00F0397E">
        <w:rPr>
          <w:rFonts w:cs="Arial"/>
        </w:rPr>
        <w:t>Hagenweg</w:t>
      </w:r>
      <w:proofErr w:type="spellEnd"/>
      <w:r w:rsidRPr="00F0397E">
        <w:rPr>
          <w:rFonts w:cs="Arial"/>
        </w:rPr>
        <w:t xml:space="preserve">, Am Stadtpark, Amtshausweg, Bahnhofstraße Beckermann-Kurve. Die Poststraße und der Parkplatz hinter der Post werden gegen 16.30 Uhr wieder frei gegeben (nur von der Straße Pingel Anton aus; keine Durchfahrt zur </w:t>
      </w:r>
      <w:proofErr w:type="spellStart"/>
      <w:r w:rsidRPr="00F0397E">
        <w:rPr>
          <w:rFonts w:cs="Arial"/>
        </w:rPr>
        <w:t>Sevelter</w:t>
      </w:r>
      <w:proofErr w:type="spellEnd"/>
      <w:r w:rsidRPr="00F0397E">
        <w:rPr>
          <w:rFonts w:cs="Arial"/>
        </w:rPr>
        <w:t xml:space="preserve"> Straße und zur Bahnhofstraße möglich).</w:t>
      </w:r>
    </w:p>
    <w:p w14:paraId="5C338889" w14:textId="77777777" w:rsidR="00F0397E" w:rsidRPr="00F0397E" w:rsidRDefault="00F0397E" w:rsidP="00F0397E">
      <w:pPr>
        <w:rPr>
          <w:rFonts w:cs="Arial"/>
        </w:rPr>
      </w:pPr>
    </w:p>
    <w:p w14:paraId="4009D12D" w14:textId="0D3AEE5E" w:rsidR="00F0397E" w:rsidRPr="00F0397E" w:rsidRDefault="00F0397E" w:rsidP="00F0397E">
      <w:pPr>
        <w:rPr>
          <w:rFonts w:cs="Arial"/>
        </w:rPr>
      </w:pPr>
      <w:r w:rsidRPr="00F0397E">
        <w:rPr>
          <w:rFonts w:cs="Arial"/>
        </w:rPr>
        <w:t>Die anderen Straße</w:t>
      </w:r>
      <w:r w:rsidR="007844AA">
        <w:rPr>
          <w:rFonts w:cs="Arial"/>
        </w:rPr>
        <w:t>n</w:t>
      </w:r>
      <w:r w:rsidRPr="00F0397E">
        <w:rPr>
          <w:rFonts w:cs="Arial"/>
        </w:rPr>
        <w:t xml:space="preserve"> bleiben für die Hobby- und Hauptläufe noch etwas länger gesperrt.</w:t>
      </w:r>
    </w:p>
    <w:p w14:paraId="53AA8A48" w14:textId="77777777" w:rsidR="00F0397E" w:rsidRPr="00F0397E" w:rsidRDefault="00F0397E" w:rsidP="00F0397E">
      <w:pPr>
        <w:rPr>
          <w:rFonts w:cs="Arial"/>
        </w:rPr>
      </w:pPr>
    </w:p>
    <w:p w14:paraId="5087CB51" w14:textId="77777777" w:rsidR="00F0397E" w:rsidRPr="00F0397E" w:rsidRDefault="00F0397E" w:rsidP="00F0397E">
      <w:pPr>
        <w:rPr>
          <w:rFonts w:cs="Arial"/>
        </w:rPr>
      </w:pPr>
      <w:r w:rsidRPr="00F0397E">
        <w:rPr>
          <w:rFonts w:cs="Arial"/>
        </w:rPr>
        <w:t>Ab etwa 16 Uhr gesperrt wird die große Runde für den Hobby- und Hauptlauf (in der Karte blau eingezeichnet):</w:t>
      </w:r>
    </w:p>
    <w:p w14:paraId="048FB021" w14:textId="77777777" w:rsidR="00F0397E" w:rsidRPr="00F0397E" w:rsidRDefault="00F0397E" w:rsidP="00F0397E">
      <w:pPr>
        <w:rPr>
          <w:rFonts w:cs="Arial"/>
        </w:rPr>
      </w:pPr>
    </w:p>
    <w:p w14:paraId="1764A354" w14:textId="77777777" w:rsidR="00F0397E" w:rsidRPr="00F0397E" w:rsidRDefault="00F0397E" w:rsidP="00F0397E">
      <w:pPr>
        <w:rPr>
          <w:rFonts w:cs="Arial"/>
        </w:rPr>
      </w:pPr>
      <w:r w:rsidRPr="00F0397E">
        <w:rPr>
          <w:rFonts w:cs="Arial"/>
        </w:rPr>
        <w:t xml:space="preserve">Ab Rathaus, </w:t>
      </w:r>
      <w:proofErr w:type="spellStart"/>
      <w:r w:rsidRPr="00F0397E">
        <w:rPr>
          <w:rFonts w:cs="Arial"/>
        </w:rPr>
        <w:t>Sevelter</w:t>
      </w:r>
      <w:proofErr w:type="spellEnd"/>
      <w:r w:rsidRPr="00F0397E">
        <w:rPr>
          <w:rFonts w:cs="Arial"/>
        </w:rPr>
        <w:t xml:space="preserve"> Straße, Beckermann-Kurve, Bahnhofstraße, </w:t>
      </w:r>
      <w:proofErr w:type="spellStart"/>
      <w:r w:rsidRPr="00F0397E">
        <w:rPr>
          <w:rFonts w:cs="Arial"/>
        </w:rPr>
        <w:t>Hagenweg</w:t>
      </w:r>
      <w:proofErr w:type="spellEnd"/>
      <w:r w:rsidRPr="00F0397E">
        <w:rPr>
          <w:rFonts w:cs="Arial"/>
        </w:rPr>
        <w:t xml:space="preserve">, Am Stadtpark, durch den Stadtpark zur Osterstraße, </w:t>
      </w:r>
      <w:proofErr w:type="spellStart"/>
      <w:r w:rsidRPr="00F0397E">
        <w:rPr>
          <w:rFonts w:cs="Arial"/>
        </w:rPr>
        <w:t>Antoniusplatz</w:t>
      </w:r>
      <w:proofErr w:type="spellEnd"/>
      <w:r w:rsidRPr="00F0397E">
        <w:rPr>
          <w:rFonts w:cs="Arial"/>
        </w:rPr>
        <w:t xml:space="preserve"> (bleibt von der Friesoyther Straße aus erreichbar), Hofkamp, Am Krankenhaus, über die Brücke zur </w:t>
      </w:r>
      <w:proofErr w:type="spellStart"/>
      <w:r w:rsidRPr="00F0397E">
        <w:rPr>
          <w:rFonts w:cs="Arial"/>
        </w:rPr>
        <w:t>Bgm</w:t>
      </w:r>
      <w:proofErr w:type="spellEnd"/>
      <w:r w:rsidRPr="00F0397E">
        <w:rPr>
          <w:rFonts w:cs="Arial"/>
        </w:rPr>
        <w:t xml:space="preserve">-Heukamp-Straße, Färbereigang, Fortmannsweg, Rathausweg, </w:t>
      </w:r>
      <w:proofErr w:type="spellStart"/>
      <w:r w:rsidRPr="00F0397E">
        <w:rPr>
          <w:rFonts w:cs="Arial"/>
        </w:rPr>
        <w:t>Bgm</w:t>
      </w:r>
      <w:proofErr w:type="spellEnd"/>
      <w:r w:rsidRPr="00F0397E">
        <w:rPr>
          <w:rFonts w:cs="Arial"/>
        </w:rPr>
        <w:t xml:space="preserve">-Winkler-Straße, Eschstraße (Marktplatz bleibt frei), über den Parkplatz vor der Roten Schule, weiter über den Marktplatz und den Landkreis-Parkplatz, Graf-Stauffenberg-Straße, Geschwister-Scholl-Straße (ab Bildungswerk) und weder auf die </w:t>
      </w:r>
      <w:proofErr w:type="spellStart"/>
      <w:r w:rsidRPr="00F0397E">
        <w:rPr>
          <w:rFonts w:cs="Arial"/>
        </w:rPr>
        <w:t>Sevelter</w:t>
      </w:r>
      <w:proofErr w:type="spellEnd"/>
      <w:r w:rsidRPr="00F0397E">
        <w:rPr>
          <w:rFonts w:cs="Arial"/>
        </w:rPr>
        <w:t xml:space="preserve"> </w:t>
      </w:r>
      <w:proofErr w:type="spellStart"/>
      <w:r w:rsidRPr="00F0397E">
        <w:rPr>
          <w:rFonts w:cs="Arial"/>
        </w:rPr>
        <w:t>Str</w:t>
      </w:r>
      <w:proofErr w:type="spellEnd"/>
      <w:r w:rsidRPr="00F0397E">
        <w:rPr>
          <w:rFonts w:cs="Arial"/>
        </w:rPr>
        <w:t xml:space="preserve"> Richtung Rathaus.</w:t>
      </w:r>
    </w:p>
    <w:p w14:paraId="0ADA8FFB" w14:textId="77777777" w:rsidR="00F0397E" w:rsidRPr="00F0397E" w:rsidRDefault="00F0397E" w:rsidP="00F0397E">
      <w:pPr>
        <w:rPr>
          <w:rFonts w:cs="Arial"/>
        </w:rPr>
      </w:pPr>
    </w:p>
    <w:p w14:paraId="7DD24814" w14:textId="77777777" w:rsidR="00F0397E" w:rsidRPr="00F0397E" w:rsidRDefault="00F0397E" w:rsidP="00F0397E">
      <w:pPr>
        <w:rPr>
          <w:rFonts w:cs="Arial"/>
        </w:rPr>
      </w:pPr>
      <w:r w:rsidRPr="00F0397E">
        <w:rPr>
          <w:rFonts w:cs="Arial"/>
        </w:rPr>
        <w:t xml:space="preserve">Der Marktplatz steht als Parkplatz durchgehend zur Verfügung. Spätestens um 18.30 Uhr werden die letzten Sperrungen aufgehoben. Auch Fußgänger und Radfahrer werden gebeten, die Absperrungen zu respektieren – sie dienen der Sicherheit aller Läuferinnen und Läufern. </w:t>
      </w:r>
    </w:p>
    <w:p w14:paraId="2B93C866" w14:textId="25A5403F" w:rsidR="005237B3" w:rsidRDefault="005237B3" w:rsidP="00F0397E">
      <w:pPr>
        <w:shd w:val="clear" w:color="auto" w:fill="FFFFFF"/>
        <w:spacing w:after="180"/>
      </w:pPr>
    </w:p>
    <w:p w14:paraId="4F9E6902" w14:textId="332B0261" w:rsidR="00EE16CB" w:rsidRDefault="00EE16CB" w:rsidP="00F0397E">
      <w:pPr>
        <w:shd w:val="clear" w:color="auto" w:fill="FFFFFF"/>
        <w:spacing w:after="180"/>
      </w:pPr>
      <w:r>
        <w:t>…..</w:t>
      </w:r>
    </w:p>
    <w:p w14:paraId="6CF63E3C" w14:textId="3D358BF9" w:rsidR="00571097" w:rsidRPr="00571097" w:rsidRDefault="00EE16CB" w:rsidP="00F0397E">
      <w:pPr>
        <w:shd w:val="clear" w:color="auto" w:fill="FFFFFF"/>
        <w:spacing w:after="180"/>
        <w:rPr>
          <w:rFonts w:cs="Arial"/>
          <w:sz w:val="21"/>
          <w:szCs w:val="21"/>
          <w:shd w:val="clear" w:color="auto" w:fill="FFFFFF"/>
        </w:rPr>
      </w:pPr>
      <w:r>
        <w:t xml:space="preserve">Foto: </w:t>
      </w:r>
      <w:r w:rsidR="00571097" w:rsidRPr="00571097">
        <w:rPr>
          <w:rFonts w:cs="Arial"/>
          <w:sz w:val="21"/>
          <w:szCs w:val="21"/>
          <w:shd w:val="clear" w:color="auto" w:fill="FFFFFF"/>
        </w:rPr>
        <w:t xml:space="preserve">Freuen sich gemeinsam auf den Citylauf 2026: Die Organisatoren vom SV </w:t>
      </w:r>
      <w:proofErr w:type="spellStart"/>
      <w:r w:rsidR="00571097" w:rsidRPr="00571097">
        <w:rPr>
          <w:rFonts w:cs="Arial"/>
          <w:sz w:val="21"/>
          <w:szCs w:val="21"/>
          <w:shd w:val="clear" w:color="auto" w:fill="FFFFFF"/>
        </w:rPr>
        <w:t>Bethen</w:t>
      </w:r>
      <w:proofErr w:type="spellEnd"/>
      <w:r w:rsidR="00571097" w:rsidRPr="00571097">
        <w:rPr>
          <w:rFonts w:cs="Arial"/>
          <w:sz w:val="21"/>
          <w:szCs w:val="21"/>
          <w:shd w:val="clear" w:color="auto" w:fill="FFFFFF"/>
        </w:rPr>
        <w:t xml:space="preserve"> und dem Stadtmarketing mit den Vertretern der Sponsoren Lidl, VR-Bank in Südoldenburg, Sport Böckmann und Modehaus Schwarte sowie Bürgermeister Neidhard Varnhorn</w:t>
      </w:r>
      <w:r w:rsidR="00571097">
        <w:rPr>
          <w:rFonts w:cs="Arial"/>
          <w:sz w:val="21"/>
          <w:szCs w:val="21"/>
          <w:shd w:val="clear" w:color="auto" w:fill="FFFFFF"/>
        </w:rPr>
        <w:t xml:space="preserve">. </w:t>
      </w:r>
      <w:r w:rsidR="00571097">
        <w:rPr>
          <w:rFonts w:cs="Arial"/>
          <w:sz w:val="21"/>
          <w:szCs w:val="21"/>
          <w:shd w:val="clear" w:color="auto" w:fill="FFFFFF"/>
        </w:rPr>
        <w:br/>
        <w:t>©Stadt Cloppenburg/Czyganowski</w:t>
      </w:r>
    </w:p>
    <w:sectPr w:rsidR="00571097" w:rsidRPr="00571097" w:rsidSect="00B7252C">
      <w:headerReference w:type="default" r:id="rId10"/>
      <w:footerReference w:type="default" r:id="rId11"/>
      <w:type w:val="continuous"/>
      <w:pgSz w:w="11906" w:h="16838"/>
      <w:pgMar w:top="1247" w:right="849" w:bottom="709" w:left="133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463DA" w14:textId="77777777" w:rsidR="00BA5420" w:rsidRDefault="00BA5420" w:rsidP="00D80F4D">
      <w:r>
        <w:separator/>
      </w:r>
    </w:p>
  </w:endnote>
  <w:endnote w:type="continuationSeparator" w:id="0">
    <w:p w14:paraId="694F5010" w14:textId="77777777" w:rsidR="00BA5420" w:rsidRDefault="00BA5420"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72471" w14:textId="77777777" w:rsidR="00BA5420" w:rsidRDefault="00BA5420" w:rsidP="00D80F4D">
      <w:r>
        <w:separator/>
      </w:r>
    </w:p>
  </w:footnote>
  <w:footnote w:type="continuationSeparator" w:id="0">
    <w:p w14:paraId="023D80C3" w14:textId="77777777" w:rsidR="00BA5420" w:rsidRDefault="00BA5420"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440AD" w14:textId="77777777" w:rsidR="00995EC5" w:rsidRPr="00AC430C" w:rsidRDefault="00995EC5">
    <w:pPr>
      <w:pStyle w:val="Kopfzeile"/>
      <w:rPr>
        <w:sz w:val="20"/>
        <w:lang w:eastAsia="de-DE"/>
      </w:rPr>
    </w:pPr>
    <w:r>
      <w:rPr>
        <w:noProof/>
        <w:lang w:eastAsia="de-DE"/>
      </w:rPr>
      <mc:AlternateContent>
        <mc:Choice Requires="wps">
          <w:drawing>
            <wp:anchor distT="0" distB="0" distL="114300" distR="114300" simplePos="0" relativeHeight="251665408" behindDoc="0" locked="0" layoutInCell="1" allowOverlap="1" wp14:anchorId="3B041A11" wp14:editId="2768C67C">
              <wp:simplePos x="0" y="0"/>
              <wp:positionH relativeFrom="leftMargin">
                <wp:posOffset>4800600</wp:posOffset>
              </wp:positionH>
              <wp:positionV relativeFrom="page">
                <wp:posOffset>1343025</wp:posOffset>
              </wp:positionV>
              <wp:extent cx="2724150" cy="2170430"/>
              <wp:effectExtent l="0" t="0" r="0" b="127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327879BF" w14:textId="77777777" w:rsidR="00995EC5" w:rsidRDefault="00995EC5"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52E35B7E" w14:textId="77777777" w:rsidR="00995EC5" w:rsidRPr="008A2D9D" w:rsidRDefault="00995EC5"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739D912" w14:textId="77777777" w:rsidR="00995EC5" w:rsidRPr="008A2D9D" w:rsidRDefault="00995EC5"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014981C0" w14:textId="77777777" w:rsidR="00995EC5" w:rsidRPr="008A2D9D" w:rsidRDefault="00995EC5" w:rsidP="00FF0B82">
                          <w:pPr>
                            <w:pStyle w:val="EinfAbs"/>
                            <w:tabs>
                              <w:tab w:val="left" w:pos="1276"/>
                            </w:tabs>
                            <w:jc w:val="both"/>
                            <w:rPr>
                              <w:rFonts w:ascii="Arial" w:eastAsia="ArialMT" w:hAnsi="Arial" w:cs="Arial"/>
                              <w:b/>
                              <w:spacing w:val="3"/>
                              <w:sz w:val="16"/>
                              <w:szCs w:val="16"/>
                            </w:rPr>
                          </w:pPr>
                        </w:p>
                        <w:p w14:paraId="7C03601D" w14:textId="77777777" w:rsidR="00995EC5" w:rsidRPr="008A2D9D" w:rsidRDefault="00995EC5"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288B2FAD" w14:textId="77777777" w:rsidR="00995EC5" w:rsidRPr="008A2D9D" w:rsidRDefault="00995EC5"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7EB0B784" w14:textId="77777777" w:rsidR="00995EC5" w:rsidRPr="008A2D9D" w:rsidRDefault="00995EC5"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Pr>
                              <w:rFonts w:ascii="Arial" w:hAnsi="Arial" w:cs="Arial"/>
                              <w:sz w:val="16"/>
                              <w:szCs w:val="16"/>
                            </w:rPr>
                            <w:t>Westerkamp</w:t>
                          </w:r>
                        </w:p>
                        <w:p w14:paraId="5C7D4195" w14:textId="77777777" w:rsidR="00995EC5" w:rsidRPr="008A2D9D" w:rsidRDefault="00995EC5"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1.51</w:t>
                          </w:r>
                        </w:p>
                        <w:p w14:paraId="4C49CA12" w14:textId="77777777" w:rsidR="00995EC5" w:rsidRPr="008A2D9D" w:rsidRDefault="00995EC5"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185-509</w:t>
                          </w:r>
                          <w:r w:rsidRPr="008A2D9D">
                            <w:rPr>
                              <w:rFonts w:ascii="Arial" w:hAnsi="Arial" w:cs="Arial"/>
                              <w:sz w:val="16"/>
                              <w:szCs w:val="16"/>
                            </w:rPr>
                            <w:fldChar w:fldCharType="end"/>
                          </w:r>
                        </w:p>
                        <w:p w14:paraId="45D9DF51" w14:textId="77777777" w:rsidR="00995EC5" w:rsidRPr="00D169FB" w:rsidRDefault="00995EC5"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Pr="000C0EA9">
                              <w:rPr>
                                <w:rStyle w:val="Hyperlink"/>
                                <w:rFonts w:ascii="Arial" w:eastAsia="ArialMT" w:hAnsi="Arial" w:cs="Arial"/>
                                <w:spacing w:val="3"/>
                                <w:sz w:val="16"/>
                                <w:szCs w:val="16"/>
                              </w:rPr>
                              <w:t>presse</w:t>
                            </w:r>
                            <w:r w:rsidRPr="000C0EA9">
                              <w:rPr>
                                <w:rStyle w:val="Hyperlink"/>
                                <w:rFonts w:ascii="Arial" w:hAnsi="Arial" w:cs="Arial"/>
                                <w:sz w:val="16"/>
                                <w:szCs w:val="16"/>
                              </w:rPr>
                              <w:t>@cloppenburg.de</w:t>
                            </w:r>
                          </w:hyperlink>
                          <w:r>
                            <w:rPr>
                              <w:rFonts w:ascii="Arial" w:hAnsi="Arial" w:cs="Arial"/>
                              <w:sz w:val="16"/>
                              <w:szCs w:val="16"/>
                            </w:rPr>
                            <w:t xml:space="preserve"> </w:t>
                          </w:r>
                        </w:p>
                        <w:p w14:paraId="52590AE7" w14:textId="77777777" w:rsidR="00995EC5" w:rsidRPr="008A2D9D" w:rsidRDefault="00995EC5"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041A11"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E1YFlcDAgAA4wMAAA4A&#10;AAAAAAAAAAAAAAAALgIAAGRycy9lMm9Eb2MueG1sUEsBAi0AFAAGAAgAAAAhALAjZUThAAAADAEA&#10;AA8AAAAAAAAAAAAAAAAAXQQAAGRycy9kb3ducmV2LnhtbFBLBQYAAAAABAAEAPMAAABrBQAAAAA=&#10;" filled="f" stroked="f">
              <v:textbox inset="0,0,0,0">
                <w:txbxContent>
                  <w:p w14:paraId="327879BF" w14:textId="77777777" w:rsidR="00995EC5" w:rsidRDefault="00995EC5"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52E35B7E" w14:textId="77777777" w:rsidR="00995EC5" w:rsidRPr="008A2D9D" w:rsidRDefault="00995EC5"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739D912" w14:textId="77777777" w:rsidR="00995EC5" w:rsidRPr="008A2D9D" w:rsidRDefault="00995EC5"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014981C0" w14:textId="77777777" w:rsidR="00995EC5" w:rsidRPr="008A2D9D" w:rsidRDefault="00995EC5" w:rsidP="00FF0B82">
                    <w:pPr>
                      <w:pStyle w:val="EinfAbs"/>
                      <w:tabs>
                        <w:tab w:val="left" w:pos="1276"/>
                      </w:tabs>
                      <w:jc w:val="both"/>
                      <w:rPr>
                        <w:rFonts w:ascii="Arial" w:eastAsia="ArialMT" w:hAnsi="Arial" w:cs="Arial"/>
                        <w:b/>
                        <w:spacing w:val="3"/>
                        <w:sz w:val="16"/>
                        <w:szCs w:val="16"/>
                      </w:rPr>
                    </w:pPr>
                  </w:p>
                  <w:p w14:paraId="7C03601D" w14:textId="77777777" w:rsidR="00995EC5" w:rsidRPr="008A2D9D" w:rsidRDefault="00995EC5"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288B2FAD" w14:textId="77777777" w:rsidR="00995EC5" w:rsidRPr="008A2D9D" w:rsidRDefault="00995EC5"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7EB0B784" w14:textId="77777777" w:rsidR="00995EC5" w:rsidRPr="008A2D9D" w:rsidRDefault="00995EC5"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Pr>
                        <w:rFonts w:ascii="Arial" w:hAnsi="Arial" w:cs="Arial"/>
                        <w:sz w:val="16"/>
                        <w:szCs w:val="16"/>
                      </w:rPr>
                      <w:t>Westerkamp</w:t>
                    </w:r>
                  </w:p>
                  <w:p w14:paraId="5C7D4195" w14:textId="77777777" w:rsidR="00995EC5" w:rsidRPr="008A2D9D" w:rsidRDefault="00995EC5"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1.51</w:t>
                    </w:r>
                  </w:p>
                  <w:p w14:paraId="4C49CA12" w14:textId="77777777" w:rsidR="00995EC5" w:rsidRPr="008A2D9D" w:rsidRDefault="00995EC5"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185-509</w:t>
                    </w:r>
                    <w:r w:rsidRPr="008A2D9D">
                      <w:rPr>
                        <w:rFonts w:ascii="Arial" w:hAnsi="Arial" w:cs="Arial"/>
                        <w:sz w:val="16"/>
                        <w:szCs w:val="16"/>
                      </w:rPr>
                      <w:fldChar w:fldCharType="end"/>
                    </w:r>
                  </w:p>
                  <w:p w14:paraId="45D9DF51" w14:textId="77777777" w:rsidR="00995EC5" w:rsidRPr="00D169FB" w:rsidRDefault="00995EC5"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Pr="000C0EA9">
                        <w:rPr>
                          <w:rStyle w:val="Hyperlink"/>
                          <w:rFonts w:ascii="Arial" w:eastAsia="ArialMT" w:hAnsi="Arial" w:cs="Arial"/>
                          <w:spacing w:val="3"/>
                          <w:sz w:val="16"/>
                          <w:szCs w:val="16"/>
                        </w:rPr>
                        <w:t>presse</w:t>
                      </w:r>
                      <w:r w:rsidRPr="000C0EA9">
                        <w:rPr>
                          <w:rStyle w:val="Hyperlink"/>
                          <w:rFonts w:ascii="Arial" w:hAnsi="Arial" w:cs="Arial"/>
                          <w:sz w:val="16"/>
                          <w:szCs w:val="16"/>
                        </w:rPr>
                        <w:t>@cloppenburg.de</w:t>
                      </w:r>
                    </w:hyperlink>
                    <w:r>
                      <w:rPr>
                        <w:rFonts w:ascii="Arial" w:hAnsi="Arial" w:cs="Arial"/>
                        <w:sz w:val="16"/>
                        <w:szCs w:val="16"/>
                      </w:rPr>
                      <w:t xml:space="preserve"> </w:t>
                    </w:r>
                  </w:p>
                  <w:p w14:paraId="52590AE7" w14:textId="77777777" w:rsidR="00995EC5" w:rsidRPr="008A2D9D" w:rsidRDefault="00995EC5"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7456" behindDoc="0" locked="0" layoutInCell="1" allowOverlap="1" wp14:anchorId="79934162" wp14:editId="2140519A">
              <wp:simplePos x="0" y="0"/>
              <wp:positionH relativeFrom="leftMargin">
                <wp:posOffset>0</wp:posOffset>
              </wp:positionH>
              <wp:positionV relativeFrom="page">
                <wp:posOffset>3780790</wp:posOffset>
              </wp:positionV>
              <wp:extent cx="219600" cy="0"/>
              <wp:effectExtent l="0" t="0" r="9525" b="19050"/>
              <wp:wrapNone/>
              <wp:docPr id="9"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38C4F29" id="Gerade Verbindung 20" o:spid="_x0000_s1026" style="position:absolute;z-index:25166745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8480" behindDoc="0" locked="0" layoutInCell="1" allowOverlap="1" wp14:anchorId="3B87444E" wp14:editId="4F54497D">
              <wp:simplePos x="0" y="0"/>
              <wp:positionH relativeFrom="leftMargin">
                <wp:posOffset>0</wp:posOffset>
              </wp:positionH>
              <wp:positionV relativeFrom="page">
                <wp:posOffset>5346700</wp:posOffset>
              </wp:positionV>
              <wp:extent cx="255600" cy="0"/>
              <wp:effectExtent l="0" t="0" r="11430" b="19050"/>
              <wp:wrapNone/>
              <wp:docPr id="10"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29F44F3C" id="Gerade Verbindung 22" o:spid="_x0000_s1026" style="position:absolute;z-index:251668480;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bBB0AEAAI8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9504" behindDoc="1" locked="0" layoutInCell="1" allowOverlap="1" wp14:anchorId="6F94227D" wp14:editId="20FC0CB3">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12" name="Grafik 12"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6432" behindDoc="0" locked="0" layoutInCell="1" allowOverlap="1" wp14:anchorId="007FE91A" wp14:editId="461E3528">
              <wp:simplePos x="0" y="0"/>
              <wp:positionH relativeFrom="leftMargin">
                <wp:posOffset>4806315</wp:posOffset>
              </wp:positionH>
              <wp:positionV relativeFrom="page">
                <wp:posOffset>935990</wp:posOffset>
              </wp:positionV>
              <wp:extent cx="1389600" cy="147600"/>
              <wp:effectExtent l="0" t="0" r="1270" b="5080"/>
              <wp:wrapNone/>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64B2B2BD" w14:textId="77777777" w:rsidR="00995EC5" w:rsidRPr="006C1F6C" w:rsidRDefault="00995EC5"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367FD9B9" w14:textId="77777777" w:rsidR="00995EC5" w:rsidRPr="006B04FA" w:rsidRDefault="00995EC5"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FE91A" id="_x0000_s1027" type="#_x0000_t202" style="position:absolute;margin-left:378.45pt;margin-top:73.7pt;width:109.4pt;height:11.6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HTSHLAgIAAOoDAAAOAAAA&#10;AAAAAAAAAAAAAC4CAABkcnMvZTJvRG9jLnhtbFBLAQItABQABgAIAAAAIQDQr0+84AAAAAsBAAAP&#10;AAAAAAAAAAAAAAAAAFwEAABkcnMvZG93bnJldi54bWxQSwUGAAAAAAQABADzAAAAaQUAAAAA&#10;" filled="f" stroked="f">
              <v:textbox inset="0,0,0,0">
                <w:txbxContent>
                  <w:p w14:paraId="64B2B2BD" w14:textId="77777777" w:rsidR="00995EC5" w:rsidRPr="006C1F6C" w:rsidRDefault="00995EC5"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367FD9B9" w14:textId="77777777" w:rsidR="00995EC5" w:rsidRPr="006B04FA" w:rsidRDefault="00995EC5"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07F1"/>
    <w:multiLevelType w:val="multilevel"/>
    <w:tmpl w:val="D486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3"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7"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6827F0"/>
    <w:multiLevelType w:val="multilevel"/>
    <w:tmpl w:val="C0A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24BB4BCA"/>
    <w:multiLevelType w:val="hybridMultilevel"/>
    <w:tmpl w:val="92206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1815A8"/>
    <w:multiLevelType w:val="multilevel"/>
    <w:tmpl w:val="0E8E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2D42D7"/>
    <w:multiLevelType w:val="multilevel"/>
    <w:tmpl w:val="C55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7B13F5F"/>
    <w:multiLevelType w:val="multilevel"/>
    <w:tmpl w:val="A0F2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CEE3557"/>
    <w:multiLevelType w:val="hybridMultilevel"/>
    <w:tmpl w:val="F97A79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384856"/>
    <w:multiLevelType w:val="hybridMultilevel"/>
    <w:tmpl w:val="9AF067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3"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0565CB"/>
    <w:multiLevelType w:val="multilevel"/>
    <w:tmpl w:val="BF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E096F88"/>
    <w:multiLevelType w:val="multilevel"/>
    <w:tmpl w:val="F5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4"/>
  </w:num>
  <w:num w:numId="3">
    <w:abstractNumId w:val="28"/>
  </w:num>
  <w:num w:numId="4">
    <w:abstractNumId w:val="27"/>
  </w:num>
  <w:num w:numId="5">
    <w:abstractNumId w:val="16"/>
  </w:num>
  <w:num w:numId="6">
    <w:abstractNumId w:val="19"/>
  </w:num>
  <w:num w:numId="7">
    <w:abstractNumId w:val="41"/>
  </w:num>
  <w:num w:numId="8">
    <w:abstractNumId w:val="38"/>
  </w:num>
  <w:num w:numId="9">
    <w:abstractNumId w:val="3"/>
  </w:num>
  <w:num w:numId="10">
    <w:abstractNumId w:val="2"/>
  </w:num>
  <w:num w:numId="11">
    <w:abstractNumId w:val="6"/>
  </w:num>
  <w:num w:numId="12">
    <w:abstractNumId w:val="29"/>
  </w:num>
  <w:num w:numId="13">
    <w:abstractNumId w:val="18"/>
  </w:num>
  <w:num w:numId="14">
    <w:abstractNumId w:val="24"/>
  </w:num>
  <w:num w:numId="15">
    <w:abstractNumId w:val="25"/>
  </w:num>
  <w:num w:numId="16">
    <w:abstractNumId w:val="36"/>
  </w:num>
  <w:num w:numId="17">
    <w:abstractNumId w:val="10"/>
  </w:num>
  <w:num w:numId="18">
    <w:abstractNumId w:val="43"/>
  </w:num>
  <w:num w:numId="19">
    <w:abstractNumId w:val="21"/>
  </w:num>
  <w:num w:numId="20">
    <w:abstractNumId w:val="35"/>
  </w:num>
  <w:num w:numId="21">
    <w:abstractNumId w:val="8"/>
  </w:num>
  <w:num w:numId="22">
    <w:abstractNumId w:val="39"/>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5"/>
  </w:num>
  <w:num w:numId="27">
    <w:abstractNumId w:val="7"/>
  </w:num>
  <w:num w:numId="28">
    <w:abstractNumId w:val="4"/>
  </w:num>
  <w:num w:numId="29">
    <w:abstractNumId w:val="37"/>
  </w:num>
  <w:num w:numId="30">
    <w:abstractNumId w:val="1"/>
  </w:num>
  <w:num w:numId="31">
    <w:abstractNumId w:val="26"/>
  </w:num>
  <w:num w:numId="32">
    <w:abstractNumId w:val="5"/>
  </w:num>
  <w:num w:numId="33">
    <w:abstractNumId w:val="33"/>
  </w:num>
  <w:num w:numId="34">
    <w:abstractNumId w:val="30"/>
  </w:num>
  <w:num w:numId="35">
    <w:abstractNumId w:val="23"/>
  </w:num>
  <w:num w:numId="36">
    <w:abstractNumId w:val="34"/>
  </w:num>
  <w:num w:numId="37">
    <w:abstractNumId w:val="20"/>
  </w:num>
  <w:num w:numId="38">
    <w:abstractNumId w:val="42"/>
  </w:num>
  <w:num w:numId="39">
    <w:abstractNumId w:val="17"/>
  </w:num>
  <w:num w:numId="40">
    <w:abstractNumId w:val="9"/>
  </w:num>
  <w:num w:numId="41">
    <w:abstractNumId w:val="12"/>
  </w:num>
  <w:num w:numId="42">
    <w:abstractNumId w:val="13"/>
  </w:num>
  <w:num w:numId="43">
    <w:abstractNumId w:val="22"/>
  </w:num>
  <w:num w:numId="44">
    <w:abstractNumId w:val="0"/>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3EE6"/>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605B"/>
    <w:rsid w:val="00116374"/>
    <w:rsid w:val="00116E6C"/>
    <w:rsid w:val="00120056"/>
    <w:rsid w:val="00121189"/>
    <w:rsid w:val="00121D3F"/>
    <w:rsid w:val="00122B19"/>
    <w:rsid w:val="001230CE"/>
    <w:rsid w:val="0012433C"/>
    <w:rsid w:val="001272B1"/>
    <w:rsid w:val="0013151A"/>
    <w:rsid w:val="00132A5A"/>
    <w:rsid w:val="001367F8"/>
    <w:rsid w:val="00136811"/>
    <w:rsid w:val="00137B27"/>
    <w:rsid w:val="001400AC"/>
    <w:rsid w:val="00140634"/>
    <w:rsid w:val="00140650"/>
    <w:rsid w:val="00140EA2"/>
    <w:rsid w:val="001431AE"/>
    <w:rsid w:val="0014324C"/>
    <w:rsid w:val="001434E7"/>
    <w:rsid w:val="00144E59"/>
    <w:rsid w:val="001459A6"/>
    <w:rsid w:val="001467D6"/>
    <w:rsid w:val="00146C87"/>
    <w:rsid w:val="0015035B"/>
    <w:rsid w:val="00150A55"/>
    <w:rsid w:val="00151BD1"/>
    <w:rsid w:val="0015357B"/>
    <w:rsid w:val="00155667"/>
    <w:rsid w:val="00157ADF"/>
    <w:rsid w:val="001614A0"/>
    <w:rsid w:val="0016243D"/>
    <w:rsid w:val="00162742"/>
    <w:rsid w:val="00162FEF"/>
    <w:rsid w:val="0016621D"/>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0C93"/>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08D"/>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686E"/>
    <w:rsid w:val="002A77B6"/>
    <w:rsid w:val="002B13E6"/>
    <w:rsid w:val="002B24E8"/>
    <w:rsid w:val="002B4203"/>
    <w:rsid w:val="002B493C"/>
    <w:rsid w:val="002B5035"/>
    <w:rsid w:val="002B765F"/>
    <w:rsid w:val="002C26D4"/>
    <w:rsid w:val="002C279B"/>
    <w:rsid w:val="002C2E48"/>
    <w:rsid w:val="002C3C2C"/>
    <w:rsid w:val="002C7025"/>
    <w:rsid w:val="002D03B6"/>
    <w:rsid w:val="002D0E1A"/>
    <w:rsid w:val="002D1DAE"/>
    <w:rsid w:val="002D7935"/>
    <w:rsid w:val="002E0C3C"/>
    <w:rsid w:val="002E5015"/>
    <w:rsid w:val="002E53B3"/>
    <w:rsid w:val="002F2D8F"/>
    <w:rsid w:val="002F39A9"/>
    <w:rsid w:val="002F3D4E"/>
    <w:rsid w:val="002F5ADE"/>
    <w:rsid w:val="002F7875"/>
    <w:rsid w:val="00300217"/>
    <w:rsid w:val="00301772"/>
    <w:rsid w:val="00303086"/>
    <w:rsid w:val="003064DA"/>
    <w:rsid w:val="003077B3"/>
    <w:rsid w:val="00310C91"/>
    <w:rsid w:val="003129A6"/>
    <w:rsid w:val="00312EC7"/>
    <w:rsid w:val="00317942"/>
    <w:rsid w:val="00323B86"/>
    <w:rsid w:val="0032485B"/>
    <w:rsid w:val="00325129"/>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5A5E"/>
    <w:rsid w:val="0039604D"/>
    <w:rsid w:val="00396304"/>
    <w:rsid w:val="003A24CC"/>
    <w:rsid w:val="003A3469"/>
    <w:rsid w:val="003B0CF2"/>
    <w:rsid w:val="003B1108"/>
    <w:rsid w:val="003B23A6"/>
    <w:rsid w:val="003B455C"/>
    <w:rsid w:val="003B5494"/>
    <w:rsid w:val="003B5DBF"/>
    <w:rsid w:val="003B61D9"/>
    <w:rsid w:val="003C1FB7"/>
    <w:rsid w:val="003C2237"/>
    <w:rsid w:val="003C27E0"/>
    <w:rsid w:val="003C39D6"/>
    <w:rsid w:val="003C523D"/>
    <w:rsid w:val="003C5280"/>
    <w:rsid w:val="003C5D6E"/>
    <w:rsid w:val="003C63F9"/>
    <w:rsid w:val="003D139D"/>
    <w:rsid w:val="003D1565"/>
    <w:rsid w:val="003D3155"/>
    <w:rsid w:val="003D5851"/>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6A1"/>
    <w:rsid w:val="004300D6"/>
    <w:rsid w:val="004379B6"/>
    <w:rsid w:val="00440945"/>
    <w:rsid w:val="00442EC4"/>
    <w:rsid w:val="004431BB"/>
    <w:rsid w:val="0044592F"/>
    <w:rsid w:val="004463B3"/>
    <w:rsid w:val="00451F6C"/>
    <w:rsid w:val="004561CD"/>
    <w:rsid w:val="00457259"/>
    <w:rsid w:val="00457A0A"/>
    <w:rsid w:val="00464085"/>
    <w:rsid w:val="004642B2"/>
    <w:rsid w:val="00464E17"/>
    <w:rsid w:val="004656F1"/>
    <w:rsid w:val="0047311C"/>
    <w:rsid w:val="0047353A"/>
    <w:rsid w:val="004737B5"/>
    <w:rsid w:val="00473C8C"/>
    <w:rsid w:val="00473E51"/>
    <w:rsid w:val="00474975"/>
    <w:rsid w:val="00475F50"/>
    <w:rsid w:val="0047745D"/>
    <w:rsid w:val="00477F58"/>
    <w:rsid w:val="00480480"/>
    <w:rsid w:val="00482132"/>
    <w:rsid w:val="0048452E"/>
    <w:rsid w:val="0048497E"/>
    <w:rsid w:val="00485529"/>
    <w:rsid w:val="004877C5"/>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C1F"/>
    <w:rsid w:val="004C3480"/>
    <w:rsid w:val="004C3595"/>
    <w:rsid w:val="004C67DB"/>
    <w:rsid w:val="004C7AEB"/>
    <w:rsid w:val="004D1156"/>
    <w:rsid w:val="004D1CBA"/>
    <w:rsid w:val="004D3838"/>
    <w:rsid w:val="004D4035"/>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B28"/>
    <w:rsid w:val="00521F5B"/>
    <w:rsid w:val="00522C39"/>
    <w:rsid w:val="005237B3"/>
    <w:rsid w:val="00523B37"/>
    <w:rsid w:val="00525F86"/>
    <w:rsid w:val="0053172E"/>
    <w:rsid w:val="00532F03"/>
    <w:rsid w:val="005353AF"/>
    <w:rsid w:val="00540A8E"/>
    <w:rsid w:val="00541E7A"/>
    <w:rsid w:val="0054399F"/>
    <w:rsid w:val="00552D1E"/>
    <w:rsid w:val="005566B0"/>
    <w:rsid w:val="0055722E"/>
    <w:rsid w:val="005603A1"/>
    <w:rsid w:val="0056178A"/>
    <w:rsid w:val="0056279B"/>
    <w:rsid w:val="005634ED"/>
    <w:rsid w:val="005651AF"/>
    <w:rsid w:val="005700B7"/>
    <w:rsid w:val="00571097"/>
    <w:rsid w:val="00580E08"/>
    <w:rsid w:val="005836DB"/>
    <w:rsid w:val="0058425F"/>
    <w:rsid w:val="005843A5"/>
    <w:rsid w:val="00584EB7"/>
    <w:rsid w:val="0058755B"/>
    <w:rsid w:val="0058757F"/>
    <w:rsid w:val="00587D39"/>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D80"/>
    <w:rsid w:val="005F4A46"/>
    <w:rsid w:val="005F757E"/>
    <w:rsid w:val="00603279"/>
    <w:rsid w:val="00603D5B"/>
    <w:rsid w:val="006049E2"/>
    <w:rsid w:val="00605468"/>
    <w:rsid w:val="0060706D"/>
    <w:rsid w:val="00607D53"/>
    <w:rsid w:val="00607F3F"/>
    <w:rsid w:val="00611214"/>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634F1"/>
    <w:rsid w:val="00664610"/>
    <w:rsid w:val="006653AF"/>
    <w:rsid w:val="00670545"/>
    <w:rsid w:val="0067273C"/>
    <w:rsid w:val="006736F0"/>
    <w:rsid w:val="006771AE"/>
    <w:rsid w:val="006812EB"/>
    <w:rsid w:val="00681759"/>
    <w:rsid w:val="0068225B"/>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4044"/>
    <w:rsid w:val="007772D0"/>
    <w:rsid w:val="00781249"/>
    <w:rsid w:val="0078185F"/>
    <w:rsid w:val="007844AA"/>
    <w:rsid w:val="007855A9"/>
    <w:rsid w:val="00787420"/>
    <w:rsid w:val="007907DC"/>
    <w:rsid w:val="00791BA7"/>
    <w:rsid w:val="00792130"/>
    <w:rsid w:val="007A1F18"/>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68A3"/>
    <w:rsid w:val="00817D61"/>
    <w:rsid w:val="008233B7"/>
    <w:rsid w:val="0082682D"/>
    <w:rsid w:val="0082709C"/>
    <w:rsid w:val="0083116D"/>
    <w:rsid w:val="00831837"/>
    <w:rsid w:val="008328D6"/>
    <w:rsid w:val="0083426D"/>
    <w:rsid w:val="0083563D"/>
    <w:rsid w:val="008407E4"/>
    <w:rsid w:val="0084181D"/>
    <w:rsid w:val="008419D1"/>
    <w:rsid w:val="00842DFD"/>
    <w:rsid w:val="00844323"/>
    <w:rsid w:val="00852E23"/>
    <w:rsid w:val="00855A7B"/>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55C"/>
    <w:rsid w:val="00927C5E"/>
    <w:rsid w:val="00930115"/>
    <w:rsid w:val="00932EB3"/>
    <w:rsid w:val="0093360D"/>
    <w:rsid w:val="0093431D"/>
    <w:rsid w:val="00935E4E"/>
    <w:rsid w:val="0095095A"/>
    <w:rsid w:val="00950CF2"/>
    <w:rsid w:val="00951227"/>
    <w:rsid w:val="00952524"/>
    <w:rsid w:val="00954B8E"/>
    <w:rsid w:val="00956688"/>
    <w:rsid w:val="00962D00"/>
    <w:rsid w:val="009654B7"/>
    <w:rsid w:val="009717B2"/>
    <w:rsid w:val="00975E6A"/>
    <w:rsid w:val="00980E75"/>
    <w:rsid w:val="0098553E"/>
    <w:rsid w:val="00985549"/>
    <w:rsid w:val="00987D0D"/>
    <w:rsid w:val="00995EC5"/>
    <w:rsid w:val="009A05C8"/>
    <w:rsid w:val="009A157F"/>
    <w:rsid w:val="009A23EB"/>
    <w:rsid w:val="009A3E09"/>
    <w:rsid w:val="009A4C5A"/>
    <w:rsid w:val="009A4F5D"/>
    <w:rsid w:val="009A52B6"/>
    <w:rsid w:val="009A5F64"/>
    <w:rsid w:val="009B0D0F"/>
    <w:rsid w:val="009B15E4"/>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4EAC"/>
    <w:rsid w:val="00A45BE0"/>
    <w:rsid w:val="00A51228"/>
    <w:rsid w:val="00A52271"/>
    <w:rsid w:val="00A529FD"/>
    <w:rsid w:val="00A53441"/>
    <w:rsid w:val="00A56373"/>
    <w:rsid w:val="00A57F87"/>
    <w:rsid w:val="00A61875"/>
    <w:rsid w:val="00A631B7"/>
    <w:rsid w:val="00A63B04"/>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C442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20"/>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B99"/>
    <w:rsid w:val="00BE6C57"/>
    <w:rsid w:val="00BE6ED3"/>
    <w:rsid w:val="00BE7670"/>
    <w:rsid w:val="00BF06C3"/>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6A25"/>
    <w:rsid w:val="00C43DBD"/>
    <w:rsid w:val="00C45E62"/>
    <w:rsid w:val="00C527E3"/>
    <w:rsid w:val="00C530F2"/>
    <w:rsid w:val="00C54556"/>
    <w:rsid w:val="00C54A75"/>
    <w:rsid w:val="00C55EDF"/>
    <w:rsid w:val="00C60B50"/>
    <w:rsid w:val="00C61257"/>
    <w:rsid w:val="00C62101"/>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E0402"/>
    <w:rsid w:val="00CE1FC6"/>
    <w:rsid w:val="00CE51BC"/>
    <w:rsid w:val="00CE6139"/>
    <w:rsid w:val="00CE6A42"/>
    <w:rsid w:val="00CF2227"/>
    <w:rsid w:val="00CF5495"/>
    <w:rsid w:val="00CF7D91"/>
    <w:rsid w:val="00D008DB"/>
    <w:rsid w:val="00D00AA8"/>
    <w:rsid w:val="00D00CC2"/>
    <w:rsid w:val="00D02042"/>
    <w:rsid w:val="00D05943"/>
    <w:rsid w:val="00D07841"/>
    <w:rsid w:val="00D1165F"/>
    <w:rsid w:val="00D11883"/>
    <w:rsid w:val="00D11B2C"/>
    <w:rsid w:val="00D146C2"/>
    <w:rsid w:val="00D169FB"/>
    <w:rsid w:val="00D16C00"/>
    <w:rsid w:val="00D17836"/>
    <w:rsid w:val="00D2408B"/>
    <w:rsid w:val="00D2682A"/>
    <w:rsid w:val="00D268D2"/>
    <w:rsid w:val="00D30081"/>
    <w:rsid w:val="00D3261D"/>
    <w:rsid w:val="00D35963"/>
    <w:rsid w:val="00D40351"/>
    <w:rsid w:val="00D4145B"/>
    <w:rsid w:val="00D415BA"/>
    <w:rsid w:val="00D452CD"/>
    <w:rsid w:val="00D45A4A"/>
    <w:rsid w:val="00D4776A"/>
    <w:rsid w:val="00D51158"/>
    <w:rsid w:val="00D64DD6"/>
    <w:rsid w:val="00D66ADE"/>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150C"/>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316B"/>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C1B"/>
    <w:rsid w:val="00E65820"/>
    <w:rsid w:val="00E7026F"/>
    <w:rsid w:val="00E71028"/>
    <w:rsid w:val="00E72E54"/>
    <w:rsid w:val="00E73BE8"/>
    <w:rsid w:val="00E77016"/>
    <w:rsid w:val="00E77FB3"/>
    <w:rsid w:val="00E8036A"/>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7FE"/>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E1554"/>
    <w:rsid w:val="00EE16CB"/>
    <w:rsid w:val="00EE6AA8"/>
    <w:rsid w:val="00EF01F0"/>
    <w:rsid w:val="00EF0663"/>
    <w:rsid w:val="00EF183C"/>
    <w:rsid w:val="00EF3AA3"/>
    <w:rsid w:val="00EF4197"/>
    <w:rsid w:val="00EF4DEA"/>
    <w:rsid w:val="00F0043C"/>
    <w:rsid w:val="00F03625"/>
    <w:rsid w:val="00F0397E"/>
    <w:rsid w:val="00F066E9"/>
    <w:rsid w:val="00F06AF6"/>
    <w:rsid w:val="00F07F09"/>
    <w:rsid w:val="00F116BE"/>
    <w:rsid w:val="00F127E0"/>
    <w:rsid w:val="00F137AF"/>
    <w:rsid w:val="00F13F2C"/>
    <w:rsid w:val="00F154DA"/>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1396"/>
    <w:rsid w:val="00FD383B"/>
    <w:rsid w:val="00FD6219"/>
    <w:rsid w:val="00FE0FED"/>
    <w:rsid w:val="00FE135E"/>
    <w:rsid w:val="00FE6658"/>
    <w:rsid w:val="00FE72CA"/>
    <w:rsid w:val="00FE76C9"/>
    <w:rsid w:val="00FF05EE"/>
    <w:rsid w:val="00FF0B82"/>
    <w:rsid w:val="00FF3308"/>
    <w:rsid w:val="00FF3546"/>
    <w:rsid w:val="00FF4A2E"/>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9A23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9A23EB"/>
    <w:rPr>
      <w:rFonts w:asciiTheme="majorHAnsi" w:eastAsiaTheme="majorEastAsia" w:hAnsiTheme="majorHAnsi" w:cstheme="majorBidi"/>
      <w:color w:val="365F91" w:themeColor="accent1" w:themeShade="BF"/>
      <w:sz w:val="26"/>
      <w:szCs w:val="26"/>
      <w:lang w:eastAsia="en-US"/>
    </w:rPr>
  </w:style>
  <w:style w:type="character" w:customStyle="1" w:styleId="truncate">
    <w:name w:val="truncate"/>
    <w:basedOn w:val="Absatz-Standardschriftart"/>
    <w:rsid w:val="0092755C"/>
  </w:style>
  <w:style w:type="character" w:customStyle="1" w:styleId="text-muted-foreground">
    <w:name w:val="text-muted-foreground"/>
    <w:basedOn w:val="Absatz-Standardschriftart"/>
    <w:rsid w:val="00927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268527">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46355255">
      <w:bodyDiv w:val="1"/>
      <w:marLeft w:val="0"/>
      <w:marRight w:val="0"/>
      <w:marTop w:val="0"/>
      <w:marBottom w:val="0"/>
      <w:divBdr>
        <w:top w:val="none" w:sz="0" w:space="0" w:color="auto"/>
        <w:left w:val="none" w:sz="0" w:space="0" w:color="auto"/>
        <w:bottom w:val="none" w:sz="0" w:space="0" w:color="auto"/>
        <w:right w:val="none" w:sz="0" w:space="0" w:color="auto"/>
      </w:divBdr>
    </w:div>
    <w:div w:id="249970500">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31725364">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56368318">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7356948">
      <w:bodyDiv w:val="1"/>
      <w:marLeft w:val="0"/>
      <w:marRight w:val="0"/>
      <w:marTop w:val="0"/>
      <w:marBottom w:val="0"/>
      <w:divBdr>
        <w:top w:val="none" w:sz="0" w:space="0" w:color="auto"/>
        <w:left w:val="none" w:sz="0" w:space="0" w:color="auto"/>
        <w:bottom w:val="none" w:sz="0" w:space="0" w:color="auto"/>
        <w:right w:val="none" w:sz="0" w:space="0" w:color="auto"/>
      </w:divBdr>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118795">
      <w:bodyDiv w:val="1"/>
      <w:marLeft w:val="0"/>
      <w:marRight w:val="0"/>
      <w:marTop w:val="0"/>
      <w:marBottom w:val="0"/>
      <w:divBdr>
        <w:top w:val="none" w:sz="0" w:space="0" w:color="auto"/>
        <w:left w:val="none" w:sz="0" w:space="0" w:color="auto"/>
        <w:bottom w:val="none" w:sz="0" w:space="0" w:color="auto"/>
        <w:right w:val="none" w:sz="0" w:space="0" w:color="auto"/>
      </w:divBdr>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087925063">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39764460">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895314528">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loppenburg.de/citylau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2</Pages>
  <Words>708</Words>
  <Characters>4467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5165</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7</cp:revision>
  <cp:lastPrinted>2024-04-10T15:26:00Z</cp:lastPrinted>
  <dcterms:created xsi:type="dcterms:W3CDTF">2026-08-25T10:46:00Z</dcterms:created>
  <dcterms:modified xsi:type="dcterms:W3CDTF">2026-09-02T14:25:00Z</dcterms:modified>
</cp:coreProperties>
</file>