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D569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default" r:id="rId7"/>
          <w:headerReference w:type="first" r:id="rId8"/>
          <w:footerReference w:type="first" r:id="rId9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3"/>
        <w:gridCol w:w="2574"/>
        <w:gridCol w:w="4296"/>
      </w:tblGrid>
      <w:tr w:rsidR="009D6F22" w:rsidRPr="002A40ED" w14:paraId="1EA03C7F" w14:textId="77777777" w:rsidTr="002A40ED">
        <w:trPr>
          <w:trHeight w:val="1717"/>
        </w:trPr>
        <w:tc>
          <w:tcPr>
            <w:tcW w:w="3586" w:type="dxa"/>
          </w:tcPr>
          <w:p w14:paraId="2DE9D38B" w14:textId="77777777" w:rsidR="0097522B" w:rsidRPr="002A40ED" w:rsidRDefault="0097522B" w:rsidP="002A40E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E655063" w14:textId="77777777" w:rsidR="0097522B" w:rsidRPr="002A40ED" w:rsidRDefault="0097522B" w:rsidP="002A40E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0FC9DE74" w14:textId="1DE33B58" w:rsidR="0097522B" w:rsidRPr="002A40ED" w:rsidRDefault="00AA721E" w:rsidP="002A40E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AA0216" wp14:editId="5766CD6A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E86781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AA02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55E86781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67BE9D" w14:textId="77777777" w:rsidR="009D6F22" w:rsidRPr="002A40ED" w:rsidRDefault="0097522B" w:rsidP="002A40E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2A40E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7D0868E5" w14:textId="77777777" w:rsidR="009D6F22" w:rsidRPr="002A40ED" w:rsidRDefault="009D6F22" w:rsidP="002A40E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6AD0D8E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7EDDDDE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B659351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2D18C6E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C051122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96F0F89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4B3BE82" w14:textId="4D5EA51C" w:rsidR="009D6F22" w:rsidRPr="002A40ED" w:rsidRDefault="00AA721E" w:rsidP="002A40E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621ECD2C" wp14:editId="630242E6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0" t="0" r="0" b="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2A1DCB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0AC5BC3B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5ED2E1D9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5B2F276F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0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1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3B08B2DA" w14:textId="47253F89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63718F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O:\Plattenarchiv_Pressearbeit\Pressemitteilungen\2026\Kultur\Musikschule\jn101502 Band50plus.docx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57C233C1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ECD2C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202A1DCB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0AC5BC3B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5ED2E1D9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5B2F276F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3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08B2DA" w14:textId="47253F89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63718F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O:\Plattenarchiv_Pressearbeit\Pressemitteilungen\2026\Kultur\Musikschule\jn101502 Band50plus.docx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57C233C1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2A40E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2A40E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2A40E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2A40E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2E4824">
              <w:rPr>
                <w:rFonts w:ascii="PT Sans" w:hAnsi="PT Sans"/>
                <w:noProof/>
                <w:sz w:val="16"/>
                <w:szCs w:val="16"/>
              </w:rPr>
              <w:t>15.10.2026</w:t>
            </w:r>
            <w:r w:rsidR="009D6F22" w:rsidRPr="002A40E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2A40ED" w14:paraId="182B4007" w14:textId="77777777" w:rsidTr="002A40ED">
        <w:tc>
          <w:tcPr>
            <w:tcW w:w="3586" w:type="dxa"/>
          </w:tcPr>
          <w:p w14:paraId="043DA19E" w14:textId="77777777" w:rsidR="009D6F22" w:rsidRPr="002A40ED" w:rsidRDefault="009D6F22" w:rsidP="002A40E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4B6DD6D5" w14:textId="77777777" w:rsidR="009D6F22" w:rsidRPr="002A40ED" w:rsidRDefault="009D6F22" w:rsidP="002A40E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FD77834" w14:textId="77777777" w:rsidR="009D6F22" w:rsidRPr="002A40ED" w:rsidRDefault="009D6F22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4E441DEA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263C7DE4" w14:textId="44E7DB85" w:rsidR="0030025E" w:rsidRPr="00743B1D" w:rsidRDefault="001C401B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>N</w:t>
      </w:r>
      <w:r w:rsidRPr="001C401B">
        <w:rPr>
          <w:rFonts w:ascii="PT Sans" w:hAnsi="PT Sans" w:cs="Arial"/>
          <w:b/>
          <w:sz w:val="28"/>
          <w:szCs w:val="28"/>
        </w:rPr>
        <w:t>eu</w:t>
      </w:r>
      <w:r>
        <w:rPr>
          <w:rFonts w:ascii="PT Sans" w:hAnsi="PT Sans" w:cs="Arial"/>
          <w:b/>
          <w:sz w:val="28"/>
          <w:szCs w:val="28"/>
        </w:rPr>
        <w:t>e</w:t>
      </w:r>
      <w:r w:rsidRPr="001C401B">
        <w:rPr>
          <w:rFonts w:ascii="PT Sans" w:hAnsi="PT Sans" w:cs="Arial"/>
          <w:b/>
          <w:sz w:val="28"/>
          <w:szCs w:val="28"/>
        </w:rPr>
        <w:t xml:space="preserve"> Band 50+ </w:t>
      </w:r>
      <w:r>
        <w:rPr>
          <w:rFonts w:ascii="PT Sans" w:hAnsi="PT Sans" w:cs="Arial"/>
          <w:b/>
          <w:sz w:val="28"/>
          <w:szCs w:val="28"/>
        </w:rPr>
        <w:t>der Moerser Musikschule sucht Mitglieder</w:t>
      </w:r>
    </w:p>
    <w:p w14:paraId="79B64C2C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64376B78" w14:textId="189682DF" w:rsidR="001C401B" w:rsidRDefault="0097522B" w:rsidP="001C401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1C401B" w:rsidRPr="001C401B">
        <w:rPr>
          <w:rFonts w:ascii="PT Sans" w:hAnsi="PT Sans" w:cs="Arial"/>
          <w:sz w:val="22"/>
          <w:szCs w:val="22"/>
        </w:rPr>
        <w:t xml:space="preserve">Die Moerser Musikschule </w:t>
      </w:r>
      <w:r w:rsidR="002E4824">
        <w:rPr>
          <w:rFonts w:ascii="PT Sans" w:hAnsi="PT Sans" w:cs="Arial"/>
          <w:sz w:val="22"/>
          <w:szCs w:val="22"/>
        </w:rPr>
        <w:t>(</w:t>
      </w:r>
      <w:proofErr w:type="spellStart"/>
      <w:r w:rsidR="002E4824">
        <w:rPr>
          <w:rFonts w:ascii="PT Sans" w:hAnsi="PT Sans" w:cs="Arial"/>
          <w:sz w:val="22"/>
          <w:szCs w:val="22"/>
        </w:rPr>
        <w:t>Filder</w:t>
      </w:r>
      <w:proofErr w:type="spellEnd"/>
      <w:r w:rsidR="002E4824">
        <w:rPr>
          <w:rFonts w:ascii="PT Sans" w:hAnsi="PT Sans" w:cs="Arial"/>
          <w:sz w:val="22"/>
          <w:szCs w:val="22"/>
        </w:rPr>
        <w:t xml:space="preserve"> Straße 126) </w:t>
      </w:r>
      <w:r w:rsidR="00AA721E">
        <w:rPr>
          <w:rFonts w:ascii="PT Sans" w:hAnsi="PT Sans" w:cs="Arial"/>
          <w:sz w:val="22"/>
          <w:szCs w:val="22"/>
        </w:rPr>
        <w:t>stellt</w:t>
      </w:r>
      <w:r w:rsidR="001C401B" w:rsidRPr="001C401B">
        <w:rPr>
          <w:rFonts w:ascii="PT Sans" w:hAnsi="PT Sans" w:cs="Arial"/>
          <w:sz w:val="22"/>
          <w:szCs w:val="22"/>
        </w:rPr>
        <w:t xml:space="preserve"> eine neue Band 50+ </w:t>
      </w:r>
      <w:r w:rsidR="00AA721E">
        <w:rPr>
          <w:rFonts w:ascii="PT Sans" w:hAnsi="PT Sans" w:cs="Arial"/>
          <w:sz w:val="22"/>
          <w:szCs w:val="22"/>
        </w:rPr>
        <w:t>zusammen</w:t>
      </w:r>
      <w:r w:rsidR="001C401B" w:rsidRPr="001C401B">
        <w:rPr>
          <w:rFonts w:ascii="PT Sans" w:hAnsi="PT Sans" w:cs="Arial"/>
          <w:sz w:val="22"/>
          <w:szCs w:val="22"/>
        </w:rPr>
        <w:t>.</w:t>
      </w:r>
      <w:r w:rsidR="00AA721E">
        <w:rPr>
          <w:rFonts w:ascii="PT Sans" w:hAnsi="PT Sans" w:cs="Arial"/>
          <w:sz w:val="22"/>
          <w:szCs w:val="22"/>
        </w:rPr>
        <w:t xml:space="preserve"> </w:t>
      </w:r>
      <w:r w:rsidR="001C401B" w:rsidRPr="001C401B">
        <w:rPr>
          <w:rFonts w:ascii="PT Sans" w:hAnsi="PT Sans" w:cs="Arial"/>
          <w:sz w:val="22"/>
          <w:szCs w:val="22"/>
        </w:rPr>
        <w:t>Das Angebot für Menschen ab 50</w:t>
      </w:r>
      <w:r w:rsidR="001C401B">
        <w:rPr>
          <w:rFonts w:ascii="PT Sans" w:hAnsi="PT Sans" w:cs="Arial"/>
          <w:sz w:val="22"/>
          <w:szCs w:val="22"/>
        </w:rPr>
        <w:t xml:space="preserve"> Jahren</w:t>
      </w:r>
      <w:r w:rsidR="001C401B" w:rsidRPr="001C401B">
        <w:rPr>
          <w:rFonts w:ascii="PT Sans" w:hAnsi="PT Sans" w:cs="Arial"/>
          <w:sz w:val="22"/>
          <w:szCs w:val="22"/>
        </w:rPr>
        <w:t xml:space="preserve"> bietet eine Kombination aus Band- und Einzelunterricht. Eine 90-minütige Bandprobe findet </w:t>
      </w:r>
      <w:r w:rsidR="00AA721E">
        <w:rPr>
          <w:rFonts w:ascii="PT Sans" w:hAnsi="PT Sans" w:cs="Arial"/>
          <w:sz w:val="22"/>
          <w:szCs w:val="22"/>
        </w:rPr>
        <w:t>jeweils</w:t>
      </w:r>
      <w:r w:rsidR="00AA721E" w:rsidRPr="001C401B">
        <w:rPr>
          <w:rFonts w:ascii="PT Sans" w:hAnsi="PT Sans" w:cs="Arial"/>
          <w:sz w:val="22"/>
          <w:szCs w:val="22"/>
        </w:rPr>
        <w:t xml:space="preserve"> montags</w:t>
      </w:r>
      <w:r w:rsidR="00AA721E">
        <w:rPr>
          <w:rFonts w:ascii="PT Sans" w:hAnsi="PT Sans" w:cs="Arial"/>
          <w:sz w:val="22"/>
          <w:szCs w:val="22"/>
        </w:rPr>
        <w:t xml:space="preserve"> um </w:t>
      </w:r>
      <w:r w:rsidR="00AA721E" w:rsidRPr="001C401B">
        <w:rPr>
          <w:rFonts w:ascii="PT Sans" w:hAnsi="PT Sans" w:cs="Arial"/>
          <w:sz w:val="22"/>
          <w:szCs w:val="22"/>
        </w:rPr>
        <w:t>19</w:t>
      </w:r>
      <w:r w:rsidR="0067704A">
        <w:rPr>
          <w:rFonts w:ascii="PT Sans" w:hAnsi="PT Sans" w:cs="Arial"/>
          <w:sz w:val="22"/>
          <w:szCs w:val="22"/>
        </w:rPr>
        <w:t xml:space="preserve"> </w:t>
      </w:r>
      <w:r w:rsidR="00AA721E" w:rsidRPr="001C401B">
        <w:rPr>
          <w:rFonts w:ascii="PT Sans" w:hAnsi="PT Sans" w:cs="Arial"/>
          <w:sz w:val="22"/>
          <w:szCs w:val="22"/>
        </w:rPr>
        <w:t xml:space="preserve">Uhr </w:t>
      </w:r>
      <w:r w:rsidR="001C401B" w:rsidRPr="001C401B">
        <w:rPr>
          <w:rFonts w:ascii="PT Sans" w:hAnsi="PT Sans" w:cs="Arial"/>
          <w:sz w:val="22"/>
          <w:szCs w:val="22"/>
        </w:rPr>
        <w:t xml:space="preserve">unter der Leitung von </w:t>
      </w:r>
      <w:r w:rsidR="00AA721E">
        <w:rPr>
          <w:rFonts w:ascii="PT Sans" w:hAnsi="PT Sans" w:cs="Arial"/>
          <w:sz w:val="22"/>
          <w:szCs w:val="22"/>
        </w:rPr>
        <w:t xml:space="preserve">Dozent </w:t>
      </w:r>
      <w:r w:rsidR="001C401B" w:rsidRPr="001C401B">
        <w:rPr>
          <w:rFonts w:ascii="PT Sans" w:hAnsi="PT Sans" w:cs="Arial"/>
          <w:sz w:val="22"/>
          <w:szCs w:val="22"/>
        </w:rPr>
        <w:t>Alexander Welter alle 14 Tage im Wechsel mit persönlichem Einzelunterricht s</w:t>
      </w:r>
      <w:r w:rsidR="0067704A">
        <w:rPr>
          <w:rFonts w:ascii="PT Sans" w:hAnsi="PT Sans" w:cs="Arial"/>
          <w:sz w:val="22"/>
          <w:szCs w:val="22"/>
        </w:rPr>
        <w:t>t</w:t>
      </w:r>
      <w:r w:rsidR="001C401B" w:rsidRPr="001C401B">
        <w:rPr>
          <w:rFonts w:ascii="PT Sans" w:hAnsi="PT Sans" w:cs="Arial"/>
          <w:sz w:val="22"/>
          <w:szCs w:val="22"/>
        </w:rPr>
        <w:t>att. Wieder-</w:t>
      </w:r>
      <w:r w:rsidR="001C401B">
        <w:rPr>
          <w:rFonts w:ascii="PT Sans" w:hAnsi="PT Sans" w:cs="Arial"/>
          <w:sz w:val="22"/>
          <w:szCs w:val="22"/>
        </w:rPr>
        <w:t>E</w:t>
      </w:r>
      <w:r w:rsidR="001C401B" w:rsidRPr="001C401B">
        <w:rPr>
          <w:rFonts w:ascii="PT Sans" w:hAnsi="PT Sans" w:cs="Arial"/>
          <w:sz w:val="22"/>
          <w:szCs w:val="22"/>
        </w:rPr>
        <w:t xml:space="preserve">insteigerinnen </w:t>
      </w:r>
      <w:r w:rsidR="001C401B">
        <w:rPr>
          <w:rFonts w:ascii="PT Sans" w:hAnsi="PT Sans" w:cs="Arial"/>
          <w:sz w:val="22"/>
          <w:szCs w:val="22"/>
        </w:rPr>
        <w:t xml:space="preserve">und -Einsteiger </w:t>
      </w:r>
      <w:r w:rsidR="001C401B" w:rsidRPr="001C401B">
        <w:rPr>
          <w:rFonts w:ascii="PT Sans" w:hAnsi="PT Sans" w:cs="Arial"/>
          <w:sz w:val="22"/>
          <w:szCs w:val="22"/>
        </w:rPr>
        <w:t>können ihre Fähigkeiten weiter ausbauen, Neulinge werden in die Lage versetzt, schnell in einer Gruppe zu spielen. Das Repertoire richtet sich nach den Fähigkeiten und Wünschen der Teilnehmen</w:t>
      </w:r>
      <w:r w:rsidR="001C401B">
        <w:rPr>
          <w:rFonts w:ascii="PT Sans" w:hAnsi="PT Sans" w:cs="Arial"/>
          <w:sz w:val="22"/>
          <w:szCs w:val="22"/>
        </w:rPr>
        <w:t>den</w:t>
      </w:r>
      <w:r w:rsidR="001C401B" w:rsidRPr="001C401B">
        <w:rPr>
          <w:rFonts w:ascii="PT Sans" w:hAnsi="PT Sans" w:cs="Arial"/>
          <w:sz w:val="22"/>
          <w:szCs w:val="22"/>
        </w:rPr>
        <w:t>.</w:t>
      </w:r>
      <w:r w:rsidR="00AA721E">
        <w:rPr>
          <w:rFonts w:ascii="PT Sans" w:hAnsi="PT Sans" w:cs="Arial"/>
          <w:sz w:val="22"/>
          <w:szCs w:val="22"/>
        </w:rPr>
        <w:t xml:space="preserve"> </w:t>
      </w:r>
      <w:r w:rsidR="001C401B" w:rsidRPr="001C401B">
        <w:rPr>
          <w:rFonts w:ascii="PT Sans" w:hAnsi="PT Sans" w:cs="Arial"/>
          <w:sz w:val="22"/>
          <w:szCs w:val="22"/>
        </w:rPr>
        <w:t>Vorkenntnisse dürfen vorhanden sein, sind aber nicht Voraussetzung. Die Zusammenstellung der Band erfolgt nach Auswertung der Anmeldungen.</w:t>
      </w:r>
    </w:p>
    <w:p w14:paraId="5FC03896" w14:textId="77777777" w:rsidR="00AA721E" w:rsidRDefault="00AA721E" w:rsidP="001C401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15DBBCD8" w14:textId="77200676" w:rsidR="00AA721E" w:rsidRPr="00AA721E" w:rsidRDefault="00AA721E" w:rsidP="001C401B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AA721E">
        <w:rPr>
          <w:rFonts w:ascii="PT Sans" w:hAnsi="PT Sans" w:cs="Arial"/>
          <w:b/>
          <w:bCs/>
          <w:sz w:val="22"/>
          <w:szCs w:val="22"/>
        </w:rPr>
        <w:t>Infobox:</w:t>
      </w:r>
    </w:p>
    <w:p w14:paraId="6195249A" w14:textId="5A55EC67" w:rsidR="003D2A2C" w:rsidRDefault="001C401B" w:rsidP="00AA721E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1C401B">
        <w:rPr>
          <w:rFonts w:ascii="PT Sans" w:hAnsi="PT Sans" w:cs="Arial"/>
          <w:sz w:val="22"/>
          <w:szCs w:val="22"/>
        </w:rPr>
        <w:t>Weitere Informationen und Anmeld</w:t>
      </w:r>
      <w:r w:rsidR="0067704A">
        <w:rPr>
          <w:rFonts w:ascii="PT Sans" w:hAnsi="PT Sans" w:cs="Arial"/>
          <w:sz w:val="22"/>
          <w:szCs w:val="22"/>
        </w:rPr>
        <w:t>e</w:t>
      </w:r>
      <w:r w:rsidRPr="001C401B">
        <w:rPr>
          <w:rFonts w:ascii="PT Sans" w:hAnsi="PT Sans" w:cs="Arial"/>
          <w:sz w:val="22"/>
          <w:szCs w:val="22"/>
        </w:rPr>
        <w:t xml:space="preserve">formulare </w:t>
      </w:r>
      <w:r w:rsidR="00AA721E">
        <w:rPr>
          <w:rFonts w:ascii="PT Sans" w:hAnsi="PT Sans" w:cs="Arial"/>
          <w:sz w:val="22"/>
          <w:szCs w:val="22"/>
        </w:rPr>
        <w:t xml:space="preserve">sind </w:t>
      </w:r>
      <w:r w:rsidRPr="001C401B">
        <w:rPr>
          <w:rFonts w:ascii="PT Sans" w:hAnsi="PT Sans" w:cs="Arial"/>
          <w:sz w:val="22"/>
          <w:szCs w:val="22"/>
        </w:rPr>
        <w:t>erh</w:t>
      </w:r>
      <w:r w:rsidR="00AA721E">
        <w:rPr>
          <w:rFonts w:ascii="PT Sans" w:hAnsi="PT Sans" w:cs="Arial"/>
          <w:sz w:val="22"/>
          <w:szCs w:val="22"/>
        </w:rPr>
        <w:t>ä</w:t>
      </w:r>
      <w:r w:rsidRPr="001C401B">
        <w:rPr>
          <w:rFonts w:ascii="PT Sans" w:hAnsi="PT Sans" w:cs="Arial"/>
          <w:sz w:val="22"/>
          <w:szCs w:val="22"/>
        </w:rPr>
        <w:t>lt</w:t>
      </w:r>
      <w:r w:rsidR="00AA721E">
        <w:rPr>
          <w:rFonts w:ascii="PT Sans" w:hAnsi="PT Sans" w:cs="Arial"/>
          <w:sz w:val="22"/>
          <w:szCs w:val="22"/>
        </w:rPr>
        <w:t>lich</w:t>
      </w:r>
      <w:r w:rsidRPr="001C401B">
        <w:rPr>
          <w:rFonts w:ascii="PT Sans" w:hAnsi="PT Sans" w:cs="Arial"/>
          <w:sz w:val="22"/>
          <w:szCs w:val="22"/>
        </w:rPr>
        <w:t xml:space="preserve"> im Sekretariat der </w:t>
      </w:r>
      <w:r w:rsidR="00AA721E">
        <w:rPr>
          <w:rFonts w:ascii="PT Sans" w:hAnsi="PT Sans" w:cs="Arial"/>
          <w:sz w:val="22"/>
          <w:szCs w:val="22"/>
        </w:rPr>
        <w:t xml:space="preserve">Moerser Musikschule telefonisch </w:t>
      </w:r>
      <w:r w:rsidRPr="001C401B">
        <w:rPr>
          <w:rFonts w:ascii="PT Sans" w:hAnsi="PT Sans" w:cs="Arial"/>
          <w:sz w:val="22"/>
          <w:szCs w:val="22"/>
        </w:rPr>
        <w:t>unter 0</w:t>
      </w:r>
      <w:r w:rsidR="00AA721E">
        <w:rPr>
          <w:rFonts w:ascii="PT Sans" w:hAnsi="PT Sans" w:cs="Arial"/>
          <w:sz w:val="22"/>
          <w:szCs w:val="22"/>
        </w:rPr>
        <w:t xml:space="preserve"> </w:t>
      </w:r>
      <w:r w:rsidRPr="001C401B">
        <w:rPr>
          <w:rFonts w:ascii="PT Sans" w:hAnsi="PT Sans" w:cs="Arial"/>
          <w:sz w:val="22"/>
          <w:szCs w:val="22"/>
        </w:rPr>
        <w:t>28</w:t>
      </w:r>
      <w:r w:rsidR="00AA721E">
        <w:rPr>
          <w:rFonts w:ascii="PT Sans" w:hAnsi="PT Sans" w:cs="Arial"/>
          <w:sz w:val="22"/>
          <w:szCs w:val="22"/>
        </w:rPr>
        <w:t xml:space="preserve"> </w:t>
      </w:r>
      <w:r w:rsidRPr="001C401B">
        <w:rPr>
          <w:rFonts w:ascii="PT Sans" w:hAnsi="PT Sans" w:cs="Arial"/>
          <w:sz w:val="22"/>
          <w:szCs w:val="22"/>
        </w:rPr>
        <w:t>41</w:t>
      </w:r>
      <w:r w:rsidR="00AA721E">
        <w:rPr>
          <w:rFonts w:ascii="PT Sans" w:hAnsi="PT Sans" w:cs="Arial"/>
          <w:sz w:val="22"/>
          <w:szCs w:val="22"/>
        </w:rPr>
        <w:t xml:space="preserve"> / </w:t>
      </w:r>
      <w:r w:rsidRPr="001C401B">
        <w:rPr>
          <w:rFonts w:ascii="PT Sans" w:hAnsi="PT Sans" w:cs="Arial"/>
          <w:sz w:val="22"/>
          <w:szCs w:val="22"/>
        </w:rPr>
        <w:t>1333</w:t>
      </w:r>
      <w:r w:rsidR="00AA721E">
        <w:rPr>
          <w:rFonts w:ascii="PT Sans" w:hAnsi="PT Sans" w:cs="Arial"/>
          <w:sz w:val="22"/>
          <w:szCs w:val="22"/>
        </w:rPr>
        <w:t xml:space="preserve"> oder online auf der H</w:t>
      </w:r>
      <w:r w:rsidRPr="001C401B">
        <w:rPr>
          <w:rFonts w:ascii="PT Sans" w:hAnsi="PT Sans" w:cs="Arial"/>
          <w:sz w:val="22"/>
          <w:szCs w:val="22"/>
        </w:rPr>
        <w:t>omepage</w:t>
      </w:r>
      <w:r w:rsidR="00AA721E">
        <w:rPr>
          <w:rFonts w:ascii="PT Sans" w:hAnsi="PT Sans" w:cs="Arial"/>
          <w:sz w:val="22"/>
          <w:szCs w:val="22"/>
        </w:rPr>
        <w:t xml:space="preserve"> </w:t>
      </w:r>
      <w:hyperlink r:id="rId14" w:history="1">
        <w:r w:rsidR="00AA721E" w:rsidRPr="00056C8E">
          <w:rPr>
            <w:rStyle w:val="Hyperlink"/>
            <w:rFonts w:ascii="PT Sans" w:hAnsi="PT Sans" w:cs="Arial"/>
            <w:sz w:val="22"/>
            <w:szCs w:val="22"/>
          </w:rPr>
          <w:t>www.moerser-musikschule.de</w:t>
        </w:r>
      </w:hyperlink>
      <w:r w:rsidR="00AA721E">
        <w:rPr>
          <w:rFonts w:ascii="PT Sans" w:hAnsi="PT Sans" w:cs="Arial"/>
          <w:sz w:val="22"/>
          <w:szCs w:val="22"/>
        </w:rPr>
        <w:t xml:space="preserve">. </w:t>
      </w:r>
    </w:p>
    <w:sectPr w:rsidR="003D2A2C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271F" w14:textId="77777777" w:rsidR="00A8585C" w:rsidRDefault="00A8585C">
      <w:r>
        <w:separator/>
      </w:r>
    </w:p>
  </w:endnote>
  <w:endnote w:type="continuationSeparator" w:id="0">
    <w:p w14:paraId="22244B99" w14:textId="77777777" w:rsidR="00A8585C" w:rsidRDefault="00A8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796C3" w14:textId="77777777" w:rsidR="000F2502" w:rsidRDefault="00140600" w:rsidP="007645CC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5DFBA57" w14:textId="43E844B6" w:rsidR="00140600" w:rsidRDefault="00AA721E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86349B" wp14:editId="3D717026">
              <wp:simplePos x="0" y="0"/>
              <wp:positionH relativeFrom="column">
                <wp:posOffset>4843145</wp:posOffset>
              </wp:positionH>
              <wp:positionV relativeFrom="paragraph">
                <wp:posOffset>33020</wp:posOffset>
              </wp:positionV>
              <wp:extent cx="2049145" cy="695325"/>
              <wp:effectExtent l="4445" t="1270" r="3810" b="0"/>
              <wp:wrapNone/>
              <wp:docPr id="2036714700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145" cy="69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EFC0B" w14:textId="490ED1C1" w:rsidR="002D0A97" w:rsidRDefault="00AA721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ABD830" wp14:editId="153FBBA8">
                                <wp:extent cx="1866900" cy="600075"/>
                                <wp:effectExtent l="0" t="0" r="0" b="0"/>
                                <wp:docPr id="682864618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66900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86349B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5" type="#_x0000_t202" style="position:absolute;left:0;text-align:left;margin-left:381.35pt;margin-top:2.6pt;width:161.35pt;height:54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sv9QEAAM8DAAAOAAAAZHJzL2Uyb0RvYy54bWysU9uO0zAQfUfiHyy/07TddmGjpqulqyKk&#10;5SItfIDjOImF47HGbpPy9YydtFvgDZEHy+Oxz8w5c7K5HzrDjgq9BlvwxWzOmbISKm2bgn//tn/z&#10;jjMfhK2EAasKflKe329fv9r0LldLaMFUChmBWJ/3ruBtCC7PMi9b1Qk/A6csJWvATgQKsckqFD2h&#10;dyZbzue3WQ9YOQSpvKfTxzHJtwm/rpUMX+raq8BMwam3kFZMaxnXbLsReYPCtVpObYh/6KIT2lLR&#10;C9SjCIIdUP8F1WmJ4KEOMwldBnWtpUociM1i/geb51Y4lbiQON5dZPL/D1Z+Pj67r8jC8B4GGmAi&#10;4d0TyB+eWdi1wjbqARH6VomKCi+iZFnvfD49jVL73EeQsv8EFQ1ZHAIkoKHGLqpCPBmh0wBOF9HV&#10;EJikw+V8dbdYrTmTlLu9W98s16mEyM+vHfrwQUHH4qbgSENN6OL45EPsRuTnK7GYB6OrvTYmBdiU&#10;O4PsKMgA+/RN6L9dMzZethCfjYjxJNGMzEaOYSgHpquC30SIyLqE6kS8EUZf0X9AmxbwJ2c9earg&#10;lkzPmfloSTliuYoWTMFq/XZJAV5nyuuMsJKACh44G7e7MNr24FA3LdU5z+qB1N7rJMRLT1Pz5Jqk&#10;z+TwaMvrON16+Q+3vwAAAP//AwBQSwMEFAAGAAgAAAAhAGwhmrvgAAAACgEAAA8AAABkcnMvZG93&#10;bnJldi54bWxMj8FOwzAQRO9I/IO1SNyo09AmbRqnQiAkEFKlFj7AsbdJRLwOttuEv8c9ldusZjTz&#10;ttxOpmdndL6zJGA+S4AhKas7agR8fb4+rID5IEnL3hIK+EUP2+r2ppSFtiPt8XwIDYsl5AspoA1h&#10;KDj3qkUj/cwOSNE7WmdkiKdruHZyjOWm52mSZNzIjuJCKwd8blF9H05GwEvn6h9lH9+y/GOtdnt/&#10;HN93XIj7u+lpAyzgFK5huOBHdKgiU21PpD3rBeRZmseogGUK7OInq+UCWB3VfJEDr0r+/4XqDwAA&#10;//8DAFBLAQItABQABgAIAAAAIQC2gziS/gAAAOEBAAATAAAAAAAAAAAAAAAAAAAAAABbQ29udGVu&#10;dF9UeXBlc10ueG1sUEsBAi0AFAAGAAgAAAAhADj9If/WAAAAlAEAAAsAAAAAAAAAAAAAAAAALwEA&#10;AF9yZWxzLy5yZWxzUEsBAi0AFAAGAAgAAAAhAIRVWy/1AQAAzwMAAA4AAAAAAAAAAAAAAAAALgIA&#10;AGRycy9lMm9Eb2MueG1sUEsBAi0AFAAGAAgAAAAhAGwhmrvgAAAACgEAAA8AAAAAAAAAAAAAAAAA&#10;TwQAAGRycy9kb3ducmV2LnhtbFBLBQYAAAAABAAEAPMAAABcBQAAAAA=&#10;" stroked="f">
              <v:textbox style="mso-fit-shape-to-text:t">
                <w:txbxContent>
                  <w:p w14:paraId="66FEFC0B" w14:textId="490ED1C1" w:rsidR="002D0A97" w:rsidRDefault="00AA721E">
                    <w:r>
                      <w:rPr>
                        <w:noProof/>
                      </w:rPr>
                      <w:drawing>
                        <wp:inline distT="0" distB="0" distL="0" distR="0" wp14:anchorId="0BABD830" wp14:editId="153FBBA8">
                          <wp:extent cx="1866900" cy="600075"/>
                          <wp:effectExtent l="0" t="0" r="0" b="0"/>
                          <wp:docPr id="682864618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66900" cy="60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40600">
      <w:rPr>
        <w:rFonts w:ascii="PT Sans" w:hAnsi="PT Sans"/>
        <w:sz w:val="16"/>
        <w:szCs w:val="16"/>
      </w:rPr>
      <w:tab/>
    </w:r>
  </w:p>
  <w:p w14:paraId="62FC6D0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8F07693" w14:textId="77777777" w:rsidR="00140600" w:rsidRDefault="00140600" w:rsidP="00FA584B">
    <w:pPr>
      <w:pStyle w:val="Fuzeile"/>
      <w:tabs>
        <w:tab w:val="clear" w:pos="4536"/>
        <w:tab w:val="clear" w:pos="9072"/>
        <w:tab w:val="left" w:pos="1318"/>
        <w:tab w:val="left" w:pos="1998"/>
        <w:tab w:val="left" w:pos="8505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 w:rsidR="00FA584B">
      <w:rPr>
        <w:rFonts w:ascii="PT Sans" w:hAnsi="PT Sans"/>
        <w:sz w:val="16"/>
        <w:szCs w:val="16"/>
      </w:rPr>
      <w:tab/>
    </w:r>
    <w:r w:rsidR="00FA584B">
      <w:rPr>
        <w:rFonts w:ascii="PT Sans" w:hAnsi="PT Sans"/>
        <w:sz w:val="16"/>
        <w:szCs w:val="16"/>
      </w:rPr>
      <w:tab/>
    </w:r>
  </w:p>
  <w:p w14:paraId="0C0199A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46F801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492D57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0132207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11AC" w14:textId="77777777" w:rsidR="00A8585C" w:rsidRDefault="00A8585C">
      <w:r>
        <w:separator/>
      </w:r>
    </w:p>
  </w:footnote>
  <w:footnote w:type="continuationSeparator" w:id="0">
    <w:p w14:paraId="792A977A" w14:textId="77777777" w:rsidR="00A8585C" w:rsidRDefault="00A85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2812" w14:textId="20EE65D6" w:rsidR="00AA3F36" w:rsidRDefault="00AA721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E6558D" wp14:editId="4B65F17F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0" r="0" b="0"/>
              <wp:wrapNone/>
              <wp:docPr id="5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6" name="Picture 23" descr="moers_wappen-mit-schrift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E9EB8D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E6558D" id="Group 22" o:spid="_x0000_s1028" style="position:absolute;margin-left:333pt;margin-top:39.8pt;width:181.05pt;height:53pt;z-index:251658240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9KaMz4DAADFBwAADgAAAGRycy9lMm9Eb2MueG1srFVNb9w2EL0X6H8g&#10;eLe1q63XseDdII0bI0DaGk16DrgUJRGRSJbkWuv8+r4hpfVXkKRBDxKGHHL45s0b8vLlYejZrfJB&#10;W7Phy9MFZ8pIW2vTbvjfH96cvOAsRGFq0VujNvxOBf5y+/NPl6OrVGk729fKMwQxoRrdhncxuqoo&#10;guzUIMKpdcrA2Vg/iIihb4vaixHRh74oF4t1MVpfO2+lCgGzV9nJtyl+0ygZ/2yaoCLrNxzYYvr7&#10;9N/Rv9heiqr1wnVaTjDED6AYhDY49BjqSkTB9l4/CzVo6W2wTTyVdihs02ipUg7IZrl4ks21t3uX&#10;cmmrsXVHmkDtE55+OKz84/bau/fuxmf0MN9Z+SmAl2J0bfXQT+M2L2a78Xdbo55iH21K/ND4gUIg&#10;JXZI/N4d+VWHyCQmy/LiYrU640zCtz5fLRdTAWSHKtG2F+V6yRm8y8XZWS6O7H6btq/WJZy0d7lY&#10;p52FqPK5CeuEbXvptKzwTXzBesbXt3WFXXHvFZ+CDN8VYxD+096doLRORL3TvY53SaagiECZ2xst&#10;iWoagNobz3QNKjgzYgCb8NKhrFxxVqsgIdTBork+jsKhE04GHU/QGl438WMYiZ85UA4rKO1UP2bs&#10;606YVr0KDk0AynDGPOW9HTsl6kDTVOnHUdLwEdRdr90b3fdUYLInUgDviQ6/wGvW+JWV+0GZmJvW&#10;qx78WBM67QJnvlLDToEI/7ZOgEQVvPwLuFN7huhVlB0d3gDENI/aHx0J8T1ISidA0t9U6RfkNmv1&#10;K2IDyz7Ea2UHRgZgA2lqAnH7LhBmYJuXEGpjibyUS28eTWAhzST8hHgykQDdYLgSw8w1Rs/Y/k9d&#10;/74TTgElhb2X3vksvQ+U+K/2wMpfSBLTKroYWDxgnqRC0EO+H74ipgdbc5zvKsVFeQHRU2+fr1e5&#10;8+dSlLjoc9+X2XVs+3ua/69KiEqlV2OqI+WS60JWPOwOEzc7W9+BGm9RfoDDCwijs/4zZyNekw0P&#10;/+wFXR/9W4PC0dMzG342drMhjMTWDY+cZfN1xAh79s7rtkPkzL2xr3DdNjpJjABlFBANDaCVZKW3&#10;Atajx+jhOK26f323/wIAAP//AwBQSwMEFAAGAAgAAAAhAMCRI9Gh2gIAdAYGABQAAABkcnMvbWVk&#10;aWEvaW1hZ2UxLndtZux9W49cSXIeZ3a0co008LNgGDiWPQMS0vB0N5tzw2hssjkXSuQMweZqd9Em&#10;CsWq0901rJuqqkm2Gg3oF/gH+H/4L+jNz4af7V9g+MWGIPn74pIZeepUs2d3HwysOEPWOZmRkZGR&#10;EZGRkZfz3/7r3//nG/Lnv9y4e+M7efrvv3znRu/GjZ/VP/vZjT+48d7fMfEP8PeP3/37n/3PP+bT&#10;H737r//xP/0fPr37zjuWe/udP7GnP3znZ3j6Of5+9POPbrx7453wfOPGP0n6hzf+9zv/650PHx9+&#10;/eSwerJsBtMXk6Y6Opwfr5uX1av92zvPP3i/Xiz6q8GrppJ/Rs1xVa9O568Xg5OmuriskPDB+598&#10;Uo3Gw3X1ojkZz1gEL/0X8zf9N7vVzu0d+UPIKueclzlFob1q97PdLcX2qrt3iqzVcDBp+uvTps9a&#10;z5ZNdTyYrBoljMQPJ+NFkXZwv7rAf5J3XjVvhqdGG2DfpHdt+fB0nVK0xOtRTrj84P3Ver5YNKNq&#10;Nl87Tta3Xp4JCdVlNT7GP8Km2isme8CAUDVTwKxWyvleO+VNTrmsNmrf5EUnHR9L7//LG09uPD58&#10;8ov77P2DHx798PTB199Uf4E8StOX9kte4/Gaf/4QcP/wLsvzz3v4+zFe/gV+/++7TNE/mv6OyPN7&#10;7/wRElnuX733P95Z/txl+r13PmA6Sn/08w9vvPfuu+9aV37w/kXFxzfy73k1nb9q1nN5QdfsVMvJ&#10;eMaEHUlC91nCB++zFEBmzUkAE+mYNZDn9al0Fpi6IVGsU0UXPSLCnX53q8FoFGQbHSQA6TcBfPB+&#10;BdUR3KBdOtxhd6vV2QtNE62xdNMg5o3Gr1SGEo7zDUIKHBAvqYM4QGwbh+S9dDpQf6TL6p2eTbRc&#10;UtyXXqkXsHerJBQAt9lCrwEF18vBbDUZrGFIrC79Pdd3CPNldbGDnuF/y2a4Zs9QexpqczMbffD+&#10;e3+n0vCP//QP//Thv3ly+PG90fxF8/Gd27sVZPgbPOx88P6H9x780H9weND/ejacj8azky+qX45n&#10;o/nrVfV0Ph3APH344bPxetJ8AdFplqv+6wEUePbxdLz+eDU8XY6P1/3V69vNYkXIA1jF9Xz5RSVV&#10;VQ8nk7MVWoKkm09vVbswkYT6RiBms/HLQSo0ns8eoLVfVLv17k69t7O7x6z787MZibo/f/OFtBSW&#10;DhaNWd+NnzarjnwY0L27+9Xdvdt7u/v7in++CAg2AR4NZidnMNCPmlfN5ItKan4wH55Nm9kaRA2+&#10;qA4mzWD26f3xGvjAsPs03AeTMfIfzn4E80H9F5UX+a4ZjJpl9af3Hu7ugtF/ShruPfysb8z5a3BR&#10;4MkOMAR5n/efLMezNRrK6gQ7ktEx98/Gk9H3Z9MXzVU8vb1TvbnzyafV02pwMq32b+9/9vlOhfHl&#10;7u3du/u7iulgPlsPxrPVrx4/+aJ6jKdvxsvV+gNtz9ez0U9qzRMwa4WuYsu81d83zagZoU/mZ8sh&#10;c2Pm4dliAXbF7MVyPlw1a5WU/r1vH/cfTjlIYiSrREr+rCpBDubzybPzRdP/xXo8Ga/P+8/2MfJd&#10;G/rxvb/6+oeDb1Bi785bKjiYY1jcu30HYy4b0SaEtBrIFlIJQSpXmT5n0zfohxZzlHPbM6BSGKdb&#10;hZyj33TmHkDt5tOD+WS+tHIHj3/9VyFVu+fpt/c30igL8ylFHxpd+Z/w6Em/L7//3PTfl56O7fzn&#10;Xo/c+H15/r3udbhb9GseNMeDswmt/4cf/vW4eQ2v5IclXZ2BujkYFfGfjP0YKyK0FH+yxKhzwsLy&#10;6g7BF63RvGOIzI6RD+oH88X5cnxyuoYH5o83D27tYZL1Mf75xNzMw/PVupmu/rx6OBveru5NJtVT&#10;FoIH26ya5atmdBuzFIHhtLuG17EYDF+iXdXL2fw1XNyL4dlyiRZack+mgRnscoxJ+xlQSXFxbcVh&#10;0SH+07s6mx+dLXRGXy3O4CfWL0YodfECzjSnIpf+gJzZ6GJ2BiolmVD1G4H16eylFK0no2M4UReT&#10;+cAwCOhIQFEFoXpSVlLuVB/vVuD9hNWnvAUouRC8lirVk7AP3u9pfSD79WmzbJjSW8wXlf3F66Wk&#10;CXE9MIFTC8w7QDawDEczqTfiMTZKcEOQC38j4oTU28qEFuaTNyDvBK5h86YZGi8Wq/6E3jnA64m5&#10;65LQoj10cwlGpNYeiG6uUxsjqPbA7Z5XVO1VJ2hsyL5TZN8J2SjzSp16ILiwx2r4anlp4Y6Lj3dF&#10;hhQbBKt/8mqKRhq/TibzF4OJxi6Qqa/WcDh+CbydNx28RL8NRvPZ5HywXA7OtVtrinEzkhRjj3Rp&#10;Tk2sUJgByITH66hyf6gcTgeLPsmgJvXHs5f92WAK1rBbKfNr+OQ1ZnnQJz5Wzd9IhyOrfopIj71S&#10;sm72kdC/hXLWEyxff7tsmlkCUzhJU0gHFdj7E8SJHKNI680+0ww0wRL45q3hq4BXoWGdMDlZCQ09&#10;kEHNxm+Wh/I5sUIhrU9gu37x7OGj/reHz+49+7ra2zMDIHoBwe2frGAsjUUt4Bca8+vVZTrCbsv+&#10;ajGsTCSG4rqjIy0y1wkP0/IGplikqhNgOJ8uMAfZq7SfFXA6WL4sqqmGmGWvMV9ABrlx0UGaYurI&#10;EBoK20MUXa0TyG0YUtjnctksMKWhEQKiNp7jGQJU8/n6GLOoLe2evPbGMbL1ejxCoKqbQ5PEbUIO&#10;B4ttcD9GjD/Ox7MtgNOJAyI60iCQhh8Ddcs4WJ222zSaV7CwG6kDpnawYDXwSqBz85dQ/x8x2dtC&#10;EaVqiQEoShUGOoQnOPp1swUjgIEjVLhcAHIb9hcnDvliAuNy0swaxHoQ24Dtwwx9C/6z4dKLnZES&#10;EfVlg8AkbGAsGImWcNgxoioC0GbWyXn/DTPBsW6AFymf0tmNI4F0o1im/I5OQdzUqD0dTI7X89k2&#10;tT2eJMhjRPeMReiRNK6KuX+7/ehQJJoPlM6mA4R2gFEPf7qKa8wVxq2j9ZSyt2i3BFThBZl2O5mb&#10;FFLDkUsF38yEbiMv6XUHgHDA1Lkj+0cvTy3ezIcCA39W3k2I0aBqsRTqizIjKPYmNHQVeVFPN2Fc&#10;RQFommDquQkKzQRU0spNACrkqzcEainkJqhoocJuaOEmtAk/kbeaf6Jq0ZFjOocc4GsLomuskSst&#10;dx3frP50XX9nesUIIFwvaA5cj8/hC6jbtLuzw+f5knWJ/9HSx00ErYZ01THDGA6HQPD1Khk4N0pd&#10;gNuu9O7vVUPEi5d5RHU/Q/3pDRTsMEfBCrPX0QKl9QAsLQfgotXIXkd/MBv1pwP4Y3SjAVbi8EXH&#10;jaF1uJ6ihSzmpszedJSQynq5mg57tVEzSE2u0DYySur6pALFnP6ijQ4Kfdq7+0nFv+p2qhVNg8Jq&#10;Obwyf7Raf7Jf4f9tpR/BH6VFThjpZxUJwwUWxggBr4HB2T4SyOu6bs0OEwqWMJHkWvCoeTWmb8ch&#10;3iZU69P5ZNTPckB8Mi/BcgdkMMiII3JYrKu6kNKh/q6tKnegGgQxQe5dgUrAVEx7PfdVUfKX4kd9&#10;13BeXWHhSlWi13t2ipkBCV/J9OECblv2qdXYC0rtSCDqtfRSK/QZYJB9cgUzrno5Gk5nYvNVnK38&#10;8Rhr7y2J4ASGtt+cx5sf3hrMhqcIgUMZh6eJNvPigQFOWn84PX8JzJhJ59kMkctcZqazYk5Wb96q&#10;D89efIOcBw1WyrBuLuVRTNklE1r1WtkfqUVHeGEefoRpiWaVUtJscqiFhYpJg8lU9hQh0ZTJMGfO&#10;6hvnAFSygx+eft1fcOWwz6z9zCRFIgO5dt9uhVG7sTV8HdqzoVYtcWqJasPLL4mIoMmdR6t7l8dq&#10;lq19DqcV7CT6WAWIgLuJmeaAM33ykWET/NSMBXBww/Nz+Sl7URqCySX0ivEcQA1fjavvMVFdVcpM&#10;Sm3FmeuKvgpazYXoR/P5S4wjwlhhQInVsFE29ostG70aXXK4Fo+T1KEt+Y0jk0yK22K0c4UMyUQ0&#10;yEqPz5hIqaGY9bNX19colPX0CcgmX2pRVuNQ0jKNdympAKyDtLEMeiSVqEk2E41deKx26hNBrrT0&#10;ttk2EcEatiwh60VGF71g6tsizPsoCGevt1trR5Eo6SE+WHOFOWUzrQ/YTBcxEFZL+IyNofjWEiAj&#10;HoTDMrVXtawb2W5N8SGiotku6tsoA0e7aGOrXO4TVRTzGrth8KOigCHYX1QFYKFVOzrUw0ZOjeB4&#10;nWOusFIqdfCiNPQlrc/E0l3IsDvicwBgMV+NOb0DObsIOyCWmr0JAX/AJJu2jqcvzo5ptXTowNr5&#10;6kmzxNLiArMjOPlUx09FCT+rxmm/Rq+Wcg9hC1JgY44QMNfFD2VluUo11SGRYmHTWYI/RgB7vICp&#10;TsVWoVxXbguB2fhQlxr9AAZ5E/SwAhlMG0soUdhDRnC+njTTA2txdDl6uVgXRRo77ci5vJAtW9lL&#10;pLkzxrGejDY3X1xm02zlkxUgX9BRLBeDRD1E+HNOUMvcP9rPPbQC5Q0N+y11vA9rjIbDlG0ly3v8&#10;aFNM27jB2C02jBqhgfc84DwQJ+v7/pPDPWFRJiHJba/qBTE6ygyj4Z31V82iP4IM6aYGap/UYxzs&#10;1R29E/fO0YCrJB2Bn8+9mPrSNilQ70HZusE7K/GQAxZGN2sQrCVC4XdkEx28/crb+T00i8YW0yBt&#10;L0cpk9HVUeJ/bnxpproas1UILzKrzHhfXjDIzTWC/CQd726nOZGmWiaMjJ2+EmPAAVtFRktZrEBf&#10;wDKyr8ehOIhSbkrZj5uSZLVumCFRJWw6Um9OXQPzIypdeclqHrgJYwPxGEzWQTySj1LKyBUC0JLK&#10;KIlQOQmpyzw3O0nSiWLB22wUG6pltqhI9H58HPVxMKpPVpMovBgwyftsdfJTlixzdIVx9NhQImWG&#10;1kFAC5OuuDNklyRuM+vtssYXqUFtNiAoNqJ15t+9XiJAuzH0+Xzn4uaG/Ny6+frPbpHvPsWXrhPh&#10;AWqb13N7XR9Fde9PGulzn72hs0Au2oqBV2i2+KePlr0OTkXN3KHdvwwp1mkt/9RXVK62QihL2ncx&#10;MthEsKN2GqWLTtmcnk2AQUXepgKd5LMOmGUOQBs2BmmIJCqOXi9ky2wNHqwUhtWVsUwSvW1ASnc3&#10;lFGvX50rCLZj7dEW6PQvlI2V+XRBzbVMfH2sk1ULVBXxdRU1OoM6SZk0a+TbhhDqPEVktzCUNr9K&#10;TQhtLPnSyZYNrojaxhZ0MiRUIqN0NxsyVzO8tT3bD9YVW37Nhocy7nfbyMr1e9SSAaLuDyfz1abu&#10;b9YpcBSFDmswaiAh4kl7+IYR+7OVTGsWy/noDI6wjJ1V3jfw7eMnfZv+9HkmwAC4FR6jOMWvXqBf&#10;Yfg3UGW3kxA3v3tSPRpgQfYv4WfuYSPELYQ+aeI2MvexU6I6xGpPsyKMzMM7gO46ULUd6rProPqM&#10;cdi31ffZbqpve3V3r1Pd3SuqO+AKambTPhBu1NaG+aQDJjH67uF4A0HK3EUvvLXhu3euAbTfbhMH&#10;DAhH1ettFyU5Y6L+io3TCZaSJqbNo4Y5klDJ8AD0vap+Mlgj7sL1cnnXKUY1PB0sZav/scQYK64b&#10;lUKcdax3qVUjBSjiPJ8SV53Bh2Wwk7n1cD5bYXu1jIwj+Nc69fThEJU8fPwtfLHxGnGP6VRmnBFh&#10;17ij2gZlIv0XV3vmSmIHFinLf7K1UibJgMkMBljD+MAk8293yxkxBqFj7H4/xeSIS5M6Mcw+rs1W&#10;i+EUuYLPHWYfJa8aC7WAl4h0+yhlEJGYEAai9U/1pFAdDLIPKmZSaUyJie2Pg6uMSXHHiQ26sDVx&#10;rBVJqxAGbYYvae2EKB1x26FlzLJKNlzhCXjrGbsKXWYju0eV5HUHJ1ksBJzaJrFWLhw5HnKjeTNe&#10;W2N7PVm3BPId4HKgAuByMrcx37mIsjpNyWH56PqKbyxMIr7fTpy2+VlkYaUuQoeckQuRW1dLRmLW&#10;by4IG83vlIOeOZVXxIs+qzbmb+wghuIsiLSVI/A+vf/sN8iLB0ako5M09IRRRW93yUMP++uCxPSy&#10;RNDhlMpMnPCjW+iKuQioh8cwxH5L6kO1d6HzSMpJngIjeqm7+whydNdenjP+pzFBW0Sa4gzP8Xla&#10;RZLFWYuH6xZHXzOSeaW3m2G7ITZYpum0jxUS49uzZQKNBZAAzAE0NKszZLBtK6ZiIHjGQ02wht+c&#10;zeTMjHpAagbqjUwiJ/vMh7QBIKwSBwevRyEQNm7i4a4Q4ikaBWl21QgjCw9OtVZjtfYAs1lBYgxs&#10;fmcrpPprNePKVrARgZA2sWp1VOaSqJlcwJmdYRUs7RGkwTQtpHUEZqZYL2og0NJz0J9nXjiplRWm&#10;9XTBDac2oWUXXgG4p9JFL9ZWhrRLWCdNYU05s4GDjVSJuAIhMBHOF9bAFraPWCT5ipL7aZusz8VV&#10;ORMpcXC7Li0yCErNkc+g7zcgRAYrUAN0V5QmK3NTzPHCkD2Y0MwRxwWCldI0C3kEDpG9obuNbe59&#10;CfMTO1o907tIeJRvgkj6sM04A5Vkh6UHKK6F0hmEmVTTLTBqPaSJ0K2ar9pgg/fqoihLYOJgIF7F&#10;ZfXvuRWkjJEmxK1QqiEXa4awX8Yuq2xcmxRplyrIE9m3bavCeK8PDh/cx0ysMGSehj5iPkMwfayS&#10;17oOpn4qmut2jaOxB5KCRVNzETPBRNuBras6ziMP+6ItnARaPcWeblankU4hgq+qYzdZOE1rQtdo&#10;9U7XtqrRPXDTn45x5l1OgBJpMhHjWX+pOboLGXlSKdvk8sWH6/qTmWqWfkuHp64LVJR+Z69DpET5&#10;UqfbVMpYx+q9z+SEgCZ4p6Q8Cz5sdGU7KGGS/gLiE+WOuqRS6Twq+IMzv5An0SdXbB3YR+MVThxO&#10;sGNzsBxMV2Hjd9KyAqCmOX+AQn+tW9dlhUhm3RNEDEls6nTp1cXomBug+ndhAdLmpnCqQQSmzlD2&#10;FCGcVdgXPhjdP0+w2lwjk5MrDXTBMYcd27brwnuvs90ccMV7+63b3rsQ91ioig1nBfWTXzyrvJ3a&#10;OIZhrF9ajeyrP65tbcV/a9nJf6gBfx0AsPlFC9QYaVs5rJvCFzmWoTi5k10wjMRS14J7GuuJe2OI&#10;TVBKjJSFQlsFASHMg7kjo3lsfP+uHBrRYf7mf5zdKjOlrHd+8o+juX9DLiprhIys4I8GLxocjZAZ&#10;mlI4EKdTXZUjYZb6FOof10/uffv1o3v3v34UKNYiaBbTekcXz07HK55hvvzyy7vVx3vYUj6ZfPUV&#10;iS5J7QURzbbR+ncyXZMgkuoe8qSRszZQHOFHzDopspKQYNW/jYQzmjvmX9+1X5mGYp3sE6dWbhrA&#10;nEY1hR3GSZBwQ5ppNI5WxJ79CD2xZCO9wwgFSVEwFWjDWxhcOkzjAFo0HLbBljI7PKVDIfoyJ4m1&#10;+vDDr2ejp3Y8/FrHw8oz1mamcDz/LafDdj///FOeDvv0d3Y6DCw09lgbkUADyZlCSpFGpqhbZqG2&#10;YudzjQ5RJIT9dkishOs/HIUNhCzZR2v7thMiDawwDNs2OIq3IlfPyPbENJQtB4vT8XAzY4hxVOJy&#10;Cfl0I+V8I+XlRgp30SHSBZ9UJw8lztWQZ3yOjIn6lhdJU9WcU7TJ+Qg8PsG0Je2/lBYyVXy1Lckr&#10;7rvoyAOVHcWG54OZbpkri3C3DI49dmWdN5PJ/HVXjuy87srIe/LKroF3yENVDIOW1Y9XsjmRrlWZ&#10;cTpf4dKNdurg1Xw86j/aYw6OEm0wwAZKHvwoCODRHm7safo/zl+UWbqSgRLi3rXy7ESezALl5JML&#10;Wz4Ot5nXzF6Nl/NZf/6yxAY/uT8cIDxIAWA4ohQgk5y09T1uskjig0WZ9eBXJV5J+3WZNuMWiYIF&#10;yrFmOMYJlCKjWeJUlgzLK4h2N2F9AJWljFp0wnyNPQLjwaqT3vHsVbPkpR+ducd6sYPMQw54QKus&#10;w7PniysyuZu6aA9uAWGdz+ZP9BxcZ80P9ABw/+DZY98RXvaGA3AIPRz/bYuZnstd6jOctSspMN7g&#10;pEJBmCXzVEKRjsUHLkv0F7ixZN2XEIFbCEykhi/nZ+v+GdYJVn8j5QyNHah0G62vH7x/hOnYPZw3&#10;HIzG0OtaeDDC7u3n6nnU3/IA03hYH2Dz7Ml8eY4tvrMRZm6674ymux3myqDgEHYeJ2AdhH1CThsm&#10;Zzx1T7mYsJfNeV/mglp5nq61R4CHIx9SzQHbnJTJSVxdbhjPZNbCYZ/WHj9tX5Nb8AbL5r6uS+RN&#10;vdLHvZruo61ZtHfY9+yEIJEbp8UvzkUu3Pn0bRKAZBwgTRjkEEUOjNtyTYi0soCuNJR0WlRWY60Z&#10;KM1RklsZKgOY+izoFp5wTV4XZlDUzWMLQ2oPuPnS4Sn5UukB2CgCEusIUREygxmb2+5xP5kehe3V&#10;h6gtBT1RO8uYN91ZFNeWWdEe5fW8q7wjSFFm8+B7vcGLlVLNB4u90T3crU7E14MPzHUnX9tIbmSZ&#10;pCUARGLxx+jFE9mQCvmLgosHGsokr58IfLdqmBqHR3GgLFw5g6d+YdeMmZs6nCz6s8UaoUrI0xgj&#10;4sJgm3nI4kvMZAmcrRV0nNTgjiyR8xo+BT0iDGxrxtrYi2kgsTzxlvQflZ4eli2HcvRGtsQC7BzF&#10;5DkfOUuvdsQMTC2PrB09FxA7MYaNtMgvjpyx8RatQVYa82IixqR09JOUt2xGHUYeOfge8h/KLUvZ&#10;3NisKDuiAhAxmASFKLfgdIHg5MOQBG0UHa45sLZjahJCc2U70RgL17xldPUgpESEsRFiCH+NY5/8&#10;SwhJs8h9ulnxQjvV7FOrh2kQZt7HpXVICLWS3XY1utsINsQWwdSaJNqDU50tjIqXOlUNfYP5sj9d&#10;4UIMitiJwSH8iZndmJ6t+OUSt/uumeBuvvFwIOOOHHGmdPD6N3mBMNixyCSp5t4I+yS2Wub8qrrD&#10;jdqSQ9mXpXz+8wJX0EGDZJbK/rvzSZ4/xme9LRCEyw5EGbesSr830Jlhzle6ULCrDK8S3FKufcvg&#10;HJIDOgssPhUgH0Utd1OQz7N4KGdSOZcrQJbqV2lBVZ8EBzAbzhZzuBkJq3P3rpjKNMH+LPMq8afk&#10;+6955t7GU2dQmNykYzrRvRTLaUODjynVHQ4EIC9EZ+TNkdpMMPcOawESP0wgwOrAvpYTXOzsoq1M&#10;YMsco/XjnjbyRNdTfGQpShYlfi0syvEHUIw1mbbEsTL/u4+poocsEhs5Sujon3j0tiZW3OBys7rF&#10;H2kutws4bVbY3DZRZ4HxBrXghP4d30YOWnwTROre2It5SOxC42ks8YbXsJAlBZ4IURyYCoPiRtTJ&#10;C/E+N1sAOEh3RayOUM1RfQjd0YP4NcP7tirCEoge479LOLwF2M37PL9/awMwLzHJ2L1R7NcyC94o&#10;l33KnVDOqD26aaWs0uftWvfhsjAgF4rmBt18rHPyVp3WcZ3VeYnu+nxdHXwhklBpojchMMJbFGcM&#10;1yncTcW+LegHDKHNB4hPtBqcezGRKVDd6HcQULTbgUINrZLdrVPOvrVUd73Omu3FnbctnrqItkh0&#10;6O7atvWfMiaV7WynqYTWR02BrD/XobwdQ5WAXvJTzCR2rkJQ58WUB6vbArxqFUZMxsWXX0JB1rhj&#10;9D6sGI7Zyuzvq6/gDLRQmeHEj3gTbihCNMZOZoUcWSS1E1viqtAjopHCDpLZaNJImk4/ZWM3SdoO&#10;l3NiaQxHblE7AYRDIUZd8LfX+3dSqMZkQB5kmcpbAOZr9IW3aeHcr22jhaFtl9LFz7Sg10bQ4a6F&#10;oaiNTOIKjkt9wqvYQgbYYQibBDk/tMvSoBCCY2R0uorKqU0JvJlK8hHM4V2yabwLnY2rVMEOukBp&#10;KE3lYQt8N7B6KV5DoCDtpPQ8Y3ai9gUODxo8fZ1WW5JHVi4ScM4kXaj1ivzp4ayEN8d2y6IauCUz&#10;tWweTFMJjXp2FNOMXLZFrCnx9vtstMZEosFfeZNNq8gDC6qlqJjhCLfAJPQ5UsveqzUKuw43nckq&#10;XdnMljEwnbWiN2V2Vz1B3PhwiDX5dfVkgFPxy1uqM6zFZvceWwouSKshdumVS0UKYyX7kJrh12PZ&#10;xljFk3sNjpHdMFFcNJEBeIsWdovCBw5rCsGH0vwF9hb7HKddlrOEq/KPsVLeoAUrXE29KVUyV6h1&#10;xoC7+KQvvNkf+RwDgQQNLlVbQTDZS1Cc+G0AksxaZjSbWSEAgNl0jgZsYDmh6eYmPrWnPkBhBALj&#10;6cjqlhsYKgZY0eHt/uBU3Gyx73rRDvA2Z35DkYii5+O7vJhB3MQL6J+IlyO54LSKEk7pjBLZR5Im&#10;0CWhyShu0l0CUkLE/xYkjGdB5LBeK/d3yY5lNRedoif+kUUXwZES83VI8G5j5bmdJlTtpqYww0ZV&#10;2giPvLERJSmuCpP1hbTVm7QJqaFDsZWIajoWM1cpGpVi0qDkYjsU0USxveSOBNRt+2CvwdINnkCO&#10;t7DFJTyRk3vem6Epzgy997DgPLNa6Jn0/4t8tZrmDSmbR1n4nYtk7EVlEEQnkbMhHqIXiSzYhiSP&#10;HK2TGDnv6bLKMYdURG1PnLlrrW0VKyuSUtmsU7mSs6WTeRV83R2YyP8Ig+nqVIJHTkAxsNmRBaGg&#10;q1AcixWN6I8E3vKgxFq4A8cWtapQKiZ3Fj1bLQOMbBhyNLoJW+rSxvnWKC7Ki9d0JNP+aue5N87C&#10;rg6IMEkKJ9uS4BbIHMw9snn7t/DoNvAietdnEAojcxvRSLZoziR75YQxKvGb/NdZcaZRN3F2BZy3&#10;3auiGzzbNG/bHtqJ2VRBqMDK/hpLjTdvtTEOcWfjfKowwqgcs/K+weLNfHKGZXmBGk8brEMP+8Ml&#10;bp7idKeNcdlgvXX86rrgK35UQC5r3I5ygcsZ4T+dDSZbYWJjfWc+DiTg9kdRE+5gocuf7k5s5ZX3&#10;MrYy7Wo5bt8vMRZXMX75JUxH/Xjw5okuFT9cN1MPcaqCMRg2XQWQA9loADVDya++wj+wSNy5o4B4&#10;FxdJBx4cybTVIQAlhQq+OMYzlGjNX4ONCKXowGUUorbqNKna5iWYYgpclEJVYoT2dUe9C4Fvv9Gb&#10;fF2tc12lkTRPTcKhCPGlgyW9O2piffcZ47MMzNNHwAEoXztkNGOHbU6x2ugH5jMrZOvy5IWIr60Q&#10;XcpKdd556wbKm7VJubdQdmDHfXyOCpXE0UT8i7KWIlsmOF7WkYcNQHq7+U61hlev229USWX3Tjum&#10;Py02CDHwTCt2raLncQMRS7HstUrGDUYsyKLXKpg3IInAmpOf266dLz1rs0HnT9FOBevtqgTYm0PG&#10;ZllWDzv4ISs+w8w+cmiIg/bkrrsI3NvX0mFCqoKXPMjgTYbH1qz1FD5cH/fRzZdrbPM/w+nThT1r&#10;92qAQKNEraJaalsZUCfEOwN+SkVxV+vNXw6WM+wF+qL6S+zCwkKzfK1HHjCAVLgfEouggxmiMtg/&#10;CJeatgpNqV6Pcb/xfPYx94RVGCNO56PV7YobXFNZfrAJ031AAU1TCdsrEYY/lxCRbKRBNnw0Tk/n&#10;AFpq/ur2rb/4C+F/aZuSebteayVehuM2xKSmzpz6hEfjb7YHjWDOziydacArhFEa4MBR+IqMIGmS&#10;3urhfESAVSeicnIw9xJ68QozhDRNpdgzcxRHgnAqJl1nCTo2jf4w+457/LAGsNKJlitIis8EfQpB&#10;NOqZDcn5lsmwHpS2g4TFfJbRsZBPWU31vgwa+1CpdGBSvQgdgYIelgVCRn5s9YbGrNKmQ2dnISJy&#10;9ZHn5F7goeMWtrRX0qG3oA9IqGMMnWZM/QUm3rz/Xrb0raQ/KSbt9LyrwsWkBXG1mGwhUW9P7OJX&#10;H1tEU+DPqxLOYb/RmIoC50UFz6QiQZtT9MQa9gMiyXLV92Gz5pZEEzvSq6L3k8snkXLR3YLhgKuX&#10;ui+RoexDeJHYfXce4wuuOkm2263YhiPRAK1e4WNX8GbYokLKaZw8McQlsh4Ewc594NkpM2e5bYMN&#10;515L3QW6nqN75NMD+WCODrL1FrjM+vbunnRK13Zi4fMMssnUGC3nvyTGLl6f+afJV6Mzh7/p4BeB&#10;bt6bTPIhMO9ykeHUwKzrLqauWso97+YcjuMeM3VQCr/X5EBWAuwTnh620hAAy/yUEuo7/bQSLHP9&#10;EnSE/S/WidN1ASY3bUa5cEDOhH1FBMzLGBtUPOImYZAVEh2cty7xP5wAsc+8cHOqePh5KmmNygle&#10;uhtn2RNZN6IapC1LiiptAnQhyKOc1eVykCzg220UrbmVTvg397R5jbJ9mzdpeeOCiELPw1Y3TqPS&#10;aG7RkriTGOYBopa6k06HfNcDdzXXNIjL8ajBEGx7KcwkcmjwmlNb31o0WKJszUDtd38z497OlWxG&#10;PgQ9sMf6AcU1LwHyipJKivHimOx/g/miWbPNMwQLz3iUgo6uoFt2dZGpm8TE/c/1M8yISGt1gq1j&#10;qcOCrOuuLK+j2GCSnDepR1fZGTi6uEwRnHIRL2EpOrdgc+4ZMf/fowWle5Nw5OZGRwc8LURKVkTj&#10;QomwLLQ0NlWku7MP8kAg5Vv6U7pDrbdYND6XKzY5Jw0d1xhdMgjZohzhUGAB1qwGxiy2LfDe9dI5&#10;1mn7iU98fY4pxn3nPYcc2YgBNodsJj+2LT3ISdtU6Mm1wGzfxlug7stOphaQS4IEB9LLloGXCp55&#10;zE681CJhDc052NNzYIHSrN1bWszd09dpssC9vc092wuDFoNlwTa1JDnLsSzBaN8WzfQu1iErNMm7&#10;sH5yOl/Psc9u8eAMD7PmEU4PZ3fGUJZHh1UHHIO0qUMKftc8IYt/B4IwXxYMSoKQe587wjudPPXZ&#10;g/DkC+FDYpSoWFV4Nm/SUoqdPR0HviiooEf2hOD7YxW/o4zAnUxYdJooMxuCuSa35kOQE5OiPP2R&#10;ESKcRovF3zpBh1R6VcX8PKTH6bkwLlfd10buSCguTMNpnoC2yAZZKsPM6JixXWeeLZzqAHwolxzk&#10;+TiUjVzI3MpdJsJeBG2PCOqGwSK37k7yl8bXQ9YpWMlecL1ha/Gp6J2du4IpDe2X6cpZSU++joyl&#10;Hlu1a2xpm3nVyhxRfX6QW85S2U0WcETC/foyKhFhPqJpNaYKHq7y6HvviU5sZBRmMaG6bf1kzhEs&#10;Pe2LpGUTx6SstpAP+Z8YTQlcjnzwyZzmHNKXHxIJScSzjBpDfeDGL6F9YK9SiSLGpIVw/94+xif9&#10;wmJ2wKR8lTEkFFHYEwag0M2tyX9zEoDeDDCeAGZOfptSggX3HBWHt/gMj98ZIjJ9KSusqlg5xAW3&#10;NB0+lZY4izdYJjcJGDU6HiZyvUw30y66uKYYrs82INnkmyOJjAPgJucyYGDWVta1efSUnyZropCL&#10;qyns0o7tuPlPvg1CZ1fAXPehFDWHP+q7XaGVnKI0YpDTN/vSAbfQo4qAJU17YuGgUK3y3hklClW2&#10;iCGrXwuByW9ZXgbVWDyNsq3SatJzYdNgjViIHdq4Lqh3Ibc5XGAVnkc+wTtzYZ5r/+EmjpwTOtI3&#10;YHoVurSvPRMM1sGZfOI1WalkkMHaNEJdadeyDU9KnpdUsgMNxG3jlzpdPArt0Q4c3JVpmYojdC+N&#10;Y5SAqzGlYyOkmdTkbhZEWQ6uxpO+HOR4Un8LmiQOV2PZj+2iDREXM8m26y/C0GmrzRWRk58WOPmt&#10;4iadYZMtURPfB2gdGG2xj18YZt1Wqij3/QQqD//rvF+Ly0VO4Ll9Wjhv5sMHYQAKm22btgHjCaJV&#10;2MmB6K2M7UmWVBVQ+Ywx9FwQy7Ctdy3d50qQY7X5oRYNd8z7dkkQgJs1BVGrSDhtk3QNF2oKgVIF&#10;RUjWlgNyTbMmyotmYqDyM01Y19JDTvgC2F3drIb4oe/yAT352E6szvvFuaGE1EZPZChixZlItEJe&#10;QnuFbZj+YFnOv4GBS2UMvzMh4a15JNpw+KdcQOMRWyFI/Cp+NgduGHgCsJpNwq/VTn6lPHxEJoFx&#10;Y1UJRqfNaEEIhtqGhJu3mIyvyXDphgkGIalPm7PV4MWkOVyD1KndoKkCqmCFLLu57RDqla1KHp7i&#10;hP3sxA88KxLje+s0OjiBy2PRtf8+87LGrcOzGW79SdyliRbx5n6ubuEOKtLzip/xW4GFYXbGxBtJ&#10;vban+Kx04/EQ3OjD71I8gCQe6vH/t2pukBBfgyO52CYlnwuzs/5oMP9ceLLlOhF7crCa20+zvMMh&#10;ybayZ9zK8/mM7AjG7nkJnQsWTCnGB2eKYvY391lAbH2wc3Sww8ugpVtAG7wXEUFIKStMZeqD3aMD&#10;HKN9O6RHGwx9/jgKuUM0ZYqJIPK8ri0tK0Ysh6298auj9HThRBpDvX+3CLH7ImhtJxE2KkiPqyQV&#10;HX5RSyL2u7V6KJQzaqFgiTlOI1mOc4mqKG+h1NAYx/Tt+kqr8KasORwX1CtQnPjauVoXAe/z+8BL&#10;HOXOl1mwo+HzmR98ESB8/1EpaPmrMs/rAAwjsSkKmKjZNOAtzMotSMYG0sfp5CFv0Ck2OWZBT/2T&#10;IWUgExsVHVuct0QjQJ9tluTJsugMWV91Vfn9Ua2TgBpf89R7iOq+OeV1X/3r4tTcZdTERGGvRSLu&#10;gIAsOVe2zG1cvW2jGDuqEKeIVO9hzOGAruYFW9I72s2jlw1yccjKziAqTeMXtCYPWm1iepGcOyGG&#10;HMhnvN6ZnXlT0CUGLXBLORU3ICebV8uGUBl4N1tTbcfBYM9u+gbdNsALH7VtK13ZdPdfwB606WhL&#10;ZW0cSmuJKcyh2MMBU2SiXDEdOLlVEPbChmB6Y8RZ/rEOKDBc3zI9wGBaWCd4BUFVKdeanbyFrIlp&#10;bVPnmM9BQoZVCc5HP7MEO69FNMQESiwFrQq2zVrlKpUjJ5bRgxHgqkiqM838XK9lFpmgsZuvE9p0&#10;vwTe2wKs9qGEvbMFNk9ii4naTpqmpUGXnGXI01pfxCoT/WmOMz6ZYQF2BWewkZrpIG0yoTXeGppN&#10;/kJQ4opQQkSattugzR60CoK0q6JTmnhanudI2d819kTYmdLUNH/YKOyd/3B1EMIMycxGDiMaj8ju&#10;pu5nFNmWFqFV4XxY4AnGK9AjruNPGoxcpCHVzi08Bs3yViP1KDyHbWUhNZAifA1ZwT6E1AJnaYSg&#10;0Rgr0ndfUb/+2e9gLIeS8H3PWAFCgsnmxvQ7aXihXcQ8DdskZTYVgTbte8xlQacqeaZIiEMxhqvA&#10;V+/mt+4qNbQOHxQ6rr4DKiCPZglKoSt5jqFb0VhN0iV7Cfv7CuKDUl4lv1EFErMwDePUNr1fx5Rw&#10;ZuPUX21M8nLWtlaijWxW6iS8o7VGTmiYpbzd2uh4wavGrYj3Qx4sLKOtEtyYK4uG5Zo8me84oh78&#10;Nhqd8HXr85FRiJpNOb/PKW2yc063Igdkkfw7HJi71PinafEWJb6ODl+pwls0uFDgoL8ujtdUXwff&#10;qr25g34z3Q1mestcBX0b9dv0wDszN21TB2zzGvabbRWFTL63tBwBvZog2dwVCD8454i+ME6Vto7A&#10;VIzNl6NSRPLLsq09DoWFuZaBubZ98eZtMS8lVzdZ+VZzwhHb1MrmiGovmZz9ARgb9U2y8dFF0jAk&#10;eJdcZYbIm425qvdImrNaQtD2vH82WyrnzPU0wqG3KYRTX0xH1L07ePg1P7UwupdNLoQjF4gmrrgD&#10;qT8cN7xlfzToh7Zg61me0LekLMi71C29k+q/f+D9UKQ/+PobT7dquONY9+Wk1bErKLY+xbR/iSMq&#10;Nc7N4c5k/L6YnDV9n+kD5U8hvHaiQdy31+JbpkImMr9R8KFU2aAN1/ZJgsrnx4DIRHObWqXJPtXH&#10;RS56EDE25xIUQlzbREk3TW8TokAfP81jNCb6L13ccG0houv2OSqr3Yls2RfOec1nulZT0HBbLM2b&#10;G/PZ5sJKZXLCuWKl2WiiBdEE1m3HKyWmzhBSCCE7B9OnYazpBUcPdVGg8t+rWuyc6vUM+q2d2OK9&#10;WEmjguvpuEQp0r+LN6w5cE1ftgTW9+/P3yA2y13hu8/rXx2umwUmDb+2XwGWhu/Wz8a46vNEXu58&#10;9VXqXPnkTpqWtA56GyFprBXT7O3/qDzZ7bAxOONdpbXpv148n1uRXpB9R+X+b+0dqTOen9Sl+E89&#10;TmpfccH+Xlz9tOKmEI4pbl73sa9CY1689xW+mOyDMVHTiZMSbrohYxhWT4fpajrNzt8v4IDvauqM&#10;ae/dDgcd4KB6i19yXSi9nRdv0+JtmFeQkj7GkSFfbxfIVkK5aJ66c1jeduuETLuTz3OyQ75kknHr&#10;uVawyZyonZ5LWDusilVJ3FqcdqPz+ARztXdjq+QwR2mjHJ2ccuzP7TbCvIYjRyHYVaE+7ZSrKvXW&#10;cbeZk2PE5rbgY5kbxxRQi5B9F7dBv8Sd2YPRfDY5l2gdsvxwLokuJFnKlHLsIrRFPrNkElnaEKdy&#10;5/VQ3EVO2Xis7YINcnQq7DZMEbuFfNoXBqCPnpBva2BApyjTd2X5NNfPdzv4sJt54kBpf3XOUsuH&#10;6x0WUMFRw3VaabZ/cC9duwwT7AviF1wHx2pl9ob1yuReRmNftHdsj+bzl5Bv3TJvEe681sOPR0YC&#10;HNtM2YR/beU6HS7r/oaRWJggiGCESisZJseHTfGD9iUYO/frpkHPBWc+hfUIIy+cgqync/yPu3Tn&#10;6ZakybjmFc0hZfiKh80LIHgF8UZ59qcSLGeFXMSx30HGCRzVGK59IHcTrVSIFU6mL9mRjStFFHuy&#10;ZR99VB6CaKGxy6GyJXzaILA4bB7zgO9IfFYRQcXKPdXi5IuTmkPhPoXgh0vgEvOTgJwKgPG2p9Ub&#10;HUwuj33c43cM7i3P96JeQODjIC91Zo+5mLgIaYX76+YfiVLQBFFIQoxkIfaNmZLL5pQRRRvzOw5L&#10;WbelspRmOWLlROQ2EkbjZDARXai0dreVYoLbo5rUI7PXrTgKLgEeXbt5M3Z0Yty42m0gUgX+oerg&#10;b1zOQupRbhdQB7ZTw3PMDZD4AILoNj4FE8uYCCEzpraJhPUbym7iAGTDmdDHLmKNITuNuwSA+qas&#10;+MzusXOoI3oefW7+Q2ena3OzWQUWsxbykb+EzmSetZCK7aJUylJkHEeWgCat8QShKLIFU5KsMks/&#10;widLrTJgRVEnjbH1m6+d/EhNRWk9NxD66nnBrIg+mExWnPsjkeAPbsLE0WiJuLXutzcpxKDT+Ycc&#10;3nCBwUb8NA22G0cLg1pfcRYlMSp0CdUmjbbkgw/B8pwGb8mInncBF8FabM1VJRc7r0Mnglynt9ht&#10;1p72LexXagf1RhdH4X0V6Xor1oLWhMEm+v3yE47pSFx7LPJyLiV4Z/TcvMTB6EeSqGwwM4Y9b+lS&#10;KeOP7kifL6fanp3be3q1um4MkVcukVNlrgsxLnEamU4l3ACtGgRW+ZbxlD0Z52z1D1hvyh6+0uxP&#10;fPe5tbN3ZQKXR+lXFKiu6Vt8hg9Z7x59Bh3ZwRP+fX7x5XHrD2adXDku0G/lud+oE3sjOSS8VKdA&#10;g/ErAmrrO1GIWXPR80EqMY7udvJ/WEOJKedplHMrHmtWhr8SV0LT0SxB0R/J5WPynDFt815p4Lvc&#10;VxmE0cLkELqT2unH8hakNPVgpUF3keUXJFlOMD4QZV+I2+BrJn6DQ2peBV2L/nTYJ6fLPD2lhwbr&#10;ZQnaa6CYJYJb4Y48GxOHtk1i7uC0sDYNoJvZsrbl+c5Gqy8PEImMsrYOfKgOoSlQq+FtyHLeDR2w&#10;dJTUTQCdUxy2kn/yDIkDtE/PNK8YTxAMaobeKnR37kgF3uRD6dgGRmRnH4V413WaLODrYXBp7ZPF&#10;8FH4vbccN0NFrg0dgIm2FmnlK94U0B/817W7rU4mphlLvZovOInJG0V0DlNPXjOZFlc/S+HJQ08e&#10;DuDEyRH/evKjJ/KLOp46nTA1fzfH00erU2bw6zqetILVZlq0bJ53sjxnFlXZk6CRTHLF9GTq8BH5&#10;4eYwG6WjoPjPUwfRKPpWayJMRuAtB/LSWqmymwuUlXzwuacnW5L19mNwvjFEBLye/e18MV0NVdo/&#10;Kb+qA+JfvlST66JSn5+3EqbTVsJw2EpYnaWPRELOkI0TAM0FtqxP8RWQabX3b/E9mh0uTKGSajh0&#10;sQHiNuAOv1xjgNOpA4KkDUBAOuD5uQOiMZuAO7sO+PKlA7ou0N6Z43OQxqeVUE3DwV5KySL72lTY&#10;ux1H5R60wxLMQhDmDFkP1Oxwkx4UNlsOSRCVwI9U5eKFkWlGKdERalbkjUc4D8B4j3jMRRZeliJc&#10;JNtxYXKHayKZ3Mej3N1ousRaV8zw6tVuWC5p0OxIRQECUhQiElNADBc11gGAH5/vSQRNmKjf7/K0&#10;Bgl1/naXJx8jYJjuyK6bY4DEhP/AsxlwKx18Riz+kS9PPEEDceN2+MBXyhlOZinHPgzlediqj40Z&#10;+L5XSjh2VQcFqcbjCSnECTUHW66wdSgd8TBWusBBA/qnacPc6WByzIPzZqjJqFnDLeMbn9yVeEHI&#10;l8siIXpFSZ0h5KvZfoEPgK80aK5FFaBV1kYfVitGgqMlHO4GV617lFECQhzzBYGHh+jy4bBGR9go&#10;n1XmblHRCB071MrkwCTPuuAyThV9wKnJQpk3hYlhfO37s+kBD/qkY0Rq0UCVKOYhsExw4Yf4oebv&#10;yYyc1NoBHiP8QvADJqmwzy8O8W0tOAgJCe6/mw9GHlROkzGpkJFX27fA9jDtgEp3yJH3m8F0PDkv&#10;XSSZnuMryLoip9RvlHggDmnaRYS72l/NLvnpZNHybDaCE+Hh2NUKYC/SvnqpINEvlW/UdpiWDxju&#10;YxN+1/TJnFBHK5x4GOGDqlzB41xF6NtvfeYtLrQqD33Jps4tS0nNmzXiHHrxD0bJ9U564fpdelnu&#10;pcfhnqwPsaX1cC+AZDzD3QCyG0AgYKKaXiG4jdhUdmX0sje4v7SnMUeWFCH5Jm7pUKMQaZEpxEBk&#10;5qViIV/86/UEQMOn8qg+aZ62KoDuBwuw3PoYv7vGE3mSrd5wQEVI+wAbWXIFvuJ7bAKbjLq9jVUP&#10;lXRr6hD8I5s1pqNtI3/ZDbg+tsbNkvjI8efyuYZLf937VN/TEOm+dL2a4LICKUwkclgAyFkJn3k+&#10;S+0LOlcxawHsEVrjjLXnkSCWwcZb0kFU+m0UJ0DL7n6GW8eINnVcr6Ok7t7dLMmwRS4Z9Db1vn8N&#10;jewTPoEOiV3g2maZyysZy/na3j8Gn/Lbxf9j72t72zqyNOfDYgE20P+BwCYNZwH7inpXo9ETiZIc&#10;d8dur+VOetYIBIqibU5kUk2KiTWEgf3hi519nvNSdereS0ryJLOLwTiRRN5bderUeatTp05VcTzl&#10;tX3FzaoME+A/I391i2OQk+x/jF9un+cdjtXH8CVuW9UafAnrILCkWloZUIbGGh5PtBkLFpw+Lu26&#10;SFw1Ct34hAtbkfbJT8pfs15g2YfxxMtCNtaW5ZAhupjD6A1L0gkGIyjZMjyuWUy7DNAZU94daCQN&#10;W5Jbmdapc61Tso1mhzKneiHyheGWY4nrRXxGKZr/fYYZrO2pq1hK1EO0Dl8/Fl8h2vktLaIUUz7B&#10;CtRGWzrrwAb2kQ3NZGTVc0V60A6paoGaLKIotbVLIRvMhhMtgi2IKor2tRrcgu/FAI6WqsHH1qe3&#10;4Htb2ZanFyqoFEgAw2/+OGnQwoWIp/wCCi3vTaCBnCJDhMr6eCCCrl0o32vz2kgwwljyErj6IkcN&#10;0ef0AmDrL4Aeaqx8gddFDXV7lcIpHiDckxRIMvHKF1qM3wXTcOUb2AamGZM69KLts2UiJF6roVPJ&#10;SPVEHbwypAANplB9rondu72PFCU5JzzuBL2G5FJ6M73BsWsILArXnjULEigB2Couq10DP6UQPpJr&#10;iWIoWXx3pGOXfUwBkxBSOWRvgAd1jzSNQwlLoIBckZUgucHfP3hycED0nYTwoGzsQR2c4X8owSfq&#10;N2GrLmOcykNSrpjHOzaJZbuzHodGNSgynsBSzNFLsaDD6byBptOeNfnDZuNnlRR2ThDh61Y2kX6s&#10;x5KNAmdnmxktN1Z3oKVcZk3+KFr5cwtaDYEgi1m3DSUVRr+aFKRL8g8qftuDEv8tiwSliFh7/2yg&#10;TpxFjU2t4UJFQdMa2ny9RtJGMs2ay0aYrEwwy8fBK5BS64Xc0ArYOVKkJ5EkYoXN6HQMnUAE77tU&#10;Ai1aKgXLEKYZRLHAOH6x0bFlXCNhW4Y2PmbTG094ZIO4jiBOsXbDeSixFHH3L6FOd0/4QUgb/Jxv&#10;DRssrm78WwKZFLEBj8pAKICx8W+H4nNm/wtfhi2CQj6PrN6Psbrtfpl+QUeJQjVZfLgeZ58NX+fI&#10;PZxz9uszXNONik7QM8yUn02GsCf+FPydcyrMaazmMdgbg8z4GFtSHQlg7T0VjEwxdTJVIl6KiBVT&#10;VdB1OuYHkT9wGkb027qb7GxS4QLR0KCa2wSYDec6sRuSSeGvTNLsTyW9d7+cst0Gr7oljdTxUl1u&#10;LTVjqTwQtJYZ6tzBsKmGxVCFnl6OF/MwoulsSJCUQ90EEfkkjckn7v6zbXxK7RY/jc3CUVPwaUgm&#10;H3mACuJf8vFFFhIlbsPfK+BA3lX4SHpRrMJHkEOXaU8kJF9ry4ye+pdOKSljEuNxmU7g5DLJi7FP&#10;DpqP8R/0p0Cx7CqcZ9AB2kFGEWEXCrwAI267Qt7yhbPEONOoWTRX92yj0xXVDU1IX8PdJr7uhZ75&#10;Kh3DEyymFCk9bXOvjVgiwLDgEL5aj5Mt9lGmdPko8XIQIHVPUEqDX4BZ79Z/Ouz/7xx2TvxKRkfH&#10;Wl2Z5FebeGBcoG8A6ah5Y3gMuQe8pAgsSm8L9jk733jUKLbe2VCPeuCzFnOf0neVNCTKhTlExvUu&#10;d7ruTbvH3HSm/c1Dfemsg/RaHu5JO7mj8xw/t3isqzgTfWlqa2TLg11p5+3nedJJDKIzXcNJBdAn&#10;/267hIrBiZR5612edOlIQ3bucKTdwpFjrW60Ayy86GBvieV6sf4cH/pzXOioF1EWI7LhMz5So2Ig&#10;LX62FcbyT67u8f+no8kZ8ht4P5kOAo2QWNgc+osF15H/6wHxj/njbY6nf8wfU9jOa9QC5fns6P8M&#10;oXOuRaEg+TzSoiYWtAXRPzt8jrqAQLUnv/RT9L3Xhc61BmLeCuSeYfNarXuGzNn5rDutYXNgj66s&#10;DZrfP0yu00IdNBERh70qnkh8qXgiwcj4JOqsRRoZrfm80HnSlRzi3oTh49pwfhJi2b9KiLuFwM0A&#10;d/Xx7GaAGHU2y9XHE8xpgnjZTD6LXtt03kfG6hZLqJOw3hCHqDwRDZOdVDP66GlKjPzlVXPiTkI9&#10;hQkodh3BH6G32WAyx9qupqemdC8pIkhpv+S7J+q2vpTJlUY6QtTiFwpb/EJxi44HLPxvM3DRsShF&#10;PUzRwQSQUQuPLfgcJLDIStSiC15QAH5ufKHzOQGGUiiKCINb3vT3PusoujKhiuDek3vE8k7sh3yi&#10;p6giHjcMSXBNhMcMf0djG6pKCpgyB0IqoQqbjTmxFnFV+BUm5hZTl8l3G/4VkGiZmkedXDNvRo7k&#10;Tc8opsaTNsSDuomUfGikhIUW4pAqbfg4Hf1vNM+Fr9Uxz6r+FxVtKq8ulqYzVtwtSXyklj27ZOqM&#10;v383lzTx+u7VlAjIQ4278kuOUUvVZrKBcH01RHR4JRDO68d0X2vmnYW6t5JJKDMgN2Kua74tsO3l&#10;+qpsS+RJKBjKwm2TdJS2Vprv1lYs26ha7y1VcrsHwAbSzk3LXZJ0Ta45gS2ZzUbY5k5mBYgxaCWt&#10;ZcOR3Snlp/PMuRc6H9GjR2xYG0gAxqZLvsWQwVR8CogbUggovqXhQ44ppvYyuC0aYUDQM8/PUwDw&#10;gpubwtoue04eAbdzgaQC5uJW9005RyQrzzf7SlszRrFUjH/7G+G07BCVvWDsQMgMw1HjsqkQ8OWs&#10;hGX+LghNRp+WEm7OSqNL+DVsAhxMAlLhTAF0WWRrDQU8l06uAE5dJztJL26DVdctlbPTCl/bFv/U&#10;ae0ySBHTG61he6RbXJV04nwloJTc1Dh3uc0RgsNR2+/TVsXioTraWEUUy0zqYprrjRDnecrjlX65&#10;P+Gb3jzHbGUnCknhzjzriCN8g9w58VbNeHBbV1FndfeiHDAHT46pjheRhodlxhmxfS6X0FbfDi7g&#10;C2vHN9O2ImJFPXgRQNhhAnmzdudbuuO087EzrCYv6F0165PCFlIIWJwtLuDVDW9wMXrCphMqK345&#10;WX41fsLBTowAewCjBZxyv469hpFCcSyh8D6RFtBpKAprcNqeJPXZBu7YQHxugqlYkG4pEE9rweYS&#10;2/AlaWUxxNWkhSZXrrD85cTsKUC2dCQ8vrMfcUwmwtQDsYKKJacdmk+HbtJgHEu6pZ3LQ+0Imfuc&#10;uTGHevTT6AqRV7sENp0O4E9EYrDq9caqEt0fSNK6fgWKmWDWS6jWZvo3raIYIu2LKWV9Nyq7mMxS&#10;hyZI9vfKbmcTbrECwJhIupMrhLMvbknFDgfTJ/VcxGyLlzdV7iPOrg54ML8eDZH3KTuBuU74iDeL&#10;EpYcTKFEdpvk0JtXWQnubyoseMou0Tz8FGzOVwBI59JJCGkPRd6F+cZPLZHtF6mAbK9g5R9ax02c&#10;92LnxEgDPGmh1CevxdcWmVM9zRiLBNYEjcXXmVk5I5SFnELstlPWZFPZmzB8IxgiKTkZ7KTkyouW&#10;kzi6WgfU8GsH4G3lQzd8+4reBKVpvSLLvKPIMUvbUCh8zmMscAI9FuskBBVfnv8mzdG+g3romF2w&#10;SYUxhJSSrO5G1lvL591011OYy6zaO6+aEPXTuARhSqdiS2QztkbOTic3U4qedKKFt95NMJj3OBTu&#10;a7p4IfULTVox6T4+K9Kiqb6yiEJhGxC+OVUSE2BKLhdDTADOgeS8ThqqYU0AiX2wYGb8SDQn1wqJ&#10;E562kAneDUxRwH8l4VBGJMA7qomKJTKZiJ3m8Y2w6fxvu/XAV5m8gET8p1chk75tss/nLvgJF++9&#10;C0tAxF/VbsKrNWVCJ817jZXXCpW2KCGB+AhPWQZ+ZAjplV4lzqMBsfbN6Y7OVBStPLjYdxFr5SGW&#10;DpG8QeiybC0FKGa4JqTgo8hwi1FAhSyVCjJjl7XeLaRZR2kmnlekxmmVlnFDRrtpBqDsudS+hBf5&#10;Y/4ElLgrCkRVA2QzkML/gZc5ptuI8/dksIQgdDGpixHZrsSxZI+MpffoEx1IdZ2kC+nGTHXxwR6K&#10;TyaWUQAik8HWS0BAsAG/rbyBzeUteGbWE+hV2NcywvoyTQbJP+z5VTIVx6j0XKcSKAEsElQ60flY&#10;ZMgX3nvBVG71AcndglYw5e5lB3LVqNUgljyItPKul6SyRclEKA4gIrCthAIdVGWRt5wHf867M7lU&#10;mwK5OBRR8BPZKE62ycdv4qEGJsKApSUB+dZqpEKrqVcQj5uFZRZ7HuLP7ENSoTeELt9ee4Ra0HXN&#10;UlYHZSxMb9jSqNEAVURORifnPIArDPjqajLZK6w7VBPOdnXDsy3+iWH1lDawQ/6jOZp3Y2HOmVss&#10;L/u2Zipch8BuZvODytqQTg4k6pCmjjofEEeFVssaUXniPq00LcDp7jjOyE5NGnA2rmEOjWnEO2wp&#10;LE3fO7kMeyWtINOBWGmJhOOvvgDWMvgZBUkhm+VYKLdCApZMYZyUrCFq67kEUkInTq95b9PqgjIL&#10;OB8iQFJgovSzmaBqC8fuD35Kkj7SIw193iDTpz5jjTZlU3pRMvGP1X1qwO/sQwuGarAiFAvVoIrO&#10;SPAhjSEkWvBmiwYbLd7VZHKKc4u5ydzmw+C+0VjYgjcF+K8f2hvIE3r0MH6ps1tplKKH6sJQTBLc&#10;KrM1f7IUFWy4FpY4EUXqqLTkijKrvUFKZ26CpC/4VxD/QdwuwETlKPqUeeGYNzixTqbuYESWrUD5&#10;yIVCayOSJVlp4Qcar8mUxxRAN9JiY0HdqBQLTdXV4uYct8bNbs+p043+aKSCxDWLsLmzi3iNnsds&#10;zz4t9Z0h7yZBR06xPAQtToNpcdE1S8S4Q0HJmYehUe+Ztd1CkSJHmWqfjvpOjG8QJjKEuCmhROM8&#10;wghIlNkXMgSxTK1O0gMzWB2+T3evypdw2aZ8z1dmytcju1jeASBUpP/DVffuYpRuiEC9w7HLYgoM&#10;IDiqn6JcuhPSKQkMH9Aiq3c26GDreBnKNVU2AmYTYYMSOlbqcd2+53L1huRozCSnmJIFk172KsPI&#10;Adwi0LvNblchpIs9pIfmptcVohNWHjK4VFwgpWgg4Ohnng/RgBTjNK9f65D7DDvWxSZysuXsr+Jb&#10;hP5Th5wJycrZA/uj5km/UIrdN8p+y7k4ZDJZ9TllLSAXkWywIFvv+iuInOqdiCm/JQtJ0fDOleE+&#10;xbTmkMrOedl8T8X0MwOmMyFOWfaNCDrd9xeir2bubKrDkcooWhA0EjeZZVUZolrIp1DKzVhhLrSC&#10;N+BrdvZU0fHK9hDA3VDYk1RbToJicX9RIGHdEnCYYXiZPA/xJxLO8C9pg5hLFQ3bo2ycvFxGooFF&#10;5z5odJp4dPLFogywpJaSZe508kXC6W1ARFzG/OJeaLThgeEMefExvBOwCc4abWkmPrY/ybm25hSv&#10;ID9MWZg3U9j4T1iwIqIUdEILZx2R7+XXnYh2pcf32QSNpRMtKbNNwW/tAgNdWMKBl8mJqsi+ETl3&#10;xeeuuOlooTGjivt0OKulHkgwoAXbQgGjhsn0tmWSix7YxLiYhq2Z6yJOFUx+bFDDFsE6B9MOA62v&#10;KV6MbnBjST3IIM9JUfkAlIuIjb5N9izOj9WCuSktYn2KoCcB5PV/VcfWyTpoQn7Ypc33tMQIoNe9&#10;RVhb4avLiNtkcRNSLLhxJ3R1+NN0fNmA5r6e3q87uvzHcn/YipmqP4ZoltbZB7PWxsxW+Xk5TJ0Y&#10;sHd+U1xYtcqjonpGmKaHt9p/c4WEFQbaeRWCr/ZG7GP/djBhJN+L5Vv4ZCUlmInSmqYKxV18bXWy&#10;O+htxAv56jUeubuYGog3njCq6/6j9yKHROrDvrfHPIEyJiQKrQI7EedfLFs9svNf/tc//MPv/uuX&#10;//B//vV//6vADtZAleJSz1QhuCwtxdxFRNCMjlxDC3nCPsdxOlMnGzY1pRtdGkK1Wi0hIE5RirCO&#10;S4qsgnCfnNNlpTe0nix3UqVOCQllZ0KspEOesHBcUJIUI0Ax4QpsUcOdxD/MJTvrdMrMSVapNQqT&#10;OKNo3Y90EcX42eMNbo3uB83XS9+YsChEWJNVIwSi0OhRbRUwxa59ZN6QRYicB+bLZAXXIhtsyp8f&#10;0USLTLnc5JVEFbUX4os2Db8vpxgd9BA+9i7DNhfojc0iXpjlTGsapfsriz4r1jSSfsM3QB7CFhtP&#10;JiRjnMKP+exvQb8yjwL0W0Vv5UteuIHOO4fzuVO21Bu7aIVWDYBpmM1UoaDqKsv6WbGwKuc+iA0b&#10;XWYrmIO29uo8v7t7YuTBW86gqv7ZMe+QylmSPBFdHvGVpNJxq3YOZcbBXAUkz6WKFXzoNQ/PE+o6&#10;PXERut4GKrM3iLi/T8RqrqKb2duuhZVhmIdY2O9PbmyKnk6fKkbpfEd2sjOYcY9+Vse4+834OyRm&#10;6OQJ+4iZL+rDukSQ5L1hgDOVGFx+JmtM7ku4iy3hoZaT1lS4QBjFtRtAMLos/LMyTiT68Om01Cw8&#10;MhYpxbWrDpprlpAsmyOLJDQgqkEp3gWSJ75xrLG6AdHgK3i6Bz1pK5iJmTL23FBmzxgXVwvdcLy5&#10;SUCWWGNCgrPCEORQgfEj2500PS5EuymdvD/b0HjzEMukUqIiswq7ZDOKRs5SLodIZUhDYDIB053O&#10;J7CyagDv10zkm4tM6lZoQKAZj97Y36B9pjVRee+QZYMBYqckgW6LrQghR7O9cDB9MqYrPXDbkEQ0&#10;mv0E3YNhzklKGk3mszTpl9b0xttSF2AAOLTmBUDGW1IWkyHrBHp413ySyISqisnK90SqjSJp2KM9&#10;ha5GzkswBCpcSbgIjTS6EBku3qn2bZUgRirFzzb+c4HfBiGbpAm4Mp7VtMI6+qYsQFNB92wBM6Wk&#10;Czine5tgKvohq7A9oxD2jhGBtAZgCrsuVdENNeM/ruBPPRuRw7q7px1VNb5TrVacHGt7rQ8Lm/KK&#10;ye2HM+ZllZqTmrZgCu4XyhZOx2R3s8qsbZp1i3FoFpi1qr1XPH05RcrS3Efdjt0qIwtcvH8RIg1B&#10;7ZbR2SbYWE7CjpyrbORedULPRWT1FCM5ejHpck6vw9hWbgcQ1Bvt5FxfvEphFJZ1aeVzP0KVnxNG&#10;kW/RKxNypNDAiiRGxE6yFsTaWWHW+GDqfjk7i1iJhp/uYD45nByqaJLNdkTRajEn93bGkoORL7sC&#10;CemWiYypiTWCmj/EHBGfpKbqKpEwW1ot2CPjknHFYCRrZxorR+pj+rodfLHUioAsW1pVPxoZORGW&#10;3kpmWGSj4qVo3TltuBfPSkc5zzYeVpnxCnC0xa1OJIi8SqxyOpNayjASg7kHfJJpkD7Z5EFv+Bwz&#10;lHOJI0BVcE3i8rmtvqbhG4zE7uJ0UzuJOYmqRCjcRQRzh9PLEe6I7P1gLnN1jDbOpovZcPSH09M/&#10;+tPnOIxqfH01ym/nZeCtOhrfzF+OZslUdffdCw/a4TeIht1U0jG7TyHvehKCgC6YuOKw8lHovVEF&#10;YVHerpRnUWSJxVdoXUnT+saorHQptRu1zocDnBMt3hsUx4I75v1GGQQpcIwQ2hTi2DFYdWZdjq4y&#10;WsLlbE/dBacrFbCVhQ6iCy8JK3nTi9E5zNJ5H5vjWtCk8yG2ezEBQmEEMP31RjpL37glBQPmoQ6b&#10;rgmf5wIYmdFc7k8NcavMAV4WxviajrCvkhGV8sxqhAdV8t3uZvJLn9CaoYM/2iFG2ZzmfOiGK+DH&#10;0+Btm1gSh4diBIbonjORKTbjGxM1ZCZe/sXiLSZ7vMSbvcDUdYEcJDKELpRIjGElEatUZYJNoQmx&#10;UIuEE88IwPjZhQ9fdTKLk6DlUks0AelAoouBF4HNbXBaCrRNF2qBdFM+nOWBrUJgCFoUvmBR4hTP&#10;1ADw8B648tUrnPiOpzwGXsqq9lfX1zLV95379lSn2ufz8b/gVrNd3o1gL3huPEj1FlBimWJqbmi9&#10;u5peYP4gQVlYQ/sKAliToIP4aUqqHolsBFTKpDrkx7f/83tDHt9EztgJfBbq2jwmB2Fd9lUirUE2&#10;ZCXVg0qDnKcRJQmEvobufZK7FOizWKfR7ieidIJbDy5HRmEj0VKzlgK5A834UQETdeFD7pl8/Xk2&#10;5hZTRjpYhKY/B60/XU1FqXMdjAJz2C45Wku7qdKk/lmrTKm41jImfzVR+hWEQZga6KsCaiKYKSxi&#10;Threm/3txA7V6xL06CsILQnORDWMJ1mNmaV6jlOHoW5w5oixcDcP2ia+hGgHQRql7Js/lPsd7AtN&#10;0ZZf7FVcIybAt/TCY7sMmrbLhwl5badc61QZ96Vi8sHFWfw4dg5Ab5F+GABDURKCeT64GpmWXpAj&#10;nYRZ8l3C6fB/O+Nl1o6nfgO21cf5+/FbGyHDYVbhtHhF3GvqN9a8XVNT568GG54H8QsgrWp8ocfZ&#10;t9TYkgGjrNG8FU+u7o42uPPGYGnNKtNQQg5MTtGYA7/+AIkhilv5QnB1byCJDIGEx8J1tds2XRMH&#10;EkJE0wrfHHDKm9Szj2aWAwVLKUbrxb3kKiTmm+lLxnx4PWvxyifp2anFRUtFCABN5Ql5gaOO2PYb&#10;xZJaZSRzTU0Yp8JRtUyn8mu6kRgc8oUVsnsw2X2DuLiGNw73OZ5ToFocAabDBTC2wmGjyX6GqBn8&#10;hhx6uF95kAoIp/UehVIdXsynyDcb9YnHGL7XbIx7jewWDMoATiy3IueCq5WR63PcC5NgBklhyYes&#10;JxNLHRqtqVcj6Cy2jtSakka0IM4wsTIPa0sbs0lRx5o7G9wsZmhwysOHpBEvgD2p6d2d/bCe+JQL&#10;9LgeYW5zfbMYXN2nsvuboGSSgOKjdh3yItSjkY+0W8F2EvrTUnvaCjY/1ELIq5WGjDjCgyRRy+gk&#10;FzcpCN2IG3/CpIsVRBySfKo8OjMlycRabpatpbDYdScJHdkc4T67+nY6kmnqykNqK987cKWxD/Dm&#10;0d9GM9yI8hKxRviWO9sbG1/pMcBgTmwh8Ew03Ii2TleCfKzWFzGWSWnE4UfLJr1JOq21deqSW1un&#10;Miua8/ZSg2s0JjTU0JpV4BP83IC3gPm9qU7SSfTflJ+kqCvXyjZyI7E6pNQ4XqgYIWeFaHwrXpk7&#10;o6dVixkP0mDRMknRCbXU1nESEh5qr2gVk//hA5QsuqY1i5f/41Uw5mkZrlmIg12KBmg/t5bLT7DW&#10;PvOzcxg0i0ZKGMY13ApEng9g9D+uwyKXaEGh94RTou6BRz5wEO+674p3vdAdQNortQPRsswlWvOz&#10;jjYYZ+W17Yc26cxedWYnFp985xnI90Zb7ixzYqI6a5QB55C4wzkHSAvkOSKdZbiWBik/r5fLgNP+&#10;fValvw0vMgbLAzbb4i6twUYL5FZXYVMvlwE/ABscrg55XoONFrgbm3q5DPgObH4wvxVmJ0n4m40n&#10;+wc7ve7jjSd7Oxs4iPrJxtb+Af5s7u4C3JO93ha4h6e7+/K3t9vblkK7e3i7sXmwG6DKcgklAxW2&#10;Njf3DnY29rZ3upv8crC7vbOztY9A+5OdjY2tvb3exs5ed0u+bO/u7O8LDr2t3YODvYONA9bil929&#10;rYPN3IS5fhJecbmFDRL5cWc3DdF+6hEKyGRSCpo3SidcslIo7j5E+aqGpNvYWh2USjQitKwHqubh&#10;O3umehdcelMr2Op2SHJ9K+rWL4tTxvbN0Qjtdtq9ax0HSB0A8/Wh6D6Lp57TOCR4ZOFIoanuOjJM&#10;EP3+aTwc6WKkvpbfEbW/9s24yxtEaPGA+zOePu//5dXJuRVdDGcBoY5MyUCDBT1+c7Nw58tAj8SJ&#10;4I+e6tAh4WqMpNXR0yb0i3dtwCXz8t0IEWlxkgU/7Zj8DnIB7C4QKCLbqa7m5HNsrPfj4p3ME4HC&#10;S2Q1jC4XsxG1nBFgQ4HTwmbLd4AFAveB20Ku3IvSW109g0vagkFMBF19CpU69yO/edkVD7r7LT3J&#10;P8GObe5u7Hw1mAzfT2fzEe4Xei91JTRP19kcE5Nd+9ZJY4oQP44rJtH2J9mpwHqp4irf0Be+zUxP&#10;n4wcQ4n9nr9j4NemnNPJT6NZPNht9VKCFn09FRbPud1ZbyReufZQr0C7jzAYcBQiPfoS3TiPOH31&#10;9mqBaMpEPeQojl5K1iFZ+/5oolW2KBOsskkAu7tFIfVycm0kfN1jzALBYSJhbGGItHuDaygmMl1q&#10;f/ph6v1uf09VoMUpFz5QB9pNSbJArSg8HC1G5O3uQnn0SwDNdyFaLDj32VcHU9rVEleq4rBtnOVI&#10;T3NZSYEkb2rJRHwrUCyHfjo1ADAQPMzRYPg3tdHsl1hEhQNZD5nx54MZQkxkAgk3nrxHiOTmXLLs&#10;ubi3Wj7OkIwvmwMOZ7zpkiKcjYU2MMGZt4D0L2If72qIzWvgn626fS9aycmJra9t2YD+m4zgMvjc&#10;tws8dFzVsBV2ThY029NWitdutD3nysXYUrWAT3IPis6lvueFDJRtA7eZnWER3xK6L+UEHifONNhL&#10;vi9BeUk3E3+SS+jC/aUskQL2pzCJS0uXdVZLFZWjVt5t2qHs7H4qYLoWMEXPPHHCbBcxtFXSpBXW&#10;eLP6L4CAWjlb+hxgNQnt1xtONLpne3lgSl2XfEVPf5XpsNjVdn4LDWQRLfPJBUMA2UgLE+eJEf5X&#10;1445Y9e1DVpASgipKs+4mMpPNrI6rfkke3iSVWQ71HXItOEc0AT5gkh2TgbPOQ1i0SqXWRZ+xyE4&#10;H8eR9OjH0e25+KXi1xLXlSNWDYSk9geIYgJNqsQ+YFsRjKaeoKPnfeKmPfMrbRtsva0UiqgBB17C&#10;pJXlaV2b7bVGZ3w9KEUqZDDk3mwdreQTp+ZSe8U3dQ98YI0axvmHN6HzziTOjbNXLTQkLKbjGeCI&#10;1IAKd5z9Kb6uxQiXdxavTjGGId2mPw0hejK+iVm6RRtLbYiljj6akqhFlNuT7RDXxFK6TXwtqOsQ&#10;0cHayuzHZE/lDfqJbom7K7MZeSipBhAWlt7wWLAkwHnZAqo7qFyslF7T/nN+WwjYg+khOkSTbDNU&#10;b6Zdt1ynnQA1/SDCQcdNr3WLhnwxMyvW6/ztiCF/O+lmRZKMlZFEzb7kZgjZOLme3+BGcVvB17SN&#10;O2BMrxVCfUBY3lFvePOhfa3WyWa9Qg/LPtXW2qv59SX4g3UsZH3JNFVX8HQqUb5ZQrLO36GLWFFF&#10;NdEU/aqNdWBmeOzx8ovRbDad8aAd+WAJXI6Zrf89iDyUaYkywXvCIunNUgZrPbgoDtxgdo0Xd9CR&#10;TFMONJsA7SxQWmviPswRcCO7WFEE2ThC+4IVY1nisoG1NiPK1tdFeiyzLm44Eb1X5migReyBuQiZ&#10;idi1oi28xEqgrQEmnbwcz29wFRXBQXFzeuJdUNCluuFPA33GkB23RaRORzS20CwZls2IdTp/+EOJ&#10;6f3g//GPhcSKSep8KkRdB3Z504KjWnolI40DyunvBsEF0zcYSYTwEMFPeflb4j9GNFknZyYSy+n2&#10;MJhrqoi/keUoh59ZgAa4XIXoCiwslFC+0u3gU10jn2DtGJMnziNbt/vl+QKaIxSN1EjGKzelFamv&#10;BEuKPHt1dv47zESv8jVCFJD0GEMRXprh7OYZGerbw0S0aEWvfj7nJI/+GCdq51xjn40vZVGx+nAZ&#10;3GMz6niW/EbmvOHsWyR6KSWAafloaYYG6z8fzr5D1xbX+RHQCN+u56P86np+kb9g/RrnfL6f/sxG&#10;FCGREzEp+qkqylSpsE8vZbUk+42pwLKo1333yvEVEqmMmRm4ng9x+xRcDUOkpNSL1y/P/jK8QThX&#10;mAusRBATpbwW0SW9+TdhURnxoyXn+p9wRBas6GqtRu1yhtX32fmH0eV4kNAyU9XOwhqb4jLVB54c&#10;GNm6/KTOqWlcBwVm/VqNWX+5HS18UUM1tfpwK/wPEuWP3mAzAv6T33aemGl3e9Lr8egt78A9779+&#10;vnJMBYHV3pLSq+y/A3oJwTpjumLToqZXNJM+IppIDAfIFoDOWM+M4i9NUL7H/lVmRYcOmwrVSzgd&#10;IlFrw6DoqFNwZX3DkV1WAspvw9Y1/N8b2xi9X4n5uu6GXiFGUYpEQZcF/G1dItHetxDBVAV53cMf&#10;2xQGJ5q+hJcyP+aJkKbKsKDJ1IhW13DwMcKliWJJnD1/TTfF2jedc9wBoRA6CRo2FyzI5Do16pgU&#10;cDRX7Q4J10KY0mE69uAWetLtO1rQQqEF45XN6e6gjNMWpkQJKkhmduvaj0q8UwMD2rkmeOatzsnH&#10;uBhc4pC6n8az6eTRif79wCwsOlrIJhrP3+I6hSlCich/x2X143n3n6cXT7on2H2ANZCb94MbXmHf&#10;ffnyuIt3Q95NA8mRsv5qOr85k7FDt9nhgpu/L2DbsVsWNeaL6+vpjF8ubhX+NT3A0exJ9yuV5oSq&#10;TP0w1cXBnufTia/hzR+9NqzQ+uRmMJ4QDSR9zRW7n+kySG/U0cAIOoZfMp08JoQuMsPeTy/nzdbg&#10;IGJkt41u2mpLS7jJzApqo5hnAD2HJqMo5yTn6Mr5e4R00s0Y+oD+1vvB1dsbbEcxM+Wl3yKpLJR3&#10;5eLjCXLaWZOftZY0FNKY8BJ4/EiPWcwPAOVHIi1ffnkyuXxlezZ++5svvzwavcPZ0vbg912sCA1R&#10;pavy2J9Or5iXKJsvuM4rF518+WV/en0L7+T9ze+xbmQfuz2s7D7e3NjY1crds1sw+8O8i8uZpzMw&#10;G9OxyyfdQ7DlFavOu2gV22XxkHh8N5rNkdv2+9RKD/nztEbmS9jcI2H0cjCf37yfLXzskrIiOfWS&#10;3DhyDjpiy8dld4EmWbStkNJMU9Jb+u8woHo8kI77UhI2bGM9bFpGoAePjG78WjT2rOcMwUvvdaJe&#10;b9MopgTTnn8rt1r8IzAMQnGF7Z0LjPTiF3gfNSGW9j2mwZVFiTLzdulF+tXv1gI1i3TAj58GZHsV&#10;4pSFKqCP5Qxy90pZ6Z0MRdK+1JAUD98wkUypinIdpIl4A+bZ+8FsdHkKa3A8pjmi+XJSygBpxC/B&#10;//Y3Hq4xuL/9jRUoepS6spp54vVYxniKkZJK9swlmu6UigEojPcu4p3q6+k1Lnwb/igz/aNbIXZ3&#10;y0IhwuJcRl+if9K16mtK9d2VU6myuu5DC30sSeAUUoqspsDT756T/HbMsgvJKmFPpZuEWYmJykJ4&#10;vQr4tw9CJZVei0o1vDn/7vkxCP1y4eJPJTVhrtkE794nc8OTsfDGYJAtZyNlU+kEIihDbvKv5uVR&#10;59joitY0AGDWP00BUtuOlBZbECbV27yQFriObA2uzy0S4LJcBpx9yHDva+55ravwV3jKuO1LUaMG&#10;oiPXf/qzzTPO8X0yUHRM9vloTFUXVXD1nsKfQNcqvr1tlC8ughX3lrbQZiqoIZhIMMVWpZU1HX+l&#10;GIFwho/iAIX2fGNZvhYDB6CBxiz4satIIQlmdMMFdByAJL9n+YlUSRKi3RhLvTEohFVV664vKlxb&#10;f1s6rI+KHhM6e4c/Xw+1LzVWYGPFf3iai1T8/0b4j/+RKF+qh8ptXUk0EcTUT8TezFFnha50gppY&#10;4nRWlHV6s/lr6w0M1XL5tZgrtwN16y9egrp1tATUMo6+MIlRASEDACSScD9AUrQFEKWJKD0AlJZt&#10;wlrvE1Tozeut49Fb3XdbHS3GV5d9uGRqt22Ns5Ltn5yg0LsU+6pOkL+Xak+vbq/fWwmeGhUpkwso&#10;YIFhk4SOVGQi1zzBxgc5eAo0LgAFmMGdqL4+P0OcUhwpcZGYdMPhoTbckos0HN4w/LKfPqAWlpxK&#10;MmFMsnWl0Eqn83WLp0d4/lza5oMWf9JHa33FQn4HC8bvajB7R5w7nT1diJXPOyL4unfYBrIO/pLE&#10;8j5qHRnjgIQH9Aosmcd2O+KeeqnmehpKxJZsgAEuvsItzMoDqsz4f7I80KKQdEN56Pj6FokUlAoO&#10;hb7LRiDzRdfZ6FPY2cyOSuoCDY8sxikRbC3XKKBrboK2ehe6eZprewUFSHVF13oHKnrvxBPo2BnB&#10;aE0ramut7pHiLMUkHN6ChEgzYumFvHTLb6WXwAVgev9zWfpN9Fgxb5Ae53c6W5CHxo4w4dCX9cJF&#10;60k5CiXQTgRFhPYhKMAFmc9RQFMpQ6f4pnvXjYNOpWKW5Q+1tutFUm8ToxmwU27EVV6TBBFMW+u1&#10;R9fm+kVRFVHZwEb+dwopSEpxglFicW3O1iS04KIh4Pyy7F0NhvVPmxiWoiFcrndvuURZX2Vm51wL&#10;k86VbHwZyX9/GxprNaQ5dPMe0hdKt8jZq8FYcslo2qXD2Aas+iupACSXfgWl8EFGEAgmdbfo6KtR&#10;hEQgllQgYCQbTCAw0eDeQM80PwFtEb2N7tf/LT8pWg/PWbJt7CLSyHXA286yTbtknVtsEV6XXNNx&#10;i+/amXw443EL9xkcXblKmSyYrRpqcpnULplV4p80RssmOS2E2bI2ApnK8bgeyqj6r78ZzD0AioQn&#10;BCiPFuyYWIJNBtN0mMNND5QKDAx8RNsL321xdfliinjTnBdpD2bHKPHd4GqBEDmy+nyG5gsWabIs&#10;PiDxXwVDZS+NfIkePHOTh6y0cZo4LR/9969kzkm2f+pt7ttUuurDM3nHgBgsmJzXg7g+MghtEDIh&#10;8ekv3JB2O4wWjJpCihafaGWHqAV0E1KoYwLyhO9KU3cocNrBKkhK3hTgYK+NQfoRVSmS4Z8Z0vwk&#10;9sHdAd9TnUoJGSU7vYRm/oGV6xoF5SsWsn105/f0qpvq+KOEYSY58M6IWrmkdwrL7mIHPumFDGnr&#10;ZZpe6WLeLtNMoJPuIS3uBsFjnFaEuP6oKS7wGgBE0AoWpbMcXkHqLRGPaCjixeNS/xA4ljKpB+u7&#10;FvwFaKqrqXaJiAshG0mDGf+4E1w6mlXp0bIE5/OsrzYefcXrZ06x/aE4DohHRfhYAPYWnZS4pHFt&#10;uUwHjmD8VwPbUlgpoHUyNcx+FaNM//X309mPh3LnA/jow2ndQFVDrFthGfdbnhnKSdAZdM71XRmo&#10;vJbfRA0/8rlgkTxJguEaCcMiL7Ku0UPuPx9cdwsLGqVNlGJZZ5tRCYBK3Px5oAWpbK3K1iMaDPjX&#10;f1fzKLm2fstvLCrZvYJaZL+FabmC5nFsQRCWXMouGAwN54J5w1mPMzKCTdHvOHIYWD2EKIHh8Uju&#10;DrJE2c/cSvncqZIcrkZVKxGNPbnixFVDr1ho0ajAhRQXr5NwlPSSMmrP+FE+hcG2unTprA0OXCEj&#10;Ekn/WoS6U32Y4n/GRMucoMlbSdLEQuLl6PItVhjK1x/mb5c8lEXeAF3+DTiBwYu33FbRdRZLQcQr&#10;NJj/V4mCXzAPzmYI1WJWeVmnY9nk8P11NURwQ5LdwsIWjhf5ef4ev8aXN+8ltlO85LsVrwas1qyh&#10;wSSe44M4UQFLo0M8p6fxRiM4lQVyyloS7a3kdwkP7TdBza4xA4VnU6P4k0n1BJYc5HKSjTRxorAk&#10;LYGPlYuk4hK1BTu67ctn1B/KU91jxCrp5fdC/NpNKFW/n5YIsGgJ3sk5ZJvFYgO9OnNLC1+1XIPL&#10;hXS26CsPeE6/CCZw7RJeLFYH8Gxi61ZHt2KUfD3KBZPvj0cjZGNfj3Wtc96tlTFORLUNylBdMnBB&#10;qxq9oBZlhZklfWXehw8NRb9eo+hpRbMGN60+uRWovU+LSP6+bUnX38VOybGA7JR2vvk7Fl5MqBEo&#10;zArrF8pRQI3+ymL0a7lIzpI2PqxakpQkgSjiUqezXKRVOECwYVlNcRgK7rK7E9ktxx65R+sZmQkm&#10;LbqAEVuI2QeSwZY0e4g9U43VntuSpKWlcABVsyrZHBRvNOEs8J6yI/4Ma/tyiKHMEDTlNz4hvaQo&#10;GpX+0y5LMaKnA7vpdKymgKSE4Muqgcs1OYopHygJ51awT52RqaP1mCSTi+Olm0481bdV9VAFxHLu&#10;pKGCENgc6Sz8wNmM17f+FG9K6+hTIbzwZnUluXBRSB/for7xSVinwdi8iGpbbjxIy7VBi74puzJv&#10;2HE055JqzVanz45N3esSiO2ItkIc/RWRouxYBBQVuAtaZynVw1zTaVZMJFnJmAn8it5HvSUxfRMp&#10;uVZS07pGXFZQ0WLYGgUnMMAQSVhlKrkxJPscKN1olZjzYafNUHmwPM9Vl+uKQeqx4Wpy82r0doRd&#10;+zhuQJN1hNidPPcLjJBX0j4r5qyXlpbbC9zRJnt2z651/g19i50LvVOXOEsMe5u+gc+J+N5d1+86&#10;Gc2euJpQRCS7NBzOKz2VAzyorkJXGEXfKUe7k2d4argUG9SLmLge37MJCwygdNWHQ3KGg4smWEcI&#10;AiN4FS/Rmbwxu9PZ1lUeOWOMqK8r64eDicTI1lLtlTRiExD0Wr4KCcKkIxFeyikJBA5owwrec+cB&#10;nzUX+/iUGe84R19acd+OnXIuulmUtHOWgvngHzLBfvhVEBQMCjuAV7jgUU+tZrFVnOgWzFZGSECq&#10;xXgIEAL6MPhoRsRWks2+ZgPrSRXJxDphxMY6A0wSM30QDPPMYxiUZHIb1jhzwcNL2Qp36mLvoxzJ&#10;EHihj9Gbhj10X14hveAdLs7WREZNzaH6YMRYDn+amPOQ4qLBrZSG1bDjhH5Ihs7Q0sTrpWRR8dqC&#10;PCFXtXInJE/KqrPRDYIy2BF2g+MdoSkMaNKCUwS+yG9o59huckcS5nRIBG/Xas0NFDlSeQ6oV19Y&#10;E2NcFFXXR6FgLCAPpLct7p0893lKWtDNoiSV81fJ7HG5Cv2gRFEwAsPbnoQ+aMMSDPniGfa2hH4I&#10;MFgdfU7t4xqH6rzPrFDGeAfp8d4WiVQoYVXcbU0uZjbUXsaLGL2Nw9ZEHObnw7f0DO/N10Iipc/B&#10;SRKHUpFcyiGTLJC1qPpirjv26XeAunyLZ9AM9UTTozHmXc/gp3+UBqyWuWXySN2AbAe/AFoIGHKS&#10;hH8UQlM3hc7VKf0E4qeFYqiTlneyakP6TbF2LI01hRX7+iws9hBQaHZfMgCUVtI3vnft3nh0hIPO&#10;oTm/5+HMjk4sIUK6b0TJnTF46CettVdEv7UfBXadiJ6MLBXm2LMxNiP6oGGywYb5UbRynW47+4QR&#10;iVfCvjwn/yLxTv1oK6cEjII3nmvg4C+Tq1szIxRCELHKL7ISuUCHFTQizuKnx6Pr7yQDORfHLCQ8&#10;BteX9fZoQv3gclNz5byMcgb4MN/Tw9ZgAgBWHz4IZuvQruqc1UOZ0GKMYcLPbm4RH4ehmmO8lcke&#10;pS2Z3a6mqz/+0+B6MOm1FgHy3RDDZmfQHe0VP8Lkz9Qw8xu+fzPCou34+Xjy+Putx/tb1z89fvXn&#10;sz89/kYGvhTwDJFuqeZ8KqorYfV9arHqPzsm4/PygQf/ajADksEjEWgllg7x85GrXt0uPqDH33LP&#10;RMA6M0mazW+WK2rUKrjlZu36K9MQ68/ZYDJv58SfBz8unk4ff7/z2cxIEDL+QQKcer8EP1JLDvS+&#10;LEkVI4rV0yk2RQ2Pjo4eP8f208WH8LJGzfxmuaZWrdL9uWM6MZgJJ7Y/mxPPHULG91fiRGrpoZxI&#10;FVtRhH3402LS2+ipqtzLNIgRpM9SVA3gMat16Y9P78+tXCvYjKK1eyGabFjsYobdjmYNy1y89mKd&#10;sFWvkG9wmYhQeEVmH451W3JXbIS7J/ouNxlkyex6YabKalVqr6ExZcFA00dvYbjnJWXDEPFVzYJ3&#10;fLU3GX8dEANEJhKEOedaMUHRhHPoNEDUaY1Hd9M0h/aUjp3qHkQOTXkmgVPLB+M/YxFusHIw1vG2&#10;+uafzp7fjqaTd3+amnFzMEAmsOabf3o6xR7MYUuhmtAk0kRArT1ahfjTo7uwPnt9BpRV92Mzqe3q&#10;7DVs5c348avRu8XVYBYL/eL49l+c3YXw8z8Pxi2ky/g+B7otBX4hXMX9lYHeXLBlEUbR/KU0M5dg&#10;PTO8j6ZXl69w7tJEPGImGTBcRK3RqcDPXHpLUQM5mkmmDjh2WCYg/MKIASAPEfGS4qiMcxDwOzrj&#10;aIs7Tzca7UiQJjbGMxRs0Rgw/Pwp7QDbkCVa/rq4mHL6huI41I4fLEMaVXj9yZP9fXlK1HgDmh4z&#10;tMmCMAP4swbJ51iY7t2NqsGyBnkfC05S3t/HY40b4EPuCdFkhXy6tuT5tHapxBm1ClJ+M/roafe/&#10;/c2barixgZ8efjbxs4Wfbfzs4GcXP3v42cfPAX4O8XOEnz5+jvFzgp/TathD/R7q90Ac/AaEHiD0&#10;AKEHCD1A6AFCDxB6gNADhB4g9AChBwg9QNgEhE1A2AQGm6i/ifqbCAniNyBsAsImIGwCwiYgbALC&#10;JiBsAsImIGwCwhYgbAHCFiBsAcIWIGwBgy3U30L9LVAVvwFhCxC2AGELELYAYQsQtgBhGxC2AWEb&#10;ELYBYRsQtgFhGxC2AWEbGGyj/jbqbx8R2jYgbAPCNiBsA8IOIOwAwg4g7ADCDiDgYt3hDiDsAMIO&#10;IOwAwg4g7ACDHdTfQf2dE0LbAYRdQNgFhF1A2AWEXUDYBYRdQNgFhF1A2AWEXUDYBYRdQNgFhF1g&#10;sIv6e6i/BynBb0DYA4Q9QNgDhD1A2AOEPUDYA4Q9QNgDhD1A2AOEPUDYA4R9QNgHBvuov4/6+9uE&#10;tg8I+4CwDwj7gLAPCPuAsA8I+4CwDwj7gLAPCAeAcAAIB4BwAAgHwOAA9Q9Q/2CP0A4A4QAQDgDh&#10;ABAOAOEAEA4A4QAQDgHhEBAOAeEQEA4B4RAQDgHhEBgcov4h6h8eEtohIBwCwiEgHALCISAcAcIR&#10;IBwBwhEgHAHCESAcAcIRIBwBwhEgHAGDI9Q/Qv2jY0I7AoQjQOgDQh8Q+oDQB4Q+IPQBoQ8IfUDo&#10;A0IfEPqA0AeEPiD0gUEf9fuofwwDht+AcAwIx4BwDAjHgHAMCMeAcAwIx4BwDAjHgHAMCMeAcAwI&#10;x4BwAgxOUP8E9U+2CO0EEE4A4QQQTgDhBBBOAOEEEE4A4QQQTgDhBBBOAOEUEE4B4RQQToHBKeqf&#10;ov7pLqGdAsIpIJwCwikgnALCKSCcAsIpIJye/iDjgZv5I5z0xNmwGMWeZb+m+b3MuWmhEbeXavAN&#10;WFpPni+OtomveUsUrtfkGkC+YtONU3cYLBWhsmlsXoR1k4GCw41jVxuEihyX84shBoj6RlJACnuS&#10;PNIgo1PqVadzfoFu05fkEMW/RIGPFSRjHBuIZpTHoqIAX1jRiK4+2sIGk+tbe68WnkD1JZNuvBFr&#10;e1o2rjVqpS0AGAw9XMsy+ktvCo0K/UMCA4/JnlonLbSNAZyEPZYg/bNLnAQyvrl9/I1tuc0PNFOu&#10;ERURrzlHQugByyPO8Bh5TtmIDPR57RAr6tVO+7Mt8UMchcledwnnTJbwn03eTilxiDuJI5A5B7ca&#10;R1mA77ePJBvAjhFh7b/McO48VtYeeUfCuzMcRHI1krNPUshQ6GZSi7aRTce1kMprP/7GJV5f+kEM&#10;OE9yI8OQeqIgUB2NLEPoBV8mHsmBIbhtQzNHun9A1Y0/4oZZ3DErXQbrWoo5gPFle9WNVDeWICwn&#10;pfcmiopyFUiG7EfzeVJSsnnmku+cZhpgtHTNlZImw2JoFPZu02rY25IuHggQKpuTGUEZ+T7bvjQM&#10;SM2zbDEem/DR1Ml05qnxkA2GJLLIt6YPCE8hZ3x8hwHZhAj4MvTmzi781ks93ENr0sbw1Op8yiYL&#10;jemdpr0AaomgMDA4RccSBi3WRlH797E0MlfwSQVsoa7tpRlEH5aQAwUJKES0RQhbIHXyVH+djHFe&#10;EBJT8tqorH/5nBwAPTDtS2LBFlIihcveHLjD1mju8YfEs/UYmhI8cUOCel4FT9/kKiF4j4eCOXmQ&#10;x0GuojE5GW/tWH5fXmnBhcPaUO78QxVbfLL1UdaXGIK0wWJpJDbsMVuAHR3lZHQpblopYugrPHyh&#10;1OFjncb8QFnDt7gc4SjgcTmEyChTo+tzpNpyHkguKlWFEOjl2e0Ep0LdIDCK12npQ/oRKK4zQTHh&#10;QnXBONBdvpOBZzcz3D4g06ouJ5AbXTapHga0Qk+sxKH2tFXZXWjgEbfihN5JMzpCYvhOy9MgAamW&#10;kG5FHAWSxCCVqZAZsPYljqPSCx2hp2r7ETl5YG/YRqe6XHz4cHtBcgbU+Uo4U0Nc14hAI7GvFEhi&#10;f4D0RBUy2GNc6cDDqglBukjkya1gb6Xh1m6rG+Oqomtd5dCMNmuDdRAtodRxw8dgN1VZfYSNQ22y&#10;hW8I6YfgvCiBssNWtPRLQJwm1ZSmagxwDmD7gC4bkdVhBGWdrMeRzqo46Pa9iPx/mfva3rqOJL39&#10;EAS4BvwfTgB6QCVrX16+01iMlyIpmxjIMkx5jIliEBR5aROiSA4vqZXCCMgPD7J5nnrr6j7nktRE&#10;COLdEe/p1+qq6qrq6uru8dwRvg5zsRr6PDgrHlfQigwFtP4xZ7qTXVyilZ/45bu3+Gldq8iH5yLi&#10;cDjSOZE1qAYbjTgJrnUxaiwqbP0rfSwqU7i/P9Zv8jjPgQzcSD56p1eKuaDn7ersCwcJ7ZI/TAEv&#10;Q5sebaUd7LNueWnCt7eEhqh1V843GapkFjEntE24gKJSyap9RFbAcU6w0kwkNup1T7IJxFwJewDd&#10;o2KWyR/xXeu+mvJK+ozbQ1ws+v4UfSp+5d48V8sSWvMcp9exTy+rBckNFKoQAQXvh55ooJgZWraV&#10;obCRPBJDsOHKunLl53/j5F5cGWsDBGaU3tVEK3rHM9FpUvmkhPOx2QaSZPKWvws6nQMGqKlJib6S&#10;EKYzMGYLprC0w1aq7qkYfwejkBFz65VBimS5u4FDfCBEIqKmnnEvxw5lYAwc/3iBZJcYGJ/bkXNy&#10;eYBjYIy6qusoJjAH0UCEbjwAxgICXix2S6Bg31XYp5KKE5u8z5VA2A8sKeVDvUk2p36B3rnA2RZH&#10;cnl5+PT6GVibTQ4xr99dZ9dcT+Ervj7ClYUROs+uSSYJ/nTTFPdXyjyfeaCIz4jgAoXWPlPkbohY&#10;tCu5hT1EgquBBqIk1GfrxXhQsOHCNbORs1KSyNqP1DDUELhcwHEe0nfFjVgZxroJ8bYf+Ra8sJiM&#10;RlAVUrKMTXq/j0ltJrAhhPQwsEQjWnoseT393RfzQQ3j19QGvUu5GbP0484L5aZcQrAPhpIRQx6k&#10;4JaF1Kdk90L8tLkS4SeN5VJ2EZ4xk+/lNdzivYtRcAPH2pizkj+MHDELVCAw5sqXMFCuGvDPrgXI&#10;kRbi9+LXbVAXjEdZcpRFkHyXKlA2vsBAXFyK7NK2GaKYCtsKplafTSCbVjQaYW1XQipdWBd2sRRD&#10;q9Vx9qvqKgpLTfnGeoe92VxxThdJLYtQZdaoVJssOtFDEgMRYcJIkNkxVq+iKJMOAIToMOrgd7Kg&#10;kBz3SvpxGURTJmkI0bS8ph4t0YTqaUUrbmfzMHLITnVIYs7aRRNqomZu4+BHfANDsePrZf71gDuB&#10;T7IVDbZIuVcccinBpoUsRhR+h7Vp8lZFKEJ2LnBAcO/taz2l9tPl+dnxB8xZIjBJdsI53uPtGDTi&#10;FHSneI6493BRFmFgvlw/qrDIjQjU1Njix6MmRxIgV75xVY/Na8fnaOSEkP4Cz0BbQxjNzwVEPl13&#10;5bBtrO9cl2KncV52HZiI7obiFyUZlzxj4ikzmnyT9FDWOeJRG0o80tPyUmI4DFKy5qgbzcPb8H9g&#10;6f04MM5ucHvyMdyaWGcur38DvrblLwd7ohTqwY6VMaO5GWodZxn9lo28zhZ4qKZWfoH741pujDYS&#10;hXBEmXpGi2hrpnVUMgdlfFekZne/2B4IWymlRgu6+uD+dkp1MwUV8R/nqAtocKdwfi5MvavNWGvF&#10;Dpb6Vd/EY/IPSQH8ozNGvzAtCrKRVAypYiURJtEtsCnhEDftksL4C4BlRRYbPNqPZNg2Dzze+oiB&#10;/9AtJC0IEGJnh+arzUyAYEdA7uIQMYZO+cKoVxH0/YHExhE2j5pOdnZkV2AjdgXKIFp6jsbHx1UU&#10;sEE6fl9xOFPHcnlwcC+ToFIaFFcbSiyC/0xvye+GbXrgjBT2BHDD79IKDBchl3hz6B1W5UykCXer&#10;ApKi8g8HKRkVGpHl3DzhRsXs+Oh8YKfLmkET2qnsvAEZ3iBQ5T8rsN93H9qojgJRI1fTcQLK/4Uy&#10;nSms0b7ct1Sqc8PQAiMIV2yYWQl2nffILBnkyhDWn0lFez+hycQhPNCIjDvreS3Ta2q88P305ugl&#10;nAnRv21wgccjqWWG8YJwE9cqpUzFTUViJPNJYahdIlksjO6W8mfYPT7qsUmfAaIWucHMBBQBIZzt&#10;Ms1gSSV7S7Ymb740ygXzAOBtub2gaXxCZZhzekNroG4OCfPGgfHQeXq3F3Q0vqCM8ZJD+/jP4Dbz&#10;8R/rN3xtNTijygzNvWZUjO4WTnBLgFurOWsQS7Byi8EvpKU/+OSFHYOpNVNF/cIjSJ5PzbJ/JVgd&#10;1Gb/IJ6KWWcs7fD5EEgwH18jER+UCVk2JWRnGe9vCFvvo/fd0esZJBL/9VsiNe8OYlREL6DIJAFL&#10;v0dEge0ed2sQzpPlJUSwIfYYbz2EB5Kt9MjXO0FRa6DRK4R10ia/wesKi7jc7AnWn3zmfef53/6C&#10;59/5fxPq3I+/pfFxNdM8uWjDq+GGFsEG3/XRh5zcAxFGHYrhIbepKJPUz3tE3XVvb/UheO3h1Ua3&#10;UoGScT2CoL897zYlYI84glupe69W4zvVS31FsARirEoNRtyV16BtRGqpLQ1llJoDtfDaOR8x46PZ&#10;0ZK+hJYTBsgzuvsGm8uG4Iw4UA7oGMBon+rw4OAhjfLcWYEAWhubZhmE3IVuBqbcWlYNNNjTbj07&#10;aLzw4vU5N2uj2faqPELXTNOHtd2AGU8RM7SLYKOfKxqbvs02NvkQUKOVZALco+AqpTwauWbIDRUv&#10;zpClXZXM5AEHzNNuAzzQCLMC8WOFcttADL9ay1fuUEU1nQkN3NWYBBSxyqNJvLlCREliT31i3JFZ&#10;UbHuhE9pcGVfp/bkjczoCp6W+ziK8b6sVbdlrbqQF64NWoxdbN+ZcOrPugcJectNkllnZ6ZBjy9n&#10;KrMocH+ra2Kxf332HuvDi+Mje94Jh5OOTi5xDrEuWasrHv5f7q4vIQhaiNvvCmF9fDkHt3vMSuzw&#10;pdknGu8vRefYxliiljPcqbkM8XjhR7yDFCP9NOFx93D7wFrqLqRVdzDnRDnBxL4IDKJT0Prph72L&#10;27cOXSije60dL01LpMzF1sIeOkWMru/gmL7m0WFZ7pkH4Z5Tw4W24urLR4bRWk1sAYYeKoK/tMjx&#10;zcb/OfuHVYlu6B/Yfb4j6kMaL4BdB3xTressvD0PuOeSaYnNpjfeTRKxAfOSnZjekJMEsOpa2Cg9&#10;DTzHNcZxlsSFoBaqc8oFRKMLA4/V/XgkSAAlt12Ga7Ek3+L5M71dO9K4DRIfveWvecIq075041FK&#10;6Fv+SzmxKvD9LisBeazuwhgFM/KWtRSsuQFJufidqMleM22dUqVBYDYlolA5wCvI06tCHTF21D47&#10;F0cVfyWxcKcZxrNPji6O/8Bjb7h9lDsUdjUIr6PwtsELdrw8kuqRtIJjvPDziwPYwqQv54c3VBkP&#10;eqo5HWf2Uo2GGdu551fVMbfqCHLUBBm63kE3KxqnT+vSzanP6thb5R0b25GvVwPHupBUneCqK+LI&#10;1ajD4iGdq2qPUNUVeOYJq410rmmcjjBVZWuJ3PjVxgsMVuUEbT11kClpUesYidlBaUtNRg+x+JEi&#10;jIS8H8UwhZzEYTHxoi7cp8dVqvhpKRi9/b7pmkIB008utsXFWSqKn9NW1ibIYxOSMOG/AlZcDcL1&#10;6uBIUdzHSM9LArp0CQ+nDsUlYF9VW3wox2oTJ1WPyRL37giYjHkopZJRVxKzcVJaufObQ+DdHy80&#10;zvvw9kX5h6boa74qQuqQP7zvwCGx48FY1N8eat6EpGWxW83u0c8WQu6O+9hsNuqlaHG/Wrtc8gFE&#10;GWqttF4SxN1S/k8XAg6zLBBiDx+AwzCM3gf0rpS3y56GdnSVNyCY1I+j28EB/lCDYTwSOC2v23Nz&#10;mk/0zaUBt7Ba0sddmcGhvGnPsJyPP8tvT4vj2HBxm2GbAOetIkk2OH8H65Targ7wN3JrxlICeb9i&#10;FZiHqB684mWo3LwxJoCjWsgz4wsgPPJo68lQBtDo16iAtn1lVexTqC1vLmbCfWYn1VywWm9HltM9&#10;mmFQQxdcNFg2bTWzalDh1W+B+8YITUaHb06nwjWhdOMuM04CLk93n+rtOe8yFL9AzHFVXiQXuN2y&#10;GhQgpQ77LNE/PUew+uHl/llGB1HAFTQAOWVPWzutR4uVFgMzwLelQ0nB6PgqSkkVNFcte009+Fqb&#10;vS0BEgWahhp4oofG1CtrlIVKIkf5RCUZcrk+nCxSxsGHrCu5oCpuSIiXSp9OAwYMFNgAQUQpzSfD&#10;PUpD1HBMIc6R+Mh2OUkSh49E18VU0oeg06VvhEMDGI3WKhUoyiQCrCGoTjMrmkbW0C8RmkIueNtn&#10;S0NWrD3nkBM5rnURdFctjUvvTeeRUae3oiz0SvxI5sVYn1Ox4L2cUb9VKx4liWwHcxin6HJYHmJp&#10;Qmi0OYPPVyiponbq8LcvuPF22ajrgSm1legc3vRrgMl5q4cutfEmWrEV6c2iMqbHa77oHF9YYjWR&#10;IcJO2ZzDwN3esSvJiu2bfRQ4iJNu29eiiK65qbk44EM0jV6uJg69PC9wkR26FK37eDcH1b9TRCZL&#10;4+hoXR2Dj67Ifh/XCDO7XxtzN1DlGqAfpaRCIo2sBPtJ1oCW4nQuLcvtlfnTOLnce6hdtLXwoN3l&#10;66NzQlxud/W9rCEv6r1agH30Pbf17BQ4Mp6bcYi3+3PBkjEy+tSxmricKyGHR9tThSxWj/chhPTz&#10;c/1WpFaNu73zoJOlYp4gqv9IeMtdZ4bDDNNjnS7qW8OooSvRWNkdqoiLJS99Z7EBvGkP96+0+pdW&#10;EuOjpESS/cqcPKIKDaMUdQe5kZBAfQzDXb1BOb2uj+WZRnNij41+o6pkU7SUbbACCEV8Hb87qyCF&#10;OVluX+Q47L8guWFY1txp9PQuNw21oBQ//wCV0I2Qpl7SWOfMqUcZZwcHy9uZiqYKNEiTIj3qM1w4&#10;Cb/U5PbghyboubTbOrZybZN7bc8pt4o1o2yFpMWVkwBCvu8q1kwbiC6a5cOjqwZQxycz5zX0iPkm&#10;PeY5qiAM05SbO8asiXFa7Ighev8clU7+Lyaq1E/82sxWyQ4LtQdfy9lDCghN9EUq220rQ7Q2HdCO&#10;kHjG15eXeInqwgIam1IDSg+tVxMzDXBoQg7C14A3VKYp8vguBxqr24qm7oO830pupJebMtu8lHU3&#10;bqxarFTK3cE9Wg75+D04vyJydBFTJH78/2rqzsf9JyIplj6J6R0fFSlkM9U3h9OuZhM7xSXKGBcp&#10;20KtfceiOUHoPTm+U02fSZ7VbvN5frP9wXlZv7kRBSkoac/Sg926T8R7EplcV7Mhl8gXvuoi29yN&#10;Ly5lj6BeyVfIauIAYgzc3r3EO3en5kc+lXNxfp6wsnHqguFeRZlHLKySAPNFJiAXLQOZHhjJ6rKs&#10;qkp2XkalDTFYKKq2zKvoazcs0uoVWW5fVpNEasO6+Rwf0cv/WKzcS64+X+6cFMjqRa/WurPliT0q&#10;4nIKL5cg6E3J4/wmFXr2cg7CyV2lOULghoIQ+rzV46iPeg14wyewR/sMkXENhsuwVKXLSrY+kQAo&#10;Fxmgpmd3EH6HqI53uMH45J/xChai77snvfL9AeRexfAskwfz4+Pd4u3F7Gp6fHbK7Ssy9JMKu71x&#10;FlNMOl/85r9d9MHITSTOTcIJY4vjtql0213KGijelE4Ebn1E1k6u4KXt74AAPNwVHjnx00JGwoGS&#10;8f6PYttIPax1snsFu3R6OKZ4N4JNkgfeF+ycUGKt6FaQGCsX0/ClYnYkic7DQc4704GTu5w8jt6g&#10;EXdICZH9sTkbW3eOs1FRDTrih4faaxnAJWh7sCbUZGkU6FlojiOlyabeoZK/sH1ywjhtKgYfMSxG&#10;nxnpsKwnpcmaXYa+FZkPoBGNcG4e6BGkDykssb85mToN1Kc0hy1AC3QrO2P1IABKOS3En/JLio7z&#10;SJFDZFFblCnf7sAIOs2HVba19ZYpdSA771nYJMSm3G7lq5tmMkRMPHGdfGThol/YhQIAPTgQGYfL&#10;dy5rdTR+K0+J+xqnWoQ4j8Inp78E4xuYptRkpx6IC0RZPG1UIyDWntsLRWeJqrWWmoaxTOzOhR5N&#10;7fnFpbXSuGNWWzGWW5b45KIlk7Qo/dypzvsIYhD8GEDi1RIv70wk2C4rmSIKAzXGB6VLUbnsoehY&#10;bS2JV0mQf776au/i5Gd7HvrLLyoPpe5BMDJZ/JFffvHVV0/pZvbi33ZXuJsP+V3DUL/gED6ukjt8&#10;vv2XvRc7z7rJN8u4x4f1dxAuARvsj5tvu/jZTbY2N75eXlpa13Y6vfRt1u1fHF9eX+HJ6pvpyTes&#10;bXeufRsNpvvthnYGIHqBiOaOW3XbxqiIyNigc/zqRPEDoxr+g+siLs9fIsrk0IbXeoydmfscuazB&#10;a8LWDBiRPpHIBPzWXpX4w5gEjE7g8b9OufI6uMElDZy4pHT3L0+3n66uTPa2lzaeLS9t7T3d3Fld&#10;Wd1cmUxWNye7W7srzzbW91Z2J2vLq+tr+G9jY3dz4+nO2mRpb3dtdU/amEw2d1a21rc2nm1vPVvf&#10;fbq2Cc/b3voSGtueLD/bXl7d3djZ3cWvrdXd5eUJ/u7tbO5ur+yt7a1vT3akkdXtnb2dnc2d5d2V&#10;rR20vLGztbq+tDLZRd/rOyvb609Xt5e2tneXt/Ymm+sb23/W2TD+1+vp8eXvF2f/PW6Sk/0Dy8XZ&#10;fJcAMh1L8s45gki/w5Vzmyvrk7XN9S1Yx7iz5OLoXJCtDECX5c7Ptxe2n2THiFXITodyUn+8Ngmm&#10;tfRYkjHWO50U0o3QxsNoNb2ZO0Jl1OKNKBCkBzcn2OzEFYNEWtUs1JJpyxIYOcwTAzgbFCWhFhcX&#10;cdHmk7WNruIdCKJuCbjrJlNw5DIuz+0muKG2O9k82uyOcdtudzpdxl0g61NMYIot3KB8dITbItZW&#10;cQXP8uS4W186wTszm8db3fHKyVK3frI1lSa8uLa0dYw77pZPNrqto1JnNXXmxdHnerexegpP2GR1&#10;tXs9WXndbWw89n1uV9G1W9ZQivtqysvl3t+jsWuSlhhowltp4jUn0L114de+z7S8Vu9ShFLD13bF&#10;sAQ7hMaZ4ujuH6rfaYZJo/JQq73V22wWU0dT0Mh/6QYafneegcWDe9fERV1WqHNkeit+1F5KZze9&#10;5fz2uaW5dAUAHzXJeX0eDWpR1/SlbZjwLHZHSG0+jD59fzO9mGEVFu95gVZ3dY68oP7L1QnUzO5T&#10;kxGY9nptBDmnq8szJaQxs76f3mA2l6tKiXThONBIF+ut/W8E1tURtjiFqoISEIrV+10izTvFT3Kc&#10;+HPcf5G2BY3ZjbHYmrUHODH1b25nPI5h6WxIRG2Y4jFXHHj2o6VHwaFpLkQLhWvLEwpEj6PWOQPP&#10;JlhzuGc0bVU4tsY7cHVB5Su55WZFDgHVZDKBRXUSZP62VxuGu0t8x2YcjnpOeKqYtgPtVKWtsDBS&#10;PbxczG5PrcK4LA0NkNCV6OdclnNgYm1ZCdEYOMH9I47yvZvu4F2l12JbfWeeNuofBH82d/vaGo3a&#10;hjdr0QZbsdtGiu7869H1LC4hKcly2Sn2ennv8qxbt7BZMVrlPi/GYvLdyl303EFvZEUbHHrPU9sn&#10;s5tDXQqj9hIO89kpdzWLx2RGTVp8okDhIfeZniGcfadq1dKJL/1Z8HhXDDsRgEF7FKlGRhYs4GJq&#10;eK684KVHcJRP7zcylZXZV8TZVFujdbPkaWcerWmz7DGVtQJakOkvMoXIF49CTD6fW5yW/F9Zusjs&#10;sYUOFYiLDlvKYGp4XXECWkkvxaWTkJoGrNdViGhf2WWI9w3dW/IVMTo0VJTltCWoECxe05jw2qGW&#10;CtKORv9F0n1pNdZPHc2jqKfN1oufZp2gRewS6mAcjGH87q2CZ1wZo4LmFoRJ4R7I44W61ifAiQ6D&#10;yxWs8e9Iq8EPaBbmHJ50iKSF7+4WVL3YZUmjwCVzWlaLzP+hOA6V2+hxrk+yt19LDxTCCutE4yu/&#10;65eHMixHbVqzxJdAIEQmStKVyCmtK7qQVHh9OGRoZyd0XeLX0eg7vY54Abm+UQs/RWJFto0LPjq+&#10;2MG7vJXKrkuXfObI1X71Hc+s6OXMbJQ/vSujWVBFpJysRpNqfOK6xipc1NBG/7BFr6pKhc7tAKFq&#10;U3NPsc2Yjvh5d99AbZaiWDVwcSiwnfhhBe9vrGrkUTWEiqnr4Mf/JDnKZt+JbWyS5FGzi5MoJlY1&#10;PXxA0dG3d6a2HMc4XaYI5Tad5dFAoWWMp2t5qtMdp9pYUc2EOXiXKjY/iMDMz/x4C0TWZ32+he19&#10;zgdc2N7nfMKF7X3OR1zY3ud8xoXtfc6HXNje53zKhe19zsdc2N7nfM6F7X3OB13Y3ud80oXtfc5H&#10;XdjeY591YVlcdLu/e3jw8ufDg/3/utdt2o0jlCzMfPvm8vj0ALfNwhbn/0x4mf3AEvh5dHt+w92B&#10;5zfvX/mtX7idfUnuAfstleV9Jiwk95rINSPsDv+XC10fYUPUF792s5REbIu9JHqJVi5lJ8CBFC2r&#10;e4X5eipNqLQ/fvferkUcSyMSIID6i3u8YfBb23ClMbxI5YQV4BMGIOdt2Ps6l056EGDRPjvT/uVf&#10;V9w0k9XdA+8YFS3vmI7bJNG5KqcIyPPBSiMaJbDZvT67mf1xdqobRyM0qbmqktxjo+rbIgp68H0/&#10;xaUL8IS+O9JrVgZNL3Nkk8ZyC1Us64A97TL0EvDOhZu6M9LRXVlmIMO4xhYNcQOO7OppntS3YgI7&#10;uMa0vZv7jkTAU7Es7SSFZyyWzj4uAmwvJPPVRSoQo7A8bSIVaPuJO2mwPNLCTi5ZEbl7jjT27mzA&#10;53FKx+jL7R1FFqBowwfTErgg1cvD3GzLWyelLCBI5HBsGsjgojMjXzLpAi5HsjXqn2XIMtaaaUcM&#10;fW+h+tRR0HHj7KKouX8YCaJM9kS/dqc7cM5ubHypeHAlfUk5PdbkFA6BKH8BkCID6RmrxYlUGa+j&#10;kfvIw5ROVmoQ4/zS44CIEvufEi/hFJMsJlwP+2GQZskIds4XD+lAOLkHosHrxSL3GpodC4WHF9OI&#10;a/HsAqHkF8dyhcK8Qyw6myvPe/YCF9taurK5X5WoocJGjcrQnlFezt84tfyvjMTXZgXQ7JfwaZJk&#10;m2zC0B/GxXwNRFr9Ld75zqe6Uf012UfvTUD6pw2I9jjA3V05AAu+kBC3gfLKUYa9ZgXGvSQfBnim&#10;YNzH7HwTvOhUuKt5xPzz2hf0UXjaoAfM11OQO8xhEWrrXSgMNXYlhjjIqyXG308v8HLXcemgT700&#10;wcMppbWRg/M+yqwvsVs7Zr64yIKSPgJhrtIL9BGOzTseOC+1xQY8HU6a1xj+kINWKxtfsstHvIkG&#10;B4DdGZmYU376U16K/4MPeJnhrdyqZB4pIiTVmfsu2r0PoyEznXVPWh5s46tXAjD/bTTLHXwczfJI&#10;FFhEZjPS5aED7D2PNhq176OJZ6H/QFppI71/Vtc2uYxxwLUfr6hpe/ZIGrw2Ni6XAOQcjaGfxxox&#10;neKHc4dQXz+KHN7Btsbvl9d0nwrXFoIFS8ZVyBYl4o/oQbVJFUebTSOmSVcOgOePa5ArZgTDBiSu&#10;/nN0jhYO0weCxFLIZPzfsE85XNBRM/uRMTDaTTIIupCtSUqsAMZNIP8bMzbEVfEUuzHmf0tZKtTK&#10;OC61ZXMH+Q12oOQUXXhvCdqSqxMTWmmaV9s44OW+ULK5nkf0Sej1YQ/QQs7bJ5+j2g0GJNSKGREV&#10;UGVUIdOa0dXGi7f2QGOfgCLvF9IYu46fhwcdSWnDU5dNA2QvjCivP1PZONv5YEsR8fe32Zn+YdN9&#10;PgSRHhZ7pTga15+6x+tzWmAuENGyM7ViAkWgT0IFBSDu6P/l+mx69BbrN18auMHkfzGvF5+eXRxd&#10;f3gyMJGBXEcNN+j8t0kh3q0VSbURStPZu+BP7qw+/dvLvcOdF7/8+HLxCU+VPEP1XcT/wFmOlrBo&#10;DeL0T9c57j3ykO3TCPLug0gpDUgNn2zazB5cJ0VLxAfjZe5HxqcjQDbbKZ7G2wc7+/voohp6gvUh&#10;LLiMW/zzE2mPo/xj+l6X2KVyjKiIQdDh/kqFyYjdR+MMr91ZVNqYFheeU8fTDC5zjEIGWFkD1RzB&#10;4tXaPzjLucikY1MtOxZSNErhW6wV9Y2IuCkg3pgzyOwulqJIHIfec9NlCykf7DyeYnceQf44J2qt&#10;Ul9qz0Iv3AGLrVfrSl1EzrreDVR9VpBr6kfwUk2vnqzj9y88H2ouknKnekEFTzR6yZTqw3UHU7gw&#10;rOwDw+erphUUrpnnkMMhjLOqrivDMVEcAMrqAbVBmrmUwHFh8uLHl2rW6747NyDryq4/dB56dInj&#10;HuioF+QhT1KJNEdFQBt+4PbTUAZ26Pj1an5JVEKGvczJGZYNJfCGQ5VFZ4KsgXA0urn+D//zn/7p&#10;T//xq3/63//+v/79ljtRLubRttM1ScTmOO1jOvQBjXRf/KEevNMyz9NwB+hXOTD5bGYKbw00lJDI&#10;0CmtHSyoxCOn2zLZuQaWp2AkmN7uci32rGR1S+LHLjgIkmHqjndwbzYjYZrYUdIsymFF5KXmBKKO&#10;Zwj49DJD5h1aA1iOtKrx9ioQFB3gBQxT7xLfsKnP9cK7bnNzKTVafuapg97cwuCwolBRHJEUQ44R&#10;B1tEVvXEXY9V07FxLAI5a7GQvZIQPJ++hT6wsnuUjA4bkiqdOego0VW4KMkuaJa+2azvIfft3YyG&#10;ClMCJwEugU8ezT/ysXg/xQ5Dc9UARSAllPvVfMXGIuc14tYrcZwhvRMPQi+gxrCtBwAMjw5c5l68&#10;XHt99g5LU0YHlAKEAcbZNRbFL05P4QTJkRnEUOo8bWBLDgbMqrOO/+JCTrx2Zdo30MVyUqb0KN/R&#10;XZMureS03acfbqb5PghgILs/DZDCl0hI0oIL2WZ8sgpMXVAqSxEdQS97fKAwdL2cmDDos0wjfEyr&#10;10mExge7YhAfqJ5KbIHiWuCXpz+ruXx/kefbPx2+ePbsYE81YPGwoKHU1GBHZLaD0k/FY6hcIbFo&#10;1qiVupY0HxJI8n2zESXAwFEucz/GTu6NHbUoogIiwSU7a5lCNWS6ELTpXRWTnYIqpYKTzwsMDQYe&#10;i6pSGbpMx6qN+WN9zGBFfHCkB9gv1GsQ7+m5ymqUuWBvCAez2NRSBN8DMBjf90/MppGov2Q3ShOZ&#10;zXncKIOVDEuWzUWrGZEzqNjSdyV6qzbQ11FZhZbGS8vZz27q0qErc5AaB4tjOZSeREM44zAZBz3C&#10;cndtacZArjY+Kk9/MWdkNaSb11bLQa4NoASNgI3OfD5z2c8L9AA8PcqSrfOTcFdOZpSs/QmKgnwP&#10;Hu5L1ko77mlUEGeXt9fHU3VKKKSZGiYPKsR6Q9FO30EGeOZ7ytWsoVnuLBCw2aKwGlufNoHQsjtk&#10;SZ/YkATE9wYN4CVimjOfNMC7xoa6eoVREdJ23xiX16eXtdg0BiUsTlZZoHhUfhmBdE+L9IDlegzq&#10;I46ZlMjWgyw2/dHWL+rgUcpW4iMZMhgDJ4zNpJSBEMvL19PeETkOLTrZha86mxi5ukSinJwyAGGH&#10;fiC3dqwny5YW2izCdHY9w5X9sGDQX2oliW9KNJRUTe5PgkOmiC1dbGSfjaove2AkddPEdUMVQGyL&#10;lMyeSfYAghpV8FWMd9JXhWvJTcRi2SSGn5mpASFeW4AJJJZ3hNHiEwMJpZ2J2CQeBus8B8gSpVv6&#10;7+Gj3V8EXk5P9gfCL9j0HHC9OyEckNHGERDXoHtaPLuoY6OwmfJitsh6wFoGC3YvH6RFtYpG0dxF&#10;wTw7ApHzYwGVvUb7C02hVGm9YKuhVmTEmtfXE5wGmGI7R/CI6TtM0pzCz+io9HwRkaioKM8m1Z4q&#10;2TMlxuIZIv54/fryvbRqC0H5XS2AuBiUVNjyxwTlRJ6EWrZaFRQZcjlj6eBT8kgFFxS+bjZitKDL&#10;6vVrXYx+7QDAINLFKiHBQMpIRwkTTmpruRwCkf4L+U1XcumTw5xBOis4NC85K01uw+VzJGepQmaC&#10;6WKNnQbkBK7o7okWECxDsbRcrj/Shu422lQn04CbpisHeAKREvJA3EyJCmCvZ7siHH1y9oecxJAh&#10;1PBm51U9ZkJx5kvk4XeX0B8BmlAXvMRqmM+VNRuD7T5fFva+pndgQQqjFJg/L+v7owBhsjgNKgEi&#10;TNIUpehkSfiEnCHA5gVSNVLsXF2figAv031gZRxJjR5y1ru+vLxpWTE1WOg34yY4VSIH/Q1iXUqp&#10;0b+cbK5OljeWj08nm6drq6eI1/5zkq7Kk6ptYJMn+dTajWnFSSEUVAvNVj0UwC7idvow9sG6fgEA&#10;xbFiNuGV8OdhcWYZ/5SnYJ3GJFRR8yxKAWAD8i4LDp/TGOizQWKCYAFT4gkwUkgYS4JRh18+BTzo&#10;nGGsNWQOiucLtaVITxIi9eDDxc0f0GzHT2EVKi/Xk+zqElpPM7zF8qApXsgLUV4JQC/al/jcNocY&#10;wJtvv/LacQb6NC/tYVTxIpxNhjtvj133yNiKm9X7xM3JqYgbNJioWSgpI503zckvaSKSB8h4bKua&#10;wkzRV7Jwb7Yf2se66ubQgowRh9B/Q0sf1PIRh0hPbBEz2Hlyvu3qtw4QxgJB0FGx4O1pcq2rqUhw&#10;Pkiz5jqHb68QdsRgZ/ZTdgicRFJ7TmXJe9QAFAY/Tu4Isk0aH4NAIDF065jDvFrTgYhFFcmHyxT2&#10;4dNLlu6dp2EI3jaQrxcv9Nqoxvko6BP609LeG5axzV/e7F8cX0/f4rGmKhja7cf5/fvZWYKbFBg4&#10;MBY1kAa2cpIp2dfQJi8r5wBsBXd02ILDnQnz/tZj4xuGnEF0XEAKLD59trQUh2UBXYj5UM6TVdE1&#10;gqcyEpmGLExV5AFHaWq+0q0Rid9vg/1VmfKB7u7V18trsOj4z8T/+S3ai9fAAVg+2VR6/OkIwlHA&#10;KKZ2q8iyA8SHX0anmnRodKbt/x+NJNiiWvgm9qsDOoARvcDE5qb+KVRBbJ+vPGQJUXGX6/PGLKx7&#10;sIVz1lms1zPpB2pVOk1jVRtwkv4p/NNY7WUw4MAYjG84JAsIu777f4XvE+IyFcx2RSps5tKQmVTX&#10;H2ItwUmt3ByXjc5rsOLSJkQhq4n1EFu/PsTHsC816AFuvOl6/Gw74GsaMadYY1+uDYVP1MAQ04Av&#10;Tq1VPESF6ndfiemiEhfnUcquPD4k9e/lqjZWCz3Hu/5iZeyOEcWB+3qlaYj5WEkJELWwErjfTHHI&#10;KIFt9wYozEUgiQN//KtYfdK241MzXOaF9ar1C48V+QHxhJ0kESpYfBrjUXUl8ZbVV5MFxOSSDouO&#10;Ht6E1IoZIeijxx+j8etT9Ti5PZxcUDflCHDenSAJeOL39xuxbPGzuiEwLGod+ohFdelCJijdwU/k&#10;91GxRc4K2kJOOGzYBWTLa2te1BP7xR2F3JGdXv1VLkmI7hzm8xuYF3C6EeJmv6/H454Qs+CEa6EU&#10;+JK4ImLOG8KPzB8p5BBVlEgK06uX7WSVsg1Ri+PHq8WO/XCrkc1W42Nuq61ISEszx4Xp825lcSm/&#10;zqmkzvR1hE//DoSD1H5qH2M2vkhUIkTOLRYc4B3ORX45kMwlH7qTPZFws8og5Vw6Ns6CNfRRZJlz&#10;uB8qBbFQdpmDooQx21zKG6R9FKUNU3dJTNZtMD4Ix9oyFoogBWwJOfaGGCxsQIPp5xR3QlUr4BQa&#10;ZfDFjMEYsrKGEJClF5fxEsokGIJRRhjGjXcYSb6fJmwewiKYzkWbAttDhNuFqJjhbWAy4qe36cko&#10;96x+abOGzUJmMFxVc6843lorwPfTTzFsxwaGao3UPER0P4AirxdMXD+gwrFwifnJtyo45wjF7Vim&#10;MC8i1iDpoluocsTuiQcPrKQCTO9UyDzuBk6+YJGTxEkEN1PCmOjnMkOiUP3muusVgZByWmBKa9ZK&#10;pRp3DF40x4qcbjt6JRDZStpS1kDG/A24O45CkWFBcnr4AZWGdhGLi7SGusigR+wINoEjdvpFgQA0&#10;mQ/tqxyEQX4cRQmzpqDacuccRfHKzeoHyfNtEKmTL/pCrzqd875LDfNo/LO9Lrko60xfprEjQOhP&#10;g8WI0yGU+mh29faJtjXw9omLfzZOu6yIP6YMvpaSq+QtHJ0NWSOzCcGORHU51Qvo7huUcvR8XF4t&#10;7p9g2Y27QJ+EuEduYmwtmzPF7Bms11bLtGbA0dXVuazy2x2btHaU7u45cYT8/qEjJKKJoXNHyPHG&#10;qmNFTTO67YJEaactybbf6lWQLJI44DZemL7/GJI27IQIGeOSKuMtXRWm5V306Fc+gagpGj5pJpFc&#10;GO/CQPMhHd7iijE3763P1GUlukZwVBZnMgUVfSzOJNLiYySVdh2KF5Y+nYUOmEYtaJmQUs5izu73&#10;Cqfs7Rk6kqeCKVGtCCKPLy7MKXnzxJBk9oQQgRs842eDqgXjPSKmJ2DKGbe54mWOcHHE9QXLgFiR&#10;c/+2jE2CJNaJ8cPJAhaeJy8SL3F6lBpzKtTlCx3mi4haQPiMxtbD7OroGNE6FxEwMCAc5okGb6ae&#10;7rkBFwtsoS7FlCISCs0eLRDQgLFK+WWIy+h5QBrUIv7zSoJk4uKFhKMTuSHJ1JXCLP8291Mn8fGp&#10;l1G/XF3GvdHwZT54D/XqJ9xDLe3B3rumIUB5hm5oSEeAsBiYKd3Mg/H+bHlpsvbdl19gXnXvpte8&#10;pBS/5OBIxyx8kO2S+Bxvn59fHsvS4gARRUfMZu1oqruj/SZI7EBtucrA9qW58peQuS4uK8stUwIp&#10;4E/1IUm0u2x3OxrEnayyJVZO+EImVlft/NGoFoPoyy+sEk4Um68ulHI+Xdt9+QWorNZ1F66NtMrv&#10;xj0PnsIhIhMUNSiKP+aVXEmDRRkoo05oOMIqWx73xRSHQR7K7BTX39cYL3jZA5yK7sy5XBn70k29&#10;aVjmEChbpel1n4n87O/LL4arCatkqvy8+w9fM4YNnenVs8tr5SRQM5gEZj4GMmqXqEjqZGltJq24&#10;zDpBCVCpqzru07Gc6Tj8XPz9/MP7J0wD8L7yTkXY0yKYdrCMzna1UcGuANKv3LA0FVWQ+TVRtk9O&#10;MMvoGpZKZWRooB0WV95IdnZUbaDyRbuXf633sQ5XB1vCavXbHKeYVmX49aBTgzoJ9d/hCbeko8Bd&#10;SQjAwdBjbZzDJsfPp1iTHs/EsaFGCZlLuSpxypCovH+VaNKTRy+/7Z4/f3Z0+558/M3VNcJ7Hrin&#10;f3KffAS2v/oKgqr7mdf8z/BGMoTjO7nA38VkRzm5d3t9qYISTlsKTBeUkWE009Xs1QeCh8aBqg7/&#10;3bnbBeJgfxchbp1czBg3D3+0i3g/8oZrEXwfVVawue/tttcXt7Jr7o2a3wSt85is+XVjcx7JIixI&#10;n1PCQn+EABMH1uD6dPmH0gI/mW+ELndw5N1GgGVf7InFDzZm7aiwkkgUVtY5h4cB8eYiN2SZhug2&#10;yhmgDP1IIfVwJ9EkkAlfoIgjXCBwkReOJBSY5yNCFuRoxKfh85XiH79gyvw5h6opMpChOXpOjA4b&#10;DW5gBv4rsWr6nRq8G+PylXfvP3Z3Y4Tj64/j+AETn0ms7yRFC8WPgo9jnjS5uZT9a1xJz+B9zGyZ&#10;88QAlxqiPTWITTnpNzYrY2KRnw7EHSalIsOKJAaqioF9OPSRsA+psemkknUyEjbArPJMZeAO9yoj&#10;KE7S0CvJYhuVeJHmYobxvUUJPwZgiIIee6hOOTrgdea1DqgSs2Q1m6NtOgmTW4Yz96MsyyHh7NYa&#10;m17CfeTdDjf5+xhHd8qUVQcHabew6kL4FzXkL++Zwrh5dM0SlriySwg6KRhSeTsaRciSNhEzJXbA&#10;GDRrzfm9Vv4d4Rp1Yc6p8his1ZWJ47tqnOuS4J3qeVYma8paxQWS9lGz7kQBxzoqZ6nGk2IoLP8p&#10;z2BHheVg/6bQTSZZqQZLGgVT5f508BOmzourWRJMEnSCZiEn2Pqn0w1VSDEbGL7IIfzfkqZ13YgA&#10;pmFxCBGqRPGBKCUfr4JASFgJdwGcp5zSBjPLvJdpiTo6fX2Mq2bGgDVDDkO83Gl8qdcZQdDcEZqb&#10;y5J03PHFmHd12hUSzy9nU4ofL6pYoz7W3lVjiCgduP+wqJ/tk5MQQxygCiJ3HFT6xVQCLNhh1YK5&#10;kTVLZY3nvfOkXmSHTrGju21Ep2mrwjBwbdp85vgApJbCv3lWe7JiQouIuNWfJEmauvhKKEoZpmqV&#10;ae2jaaaSuD1JLeG7vRrOCzVntGXTeGQ4rjPRnBvxImhck5SrhLvxwKNDQk5xwTuZX14i3IGbUhyx&#10;Xi+nAhB8TtOgsUaAeRLbtD3WxggWup6CAlK40mGe6D2pXhsJf4rqA2c9AAoJ5XPWumJPFhP1knah&#10;WGnjhYUFHq7/cfv5nq0GYMbAhptbGofZDl7uv/zl5d7T7YOog/GGgSfiE+LDhjZnFPGigj7DdAD9&#10;+Pw5Zw3+t4YFJ67UpsTf6vggzcbSCpHCvBG/15dxwlc+cP/QOp4HWsWakYVW1lbl7zEzsUiSj8lk&#10;A6/ZQFvjexVvz0gmopr4+1wKrnUrG8v6e2uj/o06UgZv2qz4b0C2vLyl6RP0Wj6Qs47ndpa2BPQV&#10;xk9hCNLhKp5qkPGgFazB11BmBQwjo8DvCZ7ksY7g0Fha61YF6m5ldQXAa7lltI3fy0tQd3jVZwJY&#10;2bU2j3e2Ao7VlaUC7WRr0nz4WFfX0sBXN4hGw8hka7V8EI9rAG95dQ2Yx+Pcq5vy14YF+JC4urna&#10;rW2uyLjWVgzJx1cyPCGn0AuzDaySZz0Y2kSoMOcBrog7LYywRDMVNP4aW0jsYX1rmS0KI6ysYvhb&#10;xgiTDcCHD0HhZAPDRy35uwx08hvoF4DlY92ovYIf/J9UW9nAMEBOawM9xocMjiwJEMBqK0vAAP5K&#10;gyub4EF84Gmubo1N4C0m/k/Rswme8w5WkbsOaiidwVHlYwVYBJSrIOc665OvvY0VEIMfK6A9EbC8&#10;xZrWO5mBHyyDnxsrArX0jZGXEQADDgax4b8xd1bWltECqIp5hT9gHanN3+Bd/sFoUYfo9XYLqpEO&#10;0GRE6Dt+gzWRvDyBQQzSLW+R9x1f65zYgI0PU4HPgdsJHpJTdK1tdhPgUjGEXM7ZFZRYwfDRGP4o&#10;CGAp/J5sbnWsbj1LFgkdYBgDChspA4J9Gg5ESlL99EqId5Jr6C+/SJ5JE57+XByfZTYjZLzw4vX5&#10;2d9xQ8cB3uK5fa2PxDKGkzfDfdB1/QOOze3vnx/uv4Xzr3gzbXOB7+JhGsxbvy/uPMEje0sDL+39&#10;M5/a+6YbXrUXfTfGGOEQf8MLbiwkhgrGFKjlIEH2vEtZYI3RY776t9f0yjAwIcUBQBtFbTVxBbTl&#10;DvdPekkY76HFfI0vTgiMnJoUSyC5R8bobP/594d/OhO80TceSceX53gEuJ8uSW+PZm+6XPzt69vT&#10;Rd3D9RY+9JPe9JOOIZ4ELK/2tk340Ca8aRNucO9EBkZA1N0VHPJLg0oZk3kZy/MyVuZlrM7LWKsy&#10;jmHkZGBOeVi5ShGUb19/qBIv4QO/PsNpj1z3gs+F5wQS5ECOJlfJp+e3sz/07rCZZpxdoD3cV03C&#10;4rg0zihNLQece/zm8rbJG0kvZ29/1+ow9OM3jsldxMfZyfv4fQJnMXlO5zsZukz1Knlf2Mv8WSPn&#10;AOPGNL8EWllQCas0JYUZ29KSyCWY1Ujs/G9/4FQB4TNnZGmuFMLTUcH+5yeM0NRQMjGCNaRFz4WM&#10;r3qDHR7V8bHiHLGjs5sZzl3ewn59m7oRsKibLcxHjGusttPkfnHxw+WMRyaxWJXiLF2KqwtC0j7K&#10;+HLd/Yufz67aqh5RREs33fNntXmBkt8MGM5adFj91o6isuVxHB9fC+LOp++m58tSbDzEfWXEhV8E&#10;hc4PnN52F5wt+06kYaBGk19Z7kRYxD7EN+/R9korVBhm8gLCC5w4OcK6YizEUjGnvFJ6m3QTb9e4&#10;wl8F+ij7TKMHhonQRLHwGZ9oOkJ9N1M8VX9ycoWTpDMeXPJEQvfoAYg7avKp7RaKYuC/6+Dha6OU&#10;V+6HiuPE5x+VHXWuiYIx/w7lq3QAXnA//fRkqMTh8Q3PW+DtV/HYpsWncA51IDy7vDfPo9akPNL1&#10;DnT5wnkoYnZMlTs9EX+xp+OtUrxdqMzKa5sFqRq8rT3GRqCienyF5ReLy4y3tBNNsy9TnlnGahUC&#10;y34TZHrUnFHAcv+WRs8B6+iApYVZ3YMAeQ3hDtMJU7tkejdTraUzN3piHRsq69m8ZrYGfQTWDLHW&#10;R4lwVy8Ok7HCQAMSdaA/1cEkqeLtLMwyapFmKOE2wSH20N9y65ZITOQcv1Qb6W4sk/wl8fSSXObD&#10;p82DlFvwyqmONdf+1WtLkOn4117NX+fV/MFr/jDlDsz4h17VH+ZVfe5VBeTnRzxdN37eq/98Xv2n&#10;O97AU7xg8dMUdzngYcILRICNkdWOHUlzBr/rzaiMG+/26u7OrXoQdXH3n5oK492DfgMH81p4YQ2Q&#10;EcYhJ1/oWRCItL/r5FLhQdHBgq6HrBg95loMQlKUv7GV/IFLJrSuphfWS0yn87XiqRcKNCr1OeYH&#10;XCfqY6f6hPbcYTdCy7HkthSQxDk0eB5EeI63X85gP/GpNUXobIzctjEkzWkqwNqnF+zqksfFx/u9&#10;Bvbn1T+IBg7enF3JeOjpGiO9BQJJCYhxAVnJZ6IVR1yEOim7kWNOvlRCZZeUS1LIqXz4TG6unXWp&#10;hhGwunZsPIBNpRoP3lhrUPiB66pByLnYbOSmhhl+Yk2JveLsxL/KIhX/PKLzQQATOHMQNUpFAkS7&#10;qE7Fqz2ybm58w43CqP+OfwxxATTqfcDWlO4IaZ0sJSt+SGgcVxnWM6pLR2qv6bxU9X4Iq1oFuNvo&#10;oyEJj1f3uJTxWyiTwZeRLCQIuSGzXwwMZylvWs1/FyAuQUZYJsNLPnvjrEAzaTqbSVpnUGlV6Sjq&#10;1c1aXpEr2Zg1YaUnx1VLPAh0tjahZGGBWIoao7xuZQTDQ/uVKWrqI/NFPCRcjaOHglZ5dJ/WnsAA&#10;SvsxvfQz807MWHFl3MWnweZ2CCTWTPlzlA4eu1sefU05ajOVuIiVd6UO5U6MyiiIPKGsSpOwa7jQ&#10;5cwKvYEcWP3vzo6n318fwTHk6oQrGEC48+LnvcPX57D/tKc4tedLGqu88/xvfymVySNS82x2ePz2&#10;w5tDmLlR0+XFAKf4la92jshYk3C8+OGAjZxdvEEvnd0AF9YSzCs7TVhooADmhVjkuUWaOF4xKDNt&#10;RbolxmKSFtMKLGkSRcgxQriE+JSiqIpU2cqQRYmVHqUmymlbPCACsuOp+HfTlyRKynmOqSmtbLUd&#10;5KYCGpgQOs04DaQeCctGNFl5ryR8tFNFhhMX8DqtxjpXRSNUbVl6akxT0Jr9MKlbHAUgjQ5dp+kr&#10;BYdOdGvsYvp7fPzm2BpVMjqPsjdnc6aJih4OiolBrH68Y+zeb8NDT2KkLJ/pbvHVM6WIeYbyKNOM&#10;p3fVuaRJBn7RbUxjl8HKfU4x1S+yVhGCkTgfK60WDYjUV93yKL1SqyuhdoYQG6Oz27dTafUEjMQC&#10;olR1JlZaaaRqKYTEH/Sk2DwvS8OewhoNaiwIeYqgH7ERA38hnmOKtSUOcdCuDdld6SGVMReH1/DE&#10;sGsbS0hANuOJYgpLnLWuDmuplzvEO6gH2H+H3wKhsuOnFH6p8N3H3+BLKK3plCnejEpdZW1WmDsk&#10;4KinhUeVGpahWwcucEcjx9WPWPFImKwnEHn7F+oSsDSYcfAWwdWqOIXk5P+HeC6oI6Z8KCZ3MXXZ&#10;/AzhTurkvLk8NPDYXik1ssOWRQiiKjAi4IsAeW8OJk2nEpodivMCtIg5z8x0pJCfpYV/uz67mR7K&#10;9yHN4tS7QpkT6ANYJHqeXFQF+cRtIS3ErW1+Z/ImZ9IwoQlXcHFXIGRweQLQkSnF6xFDyfrWRbCq&#10;iAUpq/+Mc5X828Iq7KS51SjMIQnu6vTcYqN4ike22TeWDgw6GQS/gqyEw3hN04PymcEYnOeZSIK5&#10;Mq/ZQK6vtC9YNHEdCc13qvpQz/2OU+Wm27aXCpNVZv7w9nqWb/CNzg2OPllNWVo8aPuO9ikX7zN+&#10;s7e65+kOStBCajHi8MeK8nfahtjiSbMp6w2pn5c4yhylGVcDwe6NAEGkr1mMf4JwZW9BZ696wtjd&#10;OR1VjFMB9vsFVLfUcn2mjKp05O+O+6sG7z3UdXz17I/9QgYXoAOrX6+OiNpJl9efcqw+cvPqNket&#10;ED5auwZpQWxewKfnUzIzFmGV3EGJ68JYdw1eoBkYiCqUZWqRPIxVmuVJaQNep2haA5SWR6OBtnP2&#10;PNeErmfUv+J0E+pVlUevqrxk1En9scQjSjyu1NV/UilZbD5YSqLlHyy1QvttuBRtSrFhUAL68M0h&#10;mVTDgRNcv7WAFvJLqQR33C8Z8ym3XOHEWKRWv9VEok1T3EO5ssq13lR4i0saNiSobLPjU7pu4jN9&#10;teO/uZHceGJdGRI0PBZGsnbslhaf8HJ8+L3qx5tayKvJy1ag1XmW1nezlHOyeZYsMik/wJK9mwik&#10;YOb8tP5gXnLlithpoJy3YceakEQ45ess0ReEj5KENQV7BjHtwEH9aJOXMPwf5r50120cafT3+YB5&#10;ByODacwH325JtuUl08nA+77vDgYHsi3bsmVbluU1yJPdH/eR7ivcYpGUKC8nJ5nuO1+AJBaXIllV&#10;LBariiT5S/486ouY7xO0RAqKK4BQkLCr8Okfxq2AFgr6hRh06DaBuQexs4/kiU9CAV4xNMMzidN6&#10;LkveQBcmGSprIs09GLy2v7JX149rUeq68vFe7ALnbnFZoU/l+hRkAenSnfWdmeXv04HstztIOnru&#10;2aJfnPduDD6POAYOwvjFPZlvrNfUjOPrtqtJ0GX8lurYPCG9sDXyf0DmI37EivAPa5qTA1JIbLUN&#10;HqFHegNQyy3p0erBbgzgPN2QQZ5Y90ZxvGdWv3wSqro8AnYVjBjxsQkJqnAjZ9lvt/N8Lnnb0YCr&#10;YnkGO3Fp5G28HsCnuPfuzvEhXsDPDWOLgxCzxN+PzZciQgTSSK49lFqV3E82X+/No6IdFDb9dM8i&#10;2EACLxJJ9lDyiizAeXsOK6Jr2Uu3k2Bmh8J7Yuvg+1fWtM/r+nJvOhFGQbbIt5YTSmHXZoJrH++E&#10;dtzCQyiVELFavKJRgtLo4ZIF92bh4ikuXRBQiIl8CUOKwRxhXfcHx2DTcHeBpU/JgKkKRA0EzG5L&#10;5jJhKmFIkuAkQdKQMgipBtv3v8PO2p8AQX1imsvUdBWk2iFpgqMA5tX0MIEQP4IDCJmiBgpSghmW&#10;hBSKHHE3FbhTPu708C8Elk+FIVqGXxFjM4Mo5fxYhOtUAr8XywbJQ40VRCVHqOTJOjw4R5iJkOIM&#10;+jBGE0KTnqb+zd8aUeTwjWuE8SZBWMsCDVzVDitz8UEMqXLgUTGygYTuklu7aA1h6hIK4hUbxDgv&#10;BE5hQeEbaUcSWXPPacf6S0kHHyjLXyQh1orbUFHfhdMtoN9tXi1yI+crOiQQk+R8JW/kfo5wJnlq&#10;0mu7ZjsCSFyffHYfHL6HfjIHiZR/JWYWijRi/af6IlwgSCMfQS3f/50Ziv4bXqhfbO29DpdELdwD&#10;a1hBjOigsAjX+S1Jr1sSDEM4BfiTtE5ONLvjRgHFTYysGE5vLC/MUHE3TMtxrhDnMYPgn483hge6&#10;dnEZiu24oOAclU/GvgKNFa9b3PmFKzf9ILTn1Tkxb5Uctzt8PRLXPGGMou8AnRT07A5r/4XX9q9m&#10;vHFXnonmC8qZnhwStqcBlGyeIHP5GAZ0w9kER8hGfIDFvcd8yQb1LKVJWASITN4kKlvex1NjkFDk&#10;p6aQ2G/S0Sc85gkIl/fIpgMXTrHTSFpfgodgAv7l8aZGGIWnHbiJCML9+tlhunsV6MXdFP8imHX/&#10;BRzjtYbhXMIn8rigMBBp4OLk6Q4algVBwgrgMCKcsyhi6F+cTVwE46LvK/OESnc1xUp82cdGbqYg&#10;TRPmkigvaCSCixI/NYQ6QmPulMVV4VaCkNYwQ9wEsm554oAmuBIFZQlZ/4Vm7nnFTeEoJr3lvx9N&#10;ItFM+V3uRBS6m15h6Pfo4m3edkjsDwPgauG4ZrlyBX3Xj7ZTd9azNzqCShjFJNKNYflRywJeRZy5&#10;R8j5iF7uJamXdW/z920WxMXmTg/GvlJQd1jzFBJSwJ/tDuxnVAgYKsUJQ4k3s5nu64lqn0n7ToIE&#10;3lQSqIKAIuDtNf6ZAPaELaOmuy1lTAnJd1RlY/N69kSd51zyzlVK0Lah1Z/COrZkYFj83to6rwuN&#10;OPngXAtV7f0GCLF7f/ctuRQXoiwxQ6/ufGLDd/mDI+h2m88lhMtWBKz4IfwWfj7eu3oFhGn5kztX&#10;XxwPcmabXP6VhSsF0+QOTcK8eLGEyLwwr7wbJ4hyCteGwtlddnJa6DREBuApARo5TgQtMSnv8SQL&#10;hQ32SuJJ4XtdieSzeAbqpf1CUEx2RELO/aaIdEJEhlAYFkzY98DWA7Y7ElHryf8+i7ubHdh4rmAJ&#10;VHYo+UUiRg74QXZLElxHAP+RHjH3h7iHopYAGC9x4dARaya87nE74tshE382UdECdMASnMua31FC&#10;zHxkGBbq3u1FhTy2aRdTbhEuTfdAefCoGPMHDX0l6RmvDiXFt68KY0pmYBat6U8gESxS0Ygkfrnr&#10;NrPaY4M3YZFozicWfLoZIqCQR56WRb8WFmNtYlx+DA0Z1IXtbanxhptnvSGNEm6isG6QgWxGWOyZ&#10;k4DWegabDkYinnt3k3fm/CfBfh72ZfyOZ2RCyoZUdv2LHHtwufOGTJw4z/pFqIaORyQFGdU9A3qo&#10;hiOtyB6MmdxgVb63p1QlU1Kgh4sbku6GOsC8JpLjUTmsACChsTuE6WcLapJM/vC1cl+I8s9Xj1kR&#10;swRFElkD4P+v8jc2pSVCV0j5BteH6ZrDPyXSOTbj+ZQnYexswt5ZcB5jjvYUgjtkpD9Fj4QiCyww&#10;Id4IPT/jNgc3UUj0phyUV1SAEeuO2zm4NI+UJpzh1uJyiXPDW6zoCiwuroRVDqUz2C6nGAm1+Rn7&#10;5U0YDowXhi/t7QlSxLH3Xzw24PKfWwz9xk5xVX0YqE2NtY/ElUd9FkLuiSrvFyELpQo16t0yNnEe&#10;UgYxBAqiCImqKpynhlcLKCPTiG0gzDf6ioSnVL58c99H9GYSYzcCFIjBrKcggB2GooCALWYBYrON&#10;CQjq1eDYg80ZcSr5kfeHWophK3pjJqV4Q3sExnXR77f3QcLq8OULYhTkt0Aphv+7aS+u8A+IzfxN&#10;D3L8yh5v8U7GvYvbpQ6I4Y57XxUR9xwgTJbNq3/Nh0ksyPLHoh2ViLvOUAFHjogxLiHsQdRG1trD&#10;iYC+Qc/VxQz4oK+B6UdU7L4Q6QpvoioCbAoXlgr8wf8XcC5uQVGhZWovtwncWNWIAv4oWo9xyAsx&#10;/gP2iLfjdXyh5s4HuwdeXLSdc4S//Puu////bPcS+Xf57OUBo3GU/GiswkM2unOZck8QiVT22AtI&#10;4sXq8+2jZ0oi++gn7EMNPmwn7lKYMxIswls4xX4AJ5ZFfsGZUuRg6pviI+WlBfewC+khs/wHRAxc&#10;a/4dLm/lU8TYHPZWo5/kDo4WuDrxXgy5me8jNyEsvjfxA4Lju9QmsgsKodCglHcNP9zyd29A5wWF&#10;S5oIHB9f3Xo7XXnM1N7Hm2+KEnqkGwC+D+vCBpGtNgCG9vGBQZJa/tgQHixLyK4sW1wTBZmEtPRv&#10;nN3NK64bwmyEQTxoxBczxBrz7BVQx2tN+MneAHtLE2GShvSQ7fo4dEHrIbR6bJBnaOPrDKn7prCg&#10;5QXuYaVdWwxadh5Q4daY+UYrLue4HiOvV7523Pnks927V2EyRNybMTmjv9xbMTkiCMbELj7mbtKC&#10;y94MNS7afZn4wQSjCNen7PugCYCfHP7yWhYg/lsWKJ8dSujaq9/aRsYhNOl9oesYHVxky8b/kvN5&#10;OHShzp1RGIDQ+UCVWPIeDJKX1fEgYyo/eLMiFhnKLzzpcp+0vk/idh4hEBbH63dhcG9R7Qu2yvdF&#10;5D4dkCpS+qJtXIZhaj+5WofkVSH2Dd78vM0mF+2Q7KEO16mfbnPJrTskF8+XuJn/Ygs8ict4fNKE&#10;tc36xb9cAP6u8a/bbNY1ln25zWZ9Y9krN5trHJxgbgAe11bYIkYt4++JWyFuu+IGj6zgFKa498J3&#10;GTo4UaBh1qmHdPGyn5HGK/GEOl6BxwR6eSGuRPwjkoqn8e6RyjATZBd1HlzSMMlCq9aDfNJ1zOc3&#10;Yz4oQ0aPZeCqsQCxWUAZ2ineEXoW2ustEINlMckEISwQt0I22rwKWp3JNoUnwE4It9zUkIDwOUtA&#10;+8C8vOAzB8cabDyeo4IsqsSzKsRZEFMvsekALuBVYj4YMdzN3X2BjBZs4HTUvH1hdQWIbqornsWu&#10;M7rzQn9Y19ktyyxCjwzhD+86Y+o/vOthZKE/Fetsuv7BXf9TkO1nM7Kw8StSPd5is8sf1oODg4no&#10;hsSIqyqe/Ge6+MOzbLeLH4HmTTLRNfm+I4neSTpaHnv3Rbgr6Um8AcxZL2zt6ewFKygNfgCcfH00&#10;b0EucXuyB46KTlJ3vZ0aswu4CM2ZA+f0Xs8znR5u4eqk6FyCQ/D3R+tEfY5JyCfoousvk9bklPvD&#10;hVXAF63wpyLsXlr8D0IY02d+AGOsxp+Ksnsp9T8IZUQ9/AF8keJ03f1zZqQgGP8TSIK1+tFxUr5M&#10;C3IROUaQmd5P99c33HBTX43/rrN3HXkXA7BBxRT2JWilAIUGI1L9plQuhdz77Yi2hX0ll9HRE9Zo&#10;qUHb24MAc1CZJGKIon4SWhNekaSmqVsjLM3m2IG7D9COC5ZaliEsKS/upvg+vP/elgN6DxON7vaa&#10;Kduv1I5Y4yrcu4wxxE/rO5eMo0M57/WZ7PbwSkzhtPjWpu0QFZ+jD5mABIBhEDzDkIsDTid3uMTW&#10;wDv7IFoJABPgfLTkt0DpRztQKCFuu9nSjFA4TwihoW7TLmc82EICRIG1WYgdacfFPvx0A0kxA/55&#10;EyG+qvdFFV/wnDtlKGj/538UtQIHu70CGrE++VDyjEE5mt6cdtwvBwhwx/vuCRvAO33pRYEAwCW5&#10;ANTHVTCdM+RtaDbJ2RdJxQkOBlSwDPBDFzCbv32F+e8On9LoHe6YgLUn00Q3wYkPlzGTUxiQAlOM&#10;vORG7lFXf5PhLnkTL81g84hsQ28vxxDD4b1d9xe2atW+oImD2zKY0YKqjjdGiYLR08xAZbtdHSx3&#10;M4wvhhBzkOeNIERwI9qouQkHzbemJHDehw7fhzCT6KCeMAb61Alc3hYn/Jsz9Q46r+WfYyyYFdDP&#10;Qt7FLrq/CSd7HC5EYwm3NwnS6CfNdo/WQUF+EnZ9H6tzfub/v9xg1hO1fE/i0pXqLLAMgJeVriBE&#10;n3ZPvpCMMFLrviZ9Wow67T1/PAYRwfX1D6OtwSBwD4dMAsd3Ox02SGcr6QA8nEOsGrj7eFYdMwkc&#10;YgPh+xT3CBA3vLjjIjEedOgQ+XHP6YzzWGMYXkf69AYDMjOK/2o2xoL8UiAmf4jF5I172Tjf+iAi&#10;RgSW9H7CbGGPuqFWFZDqjSLOBVCGoMEA2nvw6j0yDDyYg3YeYHF4AECMHCRLrOi+wAg3TCySs8D0&#10;YgoaRIepd7EFXgV2E5SXQJ3M3jdCxBuy2Glr2jg93o2hivoMJBFJFYiACSgeAlQ40NExtofCN5dM&#10;Tabw4BpWesOrIxTyx3mgB/ebkE1toV9ot4DP2Y97lqQueDYJqaJJRkLOmN0hzY3DYtAI+WlhEFD4&#10;w6U1fP1L6I6fGwNuDkMQWgPeXFtxdUQ1GCD75Cegl3aD7aEhn0xERDScnENtECu4F6SzRm/PFuEQ&#10;vI09ko2dKWLSDx+lIoZ7uiTSJw3hAS2RM1+kyqiPD96RQ27kIgGpb8PtQXCDAPymLPmCoWmpwwzs&#10;DiAEovyQF3XuwUPH2pQWJ1OJkQxg4SXC8t//lt1Mq9CJxxcTkCpSEm5JLcZVZhCn3cCM1mFT0Tdz&#10;Z3GbRZsGRL68eM2j6YN1U4hlISKLFBTHhWIMTUueeCVKM1yQ7lAJxQOixFq4UWMjQ6owRGMEt2Ya&#10;GruwUlprFmj0xIYr0J4IRewxofcDsQFMDO9q+IgDSfRQlzifCbffCRNMxKkvChNMvZsXKCswSxQm&#10;mCAIE/z+nseWa47u8ujOKKzOprV43/yD83tC0IZ3ty8izrsQ4tnloYSwLtMh7jAFqQNXg/opAFns&#10;XnixR9gSp413jx0ikzvPcLKT1xHO7Pp3EcD9kEgffv8de4KbPbJik9g3F0yELMw0H/RcrlcSRxZV&#10;EjGMC94ZXWyn5D4PuI194hhHnFEvmNcgIdlEylAgnu7spdWEk64RuiIL55S/3HbJPTNLbNvYi8+f&#10;CXDwYwEaPWlH0h7yN2R8w0VBeHvBh8Rfbk/LikhEKlD/Bj0bfJcJ8HH6PCER2f3iWxU0PIgC4eII&#10;YnPgkAVOUbzWHPGPp9kx7T4CD1t6oaAAA0J9Mn6IsvVeULgnP9OSHiCOv/rwFIP02QNyA/9Nk0x3&#10;EQ+bvI1cVP2Iq4h0mE1L6DmhEp564LJrA0f6QVhBoARcKkitROzBaD6p13jnOFcv6ReAIWKMOi+J&#10;fw1MZwYx9uDGC2LMSRLsoqAcz/AupXWVR6rn8rIQaE0xBwwI9ZAE8N5BQHhdEtpzaBnyi8/Oc9uY&#10;b/5J02Fl4MkXfzKABM1ChntC2GueJIHNAlr06wyiYO2A/BvGRH/7OtENeIcQrtyEBPBtMCRiO0Jd&#10;2voP1jXcXvDemubwbgSmOXDTSIsEG25FoQus+7f9vekT3XY96f6P1b3v/sG+7/7B9rpPWe+Fix2S&#10;xXBPBkmC5QltWBIB5uYOMdf9FOoN/wX2s4lGBClOD2/xEVZnajDh+zQJBRk8BQR1kMGIRvz8OgPC&#10;4zzX3QcRxKND2N0M0RQ2AfDD3RbhFxNGLPydzrwXiZyYYLcIwgTEjkFp7BWfeqC1GFNnwS+HulvK&#10;UQSwFR9bEhUD4iwmiWwxvJGb7qkmooDR5Yk8pARE8EVve7nkTaXnueR5pftcKkbBGw3GDlKA4JPF&#10;iIttsqQ7c5JQnPyEvzhIr0/YY0oGeBcBpipVDIE+7qCw228Xwb4/LgIsRZsk7YtdxhstWAI2ISYg&#10;QEygogwEMEIBIUK2qKAmQge/CuC+8Q8Cyv0gYL5h0DRs7gkKcZHE+B9KU8JJAAnA4ZYEs/1mmBtu&#10;8vQEKrlhVMw2QSM9UTiwFH7dCUhEcjoRO4BRbJ5xjJEXJwOJX7Ah6oAcSTECxNRBrV5UgHF15+Xd&#10;r8P4tTphaIg8thzScWPXnngXBJXH72C4QYV/0HxgL4IO5SpI2AEgqVuISK73XSzirsQMxs2c5BOR&#10;hG/x+C1Yo6bbsf4K3PKK050XosooVeyeFiIhXt+FRIK+hEJUGEDsBzxcB6s4Z1P+TYyqLA0iFWgZ&#10;jyU8vl6x82tcSv4A5d+mvYh60UJAV0bmGxcm2F1HsEd8LrqRNIwk7ry83Pb/fdXWP1dt8mPVeHTZ&#10;7ZgFk07g8foCiOHqIB2xy8ePZwQaLV2PHpCXh6p5kz1NZNPNbIcJAXP+T6H5434yceVOSq76o3C4&#10;RdO7RxFGNVqIz3ibCd4Nl1t43cnxB8GlSvYf31+6XLwf7i1/cjHln9nPOVSQrt8hJKywcFDoD0If&#10;kuWPAoa0+KOA0en0nWH++1j3XDN3YkLI8hRtplxyldY1uBCTI3e44pT0NNrvWk+fLdnP1+InK6Rv&#10;GX1SxreKPinjW0SflPGtoVybuxPqVOLy7Lulwp99twD5s++WNczm0vyHxDTsgVxBxBp5p5S/kzc/&#10;Vv1ODP5Y9TvpTFEgcCooKg8uDaa3XfJFgeztUS2/ffiQSx60KwoaKI9W8JRwaNf1J4oFmTMUZ4Bb&#10;4C111duVeRNGWNNxfDfrH0aaUAfjzynx1Ef9Xf09QMuBv/AHVnUBGZQ2bH2+GQPTvm90ja+Penar&#10;Z/xMr/wuGdSIuN7wuGO3ysWbaie9vvlR38N49uPpCMRp+LakhzBSQq9HbdDbTv7cNqhn+k9tA2KU&#10;/gD4TxfE55oHF6CupvJQgWRPnX6HSuGfpdJ3tIavzwF/hzQ/D/jl5Sk9vgP0Z4ggiHDfbsWveVD3&#10;PH+g1hWwKHTuNBA3+0fl7/PJ9l4mRdH3HAzMe1iC3sfv3wP1A9P/e6B+QFohqD97rfVRGw1zuAAL&#10;r28Dp7EX76mtB9wZXhLW+BtxR7d0fsmTsLQGPMWu6xjmnpg+vkID3wLEBIj1wOlmbufkI6XPjU1b&#10;d4hB8rYeW7hDgZAMYSBeLl7qOt0H5nA7Dk1Nb7cm8ey+ulkQZUNdNl61IokQgVs3sN6P9Zd18G9/&#10;awCIj8BlEPdABwLfoE2v4SQe2CLZcEghXiOZqeMQ06YBZYqbpQ7+x+3mY8AtFGg7mu0EPiSLipJt&#10;tD8AGPgZem1V068d4mGBR6H0zeTyMZDSTLgCVv8UUwMteHtYtwH9n8KyTGyEhBSfFFUOdPSz80kG&#10;oPZ2pX9SAtCwBf/VG5/kvxDQmTrQ7Ud64yGQUpNRxUtGnMNlyh45gH9fsbA0Af/9wdZfJ9ZUyPeT&#10;i1R9Si4Gl/T7e3iEcYlYBM8iu4p9D1xowtOF8LjWmj+5jsvOkxKwbbL1DDzw3mPhjqR7qgyINp1v&#10;AXxFifAyxoh8DUDklI16rUQo+NrI5KqavVIDkhiSh8fNiPPipjSJuQDvtDaFq7a8quBuOuwXJD4i&#10;IAL5htc4k/iwb395o11rOsNDdT/YptTodgKsrtdSwB3pFxptTa6Na0DvAr7R/uWL9LodL8GKHviq&#10;Ga/w3CMdEnhAdG39qoTC3wISCdUIkHtSIAliwFKlWxjPqv6FEQoxIgf+/rdA4JdfQKIEBtVGAJ8J&#10;d/DdUt3+5Zf//svjdzuwuw/R/Zff/3lmQJC3P334v//7/3yAeL5PH/pqVa5aaX1hFK623r7WOpPr&#10;apKYfvjn5//6/fzxvLbISAPntbnZfzx/+qARA/NH+E2SpQ8BLOKsPn3A2YLdJbwViPwW+i3060SO&#10;hgNq+LewqsTC6v8CMSfHJTkmhUK/KvGPivIRoljYnw+f/wt+/W5PZx9bmRxrEL4+fVg4jvVRkk6n&#10;02+n8G9bey4piURCkkMEDJT4dX+BU8LnXzf7v1IgHE5G30/gCTsijQIErjbeHpxPHz6Qhtw/dGTT&#10;iduOdbBNbGU6kXS4PZAIPkn5TZFc4FD39+nkIwQvgoP7M4QimwZ4FsmjdhY81kfb/F3ySnjtkWqO&#10;4Zg6DtbtA446aTr+VNIM6bZpEGx8BMk4//Th/CtwoAYvOn/4nLEPk9XvEi3ir0pT/RCxR77GaSkB&#10;SxwINiukfw97wCUu+jb735BHfpts19JZswB1svQI5VApX1zDkBh9H1acw4Necz/mod5HLlDgxgf9&#10;M6ydoV9l5VdF7iiRj6Hwx3AiKCsfZfl36a6sQArMw+Ny74LilbyBkYbJ7pDHtb/bE6HkIxhbuwOL&#10;/Gc6kYomCEiwOjjgUku3I3QoCIAVu4HQWRzW440GyggnIuWu77IWYR9YN/b4UuqnD1zfEZnd41NG&#10;s48n4mn+DPF92C9CRpbk9eq+0gLfs/8cEyqxpLdqsVlWamTzXmMs8a16qNh/lhJLKZJMNturUak1&#10;T6aS82yynUwVk8mMFGsm99384jjNJ65aPnEqZqqHajIZaa7MWjIoJ/FPKgnlyZ9s8pe/npP/SDZJ&#10;ZfjTTKakYCSZWeVW41DJTOY7mJycSeNkETLnzWwq2c2m5t1car7Kp5rDUvo0z6fm80omuS2nT9sy&#10;AsykktVM8kT+NjPJSCObjNczqWonl2p2sufTOH/eTwrn+Mz9e8oWUqdJLZOUh9DCML/otnKtLeYj&#10;QLegWOmdv6U4DLQ5T3ZguMlTtkWHnCy2ks1qC4aWTWo4+kKSjK4Jhdw/zVzyVMwDWgrp5AqGB3nz&#10;Yua2HAXYTKZhtICXSTHd3FagaBoayCTnzTSkAUYA0KYKxKq2AP+5Yqt4bvay+Wwoa0yG2W7Vyi9S&#10;5/65aTRSCLDrFBbV88iIp1uX+TFrNq+tzmpXvgzDjXSt29ysovVrbTHtjgqdjHwoFkvbaim9mI8W&#10;JUDdri33nFqvnLIvEamRRYBKvSOPBv2cqfWV83RgJvqj0MLS1s5+3FePw3BLgZjmiD6wYrOCEpyF&#10;69nFUCsYxXXZiFxqy20wvVLbPdPSh+sRAtyNN6WQvlHLS6vcX1tRw9rtDntbix63rWSyCMMvZlJN&#10;YJfmMJsGhhgT3C6ymVQ62652s7luq7Yozkfn+Sh7QYDbceGUqxZakXYtneuVjMkxey1lWpn5Qmt3&#10;L31jGKukU+FGu6aXsvPztLs6zXHIpeUolzemq2muG47v6tfTZW4hQDnYuC5K7ZVT7XTVRsucDvs9&#10;azzIKfpAaZmj9XSr9S17nFcO49D3ho8Agxmz1O+bqjFaW4fJZhSdrXb1laVpm115vdtFL469Cx4l&#10;DRgN2CSZzhIWy8STMUV14jHtbBXWmc40JY+bSxsBTqVd7TgZDAdRpaClirHRVh7rrX5qN1qEz730&#10;LHKQahlp12wE1aM2iydr9fJBOiUHs/VCUooFKVmoxTrSepPrZijAo7qUkqVFtLRVYrtEQs1E+tNF&#10;OnGeNOJJSwtpRsuw88b2WoimjF1lEYcLK6e19GqnNzWruJ12gmassz3tGqFqb4A9lE7pyvHalKKr&#10;jJSsrBOWdO0Y9jGOXTil2ikpzLtwjS+Dk3Hsmp0O5kqm3dkmpK0SqtRVp1M3L+lrEwFa1Xx2pe2O&#10;oRF0pRTvTQ17/3P/pBwEOIAZXrrqfemUcYyoJV1mTrXXCkvJtNO4tKJ5qyMNRsuCld1Pcon25dg+&#10;rdamnq+2dkW9e9LaJcXO5/Oh8k5uqAhwGexYida+1jCOo/zB6Tjdo12a7Rw5q6fbudiirzXP+nqZ&#10;L5fWkfppPLYGuX5N1xv1gRm+doLdwSYfldsRPbJwEgiwcShay1KqMa7mtYySC6YjS2M430aKxVy1&#10;p8+jA+l8rXSkZaYgnZPDnTEh+EgdLwlJbdvxUyMYUnLSKSUHQ+ceAtwAG5x7oZ/7Zx6yAVUr9VgB&#10;uZ5TEGBHWknacBe/KsfLNbhs1GqJUXSRtsPd7kYJKYfuMF4a65HNerUY7jL7S73Q3Z1CxV1tuWjO&#10;83KlFbGnZiKzzJqFEAKcRufFRXfSueySuaExjw13l3lwYB87jUs1HgkrF+M0s9Yn81jR5G58mRkb&#10;crtcGgzHk1Cv3kpGe1ZXtg0zVrBmEgJMpgQU5VqIgHlY1WEo5d5snQL8OLuKdNiEQuW9+jZyEOCb&#10;RfZ5ZSZdJmHzCEw/POxg6pWC8rm3LKgmsFtZv8wS+90VJsfWiJ+2CLByKcSP43F/WGsodqJ0HmRb&#10;I7PaUMxBfxdcHs9qYhfMl9sJNR6Vgu20UpFOhWPw3B3mZtlh/BocJZOpnRJJ1uapCQJsQ0u1frsd&#10;lozltSYp0xgwdbldmgU1mDFColU0oSeQOOsVpHqxd50MGqvwYBRb91Rro7TtCxWw1cFQdiKLw3nX&#10;mZfN2HnejM/joVDI1HpqVJn1QLKcaqm6o/cqoXJ40J729bDUzjnWrtVajCKqPTGaoYjWtoP7HfYw&#10;pliDtN0Yzy5HNatsmtO6IbWUpV1ftkrR9boGpsZEftcex7ebTWIwXJ4anXHSzsyAB7Z614xv+nUb&#10;jErzWt84IsBpO9vfppVFcF/OHmNGrV49Ftb1csaoJRaOsetFc+pSAVGm9lsZVTbXlWC/UevFJnrf&#10;LvYaqe7+GE/q+akG6KBsEzPqalJSzoteo1EPLrWGXVCPeifW6Nn5sJK/1jfaToUYs1IpEmyvw9tw&#10;ull1WvMeSKxQwQzHr3blchyFooWLRYXDXg7FtKicUzKhyfSsTcrHXPpUblmlrJTaKoUskHhbD0lA&#10;3ORiE1djUueqjuVtKK0P7P60Ug31jlGwaSU2PYsu9IVTZHHZzXO73haEwb6fOI5DyjE3DsXbzVC8&#10;XClkMvltK9tKtXq9VhPUinny3IufJHOpng9SeaDu9KE6Vi6NcpDiMDi0pWT2oK4AT9NQIr63Vo6V&#10;bmuV6HxqNvZlaR/pbjeXs2oojWtLuq7Gqh6/hIt6ozNtLZSklkknWp1OTE/reSRKvb0Ip8xVu3Vp&#10;zHLdSNzSe7WyVDteN6oCINajWPAkG9K4ncjJcudyOvejrWok0axkL7N8MxXrlezBONetqJpC15Te&#10;cFYsqCe9HQsl1ko6FN+dw6v6ZtA7nfVB9FjLTcqr0TC2WUZzsC8MKdVes6EWtFxwUFXjdjijN51Z&#10;YZ2cjIDa2MNsrBluylclEuwYYwVobE0y520jPC0n9r125tqW1MEsbvel6ujYGK21aGqZn+eT4Yad&#10;jmRrjfBsO0t1Z6mOMlucEWAvWtse1rO1PZvFI0pjVCpNbNU2Fw2l2t53D9eRMcm24qHisK4c8mkl&#10;vG1Wu6UpzGppFWpUTTOjaaOZPmhc03sqHIDBQSzk+2ovZvS20U7tvJpslVooYnYbs6Wzt2ZNPZW5&#10;WQhTzgDEG65twVBlt5GoDMIeFtR1NnNVi519yuptulKikFMXzX7RmYVqYW3QUPoR49DotOaSVbfj&#10;nXP9HFmBAIt2VEWKr3K7gTRvzBLG9lSapRmV27HcYLgLOsfgpH4MdvOKLTnWRtoVjFOunYDNxFDd&#10;TY7qwp6GJ/qm31+Ge8tiuT9RrtNB7Vgq9LSCMlw5sQXVD2dGOJhvlZdj0GS68YXey8WtYHfaiB/t&#10;RmJUW9umepove5u1qY2C5eTGOJabi9ZgONyt+obeOdZ0QzJnuj6o5CPYQydlxy0gedSe5tTW+LxO&#10;HKxRb7YqBmflel1z6oXQomMdjR30PL6SSvHNKtRpT7Oy3YllBsWKVpvWlG1/352eqOagjCf9xVqf&#10;ZqvHc7u1XLe6q2xi0mv1D8FBo74CvepyVdf7ba12qBzbsXTUcVp7NbbTQ8uqEipq63yroqmlVt8Y&#10;x7CH7WQCVI/DItirjVZx5RIcz6p75zBt90O1paVvQiO9HXYq03B2tUhorWHYNFfDtB3Pws4oAwpx&#10;Rh0eZam6jsWvawqwEl00tvH82sqmw3ZaK6vmemQcC8tT5GIs1J4NGsEqVD6WEmmplBtNS6Bl1lRr&#10;ZWxk6drYxQ9W3+53nKhcrpUQ4HVZ0trV1CiXmJ9i42V6NxrM1GHYmK0ttRe/RIfjfih+1AfTminH&#10;ouZlOprnl+ZymW2n0ptcq3jsnee9cmwTd2ZXBJiLO8GxM1HC8UOiJTvjwTUvKcsuYNosBbPTa8+Q&#10;95V+ZKhU6p1mbBxTttXyLriYrdRd3pyZknqQd53uMNGMKzoCHMsHq9ZUyq1OLj02IstpN5fL7LM9&#10;K1/Ta9OrEzqVLQnqTaRG56IMo5Vt7SKZxuCSsMLWCTA7UlL2KXTSbJMy9sXKRTfZzbLXLEd2SibY&#10;lp2EupKq6YiixrRxa1ZPnypaKX11Gmm5WMoud9GysV/KI71SsIzdCJaYSlh1orXggOJQzsFIL+Nr&#10;YbhqaZ3datm5nBvj4qlcmeyG8rBxLljKwHSOh9ZhZ04Xwb6kLrSYKsmD61iNHRKFpXSKrzZKWpZb&#10;OOTKMhGNm1pea6tJ3Vgp23QrvtukbWWTvNWNk1JtP5eJYlC4dHbdzSmUiBVgD9Ju1xLmaBShMyVm&#10;JGe167h6AM44Xguza0o9mcoguksCZtNNrWUpVv7U1M3x9WJnl+1qbyfbh/NwtZgGG8281UtrCzUf&#10;j0cbNp0p5iwaHvbhjMagF5428+1rOXko2c3qapS+tAsySJ9KuTzO6pFzdx/ZKMGEUogvpXofVtSe&#10;6qT3JTtXMVvnhFbsGzjkS6t6WY4G6cZZW5+Lu3JvmyMok5LVyFyfqjG9PJqO5FOlbBySnUkvOexJ&#10;YWWpjXuwqG079vUqKbpTDQYjUpTu9YYhB3ZG6UX92GhIvah8jcWW0s5caqHECNInw1llApsmU9K3&#10;8dUkGu7bg2Uz3B2ESsNI2tkVmqtkvJ04nPuHEt2nJKanMgrEn/mnX5utS2p/E7/oPdug2tfeSo2j&#10;x3GjMANBVJCmvYS2LxXzdig1nHRi2cju3IgfjpXGyr6mxv3wWsunY44zdMZOWKl0SpVdpBxaW61D&#10;f2NoiMPcOrJcFs9lpdBenHubwXp8cazGun0x9olO1jLm69w5K2ftU30/b22ji8jFno1WIF9Px+tZ&#10;bcgDUPW7x0270FaotEkeYunI+lAANX8z3WQL1jJipc/By5xsUxYaLEbJyUWWIqezFG+CnrPJ9XOz&#10;9Uw1j3alM2xUDotsTd3FL1XFpERpp48xM90IJyKJGuj6eb03U3ewFehcwtvaUp3JmU4iu2+1ZTma&#10;roeN0jZ9WnYzK6URWsMsgnWjilshXBZxyDcL5Ls+hzl1H7eiMWt9cFQ5bu5sbXfZrQ8IUMvHJsVp&#10;d9GeDyKGXp2e886ss7KOcj1UthJqMx7XMupuH17L0dY2dgg1rOjCMi9Ha2Da5dqy0EiHz8XmdJfI&#10;hKhwOPdgu7yQ4uZIhW1WOjSaSPH1FXa6iYqUrNdHZBefzzfA7TSv9oaqepWqsPWrxPd9s9/NRM+q&#10;dew1ojU5rxSr2MPrZlsq9YPXTLoRsgohq29Oel2pVFgdJDmYOEjV47odWcLMycx2xgK4xEhlc/Z4&#10;p1mj0Hw8HZp1EBCxMdBqOESAu59haFAMvGrnwXUQHNQXQQqwcmn0uquNvLnmxsvlWItZsIWcllOd&#10;SCnTtGsF57CaF60I8J10Na2jqrSDXWcYdy59fRPUtk7LKY3bmV5F601r2MODWQUv2iRxrPVTS+m8&#10;XA3U4W5tHkezTcp24P2FQSU0Wx072dZQ7YzrtZZSO+3m2Uqx1w4tVL2YWc3s3qimtuMGXVMGjfK+&#10;epIPqfWxso3HYt2Yea2BYpHQu+C5yYYv0cy+2hul3mOKwB7eiuV3MeITSwcC/B6AmSSNPFsxNQTf&#10;mop/xG9CPAX39vU/0ntSrb7tBlmvH7pQ9k5L9xxkDx0oexI0AOfuaRQDFP/rI1/M3skewTP2lifG&#10;Dyh7BLeY524jrirAUrX6sbjZO8SFX8x8hoTfDGP6UQ3FE6GknI1nw6msooDzLh5Jx7NJOZKDLWo4&#10;iaTyV/WoxcBmtpMD8cQxsNMfACtUvQNbhweCjI1mCmUOBwI7E5Kh05FEOJXLpKDLYGqIqwk5E4YA&#10;hHg6zrv8oP5dGy1w4xrEO5g2tf3+M0SPbsHjMp1xGDf5d/Uzug3Huac5e7tGP9z3nTW/I198NB6Q&#10;QvkeKe6qev0hRKbZ0wfUeCdkoeojyOTdoZ8jCO3Zg/qPmoFwkyc0oWBu8j0QnGgCUQR/G2PWAgRW&#10;bO2LkEFQRxxtbX3nT+UZ4OP9IUccTtiP5KT/dvOZ3QynT3+H0AOYyDzd6zY0Q/8AAUkBGijyeUZ4&#10;yue/hqNdzjbwi+n847DBW+h+mTv/4GBZrVuwj0UptMe91z8/MnLJ4PtH9YDhM6FYTlFiETkWkqNx&#10;MpHlRCIdTkVlJR1RIzCRKUKEqrfDIwOhhU4LfQPeZjn+qxz5VYkRb7OS+KioQVn9GAZvs1DqOZD9&#10;dubAfktPkrvNnzl7KSR/0ecgJwsIDdD/H3tnvtRG8u35+8fERDQRvEN5wQbbSJVZO23AtWLcxmCD&#10;V4yxjATIFpKQRC/Xv46YN5m3mBe4rzUxdz5Zi1Riabe3201ftTtsVVauJ8+W35OVWT/DWfmUK/IH&#10;tYMLXo/maal64UzmNaV7DS6oqhj+RZ25sO6v55J/Lv//c0f21ZKdeOOS7UZmHEnTDgwfix2yyeDL&#10;JNuaF9aWsNU+Et2e1510H8lEsjEaf4Fkfz2X+N+TS5wFoS+Y1oRLlBHJ5e0yckmcjHOJb9qhb1oC&#10;oMI0LDsoxva5XkKqS6RcsNiTZky45JJzSaJ/Ty7B3GBrnAmXXHYucca5JIiiKIkMN9LDRJpR9BW6&#10;xN7C3BjWgjnRJWpBUlDyL7A4E7/8jHNdoH2n/fJvzf+mvmB5Ey35T+H/n9v1/HsBvmAa7nj/R2FQ&#10;yak1yLeVCLEg7QVrsgb5iy3C169Ug+/pN8Al3gLfyEzwjL/Ub/gkl/yP//Vv/3bjf8782//7z//7&#10;n4qjh9hzaek5tLThd+cYqU84Rs3BJcY2kuj7comBP2ZOuOSyc0n8nbkEA8RHmhM0/VLrkkAahm27&#10;obCzaOq39WSlirmYk5hLavUvscUJjO/JJcaCdCYWR/HI5fZLAvP7colpL4gJTnrZuSQ5haZ7TiiC&#10;RJiRcCwvdo3CMy8tjy7eJ1Pav0NkDjQdKB1dMom5XHoucce912/NJRaniUz8kkvPJad2DH1zLsGB&#10;naxx/mIu+XaRuQsjE+UNs+dmKozSJdwveyZWYUu1bT+RTujyDeBX7ISRckvgu7sTFFpJyF/qu09k&#10;5Kv2lCendosF31RG0p2n1mTlMpGR3iW2I7rDRxaRtIQu2f8khCsCy+MrDD2MA9eNvGJon79uk67a&#10;nW1ahL0nePLEjhSMdBl9rdOrVt1zA51FSuQbHt8lF0P7XBlBLjJfCxmZ7Av5i+3IJyP+qn9/GOU/&#10;hYAFgYiCxGUvqQzsxDW/gks89QWb5S4YE02azsEljrmc3nXJgZpJ4Ea+q7uWGasjV89s2PxTOKk9&#10;L4TiEoP47QQnvexcogtXL38N6xqm4RphZPhuJA39i9H0lEv4zsVw2J4+8cqUPr/EukQXsWXqtm36&#10;Ruq7B5FhRAZ+O3wi+Iq6GNvn+yXC3YJLpAkGdHuyF+Ryc4kd2H4sfcuRRqxWeL6diMAPEie0fMe3&#10;xFdwibcl+c6F/yf7yi67xTF1T8YeB3f7pkhxABmHcSj82LVcxzatL+cSaaZfaesLuryty8lX2gUl&#10;/4Kvob56jRPbvmRfmcXZGo4QtuslsRsGXsyZO6FlWl+MFtnz0t7icA7TW7AmO5kvuy5JHM+0bM+x&#10;fdNVusQzWd+YthE4Eecyiy/2S1jXgJdI7qJhA+LEe73k3uuZCKbwTS8ITceTiR0mnDb2ZSthZ16y&#10;EnbVHlXDnZz4c8m5xARqjRJPhrEVpn6JbiWJzfmwkWtI2/nilTBcQnyCTyL4Jo9joib73S/1SphD&#10;/74vl3CAzAR7vfx+yfjuQzcKAjexoigO4tiLvhh79eYlK2G19XDB/NvoEs6Iy+znZVxnJKcibt98&#10;ppy/0Q7ASz1T0mezAHdGAh+k5zYGIog9009sPQ71wPlidEkd3ZjaZ85t/NtgkJd6pkKfuw9sM9DD&#10;7zZT0vi7oMWXeqZiaZtOGMZ2nHgRp6J6rhH7EUB/YpouezwLzf45uL7QCRAqlIU9Odgpi7NQs5s3&#10;MyORfnFxcaBx/IDTCy6+zGoaz3pxlYVZutQzxSHZjh0ZnqubVkzEzg0I0lkeOwHsJPHEF2k/pkkH&#10;3TC2uHXXUBtxJzPVXvpq5JL73r73TJnmZKa+xUwZ33mmXBb9k5n6BjNlB1bCeXmBL7+H9uOobnNh&#10;IlNfcW58Y9Do9c85O75T3H2ujpD/vI9ksipPW/W/35Hh/4Shf7XNs/7EVQ/qkoHP8iPLN7gLonUT&#10;TfoNNOmnb175/FiIKM8UsRDvks9UpmTGL+Yobvk4dZFHljVq9Pd6zW5680ausdIrDErp6V0etXed&#10;E+7UOe+6ndJRh+dfulPKUBUVvXq1dHnD3dLLhc1BrTc46W70OvvcArW00Wu2B3erf5Cj6HF6lUOp&#10;y0UDnzsUDiPb2jg4fxS/1rpp7wfV7sEF9xdFzaM/LptdO0S2RruPzepfcH1R0v5T1xclHXVr0Zid&#10;+fWo1e4vMIyVP+4IIyhopGJf2bgX7nORcLPffNdqrP/c6HUV+ZeSWqvfSFkIypybY9SBs/Vs9Wrt&#10;Pl8zNNp7v11Y1Vims7U92qgdNPpLrBPzbuYJZ3Ou1X5VeTeb/974kxfQcBcKs7Hwy5JlVjxP2Nkd&#10;KlnSqH5Foizj4ZIko+sCMSiAQWU8LBFylPGk3RwscZdZi7lWHkaRO00f1TwcU6nrpfoKgqqZ7pfS&#10;VTsXXYTyhTeQwHML+zTzqHaE5G1tMm/zQaeVfls49m7UeXqR/QdxiixJ7ajZ+o0KNFWDGvWpN58q&#10;vtdYOt1sUiPxj8upe8GW1rlnVVO/ys2mby4uDJ8rSdwcwOwHS8+yJ01W9Gz/sOr8eJaLq9rrHHU7&#10;/eagUTB6NvZR8sVFFeETVF5BfMdKKoPBfnkcw9ena/nWfmUxX0VfFCM8aRyctGrpJ3xjr0/3BXb4&#10;xrxwTsv//djB+mp2yJhk/LKjoe45rV0KrbPRqg1SljxP9Yz7GLkeUDqp1VwKf6u1P8WWS2to6vag&#10;9sl8LxutVueXT2YLWrW9D+fnylLHOzwc/LmDLCiw+UttsHe40uucdD+TBn/S/uR0UwZ74UA1k0od&#10;flC7XuvV55Na791+o1U/6J10lVo7le888RtlSTWfXi50oS5MC4WdVgdzfdrQZF1Ukq1md5yKw3f5&#10;OLL5/6yxD6tQNF9Z6KcUT6nwvNH8j/+dd7+UfM6gT9Vx1Kk3lp6scLxDWmX6+OlSA2VCNp6sh/Hm&#10;Zl4yTfp0yR63lUmL3b9pc+rp02UOeg11/dqwVPb86XLvWieNUrH08cJS54vDkFr8+BJnYVj+zIxt&#10;7h1yGdy/X5o5YzPD508Zjl9a6PNmzMlL/b0mLFx0bW1t0bW0l4uOp/20KPRCYXyWxH257AzUGoNW&#10;cbjUfzmV0tQL2Vrx7UiyP1vQlYAWDX2OsBZlPmvii0J/t3nXmXZLTTu0Z96Lbv6zZ12axTg/Z96F&#10;UQjvP2bmjf9+M5/dcryy8Fkz7/yjZl5YCL2S90LqC5flny31wvsSO89nOl9g5otSX6Xuz1uvjJyu&#10;rFsXO+sXOn1f4utldna0Mlnp1U4G//F/2l+0FskQvHyhc7nWIuGioSxmWXgKU/JZwvNXLE04rijn&#10;5c/RfVJ+iQAYhXf8VQLwzRcm4eJZ3af91Ok2Cz7+20+iNAvV8jmTKJzC7P3Xuy7fQ4udV2fKpio2&#10;sXkOWJMV+AaRoW59//yICi8ICxnj8RQSF4hi1U/2Gr38VvSNKNFazXe9Wu83zWO1c7c6lilf7Jzf&#10;3yz1SZQsTTFaFd4hqFD7Q5RhaC++9scfrcK+tu5h+UkjQ1L8mR8Tcv0ZKg3zTMg1JMWf+TEh15+h&#10;0jDPhFxDUvyZHxNy/RkqDfP8Ebmm7i7/2iXq1RhojXZ98eovV5eXpmc07cYNHrUXaxta/vao1vvQ&#10;6N24Mb39sdbcVb5DvTao7fYHvUbtaFdI4/fpu3erakWmVdfyt1p18+SdwnW16ou1h0tL09WNp1ua&#10;vyrELq7MGjVa09vVqLN3wmaWwbTQ6s29gfaucdBslyq5qD2t3tif3jvpsTFkkBZUPa4GUXiqhemp&#10;GT9aj9v1sNUk62r7fWNP7VVa0NKNHg12C2m81a6qjsUbm1cpMEPC8O30lNDmhdbfq7Uamq7NW7Ii&#10;hWlqA7UxRcU3p6e6B/2fp6e2Ba91Lft7Z28wPXWg9hZOT7W7w58qw1FnekrXimpaTRpwQa+ldW6a&#10;js83PbVHFXst/jrbiGlWhGO6w4qzAromnYonSVfFdc00Kp5uGJpw8RzlsCXJPgWw+6IzewxD2tSn&#10;e8O0ov6ihuK5qF+VKdKytsefVNf31RYgrd/hZ1XXGEU1avzc3GuAvO9o1XDT12r1+m6v0VfEVn96&#10;B+8oRWdU/wzNqFge36GnpMuTTLdiW55Mh8egLA400Io0g0K2JzQTsprQtXimy9IlXqG6XKQVVSsy&#10;nU7zKnxxZzrD5k/1RlWTju7P9lNaFW4Ko1953032sjmlfhbP5X4WaeV+nk4zzIpp2GqcGZku7icU&#10;cS3H1AxRMaUjM4KKimtLiJynKUrIPE1AMS+lcVHybEq5nCJHRegAZkKr6F7+Q+iW68rhpAom1TCl&#10;ZiBJVtYHISoe344USTy6AoiZHMJSXDt61g1hpBNYpMGvnqU7GSPk+UhzpQsj5dXy7EjP0oqWi2c1&#10;g6QJyzK0Io1naZmees7qGD2n7eRl0jz0L+2PIllRbtjnvN58lEXT+WNeS5kOqpKcnYRRIWYA45Uo&#10;BHMKyy6SqM4T7ohAw8cRfbIkhjEizzApG1le5XDkeavFc9pHA2p47og6RsWwXHNEndHziDp5Gr0f&#10;UWeUls1oXm9BnfEB5y2XaVCmjo5m88apA1/z3eWQOnrF0UvUGT6OqJMlIWkGm/Yy5hkmSUcTeYVk&#10;EI4w1XPaZvGc9hDxZfO30rRZHgEn6dAGoaGG0VPaRF4izTFGmTwfaQWvp7UWlBkfbFrLeFKZMmaF&#10;c3DHJQvzIMVIskwsDVDWsLXR84g2eRrjGBFnlKbGllc6HHnebvGc9tKsGDayW6RRhsOJkKuMOqOn&#10;EXXytDHqjNIy6uS1FtQZH3DebpkGZepYFUmXNBSWi45KlZ9X8dCcUCxPU9lLaYaNFKo0MSp7Xlpa&#10;36l8w7RCqIsq1PTlunfYVJ421rxeMV0U0Vi156el9Z3KN0zLmx82xfZTG/uu3BC7YuoImYYBSdNU&#10;FcO01Bxko3crwnaQOOkpozueBmUsmRuJoiz6y7GsrOvDNL3CsVSZwS7qQ6rOpqGz3byNos9Kj59J&#10;K5XlvaMLqaR0WN8wrVSWfpm246Z2oahvmFYum0/VWH1FWrk+R3lT3nh9RVq5Prfi2Mr+nJdWohXG&#10;NauvRNMirUx7HJ60vsz05hxapJXmcsi156XpOE3Y2DLb0AYOia3kW+dIICWrLvKh7Gaq9PPHQpVx&#10;ytgwSzFVRRXFs5E3o8oM00rdST0GW33ga2kVG8cBvY2XZFiQtfACGYZpoc5N/DE4Q3Fu6vLRwyIt&#10;HYVyA1WaqKCWc6WO5ecII8W5jiWyweZJqlaj0P15UZjBpiPl2pgz05RmlobuQoWoeTybhq3OG7Ay&#10;U608glMp5XI05WY8MaqrSBuVRApdZX/OppTr0rEdaLaxfhVpw5IsCEyXkYzqGqaU6rKhvsSfKtc1&#10;TBuRx60YrgepylQs0krELkqW52SYls+nojbTI9B2Y/M5TCtxapEmXTSWkjsdRQ6b2k42sJxN08fc&#10;GqgDFEdZMlbKi+d8VWLRU6yWC0eZ+1SSYlo40POUrbUqxMdyNzaf+SItL545bqVR0EqaBqGkbuKn&#10;sjpTazW6JYTJPObylj/m8iZNvOphlnx6h1Xkz2V5YwpTtih3R63uPNsbdlt1cZhGGMKwMlYvWIP6&#10;LZuJUfmKNLpvCytTO0VZhsA3DRm7D9PUpqwsqWANunQmCeVt5+JaTK9S3mfSRkV5DenRu+cklUrS&#10;J2k66TJgWNswrVQ0Y4NyZXlKua5Ca5yXVqor54pyZUVSiUJqFZUqkhIli7QyxYdMVpqZYVrOeCmT&#10;nWJGlZZq1k+uxdAvDssK1XjmE8B7ho0Xm6WklecpLAptWD7ThHm589JGJXPXgypT77zUSKHo0mbT&#10;RvKUsQrzcuelnWmERa/FokwtrtFLbrG0tU1wgyJNNaQqU2msOCwjZ9ii7HlpY2VPtVGQeR8IBKOT&#10;OtZ5tcpISVrig6DxpvI0dJbDIa8pMYt81OG44AHMsOkCe5iYY0650PL1fPGo1IGCEhxeFWlF80UV&#10;xXPRjCpTpJVHeV6amjWW+7bhUj9LONZVajRFUlGlGnyRphxITk3RDLsibRYIpOuC0eGmA0m4wE/p&#10;mj1VXrbUTEyAgf6Wyh+zee1mmFox0PwxHSgdUUxXZBF2tugqqkAVAGjwPmsBFaXzc9g+k+Lh8Rfd&#10;yx6LEaj6wUxUjnyc5TGVkphfhSIGCpsE1Ow3BuqLByDE7Cun/BMTbZVPtpq1VpZ5IH7p8SnPgjaL&#10;kUIPzSlgMex0f+s1Dw4pO/ypAQlJLTvtZfO3/qBxREV7nV6XvfSDRr2i+a2Wlhbqa0Bkjd7PJCq8&#10;IQNM6wCYKWgKtqZ6lYKwgKnAo1mC2gqvVU91dfR6tb3f0ayzda0Oaq3mnt8+SGHPPP9mWrue1a4Q&#10;1yx9o8Ym3PKrtCdrNb6J+lXbzrSjgj6Hv3bygjEDrfPdlCbRQbVer/abAiuxcuws/Si0Zrve+FVr&#10;/Lp3qFUr7c6A1rTuyeB3bb/Tm55SI8cDqfoqLX90tWo0ekSGqpulR1OrbuWPQ/IEQedX7eO8QYvz&#10;nLCATYEdPM/8fTjI6al+Oi0jfDprrMrnpT+nALBzlnz/mtc+0t28luq/tI9pxzN6BezBf1bjrz7U&#10;0fSCGt1av/9Lp1fXLJeFcpZ1rdlOGrXBSa8BQdDTdlHj+uCw0YMZe/3tj7+nf0a9rDIdjV671kq7&#10;/KHd+aWtQb6P3U5XM37/yAk6BgYcjLQ8tPFCByom8GtjT4PKfIPHZ7Wtzt4HLa3rYymhyPf7RzLC&#10;cYQEBq1yxuxxlC3rQ5OPUvqN38f/Ue2dDBqdduu3nWz06fjgzpw11Izr2l0R2nrk+m4YGiKJZZDY&#10;se74vsE9DSKWS9q/svkRpZxeaHC0U+TFw7dy7K3kYjbH84dvjdFb0xummqNU2rYdMzHx18xAcOiy&#10;k+VSfDVkx2p4WOtlXwYCbZ8jZAVTj4bkBXZsJL6wAsvwA9sWiR/qUroJ57U4RiTsSHd1nwPBzSiI&#10;pqfCOBKmpcciiNAiemi4vh5YlogMN7A9M/Qtk7KRbcWGwRXzYQzUaxoRPeYkJc/2qcGRXEYnDT8M&#10;PY6Z82M/jmXEp/K+IQI7tD3QKI4dN4TknkeX44SlDCzH4ahYm5PsdXd6yo1123A81wx82+NdEtFR&#10;w+Nqu9iJfBvKBjpn11khJ9yLgOtV1EmzEbd6gQtHiUUfotijB5I78mgsTuieLQBxTA7L9wPHd7hS&#10;wYwjnXWSn+ihYLoNy9aNSApP0AkDexibnN7F8hEo2HQ5LS8I/dhzAj+SCfQSNCk4hTKkpSDRHekG&#10;vkhCbgViwWBQhNmhPk5ygO4Jw444WNuPwAjMxAhhHkhKZT4XTNkSHgtoyI/MEDON18sxYnoyPeXb&#10;Bqe1mzGucUxRn6P9ZcLUOZbjxUnI+VWQOoZSnsXcSSNwdS/i8j87xgQlEbNpSW4DlDIJAsBUmx4q&#10;IF06WFSQdAvgNfKMMDB8fF8nobvQwk0gYmj6wnUUP1DI8GTA0eB2SJ/1wAyFCTms2E5kYMYgctK1&#10;YseLFDUABoMk9M2Ey01iy7UMRmEJn5yR5Rh0xubC+dCjTjuKDfKZnqrdDiUAckDHRAL7cbtFkBhO&#10;YNkQ1IIOZEPF2B6kMhlX7HmRZ9m+YxkhvbThay8ymOPI1CPP8ajNNuB0uN0UoaOz0HBNRihM2hU2&#10;3J7wMa2VhLrJbwcWj21hOqYfWupmFgG7hcKJrMSB9IntJgF0gBrqgkWcEBoIROiJyLQ9arddXU90&#10;36MtiyBDwklvBHk8aZhhErmuw1UvwoCj6HcUODLxkQq4yJGQ2PJhr4Dj1mNO0TYiKzAFPhxn8tMn&#10;Lg6yGQaNBNL0PUZB5IKT5fzYQQxkyOhtQ4cEaqC0wantSJdiEMsIYmEDs8PhNBDqMSdzixi50DmO&#10;OXC5rwqWEYnFEUAiMO2AO6x4YIj0ViLbEB5eiyzKceVI4CDrnGjnx/CDIdEXiSXtWOmBBACADlj8&#10;LZLElcyqiMPQTTyP/6OEewf8BJbTE1966ADVB+nqUUi6C3Kd+IblCEBJHS0De5ihI/Q48gN1HY7J&#10;LX0CZw/RFnC3g2y7jG16CiEMmX1XwB+WG0NQlE0cmhEEMm2KI8+B4zoh/aSDDr1XHjqzGiP+ITXY&#10;jh5LFIs0EhQtfXd8D4XiUA1WzIR4cRBAULQA2IURECPiYEyHkXLkLDmYC1WFTqwzdj3O/Qt1Dxtr&#10;xpzzh5LyvVCIiCM1udLHRXsyLh2awrCh5N4Fbl2Q1ID2VLl9HcnXGVLCzS4SMUQA/URYiHgCBsO4&#10;E/QgmjCOQJwU90XIq41c6AF/YnSzGcaEJxwbnY0h89WdU9xdx+nbMuIiu8hhDkzL4uxt9IyD0Ft6&#10;EPMFrxqFF+iOgTijHDkCj8tlECIRq+AWLGQ4uhOj0UIRhib3ndlRlKAooxCODGQk0dVobhWVY2g+&#10;Cl2XiIRrx+gieuQJKAsVadGUCDbzHOvAvURePStE4l0ZUgO4NiyIOkSV2j4qK9CZRU5T9OLQR7qU&#10;NKoDFJltwYF90kXN+CgcluIu2l0tGiIDLoqZJksiPEoQwoiruCxP+Ng8Dx5LHFMpGREaCefURx4a&#10;DhXpGQY9og/ML8efoqCtxA0NMwmFRQUGou9gi03ARHqA9YicxIxQ0LCzBTcFkfAYIXIRWvw0FOsr&#10;e2kE8F4YBRhQONQzUTKB78JBqLEYfekp4iZUpycJSKUXMQq1gHFDzuVyXV+p4QRp5+IOJ4QrEV6l&#10;9lDziRHDQuqycLgXoxgxcFuEqCw0jK1jUrnc0nNDpVdD1GRgYD3R9y7c60NIHy3oGWZgBREzjULU&#10;6RxnIWJulZ4kjel2PUBarCL3H6JdUwUjQjWFOhaKccWMUoLf4ySYGHQbO8DVIoHSDzgbEBDFFhtE&#10;zDlZMXJSVRKgZ3A7lI4NpBH5URBKzAb/hLCSFTIZeBKeg3QHZiRgYDjeQ1G4PpenGbCvYk4y2jr2&#10;A+1vIQVRiKOgNIMjPDg3CUQcw9VYOmXVYT7mCHZyfOEzJ4bnh3bkmHQqNCQGFwYMOZwTltRV6N9i&#10;XIYN+4IeSqIYQsIkcKYHX8rI4wIm3+PKrpjIAWOUNkfaKz2NPVPCpPjSxivB3XKYTawJc0IZBhsh&#10;ybqXwH6BbpMxgZCB7SrncB4P1y85gV7AtPpOEqIkHOSdppk+4dMr18GKWaHibFdgqSAv5lTxHlfI&#10;I1os9HUzYvIkOgr20HWYBhfUQEYYXpAIxNgJkD4Pdw8GC/L2o7H2bRO2c3V1sLYypSZGDxo4Jkdt&#10;mww9FNw2hGKRFt6GrocR9I5wn0KMIGYcq4SYobcRFyVRSlHjH0XoGwcBUDpb2TTYE3LAvAEziC5k&#10;1NwdYYqEESCnMU4EXILHI9UP6jX1GIWCe4Pnh41BlTB9WGbJW2wxfYDtLdSsC96IXcGPVH4NiglX&#10;FBPhwoZoV9wzuARXi9sIgsDw6JgvbJ//4BqBuJr4xTJmMQDGj6YDbPEtF8WHmY1iJ2DEbozjj+oL&#10;mIIA4QzhBAMjC9fYiJTuRCZnvxIH4LouLFJoo3uwBoihiWJRpg514nIFT4Qaww00gUMgFWJNDUaI&#10;E6hDFjqGAbWJHQTqgh70jTLtTB1mEcOISyt1z9fhOWVBkU0nQJXBd1aC7LCEUL1Ee6BBYFNDKkNE&#10;2B3xwDfD3VCcYqYLEcWBm2McQO+wTGbsGwDdCDNjELjcLm4Y8wYnhT7mxXI51jZwdIhNqxGkdpg2&#10;n6bQDgpBCXChDPSRFXi4NY6H9y+IHDNNuL3QycM24PEbPmud6akYRwiSY8XUksQ29VBpFgwxjlmI&#10;BQ4lokh/BAsOA0XqY5qwkwIlYsPt2BEKwWJIOcuAKESclcFlpaIcFcw8KpUaYF8zMNBV6NSABVfA&#10;SkT5hVypRh+4cc3EK7YCbAbmP0IfGaYjHSwsB/riJXqoRHbG+GhYOmcGWBBcasYUQ2isIY4oLooM&#10;WSTgDBI6xDs2E+Vu4n1g15T981EHLBCA5VlmsrrBZRf4GQxOIMs4tj6ShUo0MOdMqY0qUIYYa4Y+&#10;MBOUNwsqJ0hgycSEVw1XD9WKCm8bXTE9lXgoU+hsoPRiDmSHPDiSsC+LWRd5ZdDYBuQP78HWcx2w&#10;Nc4B+GOuGWOmWAMmrGFs5eCykOMUahZ9OL64ryytkGA4O/RMJFj585ifrD6F5KSLVn7k2IaCklLk&#10;KFu5g8CwIm+2G/uka6zhp6fSvDPZ5roRKAZ7Pn/5zH8c3D6FOJ1GoKisnla2N9h9thax929DoTjn&#10;l74lNHaN2dbHAgb6vddVwI8cT4iIXI6nbCrEh90Z5dSd6anzu9jev+ANzW8TOIC5FIjFdkAQcRU/&#10;Vg87R32KWQKIjwCOBfichyhnN7f8aAvYbxuo12KXg8Y+EZfzpTXgXUfFcojY4mzaqpJf+4d/jDGq&#10;I40uA8CY9jMDbxQLXW50kcBxlcPH9hqZdCj4idBZNR49AsFX10qPvF0fPbLprfqk9FiCI8/gj4Dt&#10;89JRe91UBAD0fAJATgDIFOb8ZgCkcxamngCQEwByAkBOAMgJADkBICcA5ASAnACQf38AMluRlEPG&#10;AIuADEkODsTj4ADgXuiDAoE4Ep8DHwTvIVxCkDDgAjgCMgnRQ2IKwA6+BzgLqBGB1Cv4GMA3CQxQ&#10;M4A/vpFxCc8ZKhquQKi1sVbsyCIwAoIjHALjwGHq8yKiHgTkAEVDMLmEYBvwB3gMsJECjiXRSWm5&#10;gBCmRwwwIdIQgWCD0oL+h2ESxwTXgZcsECB6SLUKdgbgNHT2aCgACGAUFFAHSHICtruDBkcE2kDq&#10;wE9VNJvgDMFhALzALcDT9fFeWwYgjQNcQuhQYShJTLxU3XJJ5whtqItyI1B+8CMfLFcAnNhBQvSS&#10;aB05waYSwiAuWDYRWwBui+AZwSRCKKZBiIVILrufPAAlAn5EnHSaogYwMYcYnTRBqdjuTWSKu8II&#10;6Vq2yRcSgOQEIXzguAT8hngP4UkV+TIkIXEmBvBUWIQyiKMTY3bpN3ij6Skwm0tcgyAMCFULB5gd&#10;8JrYErAv4ZyIiB+oooqrxPSB8DiXKRELCRygCB2wWYDGE4AF/SVGBh5J+ArIgoAZcdWQ0AW9UNVL&#10;Zgq4DOjMAKgjqGfRO26v5zJqAGWD+QxMNmABYgFAwUCA2oSAQFyhqc5GZpp1Y9BOO+eiJ2Pz4YQC&#10;3BCok00AgZ+AtwB82+CSgGaA8wwUipgEAIkGBmD6Kjypg38DbNI4DAiuBpgGnq44wwM6FXSSgCRT&#10;J4m0ESQOiCexzOaGNsBfwsgKgmWrAbsFYNskMUHn4Fb2j7PNgGAyBHEAIyEceDD4duQ67D4hQOAS&#10;aSKkQjhNwakRsQ2EEAwTeBhEnHAEwRfuqSLCaYEdExKA/4HCY5uchN91JEKFEU2b8BFwnAdGGIMU&#10;KkGDBh4RTsoT1yPk5Bugj9z8R5xdAGUS2oL7QuBAAzAzIvBlMAo6beQ0PQ0PA5sTKNIJLhMYA/Ek&#10;xkpcxY0YEoEJJoTQgw0R3TQSCyhNhYzPUwgo2DrZXUKUhIWAeGEcApiECBFtogyA2AqpRpIjQt4g&#10;tioqDkVAIQFCmTJgVN7HCsmNfAIyEBWInEAOUTSCkoSYiRersLgZE4IhnE6YFkgVWJS22YXBp6h+&#10;xCcbSAYYukxjPyDQSg8RnANV54PKSML0kSImF6ALFAc7TdAvhDXYEaJ2zxOThNgO/xBwiBRg7LoJ&#10;UBwKjaABgCibAHQmzyfyzl4MatNlDERNAIZgNczmE5JB+CAhOxtCoh5Ejuly4BpESGgmCShH6AqQ&#10;N4oIy8JHNug5UoJyApvnCdUaEUtjMgkkKJ0KoxGPZ9cN4WgX1J/8oYp6ogFswiDoUBQBganA19mi&#10;Q4gECSZGotB6YpBMJsF+oHGPrQKAyTHbKAmoElJkjxNKkL0e7JhB4wKT00cgZOK3xDPyINZ3AHzD&#10;AvBNEcAC7U0f/hDqHSuX4bzGKVg3M3iGXQZxFQrnjCesjTYJAsLBhOOvn6i9gCjGcmoBBY91Qhvi&#10;wGPJnwaBPfWxBnsOx1BgbW09frKpYGD1UQ3hFPXVAlrB4RAfjAKbY/l6gW0DnoKD02/wzsDBZz5d&#10;j7Pv00MAVr5pL3+7fsL+0HTTX7XWZsdfbdDockq2JrU9dp5mu/e0j+Ob8QDzf9eyjXjTGQZN9Z/R&#10;JAdD9QedXoOP3Ie/uge9vtrvqr6i53IGDqbvleDtM5WXsmnpFR7lIW1X47XTX/VvV1VsIuWLDfY0&#10;jh8qcPEg/rgd9V26+hZ9m2/Ud+AMtS2zlX2VfmFU4gTs//yXWvrqVBBklP00a13wZqyWVJhUxnSz&#10;8K6/sra7egSFq92BdvBrkRx2Oi21F3c3ZFLSV/lWziKDKjd8R7HyKQqjmp8Omq2+1jjWPqIsFIOo&#10;+RzO5Shf1oM6PTjVzHg/zskw7MfYO05fWE/UFK56u+n9LWwPjjhsAqacnpqeGjG4ysDxE/Xddyf7&#10;+41euoW4n97CkCHuw5zF7uha09vtf2h2d+tUNz31cXrqB3WuBf+onz/kZFAXx8BQ43V/ZOd1rd4i&#10;/qX9rsHt3W6D3vyQFfx9+OsHRE49ZOk//ND4tZk9Z/TjxWwxLrVxOB/WHFT+w1JD8Zz64Xet1VHB&#10;tx/2Wg325HayAZRDBcNhV8fGW5qe011It7VD8Ssbm/PpvM7zYbgWb2wm6oea9pDRI+IL+S711Vbr&#10;BEqrpNknc+nXgiqXv+ru5jnzazAW0ndZHYkqP+u3280PtTltFoUIOzUHLbVD/qjDtRm7v3BJWqM9&#10;f9QczPf3DnvN/cFu/5dKo9tP86Y1c3AHRKOIqAq9mm6clwucXbCxlnaz1v6ZLdRc3kIGPl8wSFQz&#10;qei8mR5VQsLKu6vzduvVrZPG+oug2/e7tfc76/Wtt0dz3Wit79SrNweLbx7cXt5euf30hrPz4aHT&#10;eHx/e9n1lhu2u/BsTj6pr4T992bY2PCt3ouX7m7bWL1p/njytja4dvv5rVd7PvMz8+DOy3uW9+TK&#10;7fuHx9tXPdkzV5rLL9busxnh3W25XX9UsV533z9wZp/t757Ik8bC7O3a8XrS2Np+4sr2tZvXD57O&#10;398PXljHofPhWTLfbN27199feNq5dXjwcm2mt7m8f0uN+b3eW9nuVx4frL541H8Uz9uPBgdb+v71&#10;x3P7B0c7R/sfNo7e7Wx3tzs7dau69+ikfdSoHN3tvq7OdJtbB/ObszubRzuH1r3dt93X3sPQnbvZ&#10;ebzdW3Bneu79+Znu2ouTxzRz+P79s3p7bf/p1d7jF7d2e5v3ktqLO42bS8nO4ZPnh/rutTuvu4vS&#10;XVm5Unt/vCRuBbNrJ4F1v3nVDXdvfGg/3zoR1z8ks4PtK0f3d+0nh/ffzM4sLM/d6Ua96mLvtr1z&#10;5SeamTvxN2/t3zmyOj+1V65tvHDFLV/0nm88378zd2LPtddbTntp1vNb1eDdTT3YPqxXj43XL18c&#10;XrVePrjWeeM1P2yszHTqbw1z5c1Mrfd45s3W7otqb+XejjjeWNntrrzDIZrp3Xr8/sry/pPlnaPG&#10;08OFvfrzyu5Pb7bXDuaW7Vfhbf3ey6XO4dVlz5+ZqT5Z7CytLO7K6/3oOLpaWe51+tWXt68/6q2y&#10;P++taDWiVRNaGjMr62v1sPr+fX39bRS853uZmdnFmzfvQY3e8t6CvV3rziz1PkRHc8vyx7fJ1vv9&#10;k97t4CjaalebM3GtM/PMDD/cvnPlw/LtOWvD2d+rrj9YvdX2d17Frw/n68K6Gx/5nVcPt+8vHa1E&#10;Nx/e0ZdFfXCfZuTx5s2lw8rK/k5vYePqzP2Dubrb2ziuvOhdkdcf7Nx84M3Wf1y/293SH16/8cY/&#10;sl+/G1xbfPJ+zkLqjG7r4KW8O7Ceb149uXK81v7xw7MZ4c3cYsuRvtpfaN58uDiIfqSZhXj9URit&#10;PrjXjw6NXvT+fe2o3X1xZ3Gre2PxYKf17oreevi6v9V/dRL57w837z5yl4S9d0VfefTg1gt3p99p&#10;S/vRyvOnNx7J9YMr7Wsv17fmHl6/Jj88O1659vzWg9vO0UOa2Xn/09PHq1e8V9XWk5OVtn978Lxm&#10;3b3VbD+u+z+u9KtW7a38sDd/MCv33u7qV5/atdX7T1bqq9vd6OWxM9h4dnylLXcWwp632HPqR4+e&#10;v642Tq7dff3UPrpnHC/d2uytNmnm3tyNOaP5+E74Ymew/uPdZVMhB5vea+/4ffXE7bx5eX9h+dH1&#10;n1or3uLVxw+Ca7Nrs1s99/Xh0kZLvhhszW6/WWxfvf/maff+lcqLnyrzL+/eN28f+7dO9HfHdrx4&#10;PNt5qDjt9fbRbL15d/X6cePFo+eVNwvPbq/0rbuP11/6b9/fkAeDzf7xq6ve09X+8b3Gcfva85WX&#10;N+5W9OPNZy+uHrdnt2qHB+2fksNq8NDoPbNevby1uVvf2rkif6zUfzw5XDs8eOcpLeBuGfNRt/3G&#10;mPtpZvlK/eWN2Lix+iDeb3X2H11fvJOsrA8Wr8y3ncP7O7MbV2ffPtlm99/bmeU7szt3uts/NW9s&#10;7rtrraPazmz99fb+ii52ontvWyur/RvL1uo7f+coeOnTTK8n9/Y7tYP1N337Xm9u5cfb7x8/unaj&#10;cXBkGs/evTDXntRWD12Wyu23HXslcG9vXEcvvVqca9x+trwowldvblS2msc7yXbMgM1Xt/b84xkW&#10;JTfly7VHj0/etq5E6zRznU9Orx4fPRc7b2rRcnflw8OntaNW686jtf1+da9v+y8Xuy8a13sv7897&#10;q9b11pW1bvD26Mrx4fvbtZ3N5R9fHfw4t3Jl58nSHfGkvjEr5/eDdWN55vqg9+H4Vvfu9gP3Hd7d&#10;zHH14G1za+neyu7yu8fx7JvVG53ZpcNr3Rl553Vn9u7y0dUnsyd37195uR7uXF99O9eO5eJi4zh+&#10;4b5vdd48vhIfh62n7DgKk9295o3/z9GZ6B0LBWH8WlqkhexFkuxFylJR2qVERLj/r/e7gv/P6Zh5&#10;5pk552hadsYf0dUX8posqsz4Rkc+UWDo11lhHM42ZW/YvmPvPVU/9RRRHxWLIbxvLX7Z6Cyp29E9&#10;/0R+iVZqZGUSraSQI4NzZ9PvHJMnjs2vuIkLmsKutcd08VXzrDK/q2ypiQ26jvqX/IbC7BXJib4U&#10;DeX34jPuUuq/I92MDu219bJHp+JFBF7etw1RqdwtfcSIwTBb09PnLWhaec2/V82RIgrm/jLHovbi&#10;9tRXUmXdrTG7mR390mIoM/zbaR1ppywotN95v2717zq8vJ2uM7KqqCdL7ynUG046SFPA9vExNjs4&#10;C3nPPVr9Nt7Il6K2xLl1fCE79DtM9sJA8+a9YboAkCR/aJu0s2z7p9fbO0wLzGaciZu6CyrtZ2CW&#10;ZwBbGGEJnbjpy/oJYlqrNzbROBCay0pPMfJmb4EyJy/cvz+ztovqzke8QjR8YcvHtsXOORcSX/Y3&#10;eWVj9pS/VujsZUOdvy2QTbv8ID34VXco0y9+9zvXowFk77/z046d4/0RAufwA/PzS4MNvQPi1/OK&#10;7kUWQ4Vzq7L2MqObnUjTP7IcoyEX8NPR3/fd8/G1L66qg0ZzhP/FNEfvtN+zNzb6PALfrKKQevdd&#10;qUt9soXb3aK6Rx8W7Sh4T3/KRXyc03FdIkJxOzVufYG7dohtokbiNylvOOU5avjUGuyr98vdC9tH&#10;S1lr2bTPWgXmQ7j2Nte5x+pciiVJqJFTRaV2NdkgS+fsGZ2fw/dxLiIR1Z8fHOjZhl2lN3POdae/&#10;sVDl0CwPqxrfb7R3+pzaDmb1dXsbGnNMrhmdTGPzd9JkCoxe29aXGZrF+4hTp983BDifdH+SfqGj&#10;duhcu5tv7rJ22VsXp9ca4c+r+Yv/frFf2Ro1xjUTQMclliEc1cyVysPyXPB7E1+3x/28NJj7Azxf&#10;1FqBQaUlOXTWe1i4do+Tmh7P887Ub7c5mYH7vVRR4iIkCrJ1McLBWgTMwc5pJz5nIXXhfnjmNzoH&#10;vouIRcRijG7gDT56MWr1y5Env6/QlLF+C2wVKDA0YYhwMT7drSFaStRzy+RXvfEdBMRRwpyxZ+u2&#10;uqQoNgCyeRO6YCo5UdnztDp2/QqOyeqkUwiH8nR2IMDxCZhfg66fDmGvTEmf93zxtSsMxPxNdpnq&#10;mqkN5qPFTNe6n0jp5Tc9wX9npSvuK6/weOvDWxwKUZ/pe+iO8pkdHd3O1ruab3bwW34yqxJWzvug&#10;Xf+s7uhEK6zq6nsZXYdu+40CUXhBH3/f5r1rqeHgLDx9Yrhxk1E9r59w4HEYi9vBws2JZdTH5BSG&#10;blrza9mdERlUhqeuoUgmW8KBvB5E1NmfMN9m+isVZsbSLuVQK1aeiYdSBpoTufzrFRhqLv1KMT37&#10;fHfNarqOt72sMSMH5vMJmFMLuJnqTgkequJygTy4lRtqZ2kc8Vn4uPbrwyBWyUtdgtqHqm98fT5/&#10;XjerDmlP5uxucclLFDkcOOCfstltaseFPpgpl4tribJJydJetQOO3sxBgEE337vzUqz3xURY1OIT&#10;Gb2WNx2RlAb4RO5kgVVxuw3/vmzh7dSKTIy2jb1zTlazHUysqUWzwa/xP1vC6uZnEoLD1ivP5opy&#10;3LXqI26KR3UFW1LxaNen5tw1CT/dWW030wCT3E0eq4lw+yXf3x7YT1P9vXwyBNpWPy5QEV8okJuc&#10;dZTbuFhp1spPdhceCgxe0zq8fzWqOcONsOehE5plGant2vLVtO2613nmGQeVG2hsHO7kVngzLqPQ&#10;7bDjw8zw0XtS2plzg/vnPHmgVVC8LqvDewN8c3BymS8rppGnyV/orM6ywXDGekdixafq0XqZ5ILW&#10;8y2Lapvz6chAPzgqmXPhgdleGELZO0WKqx0PXgceOMVjjStj0brGG8+cNgPuEPVrleGGKpc6TfRh&#10;CVNPWzcv4l++6TSW89EBTY5FcD1qAYCPew3wtdkZSp8GoHIJnk5heT2D6NuYyHMUKcdv9JRhdmnQ&#10;tJG8xJ5Hi1s1Qosq73q6wsvacF0e1TTxpm0Dnv/ia2JgVQoMG2fcnazwzzrkrQcpfMzAYDATRqh/&#10;byptcW8ujsB+tXcy5Nc5LD8f1z0NJ/x1/HmScCod7VeKCGXP61+wQSj3mI0vZxrmDaFotCt/pHow&#10;B2t/f08njqq3WnHK9SecXJuDHsKgNXCJWQuT0FGdrrynd9UJnbqU6nFz/zrkv/Idp1frV4ueVw3w&#10;a421E8Qrnl97l3BnxqzuarlaHHIH2uQ96Or2NNf/5KBmPgKgJA/BdWs3H+BbhWQGDbbQy6q+wIpe&#10;w115LC0TxeYto7EOI5XYw8PwPiKU1fJk00FnjNU2VsQk0jztzi5bxsH5gGo7m9t71/c5RHHkcWEZ&#10;ly6Ido/bqHjkE6GZWtXs6aStLXuzDH9J16Xe4XeoevKpbSJPdmK14F+X+mrn66Xk2JB1mLqjht7X&#10;o2lDcZDqeeLoASA8Q4yYc+LtqOPv9LXnC8OitF6chFHplg/OdWYpjIz8nAcLGZce0DKnNgMmx6F2&#10;w6j+fG2g7cdmbXwfBkpm3KPvanot2Z3ZlrrKj+S2pXQeWZylfmGTLrxwGg72CQgb6w2zbBSYd4dd&#10;PBITBRb3uTB4e7rw+0afZPixfjUbGk+0mJ+LfQpsOY9psvIKpQ1umy3xxvqsxSPjdgVP+GN9zzxa&#10;Jvbhh5+XUnxAcPPsbWMdC4+lWn/0p2wWb3eqN2igX7FafFflynvg2o+nqNEnFjMEz8VukRRalEN9&#10;HBXpe0QJ29mH2XAzMfYto3Xb+XLp5mcDpOckbglYGFPmxnuX8bcPV4NHflWgjTAsMByRtK3H6ONA&#10;4bBU05d6rYhcBzI2d+siAZtj7nO4reoIUAlj/LjuFTvx/cxu30eDvN9Om+yp+BulVuapPj+WimZj&#10;f8uWYjOmOlmvyv2a8QLt+X/2g1cp5JBmTVur4sr4n3hqUEfPlkthSEh6Fwbw1ZgExlobuS2qWu/W&#10;gcJ4vO/XFqWmmiOTaaA22kp/WpbTxe8xPUy6F1G6jjuoc3sXJyDco/NC3teiUVS6rm5GBRP7DbbO&#10;sfcxOZSkPEmrhQYm14qEijL3aCozva1NxGlVJEVRC+MiFBhVjVmPSUVEXN29fx5Mre8cqaLqdoPD&#10;qRyvolntul8SXCLN6P+hMwMRdVduUkVhl241ebo9S9T89uI7WyTAhegIerVoe6b74TiWqrVKO7zS&#10;WSuyn/TJdZyL81tGe9fhyotYuNtwgockV+jyfvAeH3G2aM1CgPKXb9Z2s3RWA2OC9fuecF0HhfXM&#10;ana1ZYgj4YQeqUHY2osuv3fudZhs+81HKpYTLfktAm8udKLZvrtPcY/Y3yFANpAzZn9AaIrjpe3o&#10;o8HG+TCylwUmrzJT9Ri9g/jQVBZfjX+g6/bCrAdN0BjUlI7c259YmhoRtn0WwOuqn27jqMlfu3Z5&#10;favDPHJnnbCZujTMof75I4PH4r3BtEbBV6jQzWNG2MB/1RoSlt9ICzKOHP24nQNK0velsHzaDm2o&#10;JDyNXtkq+9cvdb2pFX2nGsMpvx/8eF9nzGguW2UzWmyv+uFyfyt5qymwo+oomIzew6vkwydh38mN&#10;7OsVmNtnOMueu/zRpiG3BqhJ+Ju2f6S2xgHvKlUfRnfdrH0bm2H1Kg/G3/keQ5G2XfOJlzwwvwf6&#10;9eyE8MZ+8M3w0RiQgVYrLcPZ6DYeDZsrST8t9BdaYCyLWz9SArB/zEq7zOuVTWk6+7zhFqq4BD/J&#10;YnQw46SYGfaq6mS/OFTOt9+yfomnC2wq7RInH14bNkEIs1/cmX+CFpXNaAg97jdGL4uBeaMdit0C&#10;ox5t3WO/1ndBNYU7tYVew7BL62/4U5yUC+1h3j0L8AD94UXuczferOPjTK8OMCGHd57Llym3TeA+&#10;6c86FygYbUv4okH3x9oi+E46TiPoHNYuqRaYbumw0eSWk9BuuU1kWyM/Ra51DedYe9p6tiJGCQSF&#10;53rhMtIQA05uHxkYnZSUMG5ZG6u0x5EpfCeVi+iXHyWWRs7I9pvSgSopp9pRXMfnw+pvp62Q01CU&#10;748UipHpD1kGIqwYKP8DAZuc+XtzWYWOLsWf0wmhVVynztYjvnUW4so40679bek33ptK//nT+S2v&#10;drSoJT9OFwXfYwawmlzC6vlKLQqMeyxy7cLTs8GNn1h9KdmIOATdi2UU9UlUliYb+JUOld2bnjgg&#10;5LWUWa3x3sMj/1nhLzWAPiez+FFbgw1qQ5vneNogBR0C5ZAyNuOdrVyShID+Fk1Yb13luamIK+Hh&#10;q8Sh/blbB9+9yubPW3cB4rXS8nlxbSv4cVWsszgAEcDBbZi3M1Bcac8lBobtg98yUonRUkUUZfj1&#10;MJq/nf1iUHvo9rD0rygsA66Pq94a4d6swTfKfTp+59Dx/ezop1lfOUgUMs7mT3bePNPquIY+Pkhh&#10;+sxK1yc8K6Sj9/yAxeFFK6E77gQUD4cliDfu6pY0FYcbIhAfxWZQYCjkWQX7pUFdrgAoA6odhf+0&#10;8ZQvFmAtS04xgKGsBiZQlCIvmiUfhnv3yhWfHzTpz1nt1S7o8inbFNQNm0o6ZQJB33fF2eiUjSDo&#10;Attmuc9NxgXmHe7KyKqOvh6PBZg8pNb9xWKlrxf0y3V93T58mIbw7X6j9rGnUCgftdcrGUaOu5L6&#10;sjIwjFqsFUd+zsd6ThWt7jG9v1L3qjGZ944QiOv2ZTf629DILi0rhY52h1Jve3wlq0GQQNctFzVy&#10;4exu46V4NPISpt5EbmO89dydiDYxdwiqlKFEhty77vrzS85HAy6z5tvLh8Nv5VN2Kwx4P7Y5TKgo&#10;q3KBwU+Vfd6xEKOGNkLg3VSbGvxeuDC5rrbm3QxQHj071BMuXCJClnM9rErodsRX0Yt9bL/iFnl7&#10;HwfjLrwfr2dOgNLJrN9W2O/o/MgqJLSqAVBFLzCNc6f1kqWePMyikAzw6KmorbqUjOtyR6nWrpWv&#10;NynctwZYmABP3JsetFrzUtwY239Pj5Xyr5Rg7udVqZLPY7gNj4XKL1WsY9h5lbwsx7u/mR78L9iX&#10;MHx2IWW0aH0KifdsE/q+Mzoi1nmH3jY4XrUs9ja6NxzyOQqMcvs79h8Hu9FB9d6Av3SALmf4230h&#10;wm6bB6kJ5XnMFKV+exuXuUL6PCxiklb44teg1Q9jCa9NIi07aOZ1DzC5PMCrDk6zMfYlvu1qs0+s&#10;sWT8FS8V6FzxNQVwHa8B8e6KNpKIhUEUsQStKyTmUwC/xewC2LVG/HiyvIqLku7Q91OBoQQR+j1b&#10;8+cRSq8db48RLjDGEu8KnGXuZYFX//Mc+k1zdv5NW1x7ikYDtoE92eobDmc9riV6J/Ylw9wwrpc/&#10;ArikhE5j4N0pUiJJrxk/W6jwV9+43/hVP06YyTPKt98GvFsotry/XfvWHZKG9mvmINkqNowQs5pe&#10;yHQd5wnpj6s3npmb+WpT+Y4bnbKGAWKfAxm8hbqWd96ob5mbc8fGiSy6CJO/+ubEBOsde+KK4nUl&#10;r4Y+cBkvBaO2Cm9kh+zSt9fl0QJx9jzbfhYsW23u6Wpx1XiA9M9jDYC0yXsi58urV2sm+WolKXWe&#10;Juw3tcnrnr+Wo/JqJcJOgbm8ObAGae5+Qh6Gqn118W08Sk6lw0SQPSV8OLsKQ93bTcw93QZSm2G4&#10;BoEckN6wl0yvIJV2CLpUUzcDNy89g3bzGi3K8EiU6ZGh+Gk9f/LLOC8wDQhyviV7CjgXEH7m9+iz&#10;QeMEF3qYv+L8lo6wQY+ZEJDy49K0E763pcNQk+vE7VRBVr8jcAbJ/nc8okm0tZmzmdh5fz0/y+0A&#10;YZl90uKoQ6deYISD3euD985KLY3tcWeW2Q0c7SRApb3b9L5io4KgOR8o6XibLab2m3hXVs5LZALS&#10;+TatrpQcPGwAv5NTM+HauYymO2uhD6NVAk5m8AAXp2WC+GtFbCVIz9r1JD8NzM0lN98jgMVfV1Vh&#10;z7gSjEI4Hh1XAe+yX4Hwj1duAB7utL49PHD37uzG+51Z3nxaARB34ERO6jsEFx8wNoKQZX3ijLL5&#10;TuN2BUa0LGRgiw+26HH14uPLcZcvNZSIzZXydfJuOpVxPvQ7OoD/gMTq1bjeA9KZ6v4bjK6HRiFW&#10;2venyNSVBctLseYsAVAqvaXpVwURNKvfbptR729Igjtm3jbHfIIDEa5ZCWp7fFxjMW4D34+vkhsH&#10;tjrFJmwDhgSSQquDpIJ5Oj4un1soqBHx4Tbm70hLPg8qQ/DiTXxyRSU8K3yhi2l9bj/JSJ7VApM8&#10;xsR195WkzCfojtD4nZYnf5ANjb66PBeOHI75LhUvnBHZp9dv/pf14HQ+CvVJJSqfjZ+O1m/r32SG&#10;8O9qH5Ser7S/HVbHpetEjGZ3iGsh9OXv2xgYSZpLefpxri1aKAaQBkez75Q+Dx+sI0u3ZnDyuOR1&#10;sc0Xb0iRVHWUpHkZ+6Mpt+ONcub2bxQRTbcmvylK9M7dvoMjH617ygOLTw6LdsbC8m/R+mbZxIzV&#10;XSnGH/3VOyhnleZNhNLBsWWoctrD81cCyfYHJ58W8GmC3mBA1e7P4bIGNO+Dpha/nC4xu1vPBBIQ&#10;ZlGl2/YNDaUPNBe02uCUWBfPLDB3bpW2xA2zgbHHAJu0V6RjygO98hmg/MxaV94HUxZ9fJnclH1u&#10;tjB9824jDIbzu9uwT5+iDUaQ8xr7gybGjPwd1/kRUbYv3txwVXPotLFMKv+ZkKd2tiAjs+NstSpW&#10;nfinIaCuZ34vr05TYv366Lem3pH6R/6OARIJseUD00FW1QdCPtIdv7pis+n7Ec/ywYJWWsk3qPUK&#10;d2Mtc9MvoY/TVwh5dDGeU2r11regayR13XiO5ufKM3FGo+tuUwalYZMK2OJ6X/ayXx85W9Vbp9uC&#10;g0myH1f0QTjaJ/m7dPYExeoKaNd8a61VEcL60fSCUxPVR5YTlXdgMSsVmEZG8NX16oQyXakFjVaf&#10;omKaTLwv2NUA+3ZrlgepfRj+5BrXVPZtAEqnxgqMavPNd9hdTDODbt/NTicvsz9g9Nm6zy1rMd6p&#10;1w5knJCqqjdC7L8twPBID1qXJPg8ytYrzQ5+wWLWmArI4GeRNlM04GybHNfUppqifssvfUFuy+j1&#10;MUqcX/K+bBG8E//kqPGdBqv+SAVMzRlx8a780JzrQe3TaNX6U51swHjFgC9Cn1sqmt0GfY5bNg69&#10;qGu2X37sIYNps9wD5VU4KarRI5nLatAQ/QGBMKoPmPa9RxJbd4KBOmLyBPASVR06XBb3PXCmnbY4&#10;g5nJ6y/fUI8FORn34yqVqIz8Q34SWdueInOPeDeCjJ3qI5PIfTERmUv2wV0L1dpsln6mcHxqxitt&#10;XH+Q1izz8Q+s1Oh6397YsVepRfdrRIspxIgC0mn8lVGbw2VFHHc0MAgbi+Yzoqa3prZflC7niZ6C&#10;MYkuUEWPjqwSw+f1ZiGjihehoY6HGdxDaRUaCGHYgzcHH5cCCQh+D8z6TZoZgE8eI0yLjZUenwuM&#10;vnvRV3P6GMvR8BDjq1H9u9vHMunAwtfxUyi/FprbladL+6LcHseY9AxTFZdUMN6+t603a9HPM2X5&#10;KoUAhOqKybNXvm29bn8nu817PejAn96fVN+gpe+gBHgbqa0z226z9nleVpIl141Uezz3/R40ri8S&#10;t5i4LrtHRd0vKaSMj4Yy1QS2w4pehaCb1ZCC8wpb4G/Q39VP/OHRznuVtolqtIdXPsikwIz3wc94&#10;bp1rpIye2XGWvJ4bNe2Xk8V5s2HZieRhpsYvtJttjKKy03tV7nDVUDy04V5nWTmqduFX9dViCu3p&#10;fFeTGL2UwKDw04IT1zSKSzFyvswUmCP/kg5r/teeEUE/pNGGx2/cgFcPbGHGnXyoaKnEPeY0SGQh&#10;SeF+VGG1NkfPvZ+zGY0YdX2ZxtEFxy370fYs9eSprNDdBuCW0+CsUopHNP1pF5j6hHteVaoPYq58&#10;H9rdmnRrhM2isqPWzHbGl9fY49Yvk7fDc1lu3CU2cIbZq1XeCL31EpX2MaRJy8Nv3DOC1UlbemgI&#10;Of5wgfaJqdI15vqJq/B/Ta9e6/Okbw1m2guC1QRDI26xu7+0wXU+xZoDwQdD+VC6rSudtERO+KZS&#10;shcHkny76+AVU7VPv3hdZ6k4eus36hvnwVzGD1TwWdQrTVcGOPQBQnT/z7Pxhp/jTgYPJFi+2JC5&#10;QCrnLdkeVnfZYv3erPFW5fB0E4dpcXX/rILN5vq+yLVh0MCMbHUThUMDFkatAK0/ulKdAR5rRRVk&#10;DVyy1/ovoufb+Zv/m0bzwGWyW6VB81xDCabwWt8KBds1pzrj/1py7xaVnDpjorVpGA/hJGv98Wx1&#10;EsYo/iIJfnton4z4BrwKL52zy6tKz/RmYJ0hsw6oaBcJv0EY/GULjCzIyKEKTrtDM9UtoQPMwWQe&#10;cAsNM0ohsG6yrLLb5SdJuR0zYY7dS8CJR17eaVk/O0/3pMTN0/BE9tXDB2RomPjIx/pgJ1bvRfeR&#10;9NQxTbn5X77BMu5V3u+DvXyXianYy2ZmkB6LvmKzpDW4yXXD1WrWz8nawW9IGBUjkIhh0brxbEYQ&#10;gBawGtdX8PpmXY5ZJNDdvPQq9fTJ+DEuB8BrSni9vkl8/xZtvW/uVpyuOsznKwyr4AtPo0CnLngF&#10;pU0QM4VV0pzUpUGSHqpZ+3W9tqWBjQaZn7BNQv9Y22+fxJ1rQlCFH3v7yTpib6f7dNzJ0O4ydde3&#10;8t+8AN4bV84ns9t5HoeDK3ofhw5+1rMx2grz92ENSDj/xOPRJ8XvD40NaS39NM7qLlDY5vFqBEuq&#10;MhsG2mH/wZW3vXpnj/ry8wvxX3m1THGte+m/Z3KBaQ2OK43DzvJDOQOlpIJXTii4zyng3txrV2rX&#10;UVwjtNPL+Fp5G8Xjt5oYdNusclqLI3J3Lqa+eMf5ecJuuC92mLWe7p7JGmrpiyWt89knnA1qwF99&#10;c/awFC6qIOohoqckTXNtuQYB6n1uDCoQ5rC6uGm2QIIzS7WDzHW7rAVa4Dc90CwOXQ9h+Gkfat8x&#10;T34Yl9uYXJfowdX1IwayT3qHgUu/2iD+Yhp3ybM6Ai4PFagGpsv3k0h/4wX7M/aHHY29AsnZlZq3&#10;XudtbE4vfUOo9iJlVhORdX6y2R7kB+BVjVXbsn7fohE0k8XQT4x7ObjsbxBep7lp4W8XGJQF4YpF&#10;rWovzfFLDlQqMug5LYHg5Evhq8j2e2wDqhOTu2raszQk7wxYDll1cnYHP7EUVAb6XPH5plyVrpT+&#10;6+0mVHitxGVlOorpYRXGZsi+U2CS4S+RFk+MZ06OfyzlnygfcupKCuJiKpVmhLP9j6brXFJWC4LP&#10;ggEDCIoJlaCIGZAoUUQFTIhgeP979qu6/9atrepyPR5merp7iEeXCQqI3FL7o8ukdA6Zh8gYfX9A&#10;jicFNr3ChVzJOu1Cbw2N51dracDXermz/dVQbVIDHA7yADDLsQWRvnYFxhDUWWALlRbSHm5JTHwN&#10;o4p/kLq9et92mlX4oS3Yy61vAekfKmnntHntVf6ouPwk50QFA7TMd3pbI4VSfQ6oS8ounIPVsoYe&#10;ezCAUYqVfEk+bBmq+aHWjCY7o3K62rOtfaeUOywuWlK9tM6JAuZpk2Z9IWjqkuOUaE5SxEFn+k7t&#10;eSLfnWX4SSakmz0IRAy/CiL+spIYQGVbGb7/jsDrrvQ9ShqXp1D4OuY8cbDkAPbuo8O1IThtaFWt&#10;6H4jQ0t17MBJTvXUpDkBG0+WxyYEpOv6hPRrn15VndaEcGQuS1vuqRbnuTNeu6fdlsGd/emvHBzE&#10;2eHX1SSj6TwW6D35zPbutGtsm+iV52s7HvCFjYaOz5M3qyxaSuBrFnx8b3Ns944ij5SyW0X7Ql10&#10;GDkYkAliJNohknEqpnvT6nWtD2QW/2Dc+W7R8qZjs6G5GlFNjOr+3DxOfsZGfOByFszemN9+Hj/T&#10;SvzZkibn93JQl1YrlWWRDBaN4vBRbIcb4gueiyvU4qeYX4C1dse6aNvvFKFVulH+O9B81URObXsT&#10;QrdaPSo5yZY61IZfP7C+q8OAx4/9nOrm3p4Mee08PQyS5DU2d+v7oMCaJ/TNpHuuT+DYeM8+k6XT&#10;cKfka5OhOWJ3p0/u+nJVV/sBmGnaBWfhjsNaevQWKQoS5GrWRCAzKYPHgA7pkPg5LDY/8YbKP3HV&#10;t1ShNCnAl1v7DoYmNsqt8M0mMR2WB9O/Y6MSV8/FG72xQrP3Cu9QVJ9jfyet7q6woPhyFofxFUQx&#10;8e3tFntQvfYOox9nqCFg+U6ut5u1fom8v20ZDIXeraY9TaE8GUhju1xkukpGUV+59vZmXmGqpbJb&#10;4aTwDMcIy4Yvmg/+6rSoZjkJfDD9su7Hn9myP1zX1nnrwTVqtkIcfySVq5ekCCxdxUvWqi9fdc6f&#10;8ctFtiDc4MtT3kE7nGFQRezLoh8K9YCxwQ0q6dt8qhXdS7yoan8F1JL3dm02cDem9vw+56L8y6UB&#10;y95fl1PpjlSv0mJxM4wWzGliaLuT3DQqOeEZnf5R7LFEiWc7AnfARoOSMLRcb7nAwce+Yw6XFa9i&#10;PDXCR+IkBjDHBTvWxlKh2NEOnZW+AvxmlsFCteS7weW1physBVY9pyMhQfWVwevchl15+zXzWctd&#10;k9Rhf/kOX2K3PCgQITsr98duvKoX+HRoGy21w+h5U5wBGOUxL2b15q6yJncwTC8e9OMhHM7Dm3lT&#10;nvd+8wI5Skrt0CLqnsbt0xY8tvNd3xOv99a5uemvBCIEJinFn8vdJlsct4SS+6IDtsBgi5FiUtUr&#10;iv2VHBN+NFy0tnl7L+XB6Zsufe82OgG6R1nl781ZGaZAYOuz2vzDmqkonDxu8VQgEP9mf7uZKpGN&#10;8Z6eL+recMQJ5fNVO+yvuwtitVer9Yk8qPJCPf/RD+R3h7zjcIOOrcFLindrZrhsqYna0aGmIfTJ&#10;Z2w1zgvyi4OsOKJ5dY3e6kcCFZMi/rB9Z/POxTsByCqjU56nkzPI+E102bG2EvaswCBK/cSlr78j&#10;UL9u3o2CnlxWt7vg2NVJCXNgxwKxn5Zm1gxfWnYTvRN9tEsnSaEVkeGP1wN26OQFeJewb3rw9BuZ&#10;UbcgM8tLebkfqp/xRpEneVsUh6y33Pibv4e0o4+IR47lUqK7+V7dzq/BHizxZke4uaPoZaGRFzMu&#10;UmK49ckKZ5olxgSUxcO7U9WQS0treo9hhBcbleMnmR2644isJxxuqVp83EbV861Z4wYbACO9e0wZ&#10;aZvh/bZmNsawGTizieP5RHUgH+HJMHo8R+wd0GpAl9p39gPU7CyRdyIu8T5ktYnT2Dq/z8N+DWRy&#10;i61xhtbfrmMtiKswm0moZvTCYeFvhIdgBuZdmHQdLL6PxtDCyWzpVXVnqwKd2KWlfpWXPd0hJoQu&#10;LnRcFB+NcOwyO59vjbjUh9uzdD+V9M6alLfK0NrPdgvJHZCME6tcED/vrbd/pQHMOB0MyoLs8F3J&#10;rtd12aLXsIsoFJhp7BrmTu4ryGB5aN8se+kDgkc8JiBqcqJXgqsN5nrDd7Yu+xN6Zq1VamxQ5wZT&#10;xK3n9t3S0hnDvoMAKAn/RnjF22s5TU8T6PaCbva26yLSsjW6uHWkcJw0i++K2zaxUPKZHRUMz4kA&#10;3WFuszCVSUWTysT81DCh5yRGv/JgzN02itrcHyQr/SmXX/SUH6PR9PHUAIxcqe+g8up5AzI3ouHy&#10;5JurgetHaAMNZHpD6viZRn48tIaehYsI1NlTfnvPF5nQbTooXmHYiRf+8GaUP8KLUOiDyySof+KJ&#10;cJ+juogmartvNP8o1cnuVFsUVcU0mazb1mdgbL+uG9dK+RSO7NtsYPLV3tGKy+wg0WDk1x9B5T5b&#10;xavdTC+L8yL6ivp0bdNwlurJB+JKMQimUP8eNfbOJbkODI/7eX8EcY04OxF4q/7sjnoRo/bugLSU&#10;HKjWotn9pTbCuQNaKdw2p+C+OBnvrphOa3VPQpOQ84Lfs6usWo3+vrUyJrsR5e8vPr8eQWQEjWpP&#10;aA1yQb0O+jcpZNCu3HtF0Y6sTna2cCqc0Kd2g/erSyKBBOkluT0uF/Cud3U7Tztfy51Dq/gb3F4v&#10;tctSojpBTj48Uu5gwFKpoVLgFUqblMeXwr1oj3dNWuanbAZg/MgD3edugoWM+dZEj5kJR/+AFcLD&#10;L5pzAi8rJsNTr/p6IgmJrSh1mT2yadu9QLS7qS/IGzIQz2pxZi2ZUbJkA13NuHKPGHf101uSxytk&#10;7qwATD0e/E3iov6tIQ1l4U3ab6pqhukL2Q7fJ2DXvVSHSd/pou8cHtkn3gw2tzoWld3TcDXyRptp&#10;WcAevWX9F4Qy0GH62xmQM59PcrPYG5rFreSv5b9OGiq6IMkw4FKHTLYv1HhWemqpedJOi79R41J5&#10;9G5K+xdML+XtaZ72vlgCVenOoTQc1R+khl88uS1lXKug+FrYVmza2ExyZYQTb8AiynGaV+rIHMA4&#10;iDcAbUnvGjHeEhUcXXn/juT5l12bJ+aNcZ97ASc32yeV/IDEXRcYD4em31/K3nrtQ5fV67M0H0+2&#10;xsw5nvzquNcCx/YqBvd51SVqp81xgFxsADO3OV1aVxS+qeRVerWR+tJorp+yTZ4yU7tSSBxYeoDR&#10;7pl/nEqWRq2j4cqpoRP53AMtyZkYNeIfXprxKTlPu6ujf3P6lw6X/zizOmAO0MpXKgcAs0KuyhZK&#10;BsqZvODmhv/UYMhnqXu5unN62drO/XT1LjjnYAtdq/Z2OQWnvZdk/qkOiEJy9Go02qrsEbQHvdcj&#10;eeVbEy1+Q7oy8k7XrtUbPdYGAmDO07T8XIF/WUyZejXS2ygyo99aBlsjf9krRNPKixYutBJ4zks5&#10;4h7FqAG1zGrncMh0JpcPdpCtRt8fiUb0gm2ydSGEMkelenNQGzbKC8cpemDXR7lh6+K7VwCj+bND&#10;nVfe86C88W59GncC6oKJFymUetDp1ozXRXD1LhpU7xa7KVROGufDYD8xjeOdERRXHvt4Xtv19WoI&#10;qOJIrHFCPjS3d72ZC3/Pm+7WVy82UiuPBrV6h+5t8ctzjdAibbytrJKgmJzfC2Kl1RbTr3Ga121T&#10;GmfY6dji1+c7ti3UmWxLdqQ5bnylzeaRVkDvjj59RYqfjfbkCzfrmAJgxBu0YnvletKmteijtLj0&#10;kM8G321NN5rcYdctKXBIDregbuGZS+P+QzMmbqNaaR3zvVol39tO3ngG5QY6kqZ1m3TRIcgPH9nS&#10;GFrMcDstNF+EB2DabhcSSyAJVeqS1G2pltnHunJrHEr6uQfsFrs6C+Y8uMfcS2YFaOwtrHwbavtr&#10;XK42z/CH282wLtd/PvAdSoWsznH1iju7Irqr7W35SwxHpWL813jwVa9tK6sHdkWUVCtWZyQ9rZvP&#10;0DN2AiCkCghctKwKUkLPz7S43YNKCDnharXZ8dEJWo+qQVlOVrao0eXioATDlcOaFC2aBmSoLFBt&#10;u+EUVhyAqdZa/DgEdpkMj1K2i+QlOT1OsGvsTtReWPxIKKA7T80HU020QOqLlMbUOScqHqL7qVfI&#10;z1PR3wuSWRNj4DnO7+SBrbMWO0YduPHl4rOtD/7BLKAPjoTT1+FzWey4uSvW3WNiHPJFI/AJ/jWc&#10;X+bBqTWsWK5jV8a+8hkTxeYFrofqlldnpVmdVCPTzKXLiaPTaVIpHA46Eq9iqjjcj73o1obov6sT&#10;71yAuVCmtuMFt3LUvTsrNt4j8UA7vDRoA3OU17FYXJPjcY0uundDHj4CfB7V2sfteVess4f2L3XX&#10;/UK2MM7Woe8tOjR7jM0xY2ZypyFMlkiZADCg2con7ESoFi8TbvhOHF6XFstTgs4BKbtU4avwGw98&#10;kRx5ygDTuR/IZ6BmbrzzZs5dhSJ9AUM6Duuy/p0VssqBs3uE91N2KN/OgF74TE9i6w/GQ1/7AZvB&#10;Zb58LRQareuPxNjGo34dFnX1etHSU0zxxXprLlTH4kZIpRprJYPdCOHUx+NVb87caMUzHSZtaLBG&#10;47/qpqg958fxcD1YqQrqMVnn75/WhF+rqnSEVLIDg1L1cZ+Wq/iAHxmdx4cRxfzMGq610degg/gW&#10;OEp1hZ3RBATX/ZNujs2rSk8627o+X2cCfSrI5xH54VszZjPgt7RTsfxZvUz+lepHEtpe5IM3rhiq&#10;HJfzSg8qTiGCzejlbjbtepUg7G+f1bTyENyJ0C6wmVH50ZkwnDeF6VE9zNBKH3lNhEGAFqtDfNK9&#10;7fJTa30/ZM/XvHNYK3thAGBQOiLjduM9VcqTDOyq+NFHEeLeK2ua+twH9dEFJV1CcVw0KgnZfFPe&#10;I+y9tO/uvedmjfn+eKNzbX6pTNSD/yDv52spLdDX+15RuOUJ3InrkAhFALNg6tRkGQky5hPFtKYp&#10;IP4BBeM0Y1WZmz1OBLnPfVXgoAJnh37Vuwl8ukm+Z+QuCu3Z1ZxL7w4bVLYmWejmZjXXJWG+BDzf&#10;ZBOzrldf74Qg/iMhCT9w4vSaPwjiARJdsMXA1McsiTa7P2IH5IZdQzRN3dg4QDvjAN+CvW1Q2uPL&#10;TPl4LOLnxrxhzh+cOxZNFe5VLxj1HRrPfsPVEWR7ie8VqnW4A5j63okp1FFuGBFc1zVu+qO05IUE&#10;j4uaqlFpDgQTFURsU9oabbVP9lP+7RLupFNc+Wj3XwVqdXxpr0rgLRbyVn6MSVN9OkfOrMlTapVo&#10;FfHgNdt/n81gr26OFlxE4t0ucu6tQtzRwR6NkZXTMmgylOw4BDXOFhFJT6vuHoEN5kh7b/c+VebG&#10;vpMyUre6+c5E9vQhrf72wzfrr+H1MexFZif5pq8rb/xNo2j/o8gRv9XaYK9WbHAYAyeNRoIzDTxE&#10;B3Wa8OF1e6/99ip48JZmm2+QwYWSoGfz52+WdpSZ5feWSRkwC4tXUiVY/35eAiVxGSltKrg+3i9G&#10;XxTAyD+7FxDURjlwX3sPOZlzFgvPUk6otILOMCy9+we4igC3H3o7dpE9LMYU0KzSxZeVPG7SaBXs&#10;6LFttbpwXvxKNaG1Ain3hZVL7mJk8V4iQ0z9K9WHVw6KljsY6KNQKHDTKZlfdlKsKlhLjF/nu3x+&#10;q+XfBkMyIlV4sIpEM8aBYocidGKoElvtV/uFLzkFLZN5eYOUFdU4d7FxZ6pEsESH6ukOSHYA475i&#10;WA97K8QAmlQgdtILJXzNaPW8Ni+M8o7pBvtbpJe4IrHq4zyK17QukZXb19UHmgSH30ZsujRq2nm4&#10;rgUD4vawJIJxma+z0DYlvPFo1Wv0X8lRLVkjlOot+yVz8b6V1SAvG/aUQajcyVtNuYtlfXos3WwF&#10;cMYWwwKv2bJMZS1oh3egd7SK5xzSsb/qJ0UCTEfTPgrzXr+ofgcL5QDigdaJZf2VHLXNROvrbXoi&#10;B/XuZxAt5/IrzBBi4q5eYKIGkxcTTO3Lo0knzDOlvIi/ufAchKN5cv5Rn03lOTUwk2/0TRm/HT3P&#10;31i6/tY2jDE05O7Njd6H4hXA4AkYmIJvX5qLXVDByzsMQfHTfC2Kn0hdgo0WVMiA8UQctVKmoxGR&#10;+GnfT1G9Ab+Wwqsy9/EaBopW+P4bHazvyU+b8nfHFZKaIe3XwGzUKs/lv8EK0MzNXrc02+J6bdKm&#10;kAaajhPNcHTw++eyMhugpScgvPu96fOWSEqYvLLkhJ+z7/cT3LbskvetJSlMJOvsFFJBUY6wZ6dt&#10;4PpA9FEvq7sFYI4FMHO8Oy9sf/EmNAGJktem+/5DjjK1CJ3sXqKm/nPDRzJOty/f3YqYX28dEAo+&#10;pFbjKr4Y34kk6ubF5rW6+pQcs6vmZcT6GrqfKMeurKznca+ZtmQAs9x8+f5j3jhBwW6ulbPxeroq&#10;z6fKXVst/FupVvA06Mj/ZG9y6dzF9XapxL0iZFbcZolSPlfiVdIl8P2BBrEadlo/Puje7V+xWIOw&#10;Em+EdTY3n3/dWutzUZAE7lxS625m3eRELe6ykJUf+c+uKuD+Ot6mRjiYrYFZAUID8Zb3X7+nt4dG&#10;Tst8yfa3M9Anh6nIZH1zo93DGcE6PPpq1TTPXQ+G8OGx/uNsHuXQSuK0y8PgotSuctwXkLk6Ve+4&#10;AyobUCNvL6P2a+DMkkOKtPzv8rRoVLkwO7SLEORvzvAEmZLOJGbAzTJByGdlU5Ru14zI6KaZcdCx&#10;BYwEAGb/ayUrxBxmoBymC9NrEObzMq4BKZO+VcTV502sL2xxyQOG/3M8CW0f25Od103Mluw5q82e&#10;0SpNaUVFxmBfwCKta8q3BPYrXT8JUYJxYVu98I+/783TXh8+my0hYwEln6Eh2dZu3AiCpAYkSUv0&#10;p5Lwxbw9OE2oFMSiiZ+d7If1EZd8nYIoLl+7rXgkUAKNfR1usF+spla0aDv30zrYUhgLUdsJ/cfZ&#10;+GcvcJgTqBmF3/SU9NbK5o0NW1U1eA6whwGYIw7jHKjDVM9UfTJMlljaMD3TcsuNCHHgGVe5DpNF&#10;ZIviozNu/57ybRdmsl/Dlo/PFLgD78fqCcBUlh9Lkpu/4qDXT7fLujApIUzwuyqjbrU+wV+jY9Yp&#10;u/Imb1raYEK1IHHzQRoi94hWRvtQptpNKZk/+mpPibCjK0JSCFwgpbPORocLVmv7fqXtAhiVrNjf&#10;+rWNz4Y8JQLT3yemE+Q1jtolYyqzlm8hzTnyLb1s/EGpdQ2ddbLS/FAHE9nyzafW2Li+ihuwvZhO&#10;XWMnfpb3r0Cgk2F8HeycLpCaF4g/leq7lPezS/Q4KNY7hufsyQ/ez1pr1uyXtOFE4SLDnmvo+bH1&#10;hwyY/g7nIlnxvq8y0rj3J7pBGfCzXNsmvp07Z/p6vV1mtUlPeJtsXG7Mr3EyD3pvAHMLhsuCimu7&#10;bqjeI6Hs1451cbCVn/kXqy5vGq+Ho6S8cl87B0qjvRgdwidLRhZf3GBp5J2CttwrFGl9jFWWy0++&#10;IhgFG+7k2Yd+jJbudzf80GcAY/91dyRIXZAW3eNi4QzAedeANRII/JjiIm3TKNhXtJdOPTs6XzNj&#10;PfY4bQEftBo+yyT3dV7rYO4vLhi4Qgpj3CLG6fXyXFTECcU++hWpJg2Nv8faUGutegJ0q/p9fHKO&#10;b7foyA5GL1WeNFQgi7Bb39H519CB8j6izTjlUInMv3pdKP5YTgtpL9yL69EgOvFXKGOJ08A8xuq2&#10;yF+kM1baCP7An3X+7jRKnNI2eRli0phXDg4fYNQlmU5uv04Rijvz+2G6Rmn0csS53gkfNY94CSPM&#10;tcdejXChCoQ+I/peA+dHuqbkPjt/73V0NALs2e5Gwj+0bL+QlwNgVtmVr9Qc0Gy91VfTRZrl2ri1&#10;f1JE5vubvNeW6t5KG5DffnfUqz1q3clxOz9vcS3d3dVb6vr6/mN1bQNG/UKtpo50/bnyM3BRZi2Y&#10;5Lb30rJ7iQDM+nv8dqXNvrwmaQPHx5Ii2cW9wVJojIZzYPet5rxumqBVrG6eYF/SxJ6YT7ibigB0&#10;cGlT19kW+zBLWAXFV+Kqh2ZMTm+tJC4x9ApYFbRu9/lX2QBaolETzrdJu6EJYzeceSGTY04lvlc/&#10;gCaMB+WGy4W98Wpmzzx+geg6DD+SX1ycOtZIh0qWbc0K9PP+Lf/GdvjsBWWPySMdoln8ufNOU/Jg&#10;3gBMefc2jsna2Zh9AirXm/SE5oddFcQ/uXqFYTi3yMz5xnJ7vsndHcwsh8cKS873LdQliJk3Jl8g&#10;NfL6zNXz6u5WkF5EXI9zd+HGUHhkButbbxYW/spB1a3vbtKqtX7W38PmKH8sgR/91w37qwlj15GN&#10;ue+MH1dfwN+JB/qjy8CpDHtrUfPXcW+5z9PHvaPsohTObVgNvSotAL9UyW9uCk7gB1eihuGtPxj6&#10;9SkNpsE1OneFvaB3m6aqHEnGpUadCiMcUjJALo/3z5qI77Mj6PUCphcXz3gEf3or6nTYI57QQ4F5&#10;aMg6r/SSocCjyh7sc3l0GnVqOkiPs1cdAMOmEfsmfp8Xin81Ki5tnl12UmuuVXlPnDF+2VbW0ozd&#10;Qf0VfQwSYGUETJY3jZ9skrTuL0SUhtpEmyruwVDxcDi+SK3D0yjQQ8aKUqAmG/RN5e+kjey5rKFW&#10;ukZKtWXzWetVVCjxwAHub0BL/7r5dKOVYB3EaLauGfVNtS9Lg9gJcBPObsfnZz401oU2vjvoUHD5&#10;vjPc297a1KnmBq4Hgn5CD2xDCQAMLg96beOOo8gmXrxf5DMEmjKjNuqps0v4qj9Lr8fNegbFZGsb&#10;owV5ZpRVbVSNjFdbx4enqh+2++xQqGw9kGLSIwq9jgFx5GK4tuatw2FaDRXyHy+gejOmFf+C/UxZ&#10;Ee1Dgz9Pbkcjg9YOqEKaixK1cezWG17c9QbZ6DSPYOlc/SN5fUb+ZVGGq/dBeZ4gi6zRF9NOLqft&#10;KY5ssXnZ6Jxk7Wtv7+n4Ad4N2EV8BSORMA+Y70hWV/O4eOetqTEbgpb4usMLX8Dz7y/1p3FZEw0N&#10;AauIWGu65K4qD8v5s/9OiaC4sZAov89vcGEGP1+1Snv3Sun40ganwIeiGYAhCgK+WA3XiGbfWpui&#10;WYDMLoI924bC54chzq78WP2Y55HLRIP97X2YdcnH8lfdg/gATRtz4eku0cmh0RzvuPG+J3GXpDIu&#10;Q72kfhy7E6BH26tnHMD0Io9vnReJshiCImA8uwLfRhmGkyaBEtJcAxLhL9Xqg2yDj5EKs+PjmDVU&#10;VdZCipsRh5kULPUicSuMWT1qHIPZvQXWkEIXDXTIu+5LYTvoRU//JPEPMImHVPRCltKIoNPOmJ6G&#10;+nfNx+eduSYwjPzsshVfFWuD3Z09Ft5fDfx0Od2P/FPrQh8j1r+Lxxv83Zc51CobvWVZxSzk+2b4&#10;/8tyAcDonNwpVfx8UU2BbcRWiSJi/Xv5fFczK9vspnfPJ9uImUPW8rAhZrUHtVfhzenSi0H63FVZ&#10;7HqTJ+NJdWcU2ei5u162XaQqN0vbgrcZH7E59vdYG78KjtZ8z74Z+q7Z6v0zesVNKlsE8I8dKdW6&#10;Fry3+H1OKETpgWqd91QE84BKux6g0H8cnVv3qfy7xp+DNdb7SFKRbBIpm0pCZVMpbSRCFNmE8/XC&#10;11j/9f09Y57Nk2uYU7k31/W5pcHRxexUn3yHE6boxTkyQCSQiQo7icsBj949mg0tjJ9tgExCCrCo&#10;Q4doeEazMLHO5/2yje7iZhkk+0Q47iRKa69S/dZiXU3fX8f+XLYWvD6NG7jyys9M9TmWh9C802uV&#10;U9rVZm33/n4HJL0YPUuE6r5qO4wDMtNvU4VP++bS8hu349XSB0z11S6xQdKtPu1bjI9h4R2coQ+K&#10;iXAHLOIPm7TstXfFD67c5gLRzZV9kmWXvGGP7YsFHoDrJFPfFPAg9P2i4RuwIwKZW1DeP/bT4dWE&#10;17XqxFX+63/++af038g///ef//3PRdgmtOXcg6+ur+5Xs/nrTS54If4SzRj5Xcv4GaFWvz3AMaGC&#10;NCVW94hGdq3yu7uWN070bsjebXqx+yHwZprxC64doL9h8dzBwjwinfEDrljuNqIbbXrHDLNFprNp&#10;73b9KHUxRV1UV43J4N57qzJ3L4+KzQKWSsn8Zqp5gZ16AMsZWHuMKGTq3Qbc1Z7nrSMLoU6yWmfv&#10;QEZeVbOw/t3FLr8QDd78XWno2TTPO/fIlbLi6lZin2LpNgSjcxbESyasUBxyqfa+cKt+TYbiG/wC&#10;Lmnw2o1lNu3rv2j7rOVpZW3BBTF/9BpiNbKATOu7csBh2cNhG4YL9r3iZgx+JfK2YS82a6N7PHPB&#10;RihmP9kJs7PdXYEI67sVw4QEuLOszBfJx2Fdui3sCz7R8HpcUw7PgZp1qWT57vcW6mC3rvBApvst&#10;tv0pH2wtBHC7HlisNUHM0+nNZ9yHnmqLqDCZ9DOvjyiVUYzsERx0XcjjSZhR7y5Wmf2r/BrtTHg+&#10;/07tl9LfJfMx0tWZmT+kX8R84fmRMQAyZT/g+Mqi9v4Si7earKfg9Jv5bYgJar/lBUl297NhgJIj&#10;RV91uVXrdvRpYUACfm3wnq6iHceRvdMjvgnh94Bby1F9SsU1HzmtgkZIt4rN+8BFFSCzBkZY67Ar&#10;NasvxQSMgnMXL8XkPjFmo3giXnJRJm8ZWnxMmsOEOYe3x73lK/n0MtJCpmgFB3Kx1xOku0eaQRWu&#10;VpPr1rltlCXem5TwvXLJZeigAZm5i89pWJJ+V6/tlZTNLlMK7HO60/ARD7zjr9q4Rawmj0vu4LRz&#10;p45pkqZdOb6X5lnS7y5vu1YuT8HzOdR3K8YarrN2peDTb7BLonMD+8DVZ60JZK5l5czzIKcqz3Lf&#10;bryCS92CuJHjTITHq63C4L9RG7qC338PW1DBKic3mER5ldi1bWCZ3/9qaPM9qYvforh+Iq3NVc+o&#10;ygMrM2scOsBQfXcLrhSQgZepZRMHAisth4dMhTY4N0PXH90sj1DsqFbGRUWJtrU5W/rwwVUlSlQv&#10;Ruvhaxt+hTo2xItX5/0jyhtNmT62vQ8Czk2+y+VRCWDJKIsOobE+fwOZ8mGUnNB4O3/iFwaMvav8&#10;PY0HKCqH+H6E37b88X0CsOqmQ46RnUZ9u0EgdQg7cIwJjGSrQT44aOdfE7sVjoFG0bdps2Wpk6jh&#10;ufxrvN5yryz56w5E73c7caB9mYN67qjtrer83tcYG20MdRjHQ6mwAFyTWb3jXFjX5SvaSNgc59Rd&#10;ZFsEcZfMx/uDaYUn/Iu0oxHxNw2bh9COnRw2l0XpPK2toMu/w2J4Hcg9MpaXdyOClyb4Ry1iY/TR&#10;OfDgWnZXvV8ur8mjkjeThUt1jj99gNPW5AHcjSkpqvyztq/w4ymUgMqIKrVNkX55YY03A0UoVV2B&#10;y7zh/AM+TU06DObATqG/SlYd6pzR1ZeunPNGv3OYiFPz0T1oqGi+ZuGGVNbD0rmTd+aFV7jsNJ1w&#10;ZvaNaM/4AQU7P3DwTjOMdd8SWldhxSO2uATINse99/9ma51gl+VGALiNy/DotnfZFu9goqqNW+hu&#10;HLCs9yZ0tFcLhh/5S+hnod0sKbgOvVof3rqcy+vJnjZcDeY3v721wf1v+8serWzTPR8RilcBUoao&#10;/DUhsAhPgMfchpfGFZUqaC8YHeEuvEQTx6nsNE9pgZZSyGHyI0y/t5o/SkHEJhKHSlFamWdUACi0&#10;5gYsX8PZ4SjkOFY/k/guxlxTKC2RxDlVLMQBMjvNbbR7QZvoPvgYOdoq2RprXqNaxUYguwf+TrYT&#10;uWP/AOGAMlVcomqkdvula8Ob9+PJoUHvqnrR7c6lIOkBi/LF1N4NS8JLUucJ1XUw3q00p0CGfrCD&#10;3ezGuWqqrqPuUBHSR63wkzaiuB9N/T+fyiKzS0cPHTZZf36KIAIrG/dBIyjYLALoS9wHwKMulzjZ&#10;dJmUL/q/r3GLl/n5qwlEZ5GZo/HfxIMByxQfK9oT8u69CKRVm3+BL9ThuhZ9trSxwgnqlJblYD6O&#10;fEAjayvLaG5+ZpfnNP8C2pY5HlcP97PnP7TDmDuVU2QnFVfMxq1b4fNCQQcI1b9Ahr/VR8C/hFEz&#10;kPEuqSu7dF2OrSQysOsMp9PB4lQH5ykj1WsLS3yKXr+gyglSnB882hAe1LemVDBSiAIpKWn6eFyq&#10;Ci0A9wD3TTFB6TZsYKQe/bVUK3tSIfeVN7i4exVm634Qbtl3PQj4QhaNyhhPhM7M73RYUANPfz5F&#10;cadlY+zO2Bl0KWH9HKMGXM/Fh37HK797n+1Xap6KjyDc9Uf9pFjj0Uj4/FsaMiPjLVHIYYbvy8Xq&#10;ezrCj8zvuVoevnxJbWPb/hCPcZC/44MbRPZBOABWmNbBfK6lmFTCnN7ZXZl8Vg5LnFvoMLafTuil&#10;HB36aQdF12gSzjd/bwGszQNT/LVfs4qBuMnfYxc589mq0i4Y93HqfX4jQXl4rROr/ua9aQactS/H&#10;2Zhki86KXP/KNclg9oymgR26JeiEPgAaa/huzXq1302SZyuhoMwWQMYcJEHo6b+pB2qTL3hDgRmB&#10;51xH++kbB+csK8zmujyhSVd4XhY+hsonYWHvVbCgOuGLfM4j1zgVs1sFZlQJpI5gvGnN3ug+NJJm&#10;CE/GOxOYXS5Apg/Xjz9neUFuPgjAEMkN/MjNmuZ+1mGxvr6tRVadwsbUYOJwp/m6rirWBXcibMw9&#10;bWeSvwG8qRYxc35nonGJWkl9wvNNbFycV2O7MpjciRH2CoCMsUGfNf6zHuWyYY9OpS+GJJPXcXo7&#10;joQpgxCWErJ0NHY3kR11Gck9J6fhfdHgKKzXoSOnCSLZu9AfPezn5aX6DTqhlgkRWS+DUoydxuUf&#10;pHoAMid6UBIEraTA9Q4eidi19xqPCX/zVi5z8T2hEFKgrWLnhiWFE4eQby7Ydn4sEkHtH0X9YOPR&#10;sVvX6pW/VqfVXQu5berhsJqgk/3j4UXkZtoeY38N4lM/VlhBPKhjaAS4dYNWeEAagXL/Ln7te+m4&#10;nE67x45o5F2A1jQNZ0GxgIzR6DyZUlIX0c8Q0+WMpeB3+Pq24vfvzNTLq2dfKM+anHcechOu/fmb&#10;RpGlCnVvxQgBAQcJP4PJxUZUc4EDI8bB6+L6Vf7AfkuporPI86uKYFFCn+Y1GTtz+H7RFssql0vo&#10;76476Av7eD1pspaOcWc4MgaGvEV2ZsBU/+o09/I14m0urtvDVwUsjX8AgVT1Slh6vGkzm3ib/Ubn&#10;ui04sMw/DMBvg/mOHoNH5nP3AA7212/pQSw8da0MhcPzcnpYb1WHHYpEpUmCmDYamXz6tzjuNvV3&#10;Pgc0tB/Q+8TjNgf1u00UEMW0Rb8+WNjPM/QlzEauLiE7vo0CxDKjC1j6KdvPAwZb9boGugUaq+du&#10;9Zxjyx0GMeaciZh+TXLETb/q0gaQeUw2BbdVuQDbRNNGJeAbIvLMz/gctYVyJbn0JTrgjkt3c5lb&#10;6hRPTp64yh5m1W9bhWvdqXEjk7yKq+ajJB4COLIa0K+oE6XPb2Y2oeNaurrtv5ID0rth18nrygX8&#10;wIN037WJNUqJX7BX+vowgP1rFX+yTCd8xMnlt2pWVc0YiXoukfJ+v8j9xgtmwAx2cLOg7+E6ao3x&#10;KJgpKX/MTt6qdF/59cv0r6U6g90lbZsQoCzaAagdW7WnMgfcAZHYvWABqpzuo6hE429eukuVzlV3&#10;g0JNVthDLJzAa10EkCbi7ja7n1EFOFomYQyYuFyvJNbd9XD6QibY8MUcgcwLQuMf2Szc3v1T8NHT&#10;jgx82G+AGrogWUUCs6mx1tmQtW3re5yAhy+Qf9SeAk4O4bf/ilFF2p+KdndZPWbBXh1NFlz9jtvl&#10;eIoH6QDSzdvztDj/ycQqoN44nS31loqROmRg6sVBwpV4bU638bYJNZX3Pv11z/POPk6Jx4MU32Fm&#10;sodxcdZ1C/5xjPBiQ/V7xLZbGkQFZvgoeGPumzgzcJ1C0NqT8x4BMoXuD+o3Lg99C6MbtFudVUag&#10;B4Cs82WFCGrrEOE2FoEhWAUVkVrv7ByP9upXvD7gxmcxw27dPZ2oVAPtL6AhXMQ3KXn/Ns5SAxg5&#10;zppeOJiHJlkBMrykymWQyl+fea9XWhgNkN6+8Lv9uC/k3AKJwDwBu7WBp2y7Lpd80N6fzQoYRLAt&#10;HY4aw4ftmc0n1zTRul6czamXS5LqNtneB9Nl4Oed+sotrHpAZsq91EY9vmiirb6NOZgaW9EELDav&#10;y8nb2d7OS/c4MLcP/nJBt21qfx9YoM8Y4lVhRhhde16n159kSpZbRsBzcxynrGC1MgHuZ0YbSzPt&#10;7qzS9u/3JjsgaRI+VukamxVcGFBso0t0RKZx7kaVGVacUM3DHAVhB6cw0Prip8eEa9lNS1OuL0FB&#10;JRGU+Ylrbsb7EBVJ46APK60vTnl1Kw4559Cydz4MAZml44M1U5nFt1D1uJz0J5ZcC4iIsjt8f1JU&#10;bYMiHb9KZNPNljVO0OBEtdAgBJuaaGLUT6YNMd8iMFZqFGWdXoXV/F7vf+HTOt1U7Ttl1pRkYudA&#10;hoar+O+FqQTiY+0FjKVNEWO+HCyXq82s5cxvEcvKty8eh/5Y2ZVq3IQFTAAC7QIYS9C6XG4WOcfB&#10;xA+YIghVordzrM+C8XSlOiSnaFQwwOGav3Jw4LD5jgRMBLwQncDSyQMtUsZ23+Ubb+AZHUoLvq99&#10;Js3acSM3rE///MMXtmvTBXyQZd3a0khh5Sv5/BY4PBq1NUQBxLXnsEwplz9X6TRQzqgNZPa3Pn1j&#10;fpXniXzsoDi2zZ4X43epg1wrbNHSwTyNz7+zo5SWDYOCqoUQeet3A0S4p8fkIPmrx4aE5+mxc9aA&#10;j3Y/VnPxsrkVrdba59aXIQ4msgyQEWVqbO6zVR/pLIKIS/QURWrKrNOLgJ1ozzX9ddoue4SOJJGQ&#10;5YMWK9YfmDZ7WXuyPHwwQqHCxmXBdxbhhLElaT5BcoE0Caq+BIukugRj4NI2kFEzljtU97HM16jb&#10;yOxnO/k0YkPzGiECuh1WwMNPfd3s1jqPQaBpkFf9pc3ysNkSEAMfd4r1To1eeKvOMx8Zs+JeKrHt&#10;N1EhVsfb/Vvl34wyIP9q6BVdXH/IrRL7gPeBo6P+l3gX05XeSZpPCsJ8YtQc5o1p54J+ZAm0LW2P&#10;qB71XDvQ3Cfn5xNF//RK03MdOWvjXnjfu0GN8I6t9baiXCGQEvpOkj9rzwW72t9wuW+H2Muovy84&#10;CFDMmnPpYCnlO7DYVr/HLQmmTwvA2HWNdpe884RSfuhCoIcVutQ1h33NTz1a3i+QxvUJfL3vRe8D&#10;H/K4G7rcQgx1iQUyygzcSJgSDMi4OPWK+ul8wydabc5Xryvtsp3PJ//muxl16LkmO4EP7Flke8yz&#10;YD8AY6SnhQFV+X4aGchRnEBEMO5Y/q/+8g+DZrPliVv5tHqCxAyQYW6/Qe9EWo2fU+91sV5xJfUK&#10;P8YNnuYUnPRSD2OA0r6Dub7/SkFC8nlJFtYuxttljJULneDJqKvhR7mNSm+qAaIo5mmMZAN21J5O&#10;q2XKjN0eTZ+ATB/slPuqCK3BuSSi22Xl4FMS9vy0VvplFinBDPRUGqZtKqjCSnkxnqv3Ru05xULQ&#10;dPeKR7ePn4rVLSCMPMMuMqRPQeK10dJmXTDgigdMM/riRwEZjaOBJW7T1oUBguNj9gesT4SxE7S7&#10;1Jjw86yy24BMM/fziZg1Qn0JiM+Ai3kpKHOs+mz4MOEI8PN6fNPh15PKm292ePvt9fh2xk/XtkWK&#10;t956C2SEN4NDj3TZQrDLPC9rLxKgiuwOuYSJ38VziZPz9IbY534czKRCU9OOiAG8ZZsGYBcwHJYt&#10;l9S2lZhLAJju1kaWBrzLGnpP9fGmo6yPSYTax60KZDamx7zRp7ybx1Gj84sJxmXvwvIj1ImWAPwp&#10;ETSYVO72WSibkze/Y0aeNaqpwf4BBR0DWe1gzxIxuWsKOqh1odNA0H/L3HUWP1fcLZuLRZVOz0Dm&#10;7piL+pZiVsdqw24IOkQv0N5o7Ss7qXwKuUbXuKp9aXMCVbvSWtAO0XnSVHuWjgdsMGg9il8uU41P&#10;LZycP04S7cSxG1Gj2aGWGPc068SlClb8ezw3Rf1NYNuXXNUkGM8ypvzk9dYuSbIGVCqP9NkmFpfM&#10;PJkHs7LcJMNF1tHdcFxsC9d8+9HHl5ZDHHmbiAsG/Rhb4wPLCgfIzcVsc3i8pt4Lvv0tJ80PQ6k8&#10;BD4sVXFKV2qQjwJ90lUXFM12BO/0s88LsfrafpjmVgBXLJZgMTgT0nQ6VEf7snZ7XdA+DsoUuhcc&#10;5jO/XEPSd3VsNlnLbnO62JxRwQTIVEuXeT2XJzvLGGChbcJU3t7cAdu8bde9sT56u+g4LF28/BCs&#10;8vvRBx9uJolr9HH71FqR366AALMIa+Pq66VFGQeI+9njVyq33Ea9tCWy0ezl/fU34RHAD0BpE6HD&#10;7m2eUYnSWLGLYOgdpIRfu2cMkfnh0VyVusnozHgpASg5xZ44J4NAHkXe57Szm5P+DTHe/uY7ah9e&#10;p9mXSBa3XXl1UFimQuk3EsiQccocwX1B43LiEoKKEPTni4AHoaxuZJhNAKH4Uj405tjrNJV6lsVM&#10;anVhrG1W27JcGIqXKNd2eiKu5GVR5+W9hjVnJdrznF0dq9ePSj7+NPZ/c4HDg33fDg3jNcCVZFSb&#10;ACvucHgedfuqYbCDcdMjR5t6ZQ3l7WCIrcQSw9I4SVAT1bDLILoVvtpkua41N4UC3nzrXXNUi22m&#10;1B68+dv90mYU/sqMgEzQm1/dQr1SG08mRF6ePPa3gd1uX4nlp7+0RBDcfw8cOvYpAjUBrSV5l2Vv&#10;7KmaB48LJ+r+yXxYawTyFTpBPDFLIdYO47zgm0Y6w51C1728ejCQOa+vt+WJOd1FcMXismhWpNaQ&#10;3GDFAIf283aygq6T+sC4lCNnhRSf1biwbFzD4xvktfDvhZ12t4DON6eipDWyV3TZkpJ92g2Pdov8&#10;1YN97mOcWv0zxo63FfexGC2Fjuxj2KCd0RIAWI2r3ao1syVxP40a7fqBXkoOvtlMVaMdFN4H/fPS&#10;TsLrMX4vDiWyPlyMAvdGxO42XcO/VD5DAON3O62QgjNrV/81kfGNsjo7D9NjyK26EZM9P2DoFIP6&#10;p7RgF8rVOaQzerojb0UwYOxNqStfOfv0EQP3B9pmCZc8vNCdaeOF6vyYN5NeVvbuG1TSF88GcRer&#10;fzf1o/33FSjLgFR37ENKvW0s1mfcK8qboAOPnsDgE17unVstw9FoAaYX7AoMcJxvf6irkHhlCOxQ&#10;JOgJfliCr257Rx0S6P3wa7fPutyNtUmk6szjNIvTdoQDmbz61abKzdXP22J6X20D1W2wC+rgwdy6&#10;9encsxhBiuBnYJM7RorF0iPS9khlGgzQ/HeUnKCDpXJn/0p2Vtj1r2PmVAx3i0GQZCQAAhbrI2V6&#10;nAGZun83DuvjAJvex9fesWfu5tX5+cS+rc3z57KSfJs0DkyzqbHL3j3v9A7BFGROo/Z08GuZI5c5&#10;1ZcUxEl8Xew7WqntT0K2yIMbESCm4enRh9sF1N/GwwgpCJHzDdWbldH8WtE2xeH0qCW112wrysdf&#10;7nB2TsYY7YGHMlQM0R2OxPnAG58fnKkzlGePZHzaL5KjRU3oT5cABAOj/krTf27Tkw+L67ryJ1OE&#10;kvXIfddmxbRuzoDd7BuC73SJtwRDeVzaVbDJiw/g/oPSAA7AtzlHli9853xE3ilGF+jeZuJjlQ0o&#10;tgWqb0q+WbgVtsDFjRg9oyMb8gzeGP+VHGViCA3AKY6VtTGSynL2gh8TrcKU0Ua1jv6cloKv0Kze&#10;ofvrch90jvsxxCnzRRfkXI+RmJ2aGRmJnb4DddEKX84KG9j6iJf2frnzJVWb4DTwVvyNH1LE2sYF&#10;gq11IQzaK3EXZC7rK6vSjX+v7W7xmdBRtYzexGKLlr7i9dot1B/ZqshqSoFGHTmocbct1ypUzh4r&#10;Dfr8ar6Mk3r1J0mR1Zn2biE+NP+KW7IerFVh+J50R7XiMiC8YSsmhW7pIERduzYl5f5WuMa6wWQz&#10;X169Ixlncn06EAYwJjcbXrs3J5sgaq1hb6SvnheN0h4NiCuQ4hqys9CiNptnQEZ6kGTbAyHqFewK&#10;34T/wYuLZVlz/XRsqSmoTSBGk3zou1jFn9koaJqLO9+6um5ta/wMtCKHonaIxuWelDw5WmovGwVv&#10;0p30Cw4UrEniC0AR5b/M9KCfVKD7SCl9Soh8Ys6frPwharLNG4esf1cBjMKEbxbzQn8/5+lMX+wH&#10;vOm1T2jXUkpwOMDlI1dTMPWpAkwavHC08U0/whxN88q8NYZuWGYuPSBT3F638oex3ijYQHYlyDcR&#10;0QaJ8qLCUr8wXV4KN8prSd+WNizWyPi3s/gpuE/h88MkHN0H2629ePjMtiN7paKSNVI7diufBrnx&#10;eQ3edKJReHH/XjYbU5ZsNb5YmV5+Q2TvrtxBidaRn+fRkLmle9Dn80bjyY96tRysM4+DZaXKcYRF&#10;pvUzYCkvt8CZrARPMB2YxxvNtVrlLNNax7o0I2EdwDrh7/LPfHmVhbtq9stXBovXInz/1AGnXP7W&#10;RtCTBnMPJxRr9qpo0aohUELtNSrl53tRnSyeM27WCE3C4opQP2DE+6W3LNByL+rFDUCeQsHhpmXK&#10;vJHRC7oCmfZu9FruTOHePk3BixwOnIQ7+hiJAldZOdzO21x8WLUwULPXTm8vaYHF1M8smIEtLNKB&#10;2pwVun0Imd8o9ltEAVVVzWcs1J0c4Lmb53S5Kp8v1N+gS+4EeXrUUdvPH8oQed3HS+wBeJ1bBW1f&#10;nDX40+KeV+KObz5y4NKTzwogK0ocaHOPvPBcqhD0i/nlFvGO3qa7+W7SB6gmCK6eTBJjwY/XzZn0&#10;AjIh5faa6dYAJQr9Ztmx1W0Ge/d1u0qDnOYqGrQ/Ekn6JcH6vVy+fxXqB/y5s6e3+GyGelw7w7WT&#10;Amrn+nRsKWf10mubO++6z8t7pC0iTwT4QCkUyDADcF8NodjqorfkoKpiL6xRx6v5PxGlDTmfucJJ&#10;OT5TbQoMRK4O+AmloxrLBApOG9fIh6rQvN7wDQEDfJUP3OnMx15uaqBWvU3HozJunNTl/q9hP3Q1&#10;TRvwRPHyuhIo4J3UkkKrE2A8484wVf2bVlMJVDitICcX24DgGoIEsR/kq9QfQ8L80lmJxRBgoB+l&#10;7NYADlF1ANoYsHQUBCz3zk6wFlsYkGklywxBqeodZSl9CViA3ElGj1+ATq70Y78NDofNwbjkNq/v&#10;8rXTgPs/OGAKP3W6CF5UyFW7j8XkEbX9sHlfd66i1AHbIjC3rNbQNXNZ/vpQgKImkNGUQ6N44aQ9&#10;NEHV7yqxlIpyWSeTbOKQv+QWTqEBvyNL9bZ6bdWPm3iymhTJqtqI7cEcbTUQ0s66g+1ewL47BR4v&#10;lxvlKYK0QG+quO0iuP66NLK//kYKWudzusXS7slOfbjI7U//z9GZKKoGhVH4WRpJg0IkGoRUKhoN&#10;TSRUVFK9//3PfYG7jq5h73+v9a1Wt36Ys8XPLB8sVtmc0W8PtgNi8mmq7kwqxfgVcZqLVfzW80fZ&#10;32Y6seTG8Wcr1l5KkEm6lTtyrANH7/KGiKP9Ci9/3xshyfTSAWqPfLaRe5Ry13aAOGfkea1y2KGU&#10;3w7HU13xj1kkLl7Phg2T9B3X2vVHh9tM4iiXIpA2pVddQcAu50kWWq6AJDRr59v7227w/dUmX+zx&#10;l8vN8V+VXpI40nBirDhU7Z2v87iNZfkyshskLrgRTk/oIwwMZwKgz5tNvfENOLq4ZceF4/DhvPBg&#10;/HLDXwZGjtf4jNdsfk3INUdzDDuiY5qT0L8dwdHJV/r1Tu7bSM8yjDR+ZfQlIt0+AcuspE00YBIU&#10;To7vdidzLZ3n7KMzUHNi5YlkbvVV8Iz3A/tDjYvsdUDbzKs7/84QZgkZf4ffJPG97QR1fUGADIHN&#10;IC2NLY/FXru1rl+cANCL+WyUKEVD6svcXEv2U/bJk/rrwftza7toHJwNuPIKuXjSyBv9QbicPryl&#10;vkida41My0W3QrCxfhYMKMd1+wCGoEFmmTtXmcYUYiSc4AOAvbZpN8fyp3dvZSrxpsQ49l2GN5lF&#10;fnczctg5d/YKD1Vs1Jffm+/7tF0E72J7XulR/qnyygHaDlgT6L58izhpRE37E3bb+/t6KjFCf9fb&#10;3f50GxRVFjkfD7X0kR57+HdodQYPVTPHSV9+XWV92rhhvcrSmOeYUbb/zPKZn15YPQvPLzkZ02Vv&#10;IWwWTRh3IPmDNNHUrdCfxPbvqv0tOQixe9xerAmgA44L1NjBh2yBdtjVwf3kubOsVn4rm48Si50r&#10;nfvw+13nvT18LKKmjltYun9piyx2+DA3nd8wyzOemTzcaRMK+GqxtPczF5Tlpb83tLU8WbR4Kh1Y&#10;8qeJrFbsNh1w3a3Q1ca4/awXX09KJoPkd9tjJM+G5GFW2RPjczbMHPVPfkBDJJvIn8CL1REn4eVo&#10;jMY1KPorZG5kRaV7rXx77fxt2FsLjqW6Wb8IzN9jaVsZoqN2ZG36zSZYTZHhPFDUflZcHpVrW5tp&#10;qlUP9+d3Gw4HugoikRAQMkm0Io7geR2u5A1gVk75DldOpehCGqPaERPlRxlkdkixEGJ7rXEb+DoD&#10;pR72ULf21fQCi8bjIKkkn2eMoJ/eSuTpTYXd6pmqdG5a6LkyO03LfK41Oe07w92wmzri4cQOO/n4&#10;mvbr67V6qfEGldbA5Akyc+7CDxGj8Ed0v2KB+v00q2qltoQX1+VeXHkCvZ9kc+CJ/+196l2uoLfY&#10;Yj3LH13mHSNuCeNeUWuJB9NbhhVi9l76xQYtxh8jl0fufSjg2omMBTKQEuePySMvN3P7T8z4P9oH&#10;LFI1iQZS3Hc931uEpa5aLc+JZbMqSDkGKwglUd7TqywkSPvOWzRaMBF5I8kDe4kjbyLk1lq1mLh+&#10;p+59l+5k8fj7EJR2V65g4qfhOT5ARUSOtwad1BrUGE8/LXcm/VgG7etpW1uZVn3isjIzRvHyT4VS&#10;APKre1buER1yr/WSIbmauGCd+0p7TeM2ijT9EJnpb2Mnu2uQUamanSTvbx9y9dmtFFcPLyxeaRDL&#10;YjGrIdtQmml/ekRQ72vPIGO3UbpNiofpoo9cpdsBetmCWR4hVys6TGufwbx/c4vStir+6PVN1eud&#10;3tb2myAT5cs99V5F3lnglAV2tcDxqINWbRTVqzpGNNM31CpWxeDerjyI5sebZfhLNrrXR73uZNC6&#10;aKG3z2f3GIygoqvfXDdrItH3PW/wHDJM8XzXyOLwADLuh66u4N27+eXjptZsCJVC5LN4TOFmwL2h&#10;veH70O9lm0CwZ2m7Fs/ltWODLX7VHsRLYACdM/K8f2ki+hAMDgHV2AMQvnZXvO4FWRLj3FCG9//f&#10;LUB/AIrXjN4MqeTbW74+q2cx1qB82Ltw5PN2aWnP0rBbb0JqwXC31X2HYjqqQrzZzXs4rRg80B8I&#10;20nOaKGZUEIpZy9SbVBB/Tw0ob5r6tZA+n9LDvBA6GHNMpq0E6MIHOUWDrMGKjeiPd/u9Ek8BmxH&#10;fP3uleNjzD+SYamUYvWi6x6rgDprPy0rwfrlJ33rDb/krYJdHpdtIi9Ol3JmN7tW6mGHbmMgs053&#10;tWtvG6sb0+6eivX7elNtlTfshtOx8t3XHsIEqrOQkPYv3Wa/ANm+1eAsrWBDNYiTFuKd2RPfHPrl&#10;drnSRE6j7z3+jnfNX9Bzbq+kfBxcbtcqyJBe3Tw3f+8qCu6on+9O31cKWIerFoqfqKsjr5ixhe5+&#10;hVyHH+b4oboQTa2RJrSHOMoeH2YzeWr9O00om2wUqKmjP9ZqmMwpzvjFCj3Op5kJWQSZCvxVkdiN&#10;upOcORaSUjONB8RAbWDPXVXZbmB2pg7v5+1pNphllUEefI7IWIEwF0kDwDuHxb/spLpwtWaO2hQX&#10;0KogHS43axomb2+yuicDhqp4HMiU+31WvNTacYVwHQRl6VO46ZsKYjtMPnOqTmaDiuNdM5RIrZS0&#10;02gR08P17tFyY3+LdjuYQDujVrcTd0K7XLX1llOqxvCSb8nb2RJ8dsS+WH39OVMykKG/yR3SPmp7&#10;EfkMsgN2M88fp2P2Xg7EQWG8sdvNJE1Qt+Pz09WiRAM2nngO5Y0Xy1noJKilWFfzvIk4ZXPtisMD&#10;MRNcMmG4pkvMo8juusu/uQAQIJcyrpdOhrXXr9Fyxpsx453u704O/5zlBO6e5WqtA1v2utgo+Gk3&#10;x2N0MQPzw6UwP9Euc8vEtTekSV7a+c5V7GVvJLbBlNYI+Wjfnq5f/ub/WuCQvY4IZNHTaOG5i4xl&#10;Zi+5ujX+zL9fTa8UzHTLrit4+vSHlmQqMvCtwtv3MxvPs0xwweTOub4+T4NHsBbbvzAZ8J7aZT50&#10;WdCUde5aO6C7zZ/7wXkM++nrPGy/9riOuKP6h1xc3EZh9rqoTuh4WXA6Dcvz5LnalpndVZlQ23zp&#10;e8DR7+ohI3itbJy2sG+Z7FEv2321ZGBPnzypzzk8lfl4Y6zGqH8f6dJg0/xsX9LJoyqtTSG3pUxl&#10;yAcKQ9dv2cKMQvt9sfQD7nBSw0YHGsngy61US974Ovht122BC8XXpvOkrVYRJqOjYlWsVb1GeW/f&#10;rUi70biKlo4gExjd+whFeLQfKWGxytxfnGciTF445PVzKS9nrIsxUZFbBWJgI2axP77LZRbOB5rz&#10;BaLxXFpCMgHap/hNA1d3qQqnIu8u2Po6NwPhmqch3ew0/2RGHj+zK+cUkdXkx3Wyv9UnU5+0oLfw&#10;4RVFdTXDqoq7g7u4tFn38Ck1YNkBY5zR8eXi3BheDhee8JQ4sQjHo3E1Kko5wDWvEvz0vCDX6WNL&#10;QgUbyGTtGjtJIYrwEPlVswhZ/s5usWv6zhl91hIXS/apG2v1anDcH7JOLDQL/ThqcZ3aK6M69W2/&#10;v0zX05aSIhduoFId4fn+SlYzzRYK0JH8uXQGjf9o3dXh6eTVFo5taKrQbbCTT4Cps9mBZdKsW7Vi&#10;0j9MMV+YHQtO099R469XM9cn/eQ6V8poQ2FebkIo1/WYfOnsrZPnRCfr/9QHNENL7xK+AFDkrwFX&#10;M/We2LbRWIwD/XPUV2u8YJGtYeXbR+FHfZxxzF9WXu6zd213B9I51KAyObSloDUeNr/cKCx32rgW&#10;ba3jIDu9JCKhTE0mp7gwneryGKUXNNmh/s7W6PRR3XrbApsv/0pglLfomaAtugO9bxcC7NG9HNrN&#10;HIMXJ4/+vX2kfjh/gy8S5ONPm5fQFpUQo89p+30oPezr90d+gqRrNSr3Uho6+eFldJ37rw3IzDHq&#10;tFk0cCp/W9snKKtQrCMSjUqcpR0L4JrTa1LnRm3NoLoEIMAmCq5dpiu7zeNXebeDdCRSc7/9Ug6N&#10;jHitNiR+0LvaRWWQduUDxCd6q533v7by2a8Kk215LPmXDdnUBOvWteTrvpc5mHieWLJZLq3Rpj7M&#10;qP3OHTdJHlbBeDPTcK5F8bbZtnCcgbrPm6w32IN+QSoz47d5un1Yl9eeNfZbjHbtvw/Ba92XshtE&#10;vb1lcapn4GhLg4aKuTxZubpSxl689EWGQUHT4kunOPf4ZrS0b4fSJZ3yEcptIqP3LRbA0qg+VY9p&#10;dEpI3Nd+pqPKWhAu0UwNc5c8yHR2SR9BqBtmprRAqhzaDuVFfk+04zTbFU71W8Ear96neff8FboL&#10;zeRC43cZDx/u6NV3jA9pRMqzsBBGUd0Ma5P5QHiIAyIj1iPdMs1qSr2fggkybxdcW5Nft8M805tA&#10;KLyp7vTdOiMEGtG8vVoHT36168uegYfKBDqy7F08yM73wXnhVZYeX7pWJRLhls+z137HYk/axqze&#10;MdivoFFh/T2rXbPHN8iAFyBdYc4HODlqIvLEY/lbuE5xXEvRwj6UrZkyu04uUUt8SJXzcrX3RpNC&#10;Pf6W7GntxxoVxo6eHXHp4rXNob8W1r3W57M88MSscqzi9O04E+faGGQWYhnpN2S3/mILYbPnwN6/&#10;Wv5lu/qDkQq+vP9RmQJ5lKwsVV+ojtyO51nBG3OI9yKuutg1PJzaW2wxs2xUxLen8CV+Oukmp8b7&#10;YH6ly61EAdkIZNBmOm+njJM9bHef6fu1znTZ+YKo91u7lkFZNgM1ehLVd5a2YA7O+Kzyca8OIZaU&#10;V4Gu8kHW2kemZx5W+ya3Y9HyWsWvVeM2/pYfY9NlmXPp9P3bRg0Z/NUhNwKZF5vgLuFai8m7Zbv7&#10;URa4L22U0mXh08CGj9V7S52hO0Up7UzbjgFnAtAwthCIk+ohrNEXvghe/9Difbtpzkjn8pZWN4BB&#10;N1KPboNMgdTK5HZon/aLh8DOmdb2A417kXFvmJN9ddvabD6ab1yybPf4t048WXa3Wqh/tHFho4jl&#10;oQmN6udKmP+UnaJ4DZXmZstsoALkIJXlqDTRW5f58O/rifN1k7hJCydp9fEpA7m9QF1FGz5ZHH1G&#10;mPfNDN/lgn1t12roowSvsmTtiqIiXMnuKeASgA/4kIsWj2be7+xGIjoP1IwgNSH01Lmc/bolZ+K/&#10;O22NnfkOUc+/8VoemZ6KWzhnzBxeOXp6vR8XI+VltOvd4uBMfpVSvUcup5/+QKBSeTjeiTos2IHo&#10;tdJgBqen3josTCDExCsC9KgtXSNhE76pNxo4yEj8gxoGAsAreUSFICdzyvK7wsdiyz/nVY+mNcX3&#10;LrEKT5p7IBYsPVahPKnOBOZ5Jy0LoiDzuuL6p3Njdufp9waKrzCyfA4be0drANLgla+a0Z/MdFfz&#10;hi19ekva0i+e/nL16gIxa4tkaR2+KWO3HnGFbDWO+53zfls3CcpZgQ5V55vjqLTSE/gC1dpLRC5/&#10;3ABon36ZWah0fiwcGjtcje6K5g7/zqSbi5o/v5lTLtO7qeBpP0m2jO0BMAelyuf8tgXZzSf8mqVu&#10;Ex+b9Ddeb6TXibovdztfLiXTXYyrhiRmR6XtRo7NUn6Zn9U/43qzYrU/mILJhRbyt5MGD/iAcoYv&#10;ijNbcrIXxo/wohEFJ7w2+jjfhGKaQ4ICDt7RjbU8Nc1g23ijX2F3Tn9femdGuZBrLIunyZVjqKH4&#10;Wq5p5bTxA7MsQ1mVP7nVsdvf4lbPdPhjDzbbh8389JX0jJNMEnT4QVm4I18XA39vBi/UzPdaEPXr&#10;nuNqji3jaG5E+o9XTzWDyxlAkDIp2NUZ1NkEyiPU9T7sh0rF8EfL+uO3SP780NCULZpqf7C/389x&#10;b83SYWbWM/n14lObLEovaH8pY4beXa4Pi+37uHoY04G63lWPr26l5zQ5Z+rT0yUUlZXZHJPuI9yY&#10;BOqQ3e/nAEPDxgWpf0IKIBM2MDYRaHfG1eLDyQgrTepwoSvketZyiFITW7Bz2Lxld+1jsicl+Syf&#10;c9A50Og3G4kJ6DBHg/DHOSJcMBX0hPL+0ZEX38zEr212deMBpGdI/c9A5ngVeva+fBW7c2GXPyrN&#10;cmjnnh/7PWGMWY7rBJw1E9pMEfp3KqWQ96dCKXSGHu1slo7ijYu9445NTSWumSuUEKnxAKh6Gv2+&#10;BAziVSw2u80kf5+1HJqZoPnSTKkefEmtWZt9ButQd+/PapgjR1Hjiw19S9trBGlHPUMXGN4b4paw&#10;HLkLdtzYLtmKZk8nGWU97E8tIGacIohK8ZXo0r8Lv9KttTX/5tCqLkjqyTVLA/n+QwPi0aZ/GtkN&#10;aC03Y+NOq5y4aY7qdN65TwTPKVGDWi+xiCfHTCmntCY5d2u6vWF753PWw6sU0ndlL1J5sLjbtz2e&#10;78hF2BGDzM5gjjTMiwqDcHz3xsAoE3Tytc7GkhIM6fB4vQba0anV6rXluOiO14YZd+p6U+L64TMD&#10;N4DCLf0Ai5R1BirLo+xgzfeT7/4NpnKD6i+2u5H0G4IM8fTEDW8M8S03PkDjy2dYUaHAY11+nKlw&#10;6yw8bz5y5k6GYh69wn398VmwX4hKfipfihOp0YKAhU7Tmt1okNEv7XnPYMvbV23D6HlCz8zBOBJt&#10;QWa9DkrTCAqL11PsSIxewwdBMMe1EN6bHNvacYgQDjQDudx5OTday5LU2lKfXF2uFy3/+L257iXy&#10;tAl2e6L2iXi3b3eq/L3gs6mESH5Dt66cTP9tCsUVVaSYcv9y8JHfZE5rojnOloxh/vidPqDtogVO&#10;Pipr242Rd3EeH2Axi/aDu1nbCL3Mi0Su2lZxQDT1WBGcU1c0cd9+7ItrneFHcIQGlqMx//cWKBeq&#10;7fEMziFdCClzuTGymz+hxpK+cYYcq3o7zHbHx6d7AWtb73xmiWXOVbltNVXRNzY+Xhx08i1mP/yd&#10;EZ+Db9nLlKiUnj7osA0QPts+eeeTsQCZnT2oDnHbG2QlvF3TMq8s9E4NThujj7ZOnwBn1hYmj66j&#10;nFCz0uBsbMURdacdkvo5Xi6DrhIXssd4dtTaoH60ALqRUUiIY2cyHU1b6WW80zn87zTq/UgsTvEu&#10;9Egl19Y6kCUlD+bQ1xfgnvlk6+QZId5HDOvNIcMUev5t1VdtsdogWmx930Bdbm3BA3ayGpn3LGW7&#10;hemtBmPE62ui7fHppDjtyq0pyByVLjFtYTDwb0+HWxrxujMOoMD40t7ktWe3vAL4up37etZ4zaLH&#10;tsgr0JKrd4g3vRfjm5C+sN/0z0JkZxWg8X4LbjT7ZZllrhMtVi1SIL3StQUyBCbw9qQGsczhwwOr&#10;MHX0mwZbnBD7mYsQCeQE73P26GD3QGutAvZ4ltFT3b9bDbeq8iTauOYbDygr5V/W16arYXuNSPWL&#10;rg2nZ31e22507b7zQMZHsnAi9kwy5gnCLuV8J1+mvMfncxuk8rxZH935YaPmYLd8MCanqHZDSJSC&#10;0yJwoEzzVGuJavoveBzCmWYInnNSUCk+LHmFbVvv98a52JUnveyBTLW8Yq/PX1JOIcDZp1/6XOd2&#10;556ASd9qXVEH1lA6YZlsNd8p4jUGErftRmX2oXtnnmiFwH6A5vFSPgnz1CefboR3aR8oq/OWbdeb&#10;crUZGH6p5ggg09rIs/1GyIy+F0/l8uAcgcftwADihwynK6Y7cDs5rq6mkDU+OLL5oH+DpN1E5/pc&#10;opnl51T2B5jUw/WKlEd891tSfLMsmFrekx7VdsRj+5klgcz7feqR2zj1pdS92/0jaRybiVPcnNYF&#10;6I43Z99Bsbf6vS1/wbROl968+6rjZq1UuBDx1XQK8iQK+JsPZBgF4Bi7XQ1mRtmDNLLgRCv3+i0t&#10;H/lfkCplHkuyMf641BKaQqGoiz+1e1l3ottkXMsmX5GQogaZG8VV0w1U1e1JZnb6WhzSBVDuGJ7H&#10;NBjebCV6an0bwrRXsMotOG38MqW8ZqxtaUCLTReuRjzLlBZFE4rz4yrd51efAKb/K/Kt467iFuLd&#10;bDjjkCK0h0s3b1qV+CF089QL69pYjZdKRFdKZiHfYSU/Qx3dwUBeI7iXG10zwrf7qhhkhGuLv530&#10;i2wX2gFRzLbXil5ZLQ1ImLxeAhQAlakXDYaFS78hBH41ITMsf23dg1XsDBZ5u1C8sZfPavcBf2lF&#10;yc0WU3sp5vNpB78DUcEOu4+Iz5rT4TIf/82hL7XT5xVDgQq1ANZtPFXz2wSWBQjJz36lNS29PCR2&#10;r3Um6a42UaG/eFoj+Xv6HauzHbpYlZ7QUNDyV000n0nTTSlpXfn5Og0YnHLGmbMEFT8F6QUyQPnx&#10;N4vZ7Ndt9bsYZ85fO3oOgJo9EStzXjoHZRg6hnd+lxkUYEUL1hnCvYyNUSlkq5CZHsD1VQ4atMu3&#10;OnVShmLsaul+RbOcR8aFJAneY+r2t7IhjBd3Zr75SYdZZ7/C9kzaHwgJqtaALxM2/GujTodkDy/G&#10;a4tVCus26j78l7GA4AkqL9aK4W9axFyxwpWyqXClK43k2k/J7WB1gNOuXmTsYbwCMmaeEKhm8SP1&#10;sU2IGAcI0hXH4/rmgHQ6WKNoxqsovkIONrUuHH5dnMvdTUau76XrLcgoJE7fxeQrUO1qCQcP+/W0&#10;o+LuYL1OkDrcMW/xtfYy2QBkdlyWzNi1+gsgQ9pYx5+0I0DVWvWwsN/njrl830hUKYpDrXTg1sBw&#10;IL3uQbrfanSr3qslpxytNEawDTuQVmi4FuYOKrOgAfz38Exs4uCyvpjU31vgllzlSrf6/MIf+uyY&#10;xe14kEjR/FcbYZ30Q7+4EhBvpajcUXvUmdn0CnzEddFNIkLu1mL0u/OgpHytfD/Oi+R5VT5STK80&#10;SGRtuz9RleOHGPa7/5fqDN0dGZXPRIHqYnOtdbl5037M6fkBGIov53fPV0WqXmPiCcOrxKp+AUM+&#10;b/hEuVXU89vpexa9h8bQ3zX4u5FJR7Ce7WLEICq68ZsNsdHiBiYyuJrrlr0S2j1uxwRdb0xjNhnW&#10;Bp7/percLXOrYmHYwybVytH/ZCf9do77uLny6e7E+3sIj8TCKAy1PZze3algN9XsZ9Q91x0nzShp&#10;3CGK/RB/Wde/DXt+tpIRMCRqFD15vY5BdJhK2S/+qOBFH8X1F4R1UJnorKdff4ykYwgDaZPvV0a5&#10;SXU7Gs/TJwlRB2R1mFWxNSJGyiLdOU2DV/ZVcfB+gSF/zP2t0zq2U2tIFJcEFSQ5aBX+sHtokKVI&#10;HbPx6kFTiTi/r1s35s0ehrm8E3mfQw6ubTZ6lkSs8eG+cvXW7y1+aD+R0hOclhPCSukLxwm0QXX8&#10;eU3B6h+QOV7xNt26Xdb6VZiGruRDAfVJDQeyAei3tAz2i6m3J9D305iL6K3+eShTcvkoWOszIIGC&#10;zv0zoUJYU6KHPNrFl4sYw+9vSq1/H6MpPsTDzoypNECG8fytnrs+FlaTtI6GFNFtySyb3rPPNJ4a&#10;s5xzx2W+NQKg3njOTstt4rK9KC1lCBY7huwYUQCxHkw8FupE6zJq75X71sqJ817p/dCGITVCPsyF&#10;BBn/uBP7GXSKzndb5CsQXdv0Xq9ybp9VYb9mvVzhvdk1yQgyFuTTu+zu6zK6D3/dYy6eQl96WzvY&#10;5ikXSkND7maoVCXCtZ31RNav3ZyCYl1y5IMBGcd/kqXgAJOVDet+sluwBcTX0hgIgM8nNtti/STq&#10;I0A6rL1uJaXMZ4dcQHCtn1pUyFztRyiexFdyplt2WjMo7I5bGes3tdtcrT7AuGX+euNW5h1klP3x&#10;0V0GU4NXm5IWAcPgdAxW4+qHMTOIBiz83BlPN6Fr1n0oumj2KvqE57IZ+Jkx1d2udSUyxRZvbdqj&#10;pHtwCLe5qfJtmLmnO4rIDRRLXHf/RkPSdzNsZLv94HGsdLpdgpYRMrQP4FR5NWrb0bKuNhhZMt9b&#10;ttTpbnbjdClr5UfBHtFdY65snwJFDLltjtlkXVQbFsocmWGmxDpr++fOdPTdnYUgAzI9VpBHaiG5&#10;d8wobcZPa/b0B72tl+SYpxdndP0ZvcHFs1OKawJXgIu19R7pT3/0jCMiCe/7d0TFm1WVJAftwmn3&#10;i40KLswe6qD4j6MzUVgNDMLwtSBKCylFsla0CGmVVkmhfbv/M/+5gonqm/lm3nlepj+aWJ/TCB38&#10;XaN0kzK+x2JmkwqQo4DJH5SlGMnSsJwKx0K/Ue1XKsK5c1hI++qBGn2IiYIjB1BRE2saTI1rW3Ui&#10;ON6zIQANikaUMPS+zoqrNKfqjTmX/ckl+X/FzVUmS2peyes/jNqnqYI8kCXyFRPoGeHhNrdMExTO&#10;uvdsE12k/DxoLzCw8nh2al75ud6sXnnfvcy5YU6vjwuVKfb9zY7F4aK7a6IVpqOUHb9loC94murz&#10;Gq/cRxU4FafP2XORvd1goG4E/P/43jTFqZYwPD1H8z85yVGtirkOFofspom+Y6F7RwrnTE15dJTT&#10;EVJcQc0JDLefHDMt4svnvw0BHbaHhRyEceFo6R3p/diaGA/iW1pShzbB22/gBf+mwoPpKv1Nrm2t&#10;YdEaO6N7wBp6o920nLRXjdXt+x1zzKfxpqDRefKylnGWlwO98uamWdi8HMXPMCZm/hfCTBcP/QCM&#10;d05Rz98uY2q4MLRILzfqsFDU58SdXa89w88Ze1fVWnm9ENQMeIEl+y+9+az8gOHWmyD7rnC0EhWk&#10;zRxLgeiQhGkY0NKXbc/YZYD8jYlu24RiBDwryAjsD2fqyMADXwPvhAyZE1q7Vlq0Qyu7s9wcf8Qg&#10;uqo/CUdX1p/8LeU6RGd/xjdKz/Kl/O7NvPrIvFYlkw5eyYJy3VlCTkiB0QhhrtEXPE2c/YpI2IiG&#10;Gk8YVauPeDeTtc/gBcY5p+lNJlIz8zuc9/Ug93wNY4C/0R8nISMs1Lltch8c9QKSuSLBfJsOS6UQ&#10;ze5F7QBtrQ9eyMPHgjDt92sVTAwBRPNpRlYhfR+im8gdn2YHgcUmjD4guFxy/Rlp5ktOw1MXIMqI&#10;ngC+3P/YynE0jziwr+SRJJwE96knw8aS1r9erKFNYt4dxrg1hoUwyiWsOmpt8Oi4g+djF2KXRX59&#10;bL/TfDOXd9mpEyXvKLw13kfP+3XIeziRJ8bhYa5fsmw/fwO1NUu9zXWWrqiNIn/NXmGUc8qJHG4W&#10;eLFG+m3O/ksEroTWGc1owQcHaEZz3OBWxdHXpGkt2A7Lj6BJBYwT7Htvb9EeGs3SC1+w5KFXehTn&#10;yqU8C8nWIDaD3bnY0+uM6ZfLtx2tKJ3+M2+W4/JKfleivzOtjAPFiPgtfuGoMlWNbce2MvP185xv&#10;NYSkL80z4aTe2gYL8bJoeeGiKvtrlGTtcFL6/MgquM5jnXcj21JnxRMkWpB6/OgE9qlvQcSN+uIU&#10;PaXRFMKcfqMVlnv0nya+/yyS0EqTJAnHMx3Lne2zPrSSe6chDNPt90ul0uDa3Auv3rywvBAFN8cp&#10;4/dxXBw2RTceN2ePxqN0bDXTcVhUFwEufYXFsbU7uBBGGj+WTcmhNGMwr0a7HVfFUUub1zclA8k5&#10;GdlutCAx0KqvWRVHMg7nH6/npSP7lh2pHp4fwnEvonWvUn6eB+Xa6lpkrZmQc0yhsViMyHCD5y4B&#10;hJlFju4iBObwFXb61KuVqq1Jl2M+KlEq2vUygTTTv0brtd1+R9xIe5b1fO6qDuvnL/0r3JSS8Bq/&#10;UjTquowzsKEyStFVxYvu8UwzhpeihPX8kwRh+kx1d4fV+vZdW35RN4NexwNTy+z1ka8odNxW6dPl&#10;cH3rmeo5vwArAq85mVfnMGg5Bcwy1HY1EpYwRfeeiDqrOtq7NMsRXrYC85/McrTNpots4a8PbT0z&#10;83eH5MoG9jaPwKQ0p+VdAYw+35P2LGujAZmSnSUC1kuHcjb/NbcdcKB/hcmp2Jr61zoCRiDZBgCS&#10;Lg9YyntvdsjnvtwBr3+SjJpljcekDPfXTMGBIbxrVAO5OuzTwNsfIO7P5HrLx7uySro1rPymSuj4&#10;fQF1TS5zgSsFBt/PNKW1IXe2xeAEd1tl+otm/qfcYJVf73RxyycMnxZn8r3Wvo4qlPr3NKS/UKni&#10;9fD9MoTYvEcqLSztL7qeypXB5gLjGyNBXzod7qOs0lo/8dP3lDwU6lYan39X+zfwD6QpvYrmpjyR&#10;hk8Ot9rqWyLC9JdwXNG4q09B/rutbapr/2xsxmg/N0GoL76lRkUMP5W0YC059UaxmTnk0VqB8MpD&#10;t8NYT6uSXuYJwpvfezLl33XX5Png8DrEIxRYb/MszdJL7zARgSPoGc/ycjnp1iFMNe1Q910r3DQf&#10;UMrXH61z4doCqD5xsbL2Js8zunAqGZC/hzJmkN4s2yji+dx+OHhgV61lGodobH/0YTzeNwTx1y/5&#10;gttuFCRqMSXng31GyRvODcIUWM/uRd2fmgZzd/ODOqLyuY3bMEBYye3Rw/PVaJazJjVAzSai70Qd&#10;cI5YJqQi1IV1uTAogaVm2HtpaqvQ3WxsUHnNxCaUKY8TuQvOssNZN2IHYeJCXLjX8KGkN1qjOVr1&#10;ejWeH4HDDdlL1ruAqse5qMMXw8lHJ6jl/DpdXpefdYD9STHXRXNsomxUyoSy0iLKxnawLU8xemiX&#10;b2stGp2AB2N4Sh7CPOIW+htw/HE/MHMptaO8h2yMVHsQVUYmapaMdBsdWk5cB8rnuwY3Iab0jMZ6&#10;vR1GBp5xN+0yYIEbUZv9LCL3w6yv19SeZq9j30byALm5WrTzd/EYD/r3dUcV4qX93qnq6b0LHgNp&#10;JBLst7h3xp0dgMXAsDqe+IZmXK+aaeHBRDp4LxHV4wbRaOHo8ebyi8pavcIKgpWLvqdHlm2aFY+f&#10;vR/7yiz4O2z26LSFH9WiJyrF0DtX51vYJvIEvCM41PCpQwN5RSLX23CwrdjFdj1XpHVoNqD8Mg9i&#10;i6LAo5VBZnRDS8WXveNHh9ka3fUiVkDIGv5dw1CuCwTyv5f2HQ/7nW1yGvPFVVlAgY0WAGN18yVL&#10;bqE7S/AttMKqOfi7l5RKYHCkd68q48nu+DMNLgCXnCqK3NRb9+hVmp52PGCgwts6dbafAyhu2mp9&#10;DrW/yqYtpkdjAa838NDehjjcwcAykENml1G6u7kGFgOZ3Ov6Ku3kznsCwzlp7vTz+WLzUpor2+P0&#10;VxJ27JFjsmxQDiWXTsRRjtWT/LTAtHNBUBoV760FhHG5IHVMvhWswEm5Ipku92uY8iEZMmzmoO4h&#10;ycy8DLm62eto0nJa8ulcW+phYAH7qiZVt6+kmI6WJJXCWvNEIHPUPDvLz7XZRG3j+i++55mz9jdY&#10;yayq7GbZY+qH9XMA5mvbKMJrCr4Se3R9/56s0OVCnOl1ZLp1hn3vNDkMgulEw7zrjCtuqq1nQQq3&#10;8VlA6w5x+Qjlp7WG7ays+bLV9Zc6LEuZEv9X2YywELBQJ9tbwYeu17fEy78P4n2pP3lWKXAIrzXG&#10;Lb7dmyrb32+cE7L+Ue+2EGjxyefhHBlKDcSYxRfkxGjnB56gHYntqpkLsnPnYTtWAIQwrv69NBAS&#10;yyfy+Xr0Cq6LUgXEq6tsFoXvv9ZH90EuaBhZIL09yTzRm9jr0AwGNPuBG+Ib4H/buuaWxlGrIk4I&#10;X8jEh9SjXrdbTAnfW5WotkSbzxWff3dPP1Y72oxaTgq9hbKM82VXguwx8csUuaJ60gLcj8eHQbs4&#10;Dj6fDfvK2lEm32cFybi0L4vED/lF58chnWfr3gafYYLvtw7rYqV8X+KInr+vy/2h+9fu7sCdvzMQ&#10;z2tDa8/KD1qI3ZI3+bYNy27tD/57XF2296VcOV9Z089VgmfvIdrijPbwXjtT3kKNj3tXEEBmY01p&#10;8k4HMIUYgCrsvevPuiHbAA7kYgRh0l52+GEeEjIBDcTni4PfOnVzyvVp/u0fNkfrO90moYsfLHZg&#10;Vw0RiYVGt7C0Wvlebby5fHOLJLOsGGn7XYHJUkUKjmLWwkGjhBkYtVScQB4jDoQhQdPy7qQl/uDk&#10;MInT2JLWfElPdrhKkoVzSq/yTScOXiqWepui0KXZzbyRC6tGt719OQrgMvQIxgRTPt4op2//Ozpv&#10;IgKRkUr7xuV+PNYYbsZ/T1OStlJdM6QvXrPeTXWzD7u98qnFgt/xzJ4/kdHWWuLpmPTqtM/QpfOu&#10;d6rl4VA9jtIEqd8YuXf5gVC5Nw1pAdXaSa1AS42+bXI2MWhapfqONjEIExYtQQjNI8iawvOWaeQe&#10;hXppF29+o3pmAVzu5YDrElepA9uBmg969LWmP6p3/HHNIn0OtleGbadLjQaz0S8/Oia169CzMFrr&#10;Jd0BmR17d/nOVP7X0CusQDHZeLPt+cXJqosDZnBizdnrKU/1L/oKNJ30OVIPAFDuRa7noaQi7xNL&#10;quzrlazenv8WM42Rwandgs4EOdrcuNm064t4jfEmk7nqfjXjrwnZnN3YXfezrPtgXls7OcvRkZ6Q&#10;icmGsXMpj8Fgg0IOky878nOArkS9+Zjb5UzYRpiWBvG7AFfJZsP+OO3X2I2m5mXeFJ7fOJRe9zPW&#10;y7AlN4d+/0Z4WpRzMS6ZlMG0e/qe1qZp50OFp91wcOut52ZOfe/4oW4QWpQMevRYoK3JqROl+ubJ&#10;azdmnG333Nd6VzkkTuak4GQFWPDfZRlMcvH2SacL4TJf+0sE3dwy7rzhINoc0IdgqzxdOo6zvnje&#10;tp1qC2n1q6EtinNEXNWvcvNnebYSZSrCrbSFlgxFN8EHSyuofKEvG/jWaRWsgSgpTTgRYiyd3Wh0&#10;i15NCJO5C82Ts5vdH8k4TvI9nciZTWY+wAsblIvg7/l2pGTHHwUBnKzCOiddR2ySfQh0B+0/9Agp&#10;Z3gHhqu99NV+Ht1ueXVPQH55GG585qr1qp6B0H/qbleeyvG++RgfqeLleuD7EnnelE/eGM1214DH&#10;YS55HelcX1Pv6qS+b3w+3oSbZYjhmeURpUiFzDHF8KIGoHCmVu9Evt2cmAMWMNFQuajbYPkp/J1p&#10;hbNragundf5NczA95Y6LJWL3v7/OoPgE/IeUKRKlM7MvHKvMwK4E8+zzgnQrs43t3T7HD1XUg2ek&#10;X+UAYfc3Vz/d6ujBf03afSnvrhqHa7r+LTQIE8Nl9xsU/E80UsEJ6hI/3fHsotGeWsvdOVgVxle3&#10;rVoJyP3drh9x4fOqhvg0zoSe37qbPJEGLfkwfaT2rmCFkfuKPt/1Yb24V0ztd76Lxa1eq0EYatsG&#10;VlhgcbQqPie5ntNGvHPw+hho6ff5cUCLrdGF7DNe4aBGLK865KfhjQS8DeSdod8D34Lub7ZezLvk&#10;yRhfYdWoVDXLWEW7FHtWiDe2q8+TKUMYT7EYoRPEVWt18MttBOheb81anvIcUr8DyLPTf0cysZRf&#10;h9capIE7hjkrQ4urbWc3WStBb6XiaqtaabXbYH75tKHiugkspt5rSFh1tvt4d+6rO4Q5uaPS7hIg&#10;zswEsaAFcg3ZpEHNXPX6lTOhOI5lhzlnI1dFhP4QERZcL9VGzuZ7SULqN24cP2x8f8A+6NWCfuQl&#10;MltiebXJYSPZWdsEk+G77F9XnWwQTit6116vXLg51XZZhGs0mCFh7NvrX6UzLTPqSTx1pvu0LuRu&#10;h2SctqR6wCjkouVYz5RxGk3Dio0foUi9xvtPvz67tIY8lzcO/pz/hWuuGkGYtNQ6orkglhBMX5ex&#10;PM+uRdXjjc+aO3clsIG8HY6LjNAFvNSNZ2FWzT7Gm3cJU51HviTEaK1ETWZaZ7GWTLuNnj6N67ya&#10;KQ/eh+/CLTqPcfHY+Cs5uPwvre3VTrDubGEwOCgx5okIs1gdydCcKQE9UOgq+f6wvatkOq+P1Qrq&#10;DxUTosJD+GDzN00Py4QBBtX8AEWvT/DVmyowNfOq02mYycUgK52+/zq3fBpu0BvJfGP+YBw2Vmw3&#10;1Gi/Fx5O87g2LC7XmftVflpA3ON9BIRQGZNq57xNz4ghSQ1Oud+suFcGeVgNynSZe453T8wxN7MS&#10;Skxgnz4Af4DqB8Ic3bOSYOqtQq78KbonKS8LYvzuYmadVLcfYfjhvezuwaVylZQGGriXDzOZ/kYp&#10;pXWZiG5MeEtwnY9d+lxdN3ApZAujq3A51OKf906+l3Hmbm79v5f2VE1txoaGWiwPInHmfeEfvO9c&#10;MziuoSbGf9EO1en47HqehUvyUb8XpB0S3+NuqatLIfomF1vteToIq3oxo3d/8czkXrULtphNYHm1&#10;dxqxXPlvIKlAX4malR5cN4OYxdvNKXnkpW3wt9sS7Y6bw1NwL/X3WAAyM1hF3G9MYDVsr8ukjjMQ&#10;ck14oLt5X1qtbbc5r7/D561l91cokDYNYq6Mu5Zotv+0g7xX3LJMfKsvzOkYpArhCnYE0eW9Aqbf&#10;J5v6JlwFzDzrxsV9Zh4tl8ONHmZ8TF5bKgBKGdsPqzGop8tVlNG3TM2ay0Xpzsy3UXHMLTMULLJQ&#10;zb9EIL5Im1+N3+OokwoHy74+IurGam5t9YRZtxSCzVBvxSToajVH2+44s6fxYZZgXpEx58FU7zKL&#10;F+raOQKCrAAu7SOjoWyW4OoM9oVGvPLhc5Pbv1Kd+JDl7dWsQY/oPQ9ddnNATCmV01y7lVmJ/SNA&#10;iRrRse267m24LQzxLOw3StTGxTbTZGnP0g8L/JXn6OmS6AJRyWVyR45Nd9LBoO3/UfoyhnMuhGnN&#10;qjymiq56bKdUdJZGuREbVvoT7Boks+8lz3t9pxE2scrgOhN5c1/9XLY1w9HfCvnZhERlMrdlUR7I&#10;KF3NG50stY2PvW9ojOXsHZQb7JvOp3+tIR8WOSsMHvFK6dv2ufxU3LePnLwi6bnbM6lmHxife793&#10;jvzdidcpNjnEiww618V9LZ9SYCC/TvWnfzHBrhhf8/Vh0N2CHkay9/to0CmDkojMIBAmUw0Wv+m3&#10;qT7luo/gl5/2oK7EavmK+aFZW9eJl/U8Rk6fPhfv4bD17cgpIP4KaL7WYs/XC0w5tO1T2uWo/dzq&#10;CG/b2uUrRMPP9Gfkh+/I4245c4UwpdK4AvmnPmustO5Cv2yL55vQBd1B8dx3TqbbG2YENHpLzst3&#10;9hhBGx66lpph67mExvjB+e2jp/jLORNJddjn/v3MZ59ggrgf6BodHl8uuKAu/popg07mXW38uAYK&#10;86bujVi07kgN0NEz68Dknzk3TzuQ6WAWngV8Lw8GE+0GDUZHJohSLs5Tj4quLInQnfixHZzI17CL&#10;K681HvCQi7mvwDLQDrv9Pc0mJO2IeDqLuldN9ellbLqjSfWN75pjMCKAG4es0xb7U5XXYfoaiPNh&#10;ftPH4t3203HyyzvAzfT1cMSNEYtii8+NxDiHKwd8wZV3MqZykv51vP46t9aJGFmXdXSJsYky7dzI&#10;NrEEgPrhprWJuz1MufUZaUPXCs2HITLJKZozXcniiaCO8dNHqJEPCI90vx6K+DWtVgpSZfyavvkB&#10;eXlv5O/4KGKW9Ne5bVQG7eyq6Jtwy8bJl3ebjPdpx46h3Zh3RyOqfUJan7m8TtBUrfbO1eLXXiEH&#10;o49cjxekVUlIVYt65bB4sg1nlXDjTbbwoLKN4BsyNJHUa4t5VoAw0wGZL2Lz50fJXCDf7VVG1svC&#10;E2Pn3Vd2Vy9eVrARraHOAfIxMbxtf3Rr/imxdvdhnjanK3O/ZTByf0HamVqdTm5+r2ZvZnHvsQoo&#10;dit9s/xZLEIYhj+dRmZ5n2O9obiCXbsMjNo/Z+VYJWx+fv1dDlw23XzKwN/bEPtaRUcyXbljN0ul&#10;gTP04j8bpF9VuIuCrzkjBGy3J930ek/JsHVdcxOrq8+Kf1Vn0Mp/r5aJbpw15XmIRi86gTGFwfgk&#10;W5ms6Nd11GfXbuEYU32J2tWCD94wWV3DllRRaoj3nILqAKsAMu1caM4cK6mQ/C+r2J1LVmzmtnyg&#10;jP8vLSlvPsmZG7lZU34ADgxXIJ5EnUmmUi3iUgENfwOcOAPvwRHLOA04l34gv7DLCgUIXS9AI/Ah&#10;kUX69GLxQRtal+JF7Ln0ZXrIzU+tef5GIUaE/dVppfAROL46rqqV/ls6D0orjWcOmtGWRxS35abd&#10;R6eIovO4aMbVZ89Td13nwHTzFSxuSygx6XSvj9wxkRfN8NiYX4JBHt/ekAtYYBLMrvkYprvp9K9B&#10;vIVrWBqjjLgnm510NWT1EctXW/xaCJuKfJ9ipX2zq6K8Wye/9w1MPcvb0QX4kLeiUNDBsWKMbKd2&#10;75SdB77jBSWRp0r4cYFE/oCDNvL2Qj/WRwiDzq/PoP60Sn5V/DZqBatXbCx50aWweVG9tcMzCUug&#10;0Bh62S9jktMOWqndxF6le4kdLpf+FGkhw26mQGFm8VSrP9qRdRPPu0wbbxxetrFuPw6AMoQwO4WY&#10;7TUsP+T7XYlM9M+tL4Vfolhd8c7EFiGXYCep/nj63bGXm+xa83hkNlfHifAAL/cWHECPJUa64s2F&#10;lUa5PzqvaLrfEPPfLwkeJFRUAo7B3w86U8MfjzA0igG6qBru+rdx0cfU5+ccE2mFExedPnbm0i73&#10;7Q3ezPL5Pj3GmUxyrbfWovctn8Wk2wJx1bp8QUEHdovpiTV0mJzgFOj5NZAoaT/9q9N2+8o3Oger&#10;fCcz7pLa5svwN377mnSXYMz1uqgDudvQJp3yUH1X/E2jAmSVtDjsJ7Uji5z3vQkotmSnVa5lv3i8&#10;w2cvkTHIbO03EOQiIRyy++krIiHMohPuyDe6PVnnzCZbu0/ffcXURT0cqI3lGimsn9kMF9vlc/4y&#10;HiRXrOWVdcWwo5qw/2Q6nzEzy9PuMSd9Abei8nyyHt2544b9XPzIaLo++Zse/9dpvQv7RKzlTQJp&#10;UrfRqBHEt9KZODxe3e2XvnPuh493uVUjgBgtt+++tpr87iO0nknRiaLekuKsXyO2YNkujl+LLvmb&#10;nFsMo1ujeg5+6Fo3/Xro3yiCyiZgd5UQUuHqFp/fi6+W4n3GkwC6FNXI7KWE39/ZgGxay3Ux29yT&#10;0t5oO+d7N2s0X69971L0SwNBW1frp2PN5Y+vzRUTpSHR3iAIxhLT0GN/CoSprEoRJ/fsr7RsK838&#10;0jr2DsYiOpe62lpwswrur4U3so6c36KC0a9GqoUU3zjWxLDIbNxRSFil9Tulq0f+/QJH+tC4uc8D&#10;xQX3Bv5Re/dRnw/+6rQnZnUflozDs7zox70gyJtNNB2vN0oEzexuLWTOy9EG6ffPleW8n7TJSWPQ&#10;fFSLk4Y7ANcH6piERt8ye3KLCPhT1+KWzw7dBdc/s3tj/eeLyZb/OlBx9oaUqrSFl+jeKxZ61ZdQ&#10;bRw1cDEaWKPs0uYTaQC//VNNGNQfL0DFVcxg4S0jPDON6yBJ2mb9wpdfeQXkYlvDfIODQeoaN21r&#10;shrWFZQVmeEFwnBXCc87rx7XDO2pMKngrcFX738+HXkFlpKpMr8VG/aBHtHz+NE0jnrYZ5he/UWE&#10;Wnoknl2VHqjJvVY7o8xo5xyaMeoA6I54Nq77/AoqtdZEoP9qAYNNVtezgROK6H/l5fY9d7BEeDkf&#10;E37/EXvRbwprt2+jkvSr//qqRXk9mD7rIdes7+AM6jbmdtSpV/T5yrnb972TqVWl8TnaLR9pswmo&#10;UWE7YyGMP7wVevfpvTt+9CMic/15Kq942W+j4I7aJelRMJi987qY7REUq9XdVugNRuclqimEmK6b&#10;lVn1GbKg3h2mx0XTmsQ85/bIOuKr/SfPiXmxPsXwv6cZKDog7YNw0DyqsZ5a6aWiF+LpxATLatkC&#10;vwZ2tDyG9SAzeDWF/JlPc7yCz8hNZH6WIIS6dMDGIuxnw4K/E4naobmqY4vr9KqvT8h3L6iJDf9z&#10;CNOk3uZsnJ05PmLs3q/J+wHOPhP9MXpo+DR31/OrqnK8yAt6P9HfqE7WEqWP+xWueiCK3aX28evN&#10;x8N2comaW8/C0Y/RXaqIHnPXBUC7L0epgsR/XQ6jhsc50Y0A/LP0pcVsdGCIXeHWAF1NkE+q51tx&#10;Xw6Nai138mmqNMQLYuslt4UgWXvr2KMuAGv/4cH1c857fMketnu5N9ujW7ZePb374/C4mO8qEEbU&#10;urJes78ssb8Ptm3UsIekFVSJl+SplQLeZyc1bJxppMCJNrEi9N/D4ir2yTvyhK2TfxydibqxYBSF&#10;r0UaSEnRYEhRlCESMlYkY5Lx/v99/itYzyGd79t7rXdhrTTDQwwCwn+1I9IJnXa2tbXVR/fe67w7&#10;v/Cxqlin4Z8zpXUDM8UmhzNtE4+f3sKJyR2PjJaOVJIe57ThzLoK6j06mV10Lxf7PM1XW9BdGGUJ&#10;Jqg95l7uzi5YhOzaFBedrohTv3jm4lpnZ4dhLimUgUgb/L0FsLH6BytfX/IXZcC4KLZFDHbMykfh&#10;i76TEVALTruZd0WeZLNPUfNSdg6BJNyS1oHeL4uivuSU+WvcF0KiVoJh8HUAod0/xGMkF1nJK2qa&#10;1/x/6nSqXNUq1vJvAJmKLN9luKJIPJttzPx0zUstc9mXxC/sxo4cFKJiVM461zrY/X58GRaBRFAd&#10;MRUzXIcWmBNUaHGAkErbO6a+BVxuOxeoXDvD/P1uiNqsGj2Uz8/cpgH1e6vfcY/uZbabVW6ttrVc&#10;45gKy0/2izo7zVgb1weL20PofoY2vlyzcdc2WR+wWnZpOT/047o4BxJ+JWK9XK+Jfzbn8GQuLBNk&#10;6AvvvQcjJRSkbwJmUVSt7yvwvxcWEodtpVWbPrZ5WBpHc4Q/CccYHpWg/ZRHJcKcX7Kz+3QKd8r4&#10;eNjNBhXuW2DXbPOc3u+V1ejO2e6vlPyux793Wn45jpJuSmeR/qk0HxSZmcFvlziOrMv+QUZGj/sL&#10;mM3ZpxhVB6RD/QI13n6Kb2QJ2z7IUVHifLLaAzkwQQk5eB4wTs+cIZSu1y8bXnyXlZjp/C1WYK+P&#10;JnuVn8+65hOoCPV80hJuw1uMil+vaxUBvGLRE2CCEchG0aqJdk471VdRcGt6Ac7F7VeEbL72HhZ0&#10;R1grzofsUWu9NkrNPRrtfo8sP2rs3wEqj3abVGd9P80HJLqIM7f6PJur9evo6WH8XiZd8Ol6njJ5&#10;jljOjI28BR5c10Q3+X6usqrFSXnYdLMvL6ZtW45YB41Ky5YxhfhVCG7+Tq3YTCueBTKL2W7xkIUB&#10;uH9m5xsu3ErV61ocfa7N6jQ7jqPnVIO4Us6fVt+zeinjXvjJPXwJsDUSi1x3OXsfV9kJWAd73RdC&#10;fOhfsChnWFuo3hot6MyOiPPp3fj70Ap96S6SWaUidZTx++5g26MMZ1Jmv3jtjzvHbmcI1CoXJuZb&#10;ftKe1VWFxnOzzDDsfizbngSeY2NJttr0TJ2LMyf35MERm97uWrZ5+VJ1cTy8/MnAEL92ozss9gVI&#10;dSNky5LczZRjKCZ6+xvsUf76ZmO5JHXh+SHMQ4zFJD28UqXy3cw17rSjKPub+mQeXS5/CPoEWmlG&#10;sTAIfmixW2snK8q9up0pyLR+7s9lDyJ+bZ+oyWTsg0PFCbVL0++314VgmWIJc+fPAt6xCN1+JNRz&#10;We2OVk8kbNTP2SoLGK3yq828YcKXYgM6qKCjHPCuvZRomjnYFThJ8vfz5MZb53DlDTOlfnn0dcvv&#10;wd2gD8gDFSpVk8+HaEeTlh7Bee5AP4vPy9u1FKKLtuouRCkLsuQIRqeeYP2tN0+AcVh2CrXHOa/9&#10;zgHOLuzV11P+Zp2ZA3DOj4OZW9HkLu9vGtvmNvjo2LwqAAuYdYsHYhpI3kvO6X0inldi/Z098vPT&#10;c9pqtEf08THqzHY8uspfEXqlR0KeSaeVNmtwCbzFB85WW6p/f40sczRfHGAbvloYC9izkGnhivkw&#10;yGO1Nn9Vzs1qdMC7TNffWfv7smS5jzXCWwAjfqbQXn7dYDfpWh6V9fNEpJ6XGXlXNnaGb6/iSx03&#10;0val0fX+jurw9fLgo7hu3bbQdTxFqvu5ckhGHvGeD3lKbydM9mJcv64bAhrrr7gZqQ5vv/BnBKVm&#10;DJfQ5zTz8/sljy6aDrolNqepxkfRt0EXc/m2ETagfBJkJJdi+Ky/IRP+qn84GcX96LoTPFSzEebl&#10;Uc2CsC141rP/qX+4x7jF3rid2as8uersxGUgl8WiFoQbLI5ARobxAq7dpD8VfsxoLEqvLpXXX+EX&#10;ZMDV+K4/hju8KqTpQn7BKOWOm/qif8lpHb/LwGredgIkAiP8pL/foNMJFpSsYrY/mD5ykevRJMSU&#10;YSw5vaPRt7Sh52qnNqylYkMsjEal5ezxCuYgg08nX8uRVJXT9q6cP6HLJ4ldoBIMaUPV63yYPPLV&#10;++G6lBV6LwwZzq8TxpKb+oek8yvZtnIp553+k0V/5ZKI+gfWGVhgi5+W9sJgGT4buIZaf6sIW3wO&#10;8vp9MUnnBb2biHVcfVW/yEEO9yoUbwxl6SXCEIiZa8stRIgv4VIrGZksVh8UupFR4T1CYctFHOZr&#10;Mn1YnxrjaVJRK3o0sYRc6xIU3Zr0t5CcrUoDt3QjOjQ+Ht4byxPmUy/sU+/coBo+U/VoSFUttxs1&#10;zHw4CDHNvw11NXqyZ7WxVm/ZPY9ybbh0tVV1dOkLiOCc95VLu+JgYbtT6GMrZiC3/44cRfLK6ngs&#10;l8KzX89brdsposKP5u2pS/+HC90VK7eWj33ydE8YjVz6M9mlAujzds7fV1lXQhoy/6Yt7gV4C9Qm&#10;wQ0tbzBrHC/2YWE0lmfq/vzsgIwMAwwCg4wKZZW6xGgRr2R0vSxt+GE3O2gRHOF2j8AYVu233Pll&#10;7mcLIpLmVzr+ygWvz8XyF++xCbNEzbH0jE5sQPyyKFnmjk5a0SsxUAeayd+4O0sgegFNWWS1i2YJ&#10;aU4LymwM56TOrWnbkvoR35X1CfohTZHr71c4RAqbuBKjtr2ru/4nXCml+eUgen09uW59rV5uvW8u&#10;/CDWRUWBPUNPkXIZBmTsR6VrTKY/DhH9hb3IREhPzQ6AamLNX+QiYp6IU9mwkr+V9pXKZX7bLSkk&#10;MXh9VpMbdE4H9DCyhyqi4hlo6vVop1b3tDvKujRxBkwO+TlKw/LfPO26eKpbaTwq5dtV8zOL8yPg&#10;xP5+w4lzZDljmzu7dq63yF8wJFB3bHi518ukE2Se7nuBLWh+fcBbkCAWFhkL937E9dKw8nLvAtOb&#10;zBs/bPed3qGHggw16OPhYXQsPKbBOiyFUT38PUx7PfK/pXIoNxXBLNvNYsM7z8fGkt9/j/WoXjid&#10;oUUhvz6cG1PU3113Yka7i7vkazfESfkrYONoIrJpld7bgbD9W3rhhZ45pM9W4VppBUqnOn2Swfx1&#10;/1T0X3nRuuwYKdDH/ENZhy7AAkLj7mXn4tk5HR7n5IlSpaoER2tdaFTviLFFVKzmUYZ3xoR9Kkh5&#10;YKoXF6u/uUBeTf2imXrFtg7lZ22ypA9uxCScorkSuygAbtQ5L3iTlVIvKdxHqEtF0xLX29usQl3v&#10;L+wloxVt3xQzCLXAL9Xu8oSuUXny6g1WthAovBMewghkDu3359FzCa0qVELzmpN/9ugORyKWMSc4&#10;Jr9Qs878EMIuK5UpODImvN/OPfXaUWVR7n6HgdjmUpsJpEo3zGrNETW4SE1Jn99pPjIQoBFGnZl/&#10;Z4FtdRZs0ybDrACozaWryagSi1Z3/w5figQO3S2qm8hrnbk0PCgmLTNPY03Rz7V8zQTIWHmCPQ5S&#10;NwmV1YY5Jhl5LfL5+eYFesI4kUhypkbt+iTIkOoiAZeMcWjN1JNffx7edRc7PSZJ1BztRskZarda&#10;9gI2/5nD6F3soZkeXOxZCiZMX2+SzDsYOLo8oZzZvJNoZGVJcn1etgPnUdrfzlDTFthT/m+xghcR&#10;a+rIb+MFg37xmzGoijCvO72r8D6dTNGv7utP303uYGTwl7njW0t3zY7sHPsAWLWFosFf7uZhpa3W&#10;1bBTg5rmFbZuI4Y5njHER0s+NbWE/g0hCdwlnF3vI8dtVtPqbzLYP7KXClGKD3Sp5eJm+FyWq9M5&#10;/um0yPV1dwBHUK0EqBB/7qeRxhAEpLc+A0MTTV0Oy93j+5Bm+VPSN8JpGEcZ5YvRfx+a8XVZpPvg&#10;4+Jl31iKTswtRCFy6bOs4ZPtMC6DcbJ2JaHVMbxoREY3e5tK3nk3b174eDdX6WpdC92+NKDCXkDN&#10;hna/v8JnPM7VYcJj3q16jv1/k04f7cOVG9nk0EKm/nRS8z/51i/JWMbbAw4Lly/MrqPhuHkbbMTa&#10;sl4/daiyOSk2T8+TdQ1MMesG22Cl16wVHI0qDI+ybau2nel2np9gQxGnOn8/z00DLZw6ViEH7Ur+&#10;Mmt6rL00aL3rzLm6nOPKxPZb9ql7YTjaPdWGOVcOr33/dlrOXD9YVCOF6jYgdBIS+ZlGrP1mk+C+&#10;2rZ9Haft1s1r2jiZvP/uN0Yuu+ZKOTCerOhNW+lq/YwwiX7GwMWeRzoAZPU7+abMoyde8KcFRBJM&#10;r4zW25erkV3Fsm3LXdTnI+rYOJA3zgNL7sTKzngbpYsTgeg4Ej5NfJBBitax2QSnOO7hqwSvxxL+&#10;BHBZj9ZyihS9abUmaN9lZizCbg4+9wYExj+VLA7VKUNXm54ODarvfAo2eWc+7H45IrneGfx6pL4z&#10;plh1e8Ikv/23IxDP9YCY+WqK3RWFuL+6q4oGENPBBeYqK85Yb/UvtM0AMsE+wYvT6m+OT5WOZmXx&#10;CJ0devYwxGE8BtnyJ3BGP3tgyZaoFnfIywMbihNaX6tRNP6OHGg9cyTRXVOZPUa2WizWUfY8+NZ6&#10;Tlfe9Hvdier+pNztgu6770+avxTD90jp+xesOqvMqtdpp+KcLuuJ8Tv2z1MUHSikZH0XhdMg3nJv&#10;BCjONcagQMb2P+B97obVjqeVpXklHZMCsFMeRaagLbSRtJgGu4E7Kb2VtpgH0ppnZ95TsXNJDLl2&#10;ve8XNe9xaby34zNHbUkXX4n7/ZmlOgSUu6YBLffssvE3UmXWZg/TSmtSnhv3I7GBXotBqgr0qdqq&#10;mgV+lIIhaU/xrC1NSz7HXMcaUvMqJ6l9jMFbMR9zHtyM035nmw4mLS45ET8A5J3hFRgTeBfZDRis&#10;FYIMJE57DQ/qS9yalhw7DWeB8OkwqK/mqz31Ni2LaMsGfcJYDM9jF6hGadbcGxM+7LEhPYRcP3v6&#10;DNZYJ+N8i+byuEKbUNKQ8CXW8bSO7E5zeL33N7ntEIV5q2iDf7n0snEj4+XSbMmEutMhu9T6W3HV&#10;Qk+j+7a2hVU12SJDibqSDP1sceO5io3oN+36F69/V8oeJ+J12sFbFHoNEKjmWi0buLplkPnf4Zar&#10;rp2NZcCHJmTUoa1a16pUvkQwvFGuV6S8qRi7vA6tkJPlp5S3LNn301u6WpkrlUcsGJw2mTQcpbaD&#10;kvnOcMK3s0K0W5qmVgCwRvtavS+T3t8b2ttcxJ8lB95xtMDs8ja7uuU4Obrl46mlv8jRbmYK9nOs&#10;3RUsVjLX3RhrVrQk+iNB5iN/YwKdEdhd7e/u2Rh3n+901n6pQXevQCIRqAU9pceuxyBzLuqvBGYj&#10;KHy9X3tipct5JkeunenqfQXzPVN5ZDd40lf6QyPjd9BDshUPY36N7ZhY3r5PcW0S6fLdEYA/Nhr2&#10;DkSdNuxCabM/6N3Z+xDrnyN6AJn8YDs9Wg3bLU+y+SeGXK/mrBWXfhl6795GIVQzNdqbfWW+qrrt&#10;VnmpOtzzRFXFDBsS7Xj9VBN9/GIGYT4EniMzPXiD2ZuKBCfp9BpIkqTZ5pX8gExxZFJQICSj3LR/&#10;qPTNOXCwrXZX3WazvVkwcL4JugHH7RBaZN6qUIrcGBjLzTU3CC6y+C3fsq41KG5taCUh/SPe6pS+&#10;gI5mx5To5B/YVAv37VwWZBpdnjCj/arJaGB+Xs3DT2u76aaOFvSEu1pi2p0sPNCrsxcyxQ3HNY8T&#10;2lz0pe3IUzPqSyVelz2YrxBEKDvTz2LaLA2ccFQ4hsvt7DWclqODiusg84hUOQmIuPTS+RauH1qV&#10;I5sfrqGwOBAq9Uy11/d7k4w1SRGsh4ZC0hfsFew6l+86XLNgaCwKEh45inG3xXB14Wuqe7X2m+z+&#10;WScXhfX0Pjl5GMhUsAq9WC1z70tFSMb72l3YD9QiT9tVrFfeaOse0lnnKmhs+ib8kNxsxHB8M+sX&#10;mv4im6POWBj83u58aEVCTkuWWARb2XFyU6LaTukQY0bqO/jfKiIGuAdMvuhO9OratQ5jwvUpPSyG&#10;dsj3mRl0u+BfNTjdGcf0Z9i2d8l97Ab3VteHS6HVycEgnjiev5qW0edzY7SElflYRc9h63rPqCu1&#10;EagT8X9oSS/b+GX9UwB1s+3tO0x3TF71fPmHG8yaabHLoGzVqaVKJOzFc3hEm1WR/vTyoTyxTjTK&#10;xXsN/25WqTMni1QBflwdceQse+rr/ld98RmlVcJe/L06q0x+cy1v5LZdJ7RnWK6Se/v25h/2MNdr&#10;qYeudlg+8lvbMeZIb2/qj1qp/ZnX0EkL+oS6q7j8w1awpJvMSkY5kzWuyiXOHcLYa8s7GTLPt0FQ&#10;pS4gk+KNzcGYnq/LsV6UnsHs3n83pvXlimpJKl5717oMOhE2e2fxKxJLiFka43cnXzt+s6/FoLnj&#10;v9OJg7d16fWrCgicgSRA9j+fRDLd9gQxVxu0Tvm/B3pCmbmo0efPcqu7KPBzZNqzo2Cdm14os4zH&#10;eWUHvV7gPS3ohv810KA2uLbJ47oz6gVw7u5PLTZF8WvryZyWG+ugisa+iS/dUilXDoLk9On07TAF&#10;mTAvxwuw473fWsXgXmt5grffwnqwm7o9udM15pESbZOg4R8Xo6v0fTLb4HcjdsUt4Jg2m8ccKjCb&#10;ztVaVqQZwJ8KPXo/332Tsxh0IcPgU6u7XXNA5ni9B8tYc+4CC13Xrx6xLi3Lj9WEyl32nd21tYsc&#10;fDFq8NHutaGHWYkLE/DubXXLzZIr+Y50Xvvoy6LOzOUkQEtEGuSZMsH0eiPEqrnakdmx+/fdRF3o&#10;6Bx8kGGGX0gDuK6BJ9L+TXW8V86bF3Eq9F5IspCB59huLAV/fmvOjlF/OJPLuY7CWKPR83zXK0OK&#10;HDxtXctWetPg/fxr8LApwIZZb//MmCAzQAfhhhptaGweC5gUlAZClGvyD/54nGFSnsnP300WK8et&#10;GIc4ktY4sqSmFnYvP8L647nc0AvrdjVwfzP/XMUk8sjQevUV7eS0iwzyVU5hTuLfywbIZ/4waU7V&#10;PYBqw2t8qOrdaVFfXU+VX32Y5LQ9R7cmV9kbjlfXXr4GVphOSkJ7dRR4zcUdmPP9FftjXX5/ml3m&#10;0FyxGSTozXl8KHJKStviIiTvILP4lRbY7RbpmcL1NzpyA4VqT9IiPIA9c+ZQ65V/obO9Ghkt7cf5&#10;GVV6DvJaQpXd8QhYp2H9gbdsedy8HlrgsCr1Lz1a4LPhISbK+BIMhZOHfphtQIZ6KWvuokPBJ9Gx&#10;viS3KK3N8WktigMc2phEbNTVMjOy0VwW/R7qLfL2iIhjMD9/2c2VaH7Ax1TEcEiJ8H5hgWoW1CkD&#10;xSSSrwYr7u/cgTUnUhdkVOYxaEbddxfWMmnfVzMCM1IGj8bOqSpcr7kubh6NifM9So8in5Sud4WB&#10;wRaA+JwaWogf/MsSJ3PWS2zwbFrfUu5SYxbWrTw7I1NsmOKhA71KIsgMz82fop0mn40qdsdcW7Lv&#10;R5z7XaawWGayi3Vmh5i9Q+R2nFzDoS6lE7r6MN7tWb/YcCn6BNepaSzzvHwbKhCLN2CBNSqVILQf&#10;yKflGIi2QMv+e9IW4N9kaj1X7Hbeu9fKcOZo9rGsh6iBzWrGBFmwrsKtk/d1tqqV20p2WzmYzuN7&#10;GfnorsVlvj0UvutV4VQ4DhPW8usrt3bucsfruZ8Q9cjt6zd2BDL3vKHs79OlWcJRphzeHm4xcXI2&#10;TKAfbvg+aIs9KXHdEKczox+Rcpj4bvdgwKmCS3pJa+st7DdaRkfobdp9NR+b7JzKQ67vM/xV1+AI&#10;qgHt1CqCjIAgjRjbEa+AZ0Lx+jii1vC16DjEcBuuBoLmKQKxGM6HtcNrq+SzO73N4M1jIJuEgA5y&#10;wdojR61icZh1Pp6Viwb9/pW9MPxnmcR0WxEknVzuyiBziFB7vWw+lGd2U1wWkPWH/uyy6RN4W79y&#10;Nwf9eFmcBfgN25eCXYS8Vcmkx1+z/g01f9MrkLf8/UE+EgJJQ6+tidbofJ88F8gtGrYlrLCGljde&#10;AxlY+qqZCwZUy0Zd6Et6KXM/Coa98S2pN23OC09zWKOUQiRP2jGURyo5YzHqWtH4cbxh14lSealD&#10;xLZr4w4UtbTR/d/tL7gVe0SOj/byu2rph+HfI9CrRewwN6/80rZCtL6nLdTk5sCXnmtlfdhfQFVp&#10;Zd3ZbLzHKy2kjKBuxFm5Zn3LesMLBikx3Beh9N57FDg53JWmSTATimPfHlcAF12zhtS6bUsFkIEk&#10;uy8Za7clet/6jYqNOz+57lYnRup2Phdoixqaehb6rXa0e77taLKOtjfHa7finA/dnCx5IdX1Jv0+&#10;n8v/DCxzx59SpciSwq7iO2QM9NFnm/67FL6mBGTzRZzQi8ltEyd6k39ej6VJNx4toldrwFbuqU9Y&#10;xZE+IxzJKqy/+7x9BLTUfbi9DzfHcZUPuWskJJdCskrQBlr61ePT+NzJEnK4haqdXPkLMuam1cpX&#10;zvq6gb6aG2Ns71ibRM8Q3C26XbjsxNO4Ku8SfSGkoX7yqYbZGWxnKHuju9asci8q+0O+xeBRcTf3&#10;IbV8UW7VPD/lASpL9pnFACV+qwBk2PQTY9jMU+n7tmrzbWmo3NIg2m861uF5uie1B35aPMt6fPxO&#10;8gDfxHiysG3Z/cEz+El00G3OnW9BTyd9f1J1aouV31OqD6TeeVBwy0e7aXmo/rlUR4WT0td2I73P&#10;PL8IFFxbxqkg+GLrZe+3dffmLHwcwKD24GeFhOADFCeH7B0hP3gzPxpW7PP1WOi/a9tT46U3dvvV&#10;ublcB+NCj7JSVD9Yk31o/f2/yRcao2oE1exbYPGPyvmvtqhM1E3oeO7HLt97XremVxbvkrb21+XF&#10;HofqRJv6+uvD8zsbxuKutMe5Cira/Goe06Q4ueMtntV3/aEOr8W92v7l/ju6BhtrPnWG2Bsd00X0&#10;ihWa75vx2zbrWyxYQe9jcZt93XeRyo0HtjioHSreo3VxiJ60AXS0tbDEfe5wiadZphdWFq+sUYMN&#10;/g6/vU3E/vHlFv3wyn9HjiCf7yp5SxuyA2vMTuQXXbg2NhTGDvuhwUoPZVpKbwpbmg+1T1wfzF3b&#10;xoHswI06V3xkqZ3PGQ6F7oGqyiO8dH9zvceUVYLwWL5GlP61RLZzH4JMNjNetqUe5Jy5S7zK3JCv&#10;Jk5durt0ocgo43/WRABwerAIfw86l4lnRaT8CX4lZCLz7Io6SqXA2zwyw59+OD6sCzm/jEmdNuLy&#10;PGsq4nSZG55GVZDZrdXFCcfXuJSZqZfWLbvQmXn2SbNx6mWGQzoEVG2dLnvPuJ4pqZ2W3nllkeoG&#10;WqDK87zSfhX6Kz0YV9aLQ2VOwMRnQEdqD66DBbovcuhYrdRGPZABYxK2rA7tiISdR2nbuCqxKx9U&#10;Y84Z4hTX8k4ZiqvsUmb2IhjkeV5JxXGrjo4KSkJWGqKwRi0uT2+rPP/ItpZgAw07CjfjL97hmxkb&#10;qQ8uJyoCmXGfupDLutXOYngvRe+nib7uPuvfYbXFQRMJIJaSw7e+adQ4pA4QLdspgJEyOC6UUarR&#10;MV/LiQEnofid2Kzd2FjHrQjsNdyOq5vyq/daoHKF/RsQr4nBuDmUoAHYJBkDoiOtTX52FoWzxkqr&#10;OddSZ53G9ntozKTjZMJNOhGCp9WXsvEzdFLz2eMh9yrn2rpWPHLEIp4qW2YxG47MblTODzvbpy+e&#10;1n+vznkjWCbQE6BgnVL/DkmxA1fyfjnksWN3xeEAj6FIK93jbkcjGIma5pOhzeFtc12bIuROtc63&#10;kqQ3Rui2e6kdrfOw2EVQeS/PRvNPzuUq1vZ7Wf090PY8uVacWCnuMFdy0sz18YVcVF4kZsC2SAsO&#10;RF4Mir5O7XAmxKeilYjMhTpcb7va6uFBIbhBCcoWUgWF0t4P11NvjqRFgLqCSeph94+ovHCvHMi4&#10;ZNb4KvXQWC5av8WEJzHnNbSh3HKeQlE8VC7kyIrUZ8/LRGOriVLUW/CS9cIT5O9Sn7ztt5FVjv9x&#10;dK7tprJRFP4thArJoXRwJqVEDoUkpCSHUuH/77n2l3d/eK9rj2vtRT3PnGPc46ZBt6Wot8cODll8&#10;dR9XLrdeJZ8/j80Mif2tIkplS/UxRDx6EeFB73llqiGsm12G6bSr4PzpMKrpsGLtyJELOOtubTC4&#10;pxP43qyOi02fLGbRVCjxqykOyP4VFt0xq7UAva4VNs1n7deMmknp76dBwYNcZGo8h2Me3wZMWMe/&#10;KNuC4mIRJxJPfSDH1N25ZyUy1RitkT4rl3F+HH9Y9LaJ5XuxzVcEER58ZgcNxi0HjCLF8nvgoPTx&#10;RLDrGpPk7TvIaAtynV/tqTkK10xem086i3wjnf06BriCasLXr3+SAt7PWZXoBtBxd7nUie0hcvhs&#10;HlzX3OZCR7sj0ipsdhWICI8riWSQZTZrN+LS6eU+N9sFaoPM0KWn7/0n/92/BuXC/LQ67tRdET8T&#10;XZ/wTZUE3xO0XlV7tXujWPDnp8ZURMtfJi2vzeF+nf1N2vGptLD5qNnrtFuj/YZplEkrarQps1E5&#10;D1Lzg5xBZm6Vrs8bNQ+cQ3WRPxuBBScxrrK5N5iTAjW42y6ArntDg3lWcTFPfLBKzt/fcDZ5cLkG&#10;fqK1HXG/rZYyucgN5/tpWIHBM9dTWiqJGjf4/69u5wIyxEYoJywVI1PeZmaBL22yCuDEL/1aOzkd&#10;GhFZ/awgC1F5eYOv1XCEjNj93IETRj2d1pjxfunI/93Y0qj5eTTGX7SAW+f5QRtqZL5XIqTTTcnn&#10;/qYcxJMsZzU7HV5vOlUhFx6XCzR10q/WH1t+vW1+GmjSr7Zyy16jShvUwq2cuAnZqqmH2iK7lNbz&#10;+2kbZqcl4ooO4USwHo/T94vzpU9DzKT+2qhI+A1kqNu4Up+7+9e9nGL13gp2ftfsIeRx2b3/LOgK&#10;LN7KBlI/4d5SuBeXDyePXKS4waRcs6O9JBO2Lp+yIe6sXDofUhXaMQxnEUYxgjlPhtwJD038e0mr&#10;S5uaRydJ9YNFPt+d4iZNcIW1clvCBCctQEqsIX5IB2o7er9h2NnEXZc4uI5myQhqrLcq31fyv7zb&#10;iY7GCPdnn5y4XuNLeZtGcE7QY3UxTP5WEYOBQ1c3MLrekYIAkxb8mc1jfhGH0IFm93dXTq03lsmq&#10;+CExk8soHQDaE2N/3wYMfifTZNXoMdB2z9IcotZz7eTJG7BzAPmF6o61xqZZ9ZlJ+H+Lexarb5Ps&#10;7fYbxKYCizhDseMCaeb2BwtoDVlitbgf0Fkfi8C0etmq8Ll+HZ1GtlqpYD5cM1qrOE291Csr9WP5&#10;zMEEZFNVdgF45I4YD1zBapj+PWxMruYJWmmF36JL2jnxx+M+22ABV3CmnA7JtpnKzNYYy6pC5UhY&#10;eHGiSG47/r0++yjcrL9Fn+qHhczmtYKI0Odoupis1frljzd3kvVrxw4Q5BuCzGbPqvmc0vvYRllL&#10;Pvb7vuAWUmFKKuHv5dp7DSUHZv9yKq0SajZtAM+ss+mXexXn6tDQs3XIQhJta6Vqp4NQ+UxLFHgR&#10;CS4Zto3C/b1cqs198e/uidODWdYYLrGBHmfunJ8Ek84wVcn5ss9dWgxyGkzqMyDBsK8DvdyV959t&#10;TfecxTbCeGykl+9DbMAnwLv55Jv5tr1VZo3yJ72o2zlztszd5NS8zLIgYzGpENZ2jZ471lZ061C1&#10;D6z+tVtk9avR1/oD8kBMUJVrgFzTcjfRkH+vmrlbpLc8mmDSi52NKADe5zIIctkSkv/VEHN7LTaw&#10;Lbk4dDrq+Lff/O1vqjli+qw5q2S4mC4hHoF+ikImrn9PF1Ponsp+BRn6nbaWa6yueQbSq9fDzHq8&#10;EIdIg5csSlLz1VmfM6txVkPxjOuGkMc9uNBR5N0bxIxcU5SKSCAzM9IeKmiNerZuQd/KlavjFVv9&#10;TE45u3XwhNahrJ80MApLd3wPtkUZtp8Hsj2qNxZS0vokyN6v/og4q+T6pl6URZxrcfdhTo6G4M3I&#10;eHC3Dvt/t7VjTnXaN4Z9zfnYnFGnrDFryAUl8ytD/sEq674xFo7VbmkFoLvgPRZwx0yQrXzUGLQU&#10;K/j6riF0EqTybgeJqlmYyGsU8Gfkp1n2DLKdlnB+/HeNul6ebvVD9QgGS5Jx4erco0y3uXlL+X5j&#10;Pcc8qtGdpI/LOgtThaLa9c9rjqt3JkVfTWdkH9q20aMD1xvplXXDeN6sLaPz9zkois/n1G/hijn8&#10;0X9DyMx+YD/3qnReeNvmQbMiQd6vWSBybqoXCYUC5HDsEuXSkhw8BE3lFL48eQ1eDSbZCMvLcwkT&#10;S3b2iev+aF6GpTijx5dBj2I+Xaf4ZHsz8NWur3+7NVjLtfSVM1paevJleaxWuHE0VmZZojtmFt41&#10;vTjVBoINNuilKNs4omZqd7A6XPP3qdsZlvPIVWzE8iYnoouec0v9abM7Yzv3esFR65vCmXpCtz3I&#10;PE7aFpCeg+vt9BgMvsL9d+B63zWyyrswp2jlQw91z/aEQo61zE4avPZiMllU7G2dCCd23yhCvutK&#10;u/rhqelQQj5C8dc2DVm5+80iAtyYVkkjPwAZHMp5R+ec8qi3O4TVaW1HfDguzzgjNxxFV7+Zl3aq&#10;f8qYR3BEtOJcE7Wb27ht41KogHUEKcDXsi/vh9Z7Xx1V1ie5ku8bVxMeodGOONPhcCUIKcgosq5z&#10;jBaEhhKVfqu9gKjJvhnxedrOPwyiD73mvVKVfAzl1tGtO3o4tCJzlXBBFVMbFLAB6o+RsSgMesEb&#10;pnfDBW65aLmyuyKVW8tu4c2gEv+NhsCrZm3vGDlssXtwPtzq80fnwEfslNPw1Uit+9fnuH/TO4tT&#10;5fDCkxs6yLvvUtGCyiVnGWjEsYqucsO+ddVFd7wtX1tZEurnYwQa+wxyKQyog/13I1hl8H293H2l&#10;fPbZiatXs3Q4EbREdCK9B/eHRsWkUP5GXrwn3fdJz+jF6HLjc5n7/njMcr4O4Y16CjDIk+L1STsB&#10;Uvx8EdlfAXva58p2gna0QxNk+mQQxik9vIROCRNnaexBF4Px19+5Qv3keBDTWqrnGqRS1tsbaK3Q&#10;d+/zpRed9V6sPR4ZRQs74OB7m1FifJhlcW7j6nnVJdmIE9LqYGufvMsKZILYa+uC34a0feb7bkxq&#10;QZ64m89LcTFzh+DxG7qDtKnV1+GzQy7ktHpvXg2tdI350Dm75z4irq7LqfNuH8+LXuktdgMPnXJJ&#10;ciyWHQtbvVqwkqqDTLKZs/vH37E82dV+cFCsoH1YLdZfqs63bsl1gie0u5tcEkCqTnpHAAukMTHt&#10;/qcyv6aRdLDZpU1KWFbH1a3Xpl2pnBk9IRVUFM9+b+y3Si8XZHKDB93u5Spg+Ryg5UGSqCcECp7c&#10;oiQLcdC160G9mpGyFeQa3hMlP31kBaH6tI4muH2Xtd1n1Q0m22xU3M0+B4nOr6B8bNJPdeiAbCyw&#10;5bbv3QY9kJGOjjuT7C0wKAKIpvUw8DUbY5b240FLOSmXlWMXN4uJMLkeJ7lt84VDKSF9NfAiJ3iq&#10;kSf69vJT5u/xApq2wFXQZPzGqjIZdusiGur5s8vezRnI2NmK58qfn34F2y26Sd95gLzNWESDBam5&#10;QBsdYR0LbbBFSu2oXmy4hmndj6uvkDKY0bNWGdFyjE1THjU1bUddKMMSwPqzPp1yO3+U0AZm8ucH&#10;yDyiS/uxY7JcX+70WC70hqI26jYnF/fzVf2hlav5jxxroj46gSjMmRkb4EesuUEyo7/BrVvkU4+F&#10;WbtC5ygFWiNGeut+ZoG8Tcp23OHDw9yYfUFmTF1e9xB286SxlqdcsSF8mm46VZIk+FCszVdZXRzV&#10;9cVZvRy8J3T7vo/zewdau9eLp3WdcI99md8stFx1C0T6s2T6q20AuYCEXDBzNrbaVj35gExgThUm&#10;v2zcqP0Rt81w9eXpMM3J7qfpy4YnZy/ach/GI3sAaWJqWfiQYcVA2naH1BGKSXrT2uSDhOmorfVL&#10;CKE6/lcIxYPklgq3/n7N765ZjAIZFuBPz6GXOmbGmikfYGqMqC6UwYT3G6STfG1ftPbZtz0tds1Y&#10;8kRkPiHwgIELzS6KrAaS9NZlazOXr4BQT8EFYZ0vFUpVOyZmdh6/Zv+2aQhvkCnh65VD3cyRF15/&#10;80aERP2J6xhmc3Nft7HySzsabePQhZ2Pq2/sbNfgg1e01X2xnfbMcdouU+W7c2Y+Vwhq7MgN8azX&#10;7aHdBLcJdAz86L5QXfogYx8fzn37LFC/V7UNF9sYbDAR2hwxG4iO3eOenTlZXETdQ/AGYt62wR+K&#10;O14Z2xJQqTvzrjqJlNejpY47HjvRQ6rgWtf2orm81KX33nVL4mGQtEAGvjL2VFo3qnUGgbNZqSOt&#10;sYw2hT0aUJpnxe+i6E0hfalMuH7Wc3E/eb7lrDHuQXd2QW4jtAnZJx2ypL+xtRSnOC4rSlfmgnlg&#10;+N0SspSI9qoAMm6vi9woOHRq+dfxp8ufvzrBYQBMmtna7JymHHI7GPPW8FxeJicyCbhMBMnFb5V+&#10;uhDVEuAodggqiPR4zwimUQVsSof/kSksdJTnuksnp23pf3k9ZOa/ATdEepdgj9JKbEq7ADM+EndP&#10;MsheKQj8s3d9bqeYZWX86kTzZI1qSKNVIsgGfJzo7aHQ5vTivLLGsov5qvVCIaUc2heolrPEe65f&#10;yWf+vp5T/mcvenod9eTd6Lq5J905obULmybdG7xvj1yug48w2B5def4NINpkDIPzYqTLAnUmu+11&#10;NkiLlQuk7iWuB9TIXMk+7Aedt1WIs/ijyp+cjXbOgQyZiFwxGmDz9zpbyBNAOe9aQyhkATRR9ecE&#10;T2IyCVSajMWaDriObLts9IGuRwFKTN4hbUyTT3nWnSedfcFJaWoAC6dc83coKreddB0ng7CiGH+f&#10;NB0QP01Y8M4oYlc5492+LJRsnNw7QUQ11eZpDlmEaZ2B66TjmWHzMneR4VN9Dk/Tu/8Su3puUFpD&#10;GsO+/myJ2Uim9PXsUuhwjpC82E+s5Dv/q1yqpQs9PDIZXpKVucFW8/u5f2KeOwz+kcLKDUrXsny3&#10;vViNy9doN5pAiWriXXPG7ZW91Zqz0UTybmBjyPvUacUWtVqmPOqqcn8wnR/VOeMexFpe3sJPE0sr&#10;OgmF5nKSYGGmMd8vw1x58Zs4jeFztL1z6S8927kMPPDOXpUakTcvzW6d7/l35BbjY9apx0orft3A&#10;GQgfFIg0Ptb4eb5ep5PtwEdiLV/ZDmogsx4WIvUEybeG356In0F8/U6SFFfoUnGz9xYrS6ra0Ch4&#10;QG/Yo0CPM/SsUB+neYZj2YeNutEbwNs3Ti9UOYZr5tDVo3HZ9N70KmipexwnxOgc/z1sCujxI+Fs&#10;42e9m6MPRHrll17pf79Gfju0KlIdRTdFRliS/GjFHZ6HJxXYqN8Xi224B9ISfZzxSbaPXPfWUyak&#10;TpD2EA98uYWt+aCn4o2wbaVZBZnES9F5v/i0Wpf3238Q9gmdPsmwrb75yygHj5Jitcr9xHOvAe2v&#10;h3W7dMs0bzN/B7UV7q1bDt8LD3bjaL+FrOXxrpcv5RDIut4PvbNiZDJbAWlONZBpHhPbFiW5WDYg&#10;LYRVFLWbWgLAYA58QRUTb/B21N2vNxkOzljhDf2Vy8MHn1/yx6YtW3Ovc0muVHvjFfbv8DmiZ/QD&#10;Di3C8eNBPIrqzfiIa0V/h9v4/ValVBNnDReycJkT28drWTa5u5DtWBACcX/bihicqycvs9cdNk/8&#10;gCtBTl5SzSFiHDqpyuKIX5Ulq+/YX4JJbf9rWdQjoihrxur3U8t//E1uyQfJei8k6TMh5lidWeI+&#10;Z/SdbD8HaqHbX6XR4QEX/yHWy+hrPIAwcSjnyMHqajMkvp6bvq+jFb5jHs+137LsLna3NXY9NH8z&#10;yX087sh7dahGNMisfAxTQgWZvbvBx8fvPaoOHpi5TEySrbB7GPFL5Kad08bJSIeGRayiVVXNO3ef&#10;VNvF96vdegTfUaFhejt9BCW01+TBMKOGePGYFzVic7O8vljjIAPdssUnybS3YLcrlJxTdtrtG3ow&#10;/x5gwk5P7nwBiS4FTKBziy7X8MYiuToLcVtwShQlLIVdZURzeEzP3NY7kipc3++rt15v13wPAeBW&#10;Hu1E2XNA5jYwrcPN7D/CUGmTaaC/Z/RxIL/jkKRftfOmkCdd8Td3+Nxdix6mLqSQsK7u/QeEEdKg&#10;ah5CtO2yzndUu8J0CybU/JGkqrMEPzLQlSDC4Gz4dxa4jcmpLwzbZt5qfuS6NPTeEXTgjTP7T4b5&#10;6wTFA6h4zJ3I+2Ke76DkkVR3PbQrTLNClr+U6WX9UL3sSEzOMtieMr19D5k5bWOIt3TKZtZmz+xd&#10;QSZC4YDZhff/VGaTb6d3KXm7nvCZ5DL0CGim5eXEEX/69hAW0pe1BKepd5ssIcq89V+0utqH27Uo&#10;0VN4TO6nbs3w0DRioOUx3CNLMf8aW3G3S/+9pBe1T9yTeZs+KwW1sIXCHAC7vTh6nT2hWd4fRRF6&#10;kS9JVyqfxsG+IgMQIS/K9n714uGPcRbg1nlsVWH269m0qo0Uuk/A+A9+8ePnXU83E1FjdJAhf5V7&#10;/ZoEgzuLfUxNHfKEvFt3e+XNxbxGk866dRNL5yb2TG+rq6eFaOME2/DogQ0YBi+5URCy5VO5zMVv&#10;4jZefYgmMurnCOPDff2rYtIde18WQQbTtq+1AXEns48qlFFbvhLp/+9NI9wM17zCXXL1ObY3hjfb&#10;QaVt0a5XC0l1dl09Rd7ma3S1eQPi/QpGfpwUi09E3a2C7v9zn/KEe2Cye8wCkPkwPyrEpkese9zk&#10;8eVkUvvUVIt30PHXTAFgU194g92otYm3PMlIt09+fbCV0zDYzPHKDK5enRQreq33YNGktrHK56XW&#10;V0snO8chn2SX5477We9v1vlBNe4BnfG56adan1gMQsz4XgcbHSR7XTEPmxyWC4WDzw2by+ziVZHG&#10;vswhcRJPDOHjnbfkqye1ubzYLGy1wbs/bogUFAuQkoDjq7fd95HKG/8bQt4iQesmuVbVu31n/KhE&#10;lAG9Oax6lLRpvKNU33EsEEtSzKFP9CH/FTm8uH3BUlQ9cgBlLokiDDD7/Sx4g2ljBunVW9sdffCN&#10;zJ4IksldsuXR5gUyZcX4NeS+qr0qma+0Eggc+gZlwtXd4rKq2CNKPwUZDRkX7Xn9Z5/wXDUjnzba&#10;hxo1AgH+Pvp2EB5btsoZ9vgpp0SguyYSZrDNC16j7+bh26EtkFm7HU3uY61g+cTZfPqg99DA66zi&#10;L+OLQb2+/KEk48vb7YdIC5WUL7KGZOSPc83KH4XwKZ/xGtLLyUeoLGbSDrPIq8aseO2SRZFoeGTD&#10;iQGQfwAZ46tw7PatPMMdGQAzV4ZChcvAJIntZzHwmzsboAuAv2neJ5Oj/ZrypV1UPEwxSaQGxRIz&#10;0LTjYN/X0oRDSYgNLn7vNm3sksKBGYv19b4H/7GGIIPtw7Cvvk7lU3ax2uBJVhT79+S6/j0B1GhM&#10;6pZRu62GD/HQ9wfng7Tg9/eEKk6sROzMhLFPFjIc280Xtw5bPGXP7mksNxqYejki03PYqlyWKlX5&#10;m9y6szs8ugbzq5a0W4Wjw23WByWC6sNeZpFYN/Q7WtG15JyNkeY6ZlfTzn2/HaJ0Tr9A9XjIXKY8&#10;PZNlPWvmkfuzSh4sWNABRgDddYqf0Zk6HYrTvyPHarkGOmBclSetnaYLO8cLgZ8q9gXWVLs/P19Z&#10;/5TnNTg9w2r70cT1wgBb5J+mOJL61h5n7zWRUyqxbmnTuHEdFT8eUfM/FpQy1DptFCqhKxXlDDLt&#10;zBjXNUhimpsixXTfOpr/z7ItZTrw0K6K6Y73b9UU1mzjXUtOod+1qLj3fH53FwdghicBi/gRuPQ8&#10;zZRPCecoVYz1rlKln/D0HOHqxOOLGyCzLlX7m1DaZlA2V6X0o7DRNqcO37Ue8ty1m1dvbuHTjNaN&#10;f9ncWfxk45886tZu5+EkdWDO9qw3UrcXT3oAjQokgjgurVXy/mS2iTLO21XMgMDe34tg1j3Sm7Ae&#10;zQf2w25vx2u+lzlaBw+ZD8F4ZIxWBtvVRyEuPXlsaLMK9KxFqFEG41RjD8l7KJoBLorzqAA649Ef&#10;PFljsnthViZ5+PXT8NZkxuz7BzIlSMyj9XcWDe2VhFVXQl9kO2BcaayP0HlRuQYc5XdWpaixuY2C&#10;uCX+2rtaZn84aPsRC254/KWIfHB5Abi9WnYe5ctgO5YIQHwscObNdn8pD3YrkKGd844QuQnc//fX&#10;LDUhgkx7i0ORxO5a204ue9NHmxgG0KxzvQHm7M54/GQ1OItU9ple8QcVZoBzdasAwga88/VRviZq&#10;Pl/15uATyD5O+3RmeNW/383+/bONoRog+a3rX5Pb7jp4BoQS4ab/uWceYudp3IhkL8Xtm7EekfVm&#10;N0/a9VXALiV19ttedPiS5Xet9Ecy8Ap9PbpQjK4FP04nzA9joOuyxP4NIe0MNajKw915klCQZrFe&#10;Z0xufXOXSEPBsdxqIix/LW7dk53tmQ2BuSqV9ZY5fR95frg+osz6gtgO15QAv/Q1wXzsSQdjPcMK&#10;Miy8jCG0hOgA+wQZbVw4BpXV7eRvN4VZTWUJ3xjyssnn2pr1q8bCcr9dj+JxOukSrz67fEvb5r33&#10;Sje3r5XEDbknnAYNMPQlXwnmm0Bwz9R+AZjxT3GQHVn4oyYc/yZQL65xf8+DzsNWpMn5kEPk5Jhc&#10;yHjmVJLnOKo+X5/T9MoWiiadfSjFGZPAxbmyLyDV/RsIXuqMxmFrFFceUwZAX4u1sWxlGGl7At/5&#10;tNIoZGza+nt04puUyDgUyg7rCNuTXHKr1SQ9vz61WXDpKKWzXLnGK+magJP+6tXhAvN2lZL+QWEW&#10;xJZZ5wBV6OztNvC7qlLi10plUAghIgeR/iDZKNf9jKYbIJMmX2caEus+LtSGpScczJL2ulweqJFt&#10;WIMUva2di79UWaV4zlU+bH3/i9+PIwbVRRQR9hfu5cG3d+3Yzp5+vTkDX1wVEYuz47oLNOXZI4eW&#10;P+csyORuOclLAaI9xBbsxZTm39QmdqYUgHef/ACc9bck1E1H8jvRpDKEPokc7PBVWn9WlgU5c6Sb&#10;yc7od479YLYFSio+nwZtN0pe43tlLWR1lxKGfA9kfBcZ1DfIgC1fkcGdECebpfu4ZfhNcF3NurT4&#10;yv+IoDcxmzv91W6ofvdeX+Q49zERm93j4TY71ZvP3fcinpHWo1tbiM5BndtPq4rxKmkxp0I2GP+9&#10;PZ1uSt3CY03e3UfF/Sz+aCH//PZnIwUCFs8W7lXLqhn1k4XaJZjJ/Q3rp+v+XLoceqJzvlDHoDk/&#10;yMi95d+cHLOhVyNF1l73hSNjw9U24xdeJfHPllBUhDTaPJ+wboEc7pibNpBZyLVNrb5p3sqCWRly&#10;Dyrf7Mnsqvsxo03m1WW/r67O7NKGN9xQen99DGrdNJoTwGyI5cO2fnFuy/NUlVWeKvReP+bvpxnH&#10;SqUf78w8N+nrPPrsBwh2V+6XbLp/X2R0Bh6d1xfw8dXmMcLwG/Nhz8b62E7KFDvCdaLU9MyJTeay&#10;2AQJbTZa72nhAkf5fM0AcCNSf2A75u8pAAXVXJv/fte9ubrrY2n3+zHX/ae6T733Tq0+c7kZEYQa&#10;DNr0lvYqSo+WIvYzq4rwpDa8PXyWe9YpnILzcoPdXSjdM0tVYdV9X1uyYavHYRpu8C7I9Ps7wxw2&#10;dhepc9M+NHG1SttmzarTuvCZj1YsSVdLWXzV1uttCGj4DwmP+8YEGaaDdw/VT71aORzRitDdiyX2&#10;pztbXH5ct7xp70/TVvPYQRSY0YIMsetVZ/uzw7e2Q7Y2XLf0kgfb9pe+cKBQrvYoutR2Wh69iFEn&#10;592P68dHaH5rqrfuxOSZOW2GCnLxP68cmmeMctNuBXFmUrFIIjsiCu4YSqtnVQxkyuM39I2QzetU&#10;NZ/S+nW/oOyIkx9HGYtKs6MHrzEzd9jA/N/126h/ctsjZwmFAYWeX2M+qr04K5E7nRBOblJRYkDG&#10;CiVcLKOnTr8dle+XiBVWG5AZnfUX1YFjrb6oo34mK99Fz43/cXSmXafCURT/LEmhopBSMkUoiShC&#10;ZUyGVKbvf89z39511zoP5T+cs/dvb3NX5/JqT9Yqdveqcf7gwiz8MB6Iyn7hNHja9LLtbR7ZeiDF&#10;/DUVefg4tletZLiv5pvl1ac/ng7iRevRHLRquczftlZxtwVzO+LctyaWw/d+WVS1BjiAyl522MVW&#10;meURPcsyQFi7XGrcF53xJtgPBIGSq7V22p0sI1FGTXfAh0u+Id3r7deDgJxz26nY9PbL5wbEnPx7&#10;oZfLuHBq1p9gXZR2g+H7Hoxe/pCaSum9X82xtldo3y4pds7ctn3EKN4nqyu/An45HE8yNZOm+SqE&#10;qHBOL9uvgvbmubxUMfl7qQbzuYGtvXsSBLu/JmT7HIPStEDm8Mj/yqM43D2jjjSevHFHuXwgLOzJ&#10;fMi2JLyvbrFBGRXuibYtZvzSDl+WRy32quIhM0ezxso1e9m8LCyjuE87dVPev6tYlHC5x9+n+VRK&#10;h/Ni7k2nl2l3JiUgycjUkwuWcGO2W5hP5jgWa1PuqOFCKyrNbI7tqSbcuUEkWKCf8jNmui3/bg8M&#10;l5wVwmQxYjIic0a/mVUwOVbWeDZ36/99aT35N4VQlvMlB+FjCr2fmr1RcflTivXXgb3khVI4I8El&#10;St6d+0UhLkc/iOTb5No5XJ+rr1X4FBHHGS/EzrAFc9V449wLqN04oGXhZYRbO0fbRhHKcBRa+zlb&#10;socT+2JRHTGbzs76fuU+nvR1eVDAdp9RoO2p5ZdAn6Fy+VKXKn0T11EDr0G0mz5tCt/ZOEVk43Dz&#10;i/cCg9sPYqwb5G7SP09etqVHf+2HUWNHvtzk1GluH03b0Tv0qRvmHM9ImJKXdYdypjikZmd8XWP9&#10;SnBli/htepNoobPQPzZ8ZzWVa5/i9ZtDK+T8zjQ2zI0Okpxl2zMt281xGYn4+93soxJn9HxCFzCW&#10;+RXaGDthat26yIo2t3K27HHIieUsXIuuBntpHwszri8Br67XfZ40+kD0uC2VZIj3jFyr1DLdScHu&#10;eJskNx3rqk39FO5ARLeAMk/pXWpErRxOJRMJm7chtEjc3moBn88sCr/t5/vSPDo5ue0LCORfIBrq&#10;+eNgJozUoHPuQ+fIj8qTSZD32ibX/84qm9a15pau9SlfSgcX4U4sT+H/F3ofzUNv1zkEg9O8cXHV&#10;sV96PniV8ZcZsRadyyHa/6kGpm5/NStGv14dmEKK2t6h756qfbKb9s0CaF16NhD1We9u4ydkb8SZ&#10;4Z1nGLxSvVdtEoVPoy2yxLHqbUZtxiJESDtuza5O+rOSjb/sqXXWCSrPCBJa1AFK786YPfbU7m4K&#10;5Iy9LY2obrDdwj79Eys3RrE+SJ5dPJaI/4oB3j0z11jJ/VroA8qYMwADKhQ/E48Qd6f2iwdBMcOF&#10;AJNP9vJJFzQ9l/Qafl+jxaoxGEO6hodZvZ2FyygqMcTBf4vhIjdCLvv8/njRwq7lF5Gj0ie2LrrR&#10;sVylZv5pOZxbV0PHuW/sQoAhrhurQRj16n3tvTtfNbjibt7EtbRFVnUNn7Ubh/p1NBrf0/doRqTi&#10;ZeHXtwDduf8sxBb9Tn2f/4LZaN4cgsfkkb6vb1SUpGcdykhb26+8vy2IHTSR0z5CCHWDjxFmVCBm&#10;OyyKlWtGafIQoDeSwg9h++1eeHT4NvbTl+x9uI780/2ydFdv9dN/JK1Xe/ez21UMFw+mlSM6J3RR&#10;I0Ioo0RcRJTJvBNwXdK+2kjnd2wbwSkpTYuvvGUFrNZw9OdYvN6GczXq4hPljA49R2TM2+LWcdbd&#10;xMiM2Q5k7gbUMx1pqhO/bzznZlB+9XtVt2IfgzIdavsgx9WK0b9TJ6PkBSUIpXdnwqvu1rvK9Rqs&#10;MkZwRELTXE75/Qiy4vtMrjIb2jU5mOECtbuUnpd3bzumlfYvVyGywYzvEY1TZMK07qiY5uL/s8HX&#10;QmGUy1v1p2dKHbTQXR3RLQAr6FYyx5ePBGEY9F7236UzcnNIPUZ3VyEjU2/sK1U0ZvU9p5Bt5t9z&#10;1nhYYeuF8mM4u0R6u8pVS72wkGrryJ7Bp+Eh8jHPk8d5iejUejyD5JLq6dB7zG2jANfqnlGsj8Ry&#10;fS5LGMgauxcIeC4tspGJboZ676ZeWrx8TEqUiNHkxXy735w9Hgm55wxU0dQre1vNYfOAMgTzC8jq&#10;r+cxg8d2AfdHb5oFJRYxPXYgta0Gflsf+10IWzu1a5lyBlgY0TPXtlDr0N4hmlz3l9kh9ceq7twz&#10;rJGeHxanXK7NzwHg+KjioYZy/ysz7SkOREtSeXDpOKbizV6QlYPcpjSMNj+1FEWSVaN4LJNi6UxV&#10;eCrKtZ1CST00lvvZuhH7OltEf619jz2aMcfTdfy5CoKr0oO4qLEEX0D14K9iKNNfhKXP8MpfrvmX&#10;NLq/IaorLfulpdTr1R8iy8bTKM4JmswyAr2ORwcQCh4y/d2Qahx9ZnZXKVaI2NZYen+2T6X/8871&#10;zIXIjYPaK70DEDnPloI5lFmVV6x0j6buOLDn/GvxaxQUXgPD/TDpodj8+O3dOXJC8U/3UOfVq0Mz&#10;IwjfKEMaI3OZ5RfuaEqeFslsID4aXfXZ0yax5wrJEeksuc3UDM3H3q9BmYq84nEr11VlpRD5DTzv&#10;cDZ1r4MYT58GE/d3pOGy/h25qxq7O8yHBkr684RsiS7wFx7Q6t265dMTIqyeO0hUNCBNpuR+CHY6&#10;vS5fzqMFTYk1I0CZZQ3kktlc5fRhsFvte9o7D9gd1yEAL70yZJmL84azwsKP8oqQrUtOiWX3hQb7&#10;nLB8DUrg8Vbftc3mt9+4q7t6Ck+ZTO7Ah+lpdRIwBbejcMmW/1aBa6Ps3E+VCc5Lty9xtz7H3bcm&#10;ikosWa99qXoA/CmZBTI545D0ufDakSBPk+aQOhNV6Dv65AduPJHek/1g0VnmAs3XwbLdaAjk6i22&#10;S06hPm49v1CG+NjrCBGrzhcDFEW3XxTSzMoz20L/9TW7/FENEPbIeFs86yXMuIhlV62oT/488htn&#10;a5evVUVy5Pch8+7tyQYZq0bjvSYADIH6lu+e5vN9rIt/K3TrNV1JZq4mGPTI+xg0pvqDrO07VwMt&#10;3JF41gDY4usiLnDpRIoogILoxM7f6OvPoLNHpVj98NIUYi0G1Gh0qwypR/LwKlX3oTVEo5Fmnr7+&#10;cf92TzOj02NYpTXRwWM7U67erq9TnWCkxQNkJ2vvC+j8WfXi0W/uVZmqgmKd9oATF3TQJ5WGX65o&#10;nKfciZohnVnDTQdKgRhYIDAGSV9ZVb0RsRe7/l+ZWXclVSpn+jyRG/ImajkQTpaZVGsOim3AGTNY&#10;zIqzkzV0lE6RGQSx3+i5XiuwfRCTvMyVP3Jcb+VbeONVkar42mc9zRcEPd9va2JpuQNO+OjvnHYz&#10;A93ysq2CbjQZh9VXnD0aVSk1buZz21W9ON3tEyHzZaclHrE2LrvJzvjp6ye+Ok26yW8+LjO8r1Jz&#10;12GOt8t+ZbTyOaDuTlzlXruXWlr0KK7+Rt+Pb1YCfi5HqTLtTPCq/IF0jVc282MwaPUS7wqOM8P0&#10;gJyVVNTn7hg6zci9UJ9Y5XubgFv6t7IwzMxJCVNwQAff7O40lnrifXHqPc4Rd9lPxXMOyowmHYMp&#10;D399F7PSxXpqZt2GZaABAEbAayEfZuhgTJ34dj4pMWlls/s6u4fgBMcf2VBFOP8Hp11OronbluqW&#10;5lVbq7HHD5IFlsK8m8FeHObtl3+rgOCQfffgbfpcT+jMblT18iIBDB06MIYef7rhsEUEWiIthloY&#10;ss44Wk1xOX1MaW/Mlq+l5by0XCnZlbcKQOG9++b1mGso3VqUATdPs06Mq8fM/3b3sjTpz7gRKRyt&#10;r1BNkP3jtoUMq2IbrURgXkR7ZXHRXZWy9pVbcK21AWEPGzUxhFyb7NgSxQzxPDCxT133FtKQkdGS&#10;6dhaiVZgqbdcw6x2X7VUg09T8ZUpnmBN5xS+thrI/fBun+IaXg3iXh5L/8CX5jZFGUXQq9wTeUCC&#10;x/8g4TQoyQjI3urufjnufvi+7XZL1Q9hURXXoRrpbLpNMz+kFCXzB/qGMkiBbmVHJ22RGex+4u3Z&#10;apQVL9t8B6/GJi2m02LgRD2x6RVWGe5maRYW94f821azMUtwv97q1c8vD7bX+ZLiZPK9acJ4Eyvc&#10;vvnq9gXv3iirq9EJyiRARK9WTCtAYY8WURJ9ezc3e5ykYnGO+cV+Ph7vdTr/Mu37/deLmFkAXKNM&#10;LXtB8Tx1HRUa6I6ep4FczbZe57PB0kXL+4qHo7+qk/FM8QpN5+8V8MrjDic4X3xTA9JiISnqMbv9&#10;fG4l97DZCvRw1RmqQf/3iPVP5T1iVrOMzORh4TSHtpiyU4At75x+W62Mjs8Z850lrWLWUQvL9Mu+&#10;LQ0iPD+d4t8LLTyp3/lx7+m9HuQAKserH1ZRZRvPyMkdhicBc3UXeXUp1NvPXJEeGPb5ipbAM38X&#10;u0ZR/vW7uNPUMZYtdVmxN/qywEd8fKOeBvRnr36fj0ftmgRltIvVUmjJNJQsNUTDEgjKK7i5vMeo&#10;c6ObPmMDLmIgRwcjfAD4xTKfsS9bpz7Z4bRDkdHXi9z+J2eRCqjecFtptXbw394fdgrhuGV7kB0K&#10;ycL6K/M7hEb38Ro3+Lij86g0bLdMORxMTP9WH5gmMEWWX5xvFIbATrmrkXSq/sY5HNsI+Pbi9jbP&#10;/lve9lfj0uq0rfSQJMzvD9un3CllLYaOFAwbnv9uazby3JHRlgYCXJubIt3uPZ5uQLJzYzvx19SL&#10;zmYWlc/Zr5GvofKyxue28e8GLWYURlFYzsVBHb0qmnNJnB2LbNZaLWLrrA69cWVkQMDyWuqrDANl&#10;2qwFUkT+Rx/Z59xosJtwKNRuQNcv84mPaU1rUOe6qUjoX750RcOhI4Fi4/OE/JIrpVDzWERKOod1&#10;LxTEM+6etmVsPpM2hcsyWxaOg5FaAmcZlGG/yIPThiRFZboKgP97Ld+Uy3ZTCPfZV9r6XE9vCH/R&#10;12OkfY2f/fnnW55c65gWz7rXonWzR/VK7cecs+pA08DHZoTC+7tHcldf2NnUvH3Mk6O/Z0OvtNE5&#10;SSZRsvuhW7d7VEVcGsX8lkcazhnzEd8+b2lWZQb9HfbeiaNgMeK8PXpqNwVsc0HK3QbQG6K1sRVP&#10;+7hYKmh2VGmARUM7VV1cDVI++rutRRjWcE97168lWoAlW2N2dft5jE3BVHyq9qbv34BqRJCAyO43&#10;aHXeb5DBp0A1tcaj9h2dQBfTyfcPFyOInsF53mmudhiMUqHPLL65zHI2VJtC728mTaEaSGFQSJpe&#10;abmRa7ONAXIhygPelimjkJFcDCa4eT71jDLLJAOP4WFjjbd1a81LtflZfxMTg/6mh87r1lt7n4b7&#10;kLzeHUGRO3cnrA3dfi7+zgJKeZe80Zx6ar/Qn9G0dkS3UpDnplgpinxWIpeVKm0jl6xqlVrV4lDM&#10;hqtw2D8W5CZuT+eDQgMCHHcYf6GYYvuaj8BoUOzUQfyynYoHvVsnX6fv3yoAEZwfj5bUi45tHpUa&#10;3UDVUnbFz7cUGLZ2d5I6oDUYZMWYuAad7KqFJIT6g/Tgk4+Jo3YuOyKupNolz65afAF8Zu0tlJ/U&#10;a6yc2RBJy995P1RsKFNFsi/5CpaTC1LstlBQebgVraOdHkYlQxx3+6CJV/XhNaVGWlM5Nzo+iCP4&#10;df65Hrw6CbActFoUYn0IkxVq+3PFOuypfPnYIeTxclLA5ai8kYtHKHMalwVcgvbEffOefqqJV12Y&#10;SubFqe60BRNjl31HEA6be2cfjrrIvKlbB5xZ3ZHRbi4jo12nK9bHn+PgJfSoQysFguYskKqG5eXg&#10;B7WxltVFrvG336gD9dFHpu9luzqENXgdSit4rfWFVPsEISE/RZI/HoEW9ixx85szvwEsCpJ1V3HZ&#10;6TRvV+I15PcCW4HB9N1MTaJcEqKS9mYu5jQoR/q8mmn6Og9l9lRp81xfXSBtLJY/YOJOn0F/kX/t&#10;3cBBpxrozPhCPOSWu4cSLkO2UwPIYptaFddinoDJVN7oCF4OJ1jZKV0nwk46nQzheVBay2VNbH4E&#10;lgCqKpTh8vRFXph559q3rKln+8hCjgaa+TF8JN8Uh8hrkV/LAwc4Dba3LN4V/g3uuWqZmAnshBud&#10;B0yjLzXs0qEm0nN2muzzVc0ulacicruSZJcShjsCygi1UxXmJj93SUoCAlsTLA9MVEwAkyCcI1hW&#10;9mf/jfxm7mFU6o8BsI874Xcx9b+mPZzMjLx4xDx3BFnmX/LpmLjN79KnJ3da5USPVaIdeDFGQZmw&#10;tjkjLcr3fd64zl9Tk5GX9VFntG27VWOxf5spULm9Qn05r9YSZavK2eQ9qxQ8hVxuhzqVaUvdqfTZ&#10;TO+xRd9crj2sKoWCt3Wcz2LW3o/Xybf2d7gloOtRLMC5xWDJ8aJe6bPxQq/UU+S+XyTG8aKjuRKZ&#10;zZUKhZ/YsKqyfXPU2Mkmu8z1WS1VqXF/Q3/3WTW8xF5GPiuXwiWYUbNPJXPQM5ddefmcN/+ejZEB&#10;+3jlxvKzEf1uXoxfCCE49a+KnQZaYSfvsqsnbMc//ZBkQ3L29mn8YPb7o77IW12lVulPB2HDJDIR&#10;KbD7fAhWEm1H0GfoTN07yzNC9Hu1CMoYmfWzutDUchbNZkSquO98FzqFbWV0t0FbbEf/JOdpqXC9&#10;b1v47xzf9mAD9z6ZSX0JujXlNfcPQEJ90YwIzrkvuM8Dss5rmWGvUUBymdJpr3BzGcrkP+/efJIY&#10;o8pejbHJapTcl9vlb/4dGAv6wuExuyS0+SArvGqlRkfsUbjVqBWU6svDDwk1M3OkEhz7odPnjiVm&#10;DqlT/eyOQ5LlaSR0gQLxihLzb5N+UiuWxLUy0BbTLAxr5HbnM4DAiJlTKGMV830pgelQpZrPLfhs&#10;PLALN5MrHw35jsq3s/fvnsDC01rwQVhwXvTKlCkUM+uCMzyCgTz/Q/xN383+zdZ258oDPNmcXYVI&#10;0ocmRqAR07Nqreu/toqxvG+vRCGA5o1dNzwle0upYsZhg+ThVBmYVXxoJBbwnXBoz6RU/3CYu+am&#10;obBBKzlsMb6/sB05Xv89m41qneZBKcV/qygHns3cKiifKum5uZURO9dDAAl2IyNPHxCFZwF46OML&#10;XbW0xJe4YQJn7beZPzTG992qpnfPoVwnBKanlQXd2sRrm7y2wrJS+esLlJdoizClBWlSFDFrprkc&#10;NuZi7whNqQAUgPT+q7ri1s09ZhAI7lQuhuRubsPuESGecXF6ZA0vt0WPXAk9BMSmb7qwRm/EXln9&#10;tGqKlUilwuq6gzJiqdI4P5sQv9tR/fTUr2cx4mIKU73fzmjCk7wCjwVYkmB0F/t5SduEYIyFfhs8&#10;6HURE8XfY/STTACTzPRzWPn86tK8qrA5DjJNn7/3wvBKs18fyvQPySugPf6OrNN92lssMllWL4ER&#10;xnSbuwINQFzzuY3L9IbbOkm/GWtI8bHqLdLgdSq1W8IIv/f91rPDbVaE3ehCf/EXoHEN2d7pZBjc&#10;Z5vd/DeAMuNza3AxpfLac4rmftv9lmepUuAStrF/v2rTq/fwikueByPz9HQ7gDXqaIGtV2eGuQ3s&#10;2sokaDCG2tReEeovOX3UiNxrFUWzbZmcFh5UpVMqIhyUGc5QPs34xvbUNmYeRD/YtLF6Eww6dvB3&#10;5xWiILqEkAKRj/RwOybTh5IvVdBYR5uPqvMA2e9C1M5Ae85PY+yEKfW20Cq+H+GD1M7X7PDmPYnt&#10;E8qs/dM472/tsa1RxU86PGzOOXuE906RkW2f2kfoEoyA/LJ865917rrLaevBttwPTzx5155WFbAa&#10;GpVVs22AX12640jj8+6ujg50f/oQP7PB2LwlUyizCJSQmt1OObRsmtXsgZhfVtA4LBx8xUD79XR0&#10;j4Ju9VnAG3ZP5o4fKsUH+G4TNdbdfTz2GAjJmHSYmdt6FOTiYuUffJhL6cxEo1xKZtjwmuv+tVR1&#10;s0y4I+OCE43DK+doXIOoLOhO9Qk+tBjhnIL+7uHQOedopHBYni7F+yCvNeCf5OJHiDvvOEi8zdag&#10;rYd/0BCsRvUM+oCg43fKtg6T/jaQqdXfpwEPfMleX+NIEEG7FG4tcnH2D5fphc/w2clLHqiLS5qr&#10;msfR4ZneQw0k3hWe2DQp0sKV8bHc61zfHQMu8jrbF3fECq5cVxwoyzVOiXe+rZZHEyjzKZsFIJae&#10;Xeb+MqpVBZheh22rloGY58oPz9gRRGlT3xqEoO7ReBNzlnsIlWQ9BN3KiVP0gY7FZZXqCZPH6CYB&#10;mq4O3i1zUr5MmNbwHgT1KbC+oMx402wSM+Zi5ye5Jnmr1EYo26eE8aDUrX4FBNKDrxYK1pSa4FTI&#10;6/anwyPK9/uU3h+LCEDU5Gkzq+2kWtd61bupL2c5wQtv69Jwcf0llSVCJ5O/300m/6H3Sx3jFp1r&#10;n5yBOoNQG9003WU5Ra1cQohIx+M5lZXe4NJr27OWiMsd2eL4Q/OOpn3W09PV8ZlL9XEJGUuZYm/Q&#10;56LhSNbaAVW5Q1jq/JWFMjpAMSbZDvc4y2a2bkiogSmrjtInM3kkQKd+eyCNZ59auX86XejFcFi0&#10;mOmsFLzJ3uJZssr6+zk4zba9xuKdRyphwwJ8W/K8VGorAJ4QJ2KzzVb/+gKLYkQqO2nTBBfzNoMc&#10;l5cPuxPxUJVwNnwfBoM0wHoQYcy+ytcgmjxj6yThLSS90vuTBviFyqCo6BHncvF3kJHNb3Ixj09E&#10;y2SneWMtZ5BcrzuEMkr7M//U8myzGy1HAXm8/mSg+gD+6fQ9XruvFeOtlEhiqNlcjVd7NY2zbFgc&#10;fnp0+64nF2m974lk2FZfcV6pUT+fPxc5+/5oNqCJuzRgUtPVS38T9okJFySgMQZM99WPXzdbBTtu&#10;qdXHEZPEPruNeM9ngEVWnsyqeYQBx8O5duRqT6RWDmaM4OfLu1n8gfyGM6KTzfjrzFNNvuq8dvGB&#10;UHQwiKnH/+2eg10nv8Vux0+FFfTzYQGzH1ueXFF22CJJ/gJMmmNTK/dSLOeog/Z718ovj4N53t0j&#10;zPrRDToM/FHrqpsx2EOxEuqNdp2V2oSJrw/bV1Hqu6/1/W9NQ/HNxt0/ewh2uBRKZCuq9CrbsMlT&#10;q8x+riIoNbq+koHFSdpCbI3uqF7IxKOyQBh+fVbbfGimUfB6vOpzBw3wO/eoYW9ORHHq7jclpgo5&#10;q/nM5u9w++hdu9v1GgMLMjnebkBIYBXWcpgsbzyfyPnJFntqzTEPgevfiMmz8mOeJjtvQX+TKQj0&#10;r9OM2AxsdfkamjOVBs3Y+6Mu4YdPBbjBs1dmCOwj9e9L8wtZXq5OhMMCkj6WlTUEiws3Za/t/DBN&#10;47nqbqKT028yVSk1mqtSc2I+a5O2zs2Vp13Jw0k5TjNBZ8TrOa1XPxfM2LnqlMBVNDS3fjlo/df9&#10;G6/O8Rw0t9+T3E+Nzm0J8jLSJdmOpOLotqxrKg0hPc7LskKrjZPUydyIWDQw63KGTHYC4i52mnkB&#10;GI1z2HRyTjqF1U8pUlJj//nN60WlINPIdfn3CpSpWRWGJk7ZTlPRMslfOz5se5NdmTM4NZTnVeOE&#10;t55MSVl4690KBWRuHhJZ8oQNZ3niZcMtlmsHS6pYfm7H7NP6NKL5p9m5UyJ4LYWVkBtg0gfK2MPM&#10;qb9wQ6YuHleDna0laP06h0igcII42y4nfTgzPIUNdnk1Z9dxkrT84m/k7/fLa45rL8q7qHC/68FR&#10;psjczwhXKbomm/AH3FCneV4JFyMz/bsUGmB8y41Tc3pd9476KGNfhnecr1209EYPvuyI2SJmI+gV&#10;uHJ8bbS92bvnkizRrLmFF4E3P+XUKRk/SM281CfrggyNqlOlSWCVakF1VvKyohz72J84aSA2yoCU&#10;xtcPdPecLZv0loT2sYGNHdRzpMsAtblz6/IzGXCaNRHEyjVLEIoNFyLpbCfKeLkeH4bLr20O3pPS&#10;1T4sSgO7G+ZPKJ2jlxjkUAj0oQtlklrxIFUHkUHUVtaIjc5gHvvH0ZlonQpAUfhZUho0GhIiogxF&#10;pMxTKkMoY+9/z3+f4KylcIa9v+1cLV6s+TPzht2O0gO3TuahBFe4ZqYSXfHpJbulkGSzHlg/qnvv&#10;qkAUei+PRhaedpqflUjITYiQClke+GiDNqT73wvtqrcX5SfM9nXtjuc10u71Pj4/jhitwV9cnTgu&#10;f7u5Lvf7LYilsdVcrA681pZFe9sv2gvho9srKqiDd4vaOvO4XbhrCldR2Q71E+IsV6tNhzf/fqHb&#10;lFtFjhX90WwxTlcJRy2ks/jujFFrLA5apYLZX8dA2hDOXbUnFnOUVkM5ohLWyMYhK05B3AVRofQ1&#10;Q1nfcm3sAhqhtDHuXL2WFRbKcPNjrQf5Z4wZK+eDtpoX10i0YX5PNDOUyfWpal/r8eJ54LrEcDyT&#10;4PaHj73wBD6Oc56iSo/xprUToj6JMqv6ecQvFX9dIF3sM5s5kjz1hx1vrfFlRtRx/3WpQplDNeBN&#10;adLrldY9PWzy79+UlPCZhrJc9EEynw3waqQhtbS4Z2FqCqX5txOh4vh8c5s7Lf9u4/fmQqKbOKbn&#10;miX2K5jVp+Eq01ze6kjnJK08IX/h79kU5TyTC/TV8WOrVQXBSK9Pd/aMcyHF+qksRNbPrjJzAo29&#10;NskPvSwhr8v1fJF6BzrwRllVQgSNgxD7x/ooQtTHct10i4efXybKR/SCZ46z+l8vsCyA/JAn5EVo&#10;QhAdqIEKZBWC//pq4WDhdJwzS8UnZDpV95HVW57b1onYU14n3nvNuMBlF7i3j83uijC4irbtO/36&#10;Kq2sX+f5byWX62Puc1f2lb+9wP6gQ7pmtTLipf7l3fCN2xCoN6e6rXAT4H1X67t8Zpe2qbzxWnQF&#10;CowxI5MGzfsq7NOE5rmSww1X4Ol4t9/rxVb/6o1EHdZG06qs9r1PZImE+9dyEHAZs3q2UVW/BEnT&#10;/dto7zVG07Zk5ogGOG6KJ6yzOq7h0W4hHMv4ffUjX1ekU6xR5QSCi89KPFysWu4BsU5ncJaB/dsQ&#10;94XpAAC8zWzA7BmfgjJ3rYScklrx8nUnlwKVP4iMbsnZ3a07lP38+FyFW9nTWxqLQmmbJsud57f7&#10;XLU/3c4F5IrJNWl8iab9e0yfsdaNAiixPjKE8lmBuJVRBYB3nPP7+1u7VGeB1PNqy3fEvPQLrk+p&#10;knpza6Vz7rrvEeDiWZaSiQQ/RZH9XMRElZKi3aDceuGFpLYgGWTkBgRA+cm0H/TYdvEEnpW29AXc&#10;E6EZl+Dx/F3/DpLOzUw32OM0Wx/uRleSfk7yzF/Fn3VbS0fnCnes7vjIkZ+zwg6XEjWpztDhiM2w&#10;D8si3lI6tw8QdYQ2GxtxET0hZG7NsV05ZJotznqsKw+h5+b+toMQIcYjUqKj+PbimJFeCovNKfNS&#10;+ujgfJnl4RVBJ8e93cxetH31dZJfUU06gmNz6HMRWOnB8PHx2QSkF3c8cqbMxqsXFvuICzrAxnlo&#10;NxdpVf8Gdi6aP4dIOVjAwQ/tY62+uTuMTsjrtlXWo64wbOKe+9I1MYsGoZ1/UHMjdB+77kAJJ/Cr&#10;Xd+0N8PO2+ma5rXRxK3cpDKcdzfbxwegMoMvc62gHPf3bJLWWmtSSPwuv8CE2d3TBHfv7nw6R5aU&#10;g2dEE1zTYHMG4wjskesQJ5AZBzuUPkLKdnIvcG3sNqHsqPgy27F+JbMXicrJmi87OTqwrgqa8dbL&#10;v4kAd4eOlpcIkLrElQO1LZ9fxyye3xDJYsmtCTqWWgcknh1gRtPle7KwC5l7XDmviVdbaTAZ0Lde&#10;WBzisCvhDOfBC4G+gJiIu5p1MGqbflJbx+W/XafUbd6/tyxTeysAUe83hv0evED8uvGeKtbPRAI2&#10;Ll6ypnSQ4vSMo9n2aTH8hC310zIa82Ir2BdearoxezV6djFG/hlC1Ab4mspNWyo577Y6lI/TUGbN&#10;WZnnYWvVWPw+vy0gNVmmt6fitZ1R8q3mvunVjE1RlKj2ZNWGqX2ETHeL/JV4zEfFra7jQlIj4gqN&#10;QIdtonGjxOtz5xE32fqWZSCixTliyPVv/ZBp+tnmHLuXSbaBfG774+tTQlyFUS7qNcBDV6fkxkR0&#10;bvz69ZsHmfG8eCyXT9NoMtoFQrAfom0M+54aRbjuLokcpA8BU4p9M8BzcX7dprsqz9C/Bmomw4/T&#10;N4u3+e6sT3TeN7Q5J/1+u/PYw/dgtAN8hL0td5xtsW/RIcQr3OsEOW4IN+4O+UYv+VZW888xpE0D&#10;nxzrDcXj4MpTA/cYonX5O4gsKnuUoczhN0T10aMMJN5adcH7OulpmNxshNXGYoLbqksE7fGQha79&#10;MRP5iz7JGn2K741uZ6YBJoDxfC1xGRfdCF8MVnNsPmls7wW65xV2l/LdbxmtEe5BmXOylX8jhD/P&#10;vc8ytMmaXuZeR70IDK1Oq13tZTJs0q57uR3rEys9jcRMwISjfIzBRuo+yYxHD3RXeEfjtCr2fix6&#10;xq6LGLndA3lvegV1sJsEvzeUabvZY115M42EO0eDPnLh3it6MtF62ZqQTVuS8bmIc8hYLqrhGFDL&#10;SkMImsxgTbcGp7urrwR8MWfbsdcNx9hk+BI/lH6oplHHKQnQmK0KwWf+C6FM9xN0u2uTHRLow22B&#10;9zrGxfsiirKmuycarnkH1JpjPSFc1P+G8313zJUPDXTV4diezX4fymrpgZEEA8VR0focVkJ70MYb&#10;qz5Iqz2nb0TYMVNMocwFlt925kzgk+zbx0+fgmadGo6FTYObeZOdGeSNRWKKITE54sB8rIinfifg&#10;qwZ+n/DxJsVuB+lcmdj4aadNm1q72X42uHPH/5AqeWTy91YfJQgoI159CIjJ1uVN6V7GxsvxSUbi&#10;zXIFPXWUq4iprdfsJqa1zsXl6UoJtYCW6py87P9cM9fL9l/0y901Mrl8GcaNqPJJunHe0E7dvR21&#10;Ro6a3Vgo04AyJJmVEIVqgXl+Se0L14NeDJpAaa0LZBj1+pcZ5u7nsvco6l9mLaxkv71f8d2KFTzM&#10;kK9tJhDEd4t22cWJod/wwJWv1FtdyNknP/CzCyGtt+/4Xw/9XD1LqhaOnZGIaKd8P02jaCDq9/r2&#10;ZX1kvZ6ZLw+NXkm/sWTtfj0gfPieMysIqlACbq+QEHvEPX/jYxoh0hFnXCnjrxbj1fjlsVPOzg2R&#10;wdrvQJl86dRe7I6gcNiY2CqP00ARfC405yelXbP6CMDtfL1vlUEcYy+GFiTzINfTEo20yg0rhyJD&#10;vmPVidfoCye8cq0fAX2kd7sE0QROK9TjOycf+8lfq26ukQwkxC4+9xs1i4w1HVIZSKp6NPiapXam&#10;qlkhmJI9Wjz7qTzBhGu3arVEgGpXj7WTLuZsG1/3y3dCzrYKj05YadaAO9kVkqlYJBwBlKgFJPv3&#10;9RQPyLQy/eIMZCZJEcHKCroW1yrz7MEXIHwKzafDU5f1jP+k59HyZVdcNuOMM8/utX70m5vzD7Sl&#10;5KRFdZQtbZZOR9Ud+GFdMLGjo3ZUdVJSx38fmifeKPMiNcfsBysVbIMlGUCKGsns1BTaWObAHYqo&#10;n607zWeLOHEbcPov3snSG8iYZorf6+f1cd/W2BesxfG8apeyHXPlmHg/LVVmyLVMWlO+N4Qyr80F&#10;rNH14zkz46hqk29ZWmHmiGNKnLWoz7i2HM8oM12v4b6a1yX3q9Q0Vokmb/C9QLC1j7XUTPfeR54V&#10;gNCJTcEsVuTJkcyygtIHzPOZf8n1v59OXL7MFcAL8MVy17WqjWUXBBqTbL3SCd8uPlgtDASM1DnK&#10;iD/UtynMwWE6fLd6zna9OqrO7pZ+0eKr6Ub1Sc00wC0cx3b8wHsiD9K4T6jve/Xt33n1Sp6J+Xjv&#10;wGNUSs98q0h8tGu1x59Md5V7e80H6I5JiZuNMpdvZfsX4nYuMI9bwyaD+FbVljmZH/C/xaBlV+qf&#10;9xBQMSE63D7r31w30Y494zn0/5YpFqDw3htP6NFuCdv7sXC6gMl7BJ6hENp610i9tipy7YzTi6+H&#10;Hoz+9YNdLg0Fi1Ntl6ews3PN1DJ9hF4x43D96AzjHqwsN4XKjCxqkM8B4UxPKJMD+GNzFLpqZ4vr&#10;cw9MPzCFnX7VA1/oq0KLPNNDB2Lk9ODGVoxTEd+dnbdtq2FQEqud4T6NM9aFax3Do+TmpEGvawGc&#10;fRIWl9KPQfPAOhX95V+fZtzWs2A9xTmRl/TLvuMJ8maMq8MGThyQb2X4m+bOSWFJ3E93uV/PB0v8&#10;T1MfodueHJGf/KOMtrYUVb2FnKhQA7KRkfaXQ/u4ZBsw6mXW+/DhnqBMuKq052pp/+lrVzsr0fZr&#10;Up8vd/tYGvNwjvETMP3tXl1HwRoazSupVJO6YJ/Y13sD8tJoPEq3hghuQNDa18CKr4v29+DuMqM1&#10;NTFPo8VL3iD6n5ajv57k6Wh9Y5Njvbb0GlL8kSQ/FcaLYcNn5txL03PajN3XxWYz0fb0ZfclVpVV&#10;UqsZQe3sjUbNCX0CBmMhD/NX+MVqopudS1bv48CkE6s8h3l/A3tLHiI0EFrVNf4p9SRABNXn0eO7&#10;4WBvAFhgVvNhpUb2s5swwvyx0A4gUDzJ7x/GB1KAsVray6fbVoTUNw1Gp3YvsO1eu/aqjKq9vaVO&#10;8Fivlv7ORJ4oCM7qtE47lYC1EWH4fJkMr7u5ydnOg4sAZ9R+dgCPtON6zdIryx2sgdxAluHWE3v7&#10;l4oi8iTl/Jv0nGD+c7/LVSo2Z0LuR0veFCutiNlv/gb2Et7orA7FKwUJd28XAsqy4QL04Iet3d9k&#10;+9NuWfsQi9VgjT5Ivr7e5KJS1bgMIW3KPZTEZ/td8fIJg9qZbc0oZjGELWLFVRCZY4Sbn/U+1U6r&#10;WRfKXOLtSFuyeZ4cZodB0CwRIDYprcl0lMXusALreLt3lNtkqTEepoxx28btGXECT54PLeCuB6eQ&#10;aG++izeE5dGNqq1AHHpNjmODzuz9oTTsLhNsBWWY/ZQtzXuII++8kADAV7nHkA3EVesSZmiNtMO4&#10;vUTFV6G5ewS1qBDUucsgLnQMbwhD5FMxFygN2oyHTpkkfc3DlY+FtcwT3aCNtFjwdjy4PqFMd2m0&#10;H+w7WhQbHZtlakelUtydh2y1i/y2ziJz9fdiTE0fe0zbUK+UWm8K3qSbex2X1GaE7UcJvQNzeq7p&#10;2Wti5U0un4zZrzn7VhV7THoj3EELexzKsDl46I9ZuhgohNrqIAmyVBbI0tgSD/8ursmPfYIzxc8Y&#10;ZA47MEe/4aUCPsWJsJj75KJtt53Se3TOgAe+KQK4sS9BzJk8WxGUsPTBiA1EG/ny97dWaQ3yh5F7&#10;aefxlDpDjqm+IVEIN/qdzNyMZVqOD/z8HrFkH9d+Z5/XfRfl0NuhV9g/fNQIV+V3Uu9ZM7k5i8PR&#10;1bDm3PO5MWciuV279UkfhOXe35mo03gWU8JnELhIyBlycy2CgZL/smLncMiF21JHmeeTH5Wt48vR&#10;XYS2lR9cmbN8VBcKs3l20mhaiYY0el5Z1KBLr+z5JnN55O9RoaprzAwAi8yShzKa/pQ2q70GaVxe&#10;prcb7VKAQm9fybxSFtTcp1Ho6tkq6qEFvMlxWzfvnR9jvL+LbuVRZuiz9VqkbYhfHmRoMX4fvz12&#10;p52p5fSTOs5uawsLq1z733JAfpvRHgssyNUpozeQ7SQ96AVh+a5KHlYKq1t0h0Ou08EDT+m4PSsu&#10;J8Mu9qlKwHLNsdr7UJyCwixjIurj5Swq40yx8ZsTTfinvjqq9stifeavh+Y2WbN0NRtuHp3uMnCI&#10;1t5iRFu58+hgUhl5PZuFhR+bz9PVl3pBOuECfy9bb+HFLuLJjXG2+bNMpgC/KW6GG18ARGkGyBjv&#10;05tb8shB3y1k1/hrBwlLwY/H90/OtUZqYi2vLUHF8E0+yubbSn1kvz/C/sY0yJERQbuwRoA7rLrd&#10;26MEoQOMIEnYM8jXx69yq1o9T9enZQcw55Xb9juZEZ/37IOZhf3fJJ3nO7VlWUOxA79ncyMveTQo&#10;U/NEhBPLVaRYNI+/IeTLfu8a9z5MIgFLR4sW5iOQbAqLsKcX/gVHvu5sdruaVLaRMg2JZeCiWX4+&#10;eDts5hhNmb9W3etgKF+NymS+Q7wNk60Xy6KYsdY/eZXchPKiczRJ5Iu7cz7WwlPX6Odn7U3u9s48&#10;CttRXdzlcKd9zZbuhXBrCMef0loi24nXGTaDOPWeFx5YRH9jFHW+IaV28ZamKsCYLoOiUjwejvyg&#10;yZSNRkD++MgsM3DXuuCWycgq6kFM04ll/HCzm+UnJ5LIt3Xle5w4vddWya/mA7e7Vxtj9XxbI/l2&#10;vdaeLv+26l8C/k0PWcAAoj08bnSzRqF9nnePPIpsKsqLqnw+3dUU9MXJ8nZ8dUCx2bhcvTo9OfBy&#10;rerE035386mGpXyuaHK5c8nTk0FnmFted51LYbdGIFTmr0+rGH3uBEf7hBk+sOec/vV6YqP/Yr6z&#10;+3dTxj1h+dIU4dM4XZT9000x6bhPxrNpeCs8YNHgAld/Tp2MsmlL2wzDTTcGX0sMvdiGXk9gjN19&#10;f8hNoIxq5bZ3UzccHUUwf5G0+Ek8lEpfn6dlwggLpeBxbl7yY7xuSNc8I6x+o+I3EJ393edzUyKZ&#10;FDPq7W43KmhmEiXXdvbQrqjrrTBddV7JoIsn0v8ol011zkj3XbxanW432GO1s/IT9sK8wMlxOi0H&#10;M50VyX3SSTzveB5xcy1q+rGY5ItvJDy9TiVhnu6U5H7RpkEdS2ySPWZdp+Y7J1t/rXJCdmypf89G&#10;v06H/bOJPmyM/H2Pggor/mma3uEwDlKRwmUlDcQ4D38d3dblPArIAmGibigg9z208smLRbwdPl+d&#10;KIYYnDDxutrcX8MjecTcUOKnUu/44zc3KHMA5RTPhKrwpO54JTfMmHa786TvTOs5VCc+OqceldKI&#10;RgujlF2gixpYh5fDzeWlbMaT8rpatkvBdWUPGyE+6JAl38meK9uztNPujJaFzA59HdybUKaeLM5+&#10;+Td4T4fJ6OuXmYxcpCuXezo/H/PThOuLNJFTyacoWynX6LLEzcqC++G0uulWZ7e7Sw/BxcRIPDsF&#10;BxWM9jm5IUrH4PNIbRx0G/xwPPproEgjIeenHw32xyrcu26Yoc+uPNpvP6pebT3Zo4dAzk1oMeLe&#10;EefiuJ74W545K7O2kJ1GIe0LRG47l5/4g1/eT6OmeaV5W53rAF06E06M4Fz9b77Rt/GAe0GaFM2B&#10;mTbX7L1j1Oxf7jdUTQquizQEpNFrXqdZe5Rce9KFXmXZ8bJPTohrxBIVjeimcdpsAQGrwtxLa7mo&#10;ACmoNWWF9jWm1goJp5+/lSoaPJ2XtouOucWXp4Y1eZQwFfS2C8t3rF5ugyLy0qrkUizRhHz5Pkwh&#10;hGsIO/6e++yI+/C99E/qTsSPB37xKZv33pHp0O3R8QPikBaPbvk7mbn99dDDK1tAWEJCncyqjRln&#10;EBLM+blVfz6AFtOc2AsumgzsFdYLMNfpuz1Y/HaD7uBh75+J/a0UsRbuAfVfBge8/S3Kv+ny9Ang&#10;9BFee7NLSeGUFf93JppdJwLQvUmN2A0myWfg2bgDQX9Tlxi7QxDHVwedrrxkXhTQ7NncwKhSm4wX&#10;8e3Jeapk8RXIrg77WB2eGE62lueGZTg4hENKd16lC+I1vamkR0EZOpgTR6G1L671jlQsJiO3W2BW&#10;Rjf7XveD1EuJWswGYkkzR52f1m01Vv51sKh29VRNjGwerRvHW4uq9Qp+PyjisbcwA9PFlcVTp7Lv&#10;x6G3WPK7vzftdXzToCjMRU4WGflTrEg+T7HVPOK5ITuJI239/Gb0LDMXH8cwalhV+yvyod2jr0C2&#10;kX2goCL1D7riY6lUudF33Z1P1q3Zq769o531uNqYEePR37SWFIze5wzBjEROrjYVAxSCWWIfXkvj&#10;H5GWBur9URpns9vvqdPevFHIh8pKMLoNnUsjtRAxHrH3wK8Y5HkXcZfP3lbKVK31AzfbtcnYMcOC&#10;86dbgTKZkXrnqCLN9GegBShZnW0BBHLx/DeV+5eA/srzmPSJ6Iym+GNjwCiwDPeZsYDarzUa7Hr2&#10;85kvrbsjMBdqoVujJ+2alyHO64a7OJWuHfx9xUgdylwHUqamlnZY/cBmqMiqdy1aupjX2Ulf4Mpy&#10;+GHed1T/7nLZwZOtMMtd73ZMm8fb0DN/3Ncf9fqxnXzZVHPw9tCYZhJ8yHRnhTXxrZ8HaIWL02AK&#10;ZSauyAXu6Vi6E8trfXoMTwEz/Px29SfNbe4ohBxV81IlLpy7XmCP9OUKIdx3OFBn2qlcro4JcQIZ&#10;E1G9FDQhmOpBE00lXShtT4Obfus6fBeey8PfiHu55XDWigOhc2HL6v2pF8WOdmtduUynTeSDcRKo&#10;mHhYIlgjG4ir5TZ0HAndxXl6K9iS4tsDs2s9CDXuuatCtsIUlPC8uJZy1WrkAD2gyBUb078PDQAk&#10;31/Unq2HU6JHVBp06FjrDjueSNG06iHSqIV1hf04T4yEJNRaTc4Onf7agky8yld8B8PtdntQX9nB&#10;N3q982VOPuEdKXd6KfMt2RlrbmKg3F87eCWr+QTc9DPx9RIrB7v1bYPpZs3pq5Cu5RdT3AvQqyk9&#10;l0bA6z2/2NsQ+24F3entNruV08EIRy63o3LWjw/m7B5rivQq3qjk3hniYW7Cn/u14l87KKk3GnYb&#10;cqkDHo+sn2xtkNVwHMA1zd/Rdya/PYsJWmvUrF74V7YgmZ3w2VMewLtobJQAdqrKth8OuDvIWf1K&#10;9g1p3QcWeRnM3Zrqz2bHUl6rv7tnu3v7JftJooQye1sxQq1ZKr4t5NweUsZmtHq6NXRs2yl+Ls5P&#10;F/Rl/gC9B9B4PIOdMXYtaCF3/XaYrVTrWxm6H7+Qnja9Enim3z/6LN2ac5dnCcqc8rdtXc747wdk&#10;DVaP1V7OyGwB61scrV5aW0Cfpfj+3C/L9xtGWzwwtoJthFDbDdCsH9w0ttlJZaVTFaO1XwnK3V1W&#10;iIk6b9zlzh4+0tauUE6ov2vUcXvqOywyx/hOWUOq2xQIxMamX8dUYZyrOLXfTBMzWW8qPHqo26nX&#10;v6lVO6PFrqwlnOnX4Ut82uO8JKPzrVEzqiBB2zUlfdjqtLjJZBGI9KfztyBeWr3N3kIl7zQ2HTGq&#10;iP4EDRT1RGj0JwVQaQehe0yGhjSKtD+qACScUM1cnaCwriVY413AuY3XuZdr/cogGmMdfanMFke6&#10;1Wp3cjs+9slec85CGb8xR28FQ6+PJ+hpL4/bZvTI2Egr/9DX9sajlWXqLdZXdUU2fqiiP2/KcQ2M&#10;kaHLVE8fBQdh2u6a3+ST19q9HWPw4TiHJx1tXqNSt07UsqUMZCJCmYWI7zLEfX23XoNVhr6yh0Xd&#10;3Av+Npt7Oi0JVLqt8gR2i/j71UIRL9dcnRS3jvC9QnFAZSw1L7zrF36YIdK3G41U3S+W6+WGKpu/&#10;if2bz2ZNYs5BmS4j5L3jYvjVajR7EZY1Ouhr2dIuf+DHSDU3mJcSuxw4R3NcbjUH1n3qVZ/MOIPs&#10;dwqBkotRTQOJf9q/BUe22n9SVu6EvkQjZCoHheNSQtEvWh3KYDO1WvOT2MkLLIzLN14fLKmiTjho&#10;0obZvV1YKY7bI0sqJJs8hw/v2Sc12OHks65HACelFXQuh+qGW51KTh/ijItYh3SnQrvSPly9kZvp&#10;WVfh798Tmoqy7l/Y9IK9i+Or8tpoFM3uxMZh4u9nnK7t3sdnnz3Jyu6zIZlu6YoENicj9dNmUFw8&#10;bIvs1OwiCTGBFm1ghpQTi20ay7aH64ObCQ4OP0H/XgEwqc+rSzLbhLvs9tlj3gtUROfeWRAg1Rf1&#10;EbEp5bp+ktdqsOnZP4oLnbxNj+2xUf+lh87MG5FSGiNNMseGUnsT/Ow0s2wLemrUVlj/STNb4ZRA&#10;GeHp6rq0h1C2xewq+WIj6EaJ7MH1uIgbFVepg4TExj+v+CzaUznmBalju90nZ++qo4p9Wuxri5gZ&#10;r1rmIFUCaqSas4xZXQjqXkaF125s/ePoTJMV1JYsfH/V34p4URMAEUQUpW8EBXsFbEBFEbED7Hud&#10;9BtF5bkjyOCc7W4y1/pWReiFUGY3ffF1q3gMbustsBWCpFyAxiof3cm0bJ+UdzipV1eje/fPCbXU&#10;UnlzHPrZK+1vFwLTHcdihmZ6rwMZ0/TOA4DFQMNOiwB3o2t3I7w3kf8RugGU4QhOpuH5pLdyfBhf&#10;ueFgZh/fi2WXs8eXtjVNiPX+nRR5Sb92dpT/zfpEvQLoetDNNqvT9yjPJM8FdspZ9XctrBCTGTq1&#10;jWpfbINST31HiXBXor8ySp+TAv6elU4DhFhX7lMTKCHh5RkU/f2t2gPUUgoimlvwgN8z+j4OefD3&#10;TjUJWo0wTuz+tusVTpm3nfUZdj1wgXD1JFw+u1JaOhcsQmyj3eLhrwxP0luXgEgC8lFDRzjG0E9D&#10;+K31DYWUNRtZlb2ZTV06mdo3MJU86UwzArieA1N4i952ZuZranF8xJBmxynWv0DkEn4g9iCZYSm6&#10;b9szP7s8/jW6wGJd9qgrdcxo0afn8YF0trwLsPrYudbRsyVuVr+vCNY/X2pmeB6xO/X0BVCPPi8+&#10;Zvb+6HL9/oCYNvFmKsEyOsPQZfsLBx62SH19d6yxVcH422xu3uv+cO/3bGUdVrzqrmBotdNhoANp&#10;zARl+Oagnte7N7kYlV/FW9Dc4JDcKs7GLLF3Pnr063Fg3NF3VjLLTPC23DtUL4oo7PDe0FLUAtHI&#10;7EfdFZSRCubUw+a7SqEMBinjjmeCKc4OpdNUb7/W3jmmgJgDY8HYXza7B3FXZjK7xTzetK1Zqk+c&#10;aiHW0GlmdmnoNuWigJXpGPqny3e2ugQeKFjRv8xfmYI4WQAgj8hh+QHuIIPaRTv0wZwc5FjQpYB4&#10;tts7UVVoofeSsBj7yFbEqFlWI3a8ILFx2jyOlLy25L+DxPWxZeEwvpk1oQxSz0W8+s0b+/Py8DeN&#10;in7CDx4OpsT2PXmw4XN41L5Xv1LzBl1c+7DeN8PcutkXCUYe9dm+mOm16CkgC3Hv0Rjuy728dVnW&#10;K9RcwrLr4uv1QulvA2uNjvBCP1Q2qJqPRh6UMYXYnU8ojv1SJFia2Hl/yxdWl3aALFT1TtuP88HJ&#10;2tY2h9Y3OYbiWeR9c6oabdUfJjuyMJ5c9Wixpm4zdStdEnWgEw7uxKhTGz5GGzJJelfMgTI0PWRJ&#10;YSbOREmat25GsM2SlzAN8tQYX1nxLTYrxmdqOfFv/qqmHl+kTNige5YV7+CJ+HF/kDKbNXV1vtyf&#10;DnINSP3XP1IN0hJQsbEFmGRDOUKZ5WjRqE/sysDvGsvNsGPlf8YNVRef4g2e+EO4bw1KMDmZ6BFe&#10;EE89ezCqRgOiLBHbDyhSbCBG7gYUAUmo1RoNjYg4rTXeXu5i0PNGiY5a3fX88/fEtU0zKr5i7Xgu&#10;Q0A0AcyY1XkJdz+j/EWr1KO/WH+J7OVQ7R+BAMHugPq2cSsNp6EOCfZ1HpC5VrXHZk78ynK2O6Lt&#10;1Hto3nPw8UZS38Wwq7/Zx9//Jhg/1JUV3VOyUaShvxK2hIfbOR5D5SnPCNYZArVhlOkZ1nMCe0Sr&#10;qyx5xcjH+sZXMxnimp2Vt5Ocmc3ZZkn8ep4i7iD/dtlzj5kA4lba3DpfvkEZsZkDE2Tl0cCJ7mtd&#10;xeMkyjW+nXm3HsyTLeMNc41XoWsoMI4pH8w+V6wlrfyDKHfvJ43DYGO9LMoze3xP8eEWd+UtZBL/&#10;wMS/3+T7vS2bHwT4FYUyxcXA+dS2kIEW3pu218YqcHXZHp3zHS1oPHAvc34C/vxfG/sQnffRlfQo&#10;KftWefA4edfJRazT4SkKyuHcCl8QOi9qCzG3dkoLrITxUk8tfkqlvwe7ESW6+myCh/w+3qchfrlk&#10;tcw9LFybDyq+CXxAkZld0JfF3/OQWPN8z10yT00MSjsA/O03DsllQq2T6XrHYF6Z1PRjNbn+vAu5&#10;e/FqNB9SVjMuQBlvNK1RXeL9RjZZst72ExbrzpROxhoQoegTkz74+pNBn6P/9/fPP/j/ZP/5v//+&#10;57+5dv/y2ALjfI0Ik6OVirm2x9+dx7Nz6oO7uBaZVMMWDauwqoMgKaO+SqyFmj7X+1cPBQRcZIjZ&#10;RswqEYKMYj4pcGPIJr1RRgyMTFSbAc/EvpaoT1hPVPxWj8mjUVzDeCe/LZrlTaW8haSmx3j4MBIu&#10;f2Pt+6ij5f2gt0nfm20onT7O3wBMlvwSwnbnRGV/5qy7oUw0ieiX4c6u39zmcgb+/xxRq5P3w37U&#10;1pgOf0b3WKmzPAwV0PZsJ6t8+Fk+hRl+sXwAeIx7FzE66mYLUa2C2b6dq6PMHMqorw4zG1yHudMm&#10;c7XG9MEUDXFT+YzIbM9qrPHtvDB+7qaMlkqty24EZlpq2DtkgEDPObkIcnt20pSJY71QuLrODdgq&#10;DNZ7fiTypdWu+FvEmUTWocwWuCvqqw0Smk2ZNZMJUO6az2vhu70fXfwozOrhmPHpeh4zc2OLXN6x&#10;FuSNQyR2EubLNrs5evF8fi9KfZI6ZAmZSukdfl6d9c/gwZWAkDcGKc0ZyiCYa721YdxsWsdSu2hz&#10;aI7ZYK5itp2zHGTC30iYT2Mut8u82HR9vN0d4bbczekzAkKS16aV5IzxfT+lSDK+DvXxGLTYk9nR&#10;geAsrniyf8PpMPo7Se0uPdZO8S7luOWy6eTtW8XT5/KzNGl3gvWURV5ZBMHsRmG2l4fuhXp+Bnhn&#10;Sovq+QxjvQJ9Gmq1B2B37b1Zrrr+RIFwVLa1bN8MvHULGTzeEkUoczqpw5xNnn/GQKcnX3jo2Kjn&#10;muupAdjb8QmMDROHWsLYYYTEZbB95ebq7tkJK7eYZqpwAmSUe3H564sj80fJR4DWDVHUqbXvuewG&#10;Tadf5Er/qyCK03caIJk2RbjWdRTItDF6Zu4pgHPqqoKtl3WvxFEa/EuKg2qTZfzbofStKEWk2O/1&#10;vce9/ySp7xPcCNUAgYZMbiUa0S9nYBfntkb3pZuK2m8MvoZaHSv5GV2avAtE5UQaucNcXk2shYmp&#10;UwXWPQiZjYae87BoPaKrqpqKgVmLhk+1v82RrMWKJWpROs6/nYDflbYQoMW8GmQNtGCZ8guiuZFy&#10;dvM3ljjWqlxaRFw/h0xf8O5/Ea/G9VKfgc79xaQb4nqO5dVdvY5Dq5yQOMaCuDZymEa2wZl5+Xnn&#10;s6azqw+BISqfl3lP3r/4cgJByw1o/jGzQqDVo7+VNjkXB4+h8Wts1+dVmLyzK1hxLc6ohgj+lYSS&#10;/Xibi9lsPnzut/P5RRnHJxJptTg33R+acdOqArCF7Wk1M/4p9iBSN32LFE1HtfDsdLT2hu/ml4Ey&#10;zDU8hYXWcInMlZ8+JCZiM1wt0cCe9DaX4Yrp5aIF2t/2DtRS6Sy9Xy5ln8ktbbt8kYBenUSpt1xz&#10;nVGSds4nL/txG0tBftrlB6c5XPULbGmQzKBMgW1mr8F3+a3c22ZvzFtdskH7/HW0APWXXk9KHLEG&#10;dL/pn7xxzNZ5eHcU94z0/BXTHJK996lrVA4scudT3+sqHMx13QsWk9/xUdxBShK57k7Jv6YXfqeL&#10;mT17QIBj2MpkFV+Xm9QaguzngTTMhkLdvjfycpbY/3IHSW+vS7aT/933wXRWrMwuNcbM4ztdkes8&#10;dFndviin0kuFvKgYu94HbZquUwLyt9JGNVnuNtiSzuG/pVgqxXJHoHWRMIhtVkEI5tp8ikWcNRg3&#10;/5v7aohX+aPbgJjV5YJtblqEPsN7H3P6FBYsaAYlscMkZFLPr01RZj7zJNcOsisoY5aIiTDMFTSt&#10;GnQZ0Qu/U6U83HYiEkkKqNB8LWN1jNTn+JAr7/nPOd8mNXnDNdlFHm/vu/qt9r3wZbG3fGm739nj&#10;vOlOvi7cLHZfPM9XcrTWhb/+TTyxRndyYKjfItkBaFMhOid8zr6k5ZqTmTi65H9bJaxrFlb3Fdn6&#10;eK2IR2or50RwYCWxu9+NSRKMxiXCHNEEw4/GWYQRwM/53QxQp11Cm8Tlb2p4yeYby1U57IHkMDfn&#10;3f4ZaLtPDKGzbFdwZK0dzcc8ZImyXVrL84FdE0avOQRMk2i50BzesjX4zdDMvZi9nZ4BLenDRltk&#10;151p4+PBZSMoE2X072sg3VssXHThs9W+PE9d726xD+f068m+Lt14/ZRGAGoDNfw4A1ZM9PrLBvn7&#10;VTsNen5MbYhdphladPiwX/dDB8Y/3TK3F1BQbh6zmBIc0gVzDS5/x5pHr4VkKMJNWVx2mhOFRkwQ&#10;pOzrRzHbAX1DPFa/jw46grBE96GIDttD+6XznRsRcm3V6KjJWKVhEkuWFCkscN03jkqQVsXUVbGe&#10;biXEUXadyd9B0Al26ZM6lzK/9OAPP6Ndv+vmvapRKNtiw+rvvplXYfnlDpLDoz9rpj/5ipLyMF72&#10;Bg0wCEXhCM2Gh/ZQjW7V9a7AOeSxv3902scsCgonvX8Lr38HwfQw39ZbjzaxhmH7NkTffRGFiAhu&#10;2aJbZDiVf7mWmLVWNhg7pQhUYqsZGpiOWGxa/PToDdav0zs+NC3Iq9wDIrybHXyK9CB4lTcnC7R8&#10;B+iCt/6Gk+mgZF5gLDx/2tTb0HGWlVg7HUOSk9ocEQbiqKF4FTuaVAaN+C1H25nQnFJZGUGVk6sn&#10;Q/IeSFm8mz4NyNbE0jkrSCN51brGzyCtFL9rW/yXf197MIWM9cgBk944rCKt7VW+yrd91WILonYr&#10;3O94nRK46J1FrrvKHgkhJ3xuVbrff1RWBS9YPdThk/whfWJ1FSbVebKeGMsy4z7YFKKay6Be3jMI&#10;fE3xM3VfhneFzmRFQFsZtHTZ5znz4Z77rTrbSYrN0Ui+N/XmKEFMkKsgGJflm8+dPHSQ3LPitN3z&#10;5wo0l50vAOP05hUr3xx9XlgvSQPeTR0Jjv/qCAvt2aZ2NB8ib1bUadA9X751ySD8VrzOEENfUPh+&#10;6TPN7fz4i84A1AQpKeWNVUt0g5ipne7O8/uKaGOytn7PtXuxra+WP1CjsJKeSkGlKwqvnwlfQ6WH&#10;URZYwfA3r4If1If0FGZX14KJ9etbgxmVu6/jMPfAoPe5ljbpEk/OH3q3JqJvNkFhYF/30JB3TvXJ&#10;z4MsPraUlIT8rFucj4YqGgnVRXI8/zVWsEKMbJSR8FDx/IiuR+tgSGIRD29T60zGZCW/61n2XVfy&#10;gXd/ktt5ReNZ25uB5k2ZlloF+X14g+MXdbu1DXBstdf7jXcLI5+b1bL1dJf24k/n77xh+t6ZvJYk&#10;O7nrDAh2MEi2zxL8OUUBanuxV898H3a1SvDGbtN5RTFULlYb10bthWKBpLQYirtWOCcrPnOHQe8o&#10;KwAoq/iP3Hw/e+Hf+e+E7Qt7KFPmoBeR3/gddSye/Jb8mb2KkXe8hhWqBvJM2TlcxVcwx9Zsjpze&#10;TjOxC5PS13B/LWwKCODYHImv1lwU5NFDvzjuAo6+lk2LlWjx0dWD6W6dCv+32TQi/rmZVu/Ot9FQ&#10;VbGdyf9e7PL2KnHf7wHCcLnelERFis3xYuNeVsRz65mu8piD/BR8TnqfE5Vce5tuexAHJdVMVrQJ&#10;b2S127yNmsJ9J2u37fnv9KyWZkcBwIdRTS4A90GtLFnNXzkQG9LOU8omESe1/aB1OeZcuIfCrK/y&#10;3Ge6uUMrwx0MfTXiGsgyFZbWZCVSS3jOdIxHOKQcfGUrJpHFssk82WyhjPN49J2yJ16b6pguC1m9&#10;CejBG59p+U2UtoSWwgjsSXodoB3XNnFobeyioKWb40GIjDqXpvaQgyny2TqU3c7hByzGJsYTlMaU&#10;s2GPxp1nu8pWgjJD2Y4LuFRkQetWvSRC2pg24KHOeDt3qbOXuQp7Ev5JlngrHwyyy2QGlHpYE3Ys&#10;GiVxCBl8hfpDQmt6W/tuS6fveixcDiSLNa54iubPn45aOP/d09TtDSvrY6ls85B/ygiEc92BCaRZ&#10;5PqpbdK0rX6BH/Ganl338cKbwXiTTDxEG3y+vf211J6n5i10d3uuWci/o3PpkolvGgEvleNvuxKE&#10;WuHot/5+N5NB/yV3oBnYPNZHndL9dssGlEmp/EyTp/5FWUtr04hy0H281uDRJMCczrvURw6dcen0&#10;4hljM/zYzkU/5ZrPWtKx2+dpNCDdwwgGgh8wtNHB9e9Vjfb3dV99fAvMoAt7Yp/OA3kSqzQOprZd&#10;qO0dU4N4IK69Gn6UYobHKwKma+RGmhqU1i+O3xWVXHeoDaAlKo/d1/nST0G5Z329iC2WjPXET5Vz&#10;twNlSMe+fguv2MpH1ATVT6rlifxl3sb9EqM9ts3SrvtQ9C9Zanr2aZ0B+ztT17/72m1fVIcVRa8W&#10;VRzUqEiRrCkaFalUQ8uEaurKGF392lTp6rt/Vw4WoRigOJc1YrDf1X/FpHqe7Cwe8MYFiLF7OZGh&#10;TiFBoY4XK89Lo38bAM9TmLTi8D5vkpP6q1LerBwk+9qeyoSyg0HxPH2fAtdVwSw7C0tqiaX/lgCx&#10;tJqamJHEizEdj/JWnP0W1EPZAxp39hjFDDmu1WfDezNl3sSSAS0CgjO/0rgzqSxqI7uyIREzs/ji&#10;zLst1xd/EfPHCF8UeaGpn0V6dDbhZS9CGcBrLAyn+Z0vL7tuUV6mKT6i+tB2mRRE4XJsbY4zF7TW&#10;ntJPyvRbzKPt05dscfggIhJlAB8yW0QvpL/OFDfXnuq86JWJLMrvuA6211ojRb34OIEylwe63/sY&#10;XVhcioH10ySX3jQsoDdprX0eeiZSueJUFDtC27X9HhuIpf4p3p8EhNhEYRQ98/x8kEyboSvLw41U&#10;HuoNpo9HhVkz5jdFQE0thUKuCWW2ZnJaZ/3zT9WMQvrSc4uK+16FNqL1308dG+GjBriw8wExLkD+&#10;tap+J/LqkusS1eIeHAhV+bP/bDvTWiEZi7flI9d9wpXxQk0b2Vrn0MfWytCzylDm/jznIGYF6Y0W&#10;8/xx0WV/F8VQcCDx3ieKVT68Yrc8HuDGdEPoHqa7IINsDn8a0nQTv9EV7CjTYZeVY8NtfdoGhDkV&#10;bpZmZapWeZq2DK5NzIT0T6JgiG9skkL+JM7M4MA/EYfpTzrfL6RGTYZNx15ztJmfhEMFiOqddn9k&#10;r4sfw1jt543UMK/HSm/ndXRK+kxXmcXNL11QY4SC/W56IER4f8tLnv4XC3Y9rRbe9rb3T9dfbATl&#10;X+MiEU7dfNpIGeIJZhlb8Terx93nyR9tU8/RF40VuNyfOxFc6uzYVflBKRo/ToDgf9K3hWge+T1P&#10;5mIIGJPUolWc6n8DsFkkDDyQhtjqPM6gGvOhmYzyrDvgdNyU2tEbMjKJXUWnEkl/sBAwIneWA0Vm&#10;W9lt/wRp4jemsJtwK7vleYPi1ySWh0oWLCjJuclYiiZXsX14+9uhN50aMeHo/OwBmRnTfsTlPz90&#10;vzm9t3559LQv68i9aoW9NuDy9MfEriVxKt2Z644SMiF/GWmpR6P574OfZ0n8jlxLCUxPfML/yLoD&#10;+OBaV8zlP1Cm8Xvbv/cLgNMBWx7lFuX58QuChKfZNHvy3OW0694Gr8VNW/B9aqW+gMmAtJ8G+pRs&#10;nrDlfJD5AT3Kz3pwxukXbLb09+Lb/CydxqPtF9qMvZKHUGb+BT7lAcs0qqWJb/sk57kH4VonuIJ7&#10;WXcHlz07Rg7Ur3OJJiEngZ5lppFo1KuzRGT5mMK0a+Jz29l35Dx4yjj35p4+9bgHXAuw5UOnDNGf&#10;Rg/KBPIN/AWggHMnHCRb38af20q/wlCwtQNlnHtc1g83V1m6yxV0pnajOlky+EkFRTfXp1rFH71c&#10;Y6uMhcLoMGTXc9/OTNYR1qqMkeGsWLo7SEXFzb/L7eqevFfJJnlYc6w/lVrJ43s+rA7wbLSc5Iae&#10;J9ElleVv35T6zM6Xra1Y2MbnjMSsz3y7n4avZic9XipUcdPV+PrmLAmG0SnPrnyK+srjUNWhCQNl&#10;snPmzV/X9rML5Gr87Buzz2s4HTB9ZjM2KkCAQdej3J4c5xts1r0Wf4vn8/w4nvRqcjgXR11gykS5&#10;V2MjmVMrJ/jrw/4+g1OcHyyMpi4N832sh1ygjA7gmuHiXN+d4aHCrTeVhNXGv921E4hBfuiuK7es&#10;njVO78qkGN99zaxz/qgafNj5/Os1i67BZA4Ud5pePGt5b6lXzj4MMGJWfGUcRWbCaGBRv797WveR&#10;qZXxPlof1qyY2cg5bnwavns5DBchKumPgzBd3+Oz0h+084DMchfX9dxCtwJ1ah1v6QtQzVGhTfQM&#10;lVjiVkJeQ2rv6wAx8wVaUPMhbCv/ZkvzL3u/mlJG13aFPWlsK/YQoux19c3KsSK3tCf5lrsb74C+&#10;x7AxxbfW3ukJaqJrt9vrUBJucQ35zLwMAVh6wavqx/VEr/P2dpE3xXUnzAejzmT5twSsj32WZbLe&#10;YXNDdBe4mtSBEBMQMpch48Vpf7yClif9g4Jlf9hTh5SoWb9UWXZkzpgtZX0Vn0ZhWCSsAZM3EeT3&#10;rcri/GeedM31cL4aROvq+W+H9tebnTMUDtqk8hGn4OaesXxLool9lnvXO6VaD5XbnEcmfLXczhKz&#10;RuLSuxH2HpOn0CJGq/d0Wc83XQKGXTuH3531dWYxf1ezH5TbthemHsrX3t+CJjHlO9sZYRmfqwk4&#10;Rdt45pjLVfo5cif2x7PFje3Z/mmOcaDGnxH2t6Lmx2waOd8Ctd4AmRaNESz8eGUbmpQYdLmZruSI&#10;xmqBg7k+VHISpG/8HQRbHytXw9cgwub+QnlO6XsXL2D+xPWT+q9zHuQuwxPh4IeG9Zo8CmOr9cZ+&#10;E+GKly5rGtrHUw+t5OS9ShtHBmI2IhPptL7U4QezmwapS1W5P/xVoQxItjV4VjwEc5N9TaYyTOXw&#10;yzVgfwMbMYbrenlAiXRn3WiFy3adxuZxZdZLlVex8nplu2eU+lUTpWeUJw18lp+5o6nAsPeWm59v&#10;OtnFHPr1LRb7m368z2GEQipEPB6U3CHSPOdWpUad/Tz5/XuaCTLtCYFuz5Xwhg21SMrXFXdlzZSy&#10;SR8vgVKSjF0DCPUht0IKzHwrLDUa4/1a4MxwY5HC41n9vZW/5r2N2Mtz9kTi8cW4rE6gyXFaLf2N&#10;Ydfbb2q6z7ezVCq0QzINAHrBkH93EOR0w12e53v1sFmeLTz4ZCvWZXs4BpVL10IEjwehg7iomSf1&#10;pA12GePvIDhr7rEYQeJyxoGQGJJbB8drIy3L0ME/PPQMxBGfEO6qFZdhsdyZ84NnS03mIGLi9Swu&#10;1Ztim7qrR5eYl3zdwnbdMon92dcWy36qkRCg4TWa7zyU4YzgXsTtScfHTzFBuj6Zupvz9OqSDsFv&#10;EqvacSPofuYheUnSYxoLD34tosNaIEVu4zWFDGNEc6bay4H4SyAJErPWTx+tVotwlG8JyHX8YDZ/&#10;d2j/S+GqwLTaoXc2BVnTJ5XuOtvoDgv34tQWiW/dE5KtkCDyoJIRj1m26D+aTa6q0K5lH07crMrV&#10;Tqv7qL+F1mPmTe65cw3oWtcUq47csTEId+7fEmiNluut2GnU2qUmrgZPYBbU1LOefwU1skYh78nK&#10;FSPHWJjDPnBnHkUd7/xAayd/yOFX7nfW3Vuvby6scJLxiIvbYe0SV1rmYAAkkN3M9RQ2DBmDMmX/&#10;8kKp1eX7U0luRO32y3wQlSEhy/IG03aG79H7uLob9VN4BdU6yxva0KD9j8sZFyuwMUqqrRZBkOpk&#10;YpTJ09MHkmlRGQAditYecaHXmHMnKYAySjmFf2tlnz3XGeGQ4+28V6Gwtel2oL2B3ZVAPg1nDQYa&#10;JrcNW5duu0giZztgMP0k4pMhuLpyqZ67TJZkC5DjlmwYovAdV3VI35gyxTHjjt+jv4MglxoH6RQt&#10;qN4732aszQTZKbvl4dG+W1d0xxdEmHcV3GhK9cfoyVjvTV3ZD2XaL/2EWtvYTn96fb5UDu++cGhU&#10;K704PCZZhUVnRKkX6tPviyHNv9/NcPaB1vd1A9k2FvVegQFnVetOC+gLr+PobVACK7zjbktGppbW&#10;G5S24KblmqtQ2woYLFtJ94aJz81+eAqmQQU59A8XvjoO0ZvTJWPpNXvQi9R6/i2BntKYGHq1kG6H&#10;u3a7GcAow6CIZToPTovjes0m2wApsPoWS8CAYd3T9fP/OToTdeXAKApfCxUVMjQRkuaURKMk0VzK&#10;UN3/v89/AefZx+Gwv73XetdWt88fxMvoiMfxydMQCqP765Ro0bpSdBXL2hVkXL8or8qRg2CRamn1&#10;gzIV2RPay1A9vwO3cDznTh57z9zq0ifpP4Ei3iC+VO64qWgZcKiWCwZo6vzx+NB8l7AsbK1G3Veb&#10;t9R5ZvD1AiSbm9Jp5fXKgMEQV8l1NRVm1An7M2Ic9iAYuefvkVfbtnY9AhN3VRCaWGgdDU/X1vam&#10;6PmQ7wJe/QrAi1LyZDenwrtZQzB7XfsQeneqj4NTvlFa7KrmHj4FUy44HnuTbdyhmlsakkPUvzX4&#10;0/M94OfqJh6jhPRbz4mgMx73qFm4mQ27HTEtjpR8QXpZbX6Il3JPHq93115wKpPm+ciOw6Prs++X&#10;Lu33N4X/GhW4jxdhBCnUbieq5ueQot79G6acj/NhxOjoMprOjQbYeC7SsTazxlfR0qVypohfAcXb&#10;Fks4Y10o/kTLo0irzCxej2+LPI3Jke6GpeU7yq/RcXf+3K1+iydAwGrAMpUyGKBZ8tJfGQBAVYVr&#10;rvWis8f75zNWekcAsQG6Psk1Uz1f6PZkF19//ebu5hzDGbQUdh5RbKqACGpcXUCQvMU1Ztn2obi6&#10;L6fk+3BrZGEF/pDtkfqAfKXHpaRCmbu8ceuTd7T5LLTqawaqADh8tteeN5j52qE8JxNpT7EU0ewY&#10;3Ht4GlJf57HCxiNv2aBTJXlN4ubtOejDihq5scXM01xRrDv+fgKwOawLp9Hz9NGhjKQG1KBWttNr&#10;+DHjtGwrOSqksxnmXipSztnx5988Eqx7qfhb7KZio+9w7QIyWtlY1DLIswoQ2FW12ShP+ZSpF2Ml&#10;/eEuFHJq3wfvfP12Xr5NoIwxgdWBzm+pztv8CW4918x5eXJwZIaXF5aAAQOydJu1oWzu04+CDsBS&#10;RubD99WlhucQ23KduTJ+HcGO0LPSOfRTb+MlKu/9ohycgoehkDBac3JQJjm5Y37MqN8AKM27A+xm&#10;rwbku8LwCImqMzD+Dp93T087Nh6LmbAYF+UWh3kldDhNFPMdLYp8K9NHTamPQ9bZo3CY8Ccid14I&#10;qS+IMEm6Nrtb+6+MOS5ZCzDzugt6wLyUxePh4wtk+KzkqjmRvNzKQt46OsH1VCQ/wsVmIMIJB/LC&#10;Yfg+scq4/beZLdn0NXqIrSdGQgBn7dXyLUC1o69veny198zf1WiF8qcHLiV5O77kOozNZUSP06nZ&#10;TJ6NCa8pjy6JB6nQ6Bor1VJ2lV1GG6R4vcC5pRVzu22RrBMl+vlBXYJ2MP1trFp6NbUWdaT7dr7o&#10;2ec8+69Pu9T16UKRHpncFF+914XB/cTPJrjLdbKbfKZXtZ2pQc2/t9VyLxFxWeNztlrQ32Cgks3u&#10;ur7oqEH4+Mxqrfv8ejh2cMZxOI+BH6GkauGUO2xx/G9sFyfYGVkkKFdf5WErivGrzqXtQSyBYJ6r&#10;OXRYnB73HpbBDvpjbMhxDTt7u1zpMbhKznVe8n9YBkya18uxCx28WNUtfT4LOztR09Xk3soS/SRl&#10;/64m11RWkyHggcbakZ1onbUKaZ3cR2iXi0RemFaQ5GNTaH38yg2mNNdw0e+bAI+nnUZtv29R1V+c&#10;o7biZY6UdDVPT+myy76WzT43QHir1rsxdSf8+0iz1a60jw9sbNRXDnIW58YvfMuj4ecY+Vuj25jr&#10;vqWyeQV3InHJvfbMaV22yAxZUu6b4OgGhohE4bsBnRSkJbSltA/hOgGFKdPXaLlLt96nFk6hTL33&#10;u7VS1mabNz8UVPo+3bmHJ4Q1ZIVKa5ZPKPq1m1Lh92qL4AYZDrc3nznzowRTbhjJfrjekd+lxgYd&#10;muecj6fOpjZ5KFtx0lK7GDqjs/KSGEKZ7LdXzhLHfn71kAdPpbFtht/BWTrBC79kNWIM/5bRAphV&#10;dW1l6GrjwY+9ZDLrtB/5vSD7zP3S0SsGW2jv9Nrg1c9PkJgHAHwC+KXk2t6Vdk/r9XfwcAsXcJZy&#10;dad7rJYJrKf+7FX+fWqhihHyP7xVW0fP96OpcEEWnc37ThwefaTpacW033ppmYdxy6Xlobjkv42q&#10;XZ79DPaSlteUi2eP/sc4ZrBel4UyxztXk0bay1CCW6JsL10ntwxuz75Fi60ihS2Q6jgh2RY2tRmu&#10;b1qHehz49D6MlAI7tSPMw2liU/aX2c7DTNz5vetCONFYG/JBD2W1ET6m4v+ntQx3jVazbLJTTK22&#10;1W9jXsxeGriHFgvlRXdgjAeV8efb+2zGQ4fvNpZSqniEk54gmvjr0YuGnttMlEl3QmipTqfbR5Ud&#10;TJooVpZd6j2nqNOvr13haiB7enREKvixgg9YZigBRG0GTgpbY/flAb86nibDzYVvWEirdCqvs+lc&#10;HWkJka+YRCIf+f0vyOR7lCDGznl23wfydZlYGjISypy3neX3v3klw3+hDLNoHIhWY0dPQNuN2Y3J&#10;z3x3RVndYdNp+zUUWLxRE8v9oGvFfXFr9J17mx+95pED3oQPc1K4/bqSDEe/h+EBRzb6bFHPhw65&#10;fHuIUUvSrGDwn66MYu5NuNbaC1N4WPX1+fjWvEHt68iiLy5K8SMr7oDRCv1kWtu3Fn2d+5V64308&#10;vy1/WfX7xAiFlO/oZvrcDi/oTuKO3ePz3B6IdXRYuZw1EF6gfydp/xDborqb9gda7OuIgoKGKoiL&#10;rtzwvd+AUb6nahdM6QNwhUtzNEmniwefgejQzUfs1WVYY5UW9o2u+063ysfSXWxwzSswEpdmade3&#10;e60maRsKlMmfupfNai2fgjPBfMeGB2a7dRoVT8dpedSKy/Po4boFyLKd6PCxXwaVOgwxKelwMCnx&#10;2l4fXqlErew5EGKlaRo2Htn9WD5opeQWtep5H7Vmg9PfvdmUngLOOV1bXin8oqJG+OwWmWTwjE5g&#10;T83f5p9Ov4SWnpf1/ZYZ9PqnRins3OEM3BQd9XN6UANC8gFxtDwdVJPZ64VdvP2E1YoGL8ddUBwT&#10;Yf2vh04VvdMclzY2W9/OcnOnL5X83h2oj9q+H55G/RcS7C6skTIbX54P2wFOjuLNp2ltvq1L7sw/&#10;595NJeXKDh2JA7B8QXbfTnm2JXD/7at0lys0n9Lf8H4KaFvZ9zh7OMHb8+TgoqUfYA0ZwC7ce79e&#10;PXNo9DhC9yt+tnu+0enMWjePIqqku3HcRsmxYnMPXh3q9rs2E1mC7tzQfrITchLdyg/BQJkzSh0o&#10;s+iIFfB1X27chkOdXf/bEJ9iAyIU9zvy6VrqGkV3Vg/UyJZTuMJEtporU/2pG6Zmu7d5rRUiyv5K&#10;s2vW4XtR1txU2vKjKif2Djqw7HnceDItLIEyJ67UaL48akbMH1w9pyhcFMDoJbxvL4vFATDZa/O+&#10;ihlKGNmjZjt9EpkOVtsuo3bmV/CaB8m7vPkO21YKqjmgc3XzyDyRVlHN4/Nh/vnj2lln04YyAAmb&#10;7UBPwzRDn2G6c91q4H5KFcrW9DBWe2fTykvLFhYeDnOpaIRyMyJXoXxHmnbQ1dYWUsXEJhcPJ4/t&#10;Je9p1HJbH5FcZjMPcKQc2bvOnovuUIZyO0dmFyN+aXvP1HvNgRpqqxhrpI96SzUmqc130DhRygs2&#10;9+p3suwELUxwr0Rd30EThUHHtDupAIz3pAo1NHOYrWlAQJRU8HRv6tp5BNGP5zENZe7IPjidPdCi&#10;NVfThT95nXsbZPbc/HTv7vv9R3JoNm8Ldnx2uNntvufxndZxsutOhlp9k4UerWvu1Pkep8S5MFPw&#10;EU69BrfP4Pc9GSuJ3WprB5ZuUMY1eoygRGRZI0miiKQyIIjf7V+aMWo9cj3BSWzrt2Wn5uU1yr1H&#10;7Bn+Dh9b5wSReXMd9NXcIGO6hky6iwMgj4ev4YsEeK/dx0bFg0uYw4ldxKHMjUGTF9Hgwp68zK5R&#10;atn7KGRllXFq97B8nFCwJllVbRjRmOuEIoRHIpzBb/lCi2FGrYiPgvpq9Qav4m6P/Xx+Pgbh1Sc1&#10;L7sYvKhwMLzm9iDNgDLH1UAVzLYSMdW8WO8w/uEL859bvagBDPizPFelw/PsNnVxcEZywtLvL/Tn&#10;E7Kn8yG7yn1L0L7Qn5AQuVaqln8d5pXqpq4N03nsTy9I36Re3+3frNP8VL5ve+XTDAljbaQDOhlE&#10;U/P+wAIqH9KEUXxVvBBdUEJw1afVVduvRaoxzc4hsyheYO1LKZ+mm+HIar87v9D7uYqVD3kglHbT&#10;6D04yM/8cnOAMpdBWivTkLIJvo3UNStqS/XYinB9rsq4NuWNkpmNFrQSgvt479fWVCxzdR5xKER9&#10;IITbulvREfQJJwgZyyBq7jIK3FdcvZVKWuMNdo1CMgclOJSZ7TbbBTMvT2YiHrqV1VY1utiLpnpE&#10;bxSMi4cq2F+vxX1rTQaVsNN9VV/RPt0PrvVyibWFND3e2F5poOMaS41UxqFNzwnskpfNOq1cpvE5&#10;qYnagjKgOhs+4d41zEGNx7NTVdZmm9LAKDbI7aljvCval1L3e0+vWsBAMkqbsG5Ax4GZdvEmZOTz&#10;nSts5dxhOqaXy/6W7Squ8W60x+z6mb2KQt9md0T490cL7fnNmADtmb+MSjOl4jDJwfIQCd+sd/P4&#10;AqFWQzR0WJgOxMEmWkWg3t5/1/4Oa52xwyV3O62m7AHGx/ej+0k5zZydNhWjGFS02tQNnhv3qPw1&#10;UIVNF79Gh/1K0/peGSLeiP4erA047cB87RQA4HeigRZKZWweHWGvQrXUpOfzLjIaQsL4Pr3j90nx&#10;1qwvuwr3XPXtEqPX2uyDlDyNLocWee2Jyd8xalPfyy21qmiK7w0rj86KPMvv+rEHb2lxx9zOy2qT&#10;eRMy3riOFkaRLhbl55697+r1/rq1B/vxvpEONPnlCvWzOveU9uQKWK+3TNUT6hJHJJopin9TDhLP&#10;7Xz6Ns+e5CQ/uZH6WwLtUU5xVbVW6g7kLSu3f88bqKiGEiDCcoO0X6q/ez6aESczZ/6OEFD99xk1&#10;MyiqfMsii1v9a507ppwWCeIFaxr7/3q1VSnOFwkbLqpA48sukhLzVkbCXu63Jv5h0yjY/K+WwTyf&#10;8pDldbis1rMZ9L6ZIvuSuFqSfPzN72/P4+2zqRrW9mUV2pU2rSdSgnj95rwrRJma9HeMck8QswBe&#10;dtlqXcdEGQJLsgtT2e8gWsNVmoETUcek4AjRWGYAC7Dy2x+TIdgL2nwNR8pKLyaFgRFn4Tm0H0qU&#10;/47cFDZx/OdBCDQfYZcQdPY3KJO5ddpfjTFzu9JcmAbM/CaCwuvN1EnrsH8KsxisGGEjPqi507AD&#10;yUDDDRq2GvNW4bocImKxs3b8B9pba3oF2VTVIxfeeobVAH8ryNdFw97Mt18XyoDMzoLoq3eewHBG&#10;BDdFA81OIbAtjdyzoC4Z8rzt2HfffBjoqqh+f6hlakiHIQ5+txJfKnuBWpjUdIPwZZqWNJjKQhpw&#10;ZriQyfD9fO42g5D4/c3TDAXZRBfEnYyCJbbVOdrGpFYOgho3967xaBA2N6HKbg/NqTneDvrZ2WDF&#10;FU+PbVU/dR+FS8O7TJ8rimn9jEUiD/ONM/LFrQ+5u2FBpT1QwZCE/32kN2aJ9vpMFV6azXB0HOVM&#10;9MB21RPzloDYt+aGjyoBKfL1ZJTd0Tx0WTutMj8+qqurN/M80UeOdL1dnA2+jgVs5IpWL69uk/1E&#10;lw5pnpu2BP4hcX/35hVIW21UkYjyZ/2ZG93aFxf08EXR6/f81O3pEcUdMX0Rv3sfM7UOOKtvav5V&#10;B9yGFhTyzTLcyJBf0xZDFCNUJPu7rTDusiNDujl7ez8c2dxfnxbrmTe2cc+3iVvA9ZdRV+4xlhe4&#10;XG4cXmFa3lvaJL173iVmM+xuc9vv6ELwi01IYrVdJxxy64vcVmdIH/3kELPQwUJ70b6d5tc6WcHM&#10;cgsO6tMXlBm4AGbLy1bmSkKerIFTWQKnAWIbcC232gxf3Tgl01JPRt03zZ+3ICDwEb3iTqWp2NFm&#10;s9aZBg5YckxwYEn2MqR2ihJuOn4tWt8CUJzN24fKv6GME51hf85cWx68PSqYRcxhK0p+1KgNCvbB&#10;Pj9XnssACDk6OB16kJFJ9bP715C+zVKx9Y77pQNuaD+1aTdbXNIPQ7t3zMxqjqtocMBtWu98CZ/3&#10;ocz1cmCJ68YRSZtNSneFAYYFW7dIwYSV5xW7k/l7GboO2p5maPi3fWKJsMqdJ92ScLSx59kxFwA5&#10;s6InYeLCMey+H7ma9ewcWvONwyh3cbU6N/+etGmay6EFgNwfXuWsHWqd+NsOqM2oceW9onS+EK/l&#10;DSsgpMBqhe24O+ME+0hC3Fl2DZoWiAfWH3dl+/RH39MgulYZWOk69TIZdSaOzrOvl8p19jMoM/6R&#10;5ay+20l6u9dZFInZMHXc03JzWufG3LYsOzhSh2VPre4Ic33aJlCgUrrr7sUYX2FNOlodJwdLrreX&#10;yAmvdlf6PBfOpjDAr2eM5rCsUbw45v86m9fX9jJ0pQ5uL+TXa+3fGSHxRhBbnQnd5+BGDwd+udLh&#10;btOHsLbHC9ht1tHcFUnxKnPvNrmhTC0lE96WPRLZKKXuEtAgHTk3nyjXUp7robKVdngoM6w0sdUy&#10;LuDwpOWt0q4HO/qpARpzZZ/UP4dlqDeid6ZvMyg04YfGXelRrclkchKvJ1b+NkhMA4rmkcIrnTLz&#10;PPevOfFbpNEhZGBbwmw7mWbDURfKsLGpg9jKn4j6pp4XFhCj/ofZWTsM8rspQVwOv4D1gch3aa4B&#10;1uc1HYjhiHEaJ0TaX0qk+m1vvUY/Py2uLtDND9kG/TQIkyicPv1vPZustsp/j8cs+ebq27Y+5eQf&#10;tllqtiQNfMh3KhfMH/NVeqSzBKZtrQvSo88F3BsyXTu6XzQM+2RMlK39dpdVmhHjxbOEHDXMfage&#10;+qtm4ZNboI1FOdbFkSjB1RSPHVeobAozCLrAm7/R78yT9fD0xtBkws2b+8pztOkH9QN4zYnX+nEm&#10;xxVIYei4WkYXgytS2TRWORaPw5uZFuune+bAVHGYcEuDSCCRS64tlm9/Bw8SnY/3s3qbgOCkxSip&#10;ofJROVUmwhG/862VvlqWGDlXXZSwcmcEWnJkW6yYSYXVl30TYj6r90l6hRTGXSHXLRYrz5w3Ylm9&#10;qsTZE4dJD+2BMplqAcpEdr+l1N1LqFWy6wFT9H/jvexpgA1vstVPZz5Rcalcb95eGDJ7156E0ume&#10;P0v90K0Q2lOcrY3D+gOxNVGWvQtAN2wSg+ss31/HMwgL/JVnH/Z8LkOZGkzNjrMWcTaVRHUH/K9N&#10;Hhuo37YxslzHSuEWfbRKfb8SFKkC+74G9cntMIkR6nHOjviZ3VXL50zSZWrqEgbpP26i+4dJk81u&#10;gIdTHcqr9zBBKCiDmm5KU6Tovw4bEJh1ujmNd8m+ArkY81vZuILsmcGX2XcxUuzUdAaH0atECnJ+&#10;I2cPQQen3ufNlvqMtN96VoScgPOgoAyrgwF5WNVn9elkLFDSBsqwz1/DyMbxZ3E4rUcvPv8VK0lZ&#10;r9vaug7Ghhf8vhAvlX9a/dXAXqdL6XLgaWtujOzZ+EVWICsPPyxzWr/aAogkOrMXk+1Zqr5aX1N5&#10;WXkm9+C8vydtc6Rdx+jcSTAoBoujEdxb82WIiJz2GQax35/jOXvhG6Yz9EfRDiKnVr29k90GC9yM&#10;8CSwV+NRZZErrb6nTjFfTgdhl4zCcaNftuoCGFDF+7D/971pBRvMUo2fUWSx6ABy6pN7Ncs+Uncz&#10;qkW02XzBME61JV2gunCUeI7S2jJ8V/HCkPmBImbl3+7kIkqOQwI6h+bs4Nhfl6cmMj93F+dZAIeZ&#10;7/tvNMSz0fRXm0jtgyA/gAU9N20VYG2A3tScKPINn8w8l3K3fb8HbmbcLrV3u0Xjk9U6ZtUFbpKQ&#10;2OIlTiEgQUG0+/EKD1Q0z+Pepldgtj1tRQve9O8kXXydM/SpVQXB5X3xiNL7YcxPdkF+MVwDz7KX&#10;FNb2cly1eO1FGaf9wR5s/MBEJorS6pXOISzl6elDhnnAL/9kxHWzUyqNfpb5PRUPO3f7IG7Yy9/9&#10;XQ1OkXiFpuN4mFSv36aQcEOguHlAYrEOxOkw3bcnP3a9atawStSUl00zuYJRaSQPpxh+j4ZmwS//&#10;pnrgqTArbtz3oX1vTkovVGhe6F7UMafF5wXKpGXSLaaac591HFXHzkFxur6/ix8AZg6V7gECNsm9&#10;8Llh/ki4e6/7ttd+gtFTjp83kUiY+S7/eF+jwG7PDJn01aI2fmJe42F3f6cUgr+GxpKt/pXZUAiH&#10;CFu12zwzS2JdgAgeJ7Kd+7NiFvvRriS9x/G0vlrILniSIP45vq2da2MzbpUOdypjCtaejniVmwwE&#10;teBtucxwkuvfve61cecHsIK5X/za38vmpCyrwSiovAWKe+y8xwidV3byWu05zczxdc1855IOMjy/&#10;Op6EFhB7zN8ZH71r1a413yF6OTd9ATnFHgFIflGpPLRLVRoPWOUirkfP3zpmAsctGFDmtlr9iqlY&#10;m/2A0h9NR/6eyWv9C7KJD4vsN52vvMJ9yD8+N+SWYqNMPavMrbjRC3tU56dYm8rq3YoXWV3P7Ks2&#10;UxmVj6/yNN+ShbYV2f7jsW/a6N88rbaA7TA3ar7eDLgMrf2clgZGqesWh9kidHjVdma0z1YqkH7l&#10;7INzv97BBioVnz50DJ0yLH7Lt8TkDssPxpY/+c26e93xV0B1POE0VnO6Xwh4VMZQJtZnwRjlr2+S&#10;HI9t/vT60o3iEI/6sZ2BDjjhJuc5zFZeOenel3qagxekwWWjP4RNxynNNOVO7X0jsXPijOzLn/ul&#10;ax0z5rvHHgPgYxiGlcOkvyNumnS2ldznnCtquWpdsCVtsS5En2F2z7SY8J0Ofvm0J67GBi+wrlGs&#10;H6ELyhHqapz9KcFYcC+p0Gn+smWGpTWiyFmxKjmtQFoeF1wZzN4UPin/9Wn3ff/Qum3ocTwhn+N0&#10;aiFAuS7ozi6Sj9LQPsx766x8ubXrmeYUgPy3zNH5sskV73/FX7qm820AyMk/7SbcrOEtjJ4d/on7&#10;5yyB5Qezcnxevp2HDmWGBuAJi82UMBxcSgSZiJ6R3Op78zLa9fu1HBY04+VKe9Eem7GLJkSyGO4G&#10;O3JdejNrNgv8Ql6cq7M8uAIvyCcy42K2XQhO4/yudJIKdGaFnP6Puy+OjkEuVef507q8rmWGzoMr&#10;BVa8zwFxdATzbLdyWSvOoib7aGtc1bx3drgwLmj1g08QOH2D0freb405eLzzgdAeDVM6hiT5802Y&#10;jwmb3YoucoKrKZC+dLO/OJs37WuQw6UKfdxVK8sRUjle6SdxfIP228s38fV1HiuWWtuzwvloApnf&#10;I+C+0G10h6zaFacz7j8ymhKORXe3majjiV+fFU4Buh/3jlCmu9TvWxTt4cj2MY/au+nAYGuH+tRR&#10;2hC43WhU45DpC5lriJJhA1dmp6vCs8/Szq2MHzMRjvDvdm0wYjY1AFsRz/xAbfROcS8BrUJJmKRL&#10;6mIc/64m09imIOGjteENgMobFWTElb4ZbnsSYw6rns9CmtZucpRO+4VZHNjTrManlVhvNtoCst7v&#10;q2jBlOe/In4X5Dqce0WrBQAv7NP1NpP1srf08Lfwd1orFYVdwuVLXXnCOiHeCUyJ2NUXvQZWiAZ5&#10;waos36WlTGzJzytKdv3OQW3CmCwTscYF4zwUGfKzzXUL2bOVam7XlzYtCKSogTfaRTDByGDtdNf2&#10;/q6m8oI4AXOboMLOKVDXHiQZmHEhWaIVNfvF8Hq+PeA/FnsSlmYR4615j8izQPTTwFT/mK28r32+&#10;75lm/gNBEkYuQenKI/4+FPN5a4BORvOTdPQ3hETMZ3dUZQjjebqiii8ADMHN2VWtn2kRCX9dDULp&#10;U18+9db1l8YkRBSNCJo9fvYGFZSgA3BLRJxrmlLWW3z1bnlUlanDeaZtWnhRMmh/m4urv7+T9ENW&#10;o0QMdjxPNvfgS3z+lvi4WRLwVa19monBXbqrfFl/DHB0KM0OaBEjEunDm94/js4DUVEgCKJnwYAk&#10;RcyZbAIMgKAYEUVFQUC9//bfE/TyF5np7qpXX5945ae0UJ4Lau1IQgOrJGvUIFxffa3Fn5RUvMay&#10;DtFw/b+PjUba7nt+7j9b53RM5dpbn8tml5+XZJv2l1VnxCdDrX4HDOT51BXQvqGU5r6EQY3bt0/X&#10;/PPCUXkh/6iIWgWPWaJBnq4Z+pa7m2fnnI1Vn6+fv1BmUclT+X03CgEG5JcWhbaaPMqjwMzOWhVH&#10;4nqZcDeM5d/gHrwWiGUffy1pX4WEh261YSzCCpqPo1WlZwKoxUykqfzoCJ239PDH80JBW3br89/m&#10;K0OZvWG9nUR/nyEBThHPpShsPgwsSaxGxDtCe1asAfRAyXAuwwL+6CyS1sBogc5DL5nXHMViGgTU&#10;MpSC682a2+RTOvNx3xuR/rH9nZMrLO05vt5DGbc7iq/bdaz92LHF9/DzBIEQnS466PftWfP54z6Z&#10;UjLH1XPhswyW171+xovC0VK28/wqrLcP70L0e4JH8vXyJOXzLjTClIxExUVOvetnnWxsZ/h3udV2&#10;rdCe51HY3x+RG8V1/bdEiXHRfQ7jsFwBksHqUrvtp1iDP5UuSrc9vqyL4C7ppmFarU9SWAe1pHlt&#10;S9lm2C6Vyk+6IGDUjgCg5S6M7vAvyP6N7ZYfN7ue+vn9Oy6dZnb9BwcECpGv347BRz+PV6V9/Kz7&#10;zwgEt75E+k1ETOtZeOCDsq/pz1LtlY3zt2lyMTK6wxAhhN1Gepx7Bmv7eq6JgHAM/5bF3Cf4gVOD&#10;GGT6nJyXRtbCvMPWEl20W8oYMFnobfeQie9nrj9G24FfGocrwhyNFqlAlZDMVDmXPOxp1LnBsD7D&#10;t/JINHRwEnbK75orFW9fHDl2V1DmBm0LT8aV+R5Lq/Hi0p6BBN8rLjrZHGlT62siWbNIUXczEeKR&#10;3PG+S9igzfvZHalDRxAMf02l8yueHXkSQlpe88SdPw7oYKAr46NY+vK2XhyVoExjkie65o85IaUJ&#10;0kEQuYPBmnb6K+FDx8qTQW/TmzFnejPp1jLLY/ZhA8DztH1MV9mGh+6Td3KT5npcXoQXDvMCLTjs&#10;bKI4LFuVfS7b4bsQsGb+XW4nvJXNvok5MZsuole93fm0Tf1Kl849rZe5aqdsB7EnNJs6ggD000Uf&#10;RO1Lte3QgGbf8qMvkdY21au7i+Rjrn8o7D9XHjqnBr4Yx3Ww1qJeHtSrUCZ3d5xlbj8B0d4j7l36&#10;UqYncZ+OdEJpHCsMvJ9UGPe8AACqINglZsuccyVz9JS5LEqou7s7DUR85fs8M11X9i5OdUE2OV7D&#10;rJ3O+I+ax9UfA+Zv0OXeyNYp7O7bvzff2OtZ3GrVT+SmRZ5YC9ym1npE3ocCHCPaa2wsGRYhOAGi&#10;VP0WZS2mMko7zQZgOGWQ2+FBcRCpdzwHa3zzfMo3QdhWqhggMIAy+aXCsRTgd/Vc6+RJk14+feHt&#10;1xlyWJz+q5e1CxMdza7i+Tewm1PLL6p0VCS7oFFpbNTrblgr/DxHrRw42osLn5FoM73OBmd/5ug5&#10;/0rJKX2+/55mGMmNiNn1IS1iVKsSLpptxZn8Ml07A2d+ZjPlbZ+c4cQNoKt+vTCv913wKt5K4auO&#10;IRqaU6j7qNKZVPPlm61hQkcIzy3T7jQe0a7Uuvc3eF1fLf/+b17nUq6acYvPQPn6vzNGRr+016gP&#10;hdeyPDitr09WfUlc0lwUaNvUblz78QIg4RYU2afW/NhqoX8B6+Pz+7adYel0Qc+VYJp/5Ud+4dJf&#10;YMtPVvibCxBs3nEZz3JT7DXObOOrVM+S8S7O55Dl4tNvFp/LtG4W1IuzUt35COuaJ+8Z0BmXCd6r&#10;DaHpzcxmPexkv1PyMTuvZ/h3B8MIZQ/q/HcmwxuDHf3X4iZk6KKa3yreWNbOUG9+MD0FP0zY5kxk&#10;tUnXk8BDrusDiEZV4IZAkvR+0zjF2ul8a+xqLNLvNuoZN4PU0MmN6uJw0F0Zoz/oJYB7XLe1JlaZ&#10;i38fm7qYWJ9hPEO0RxjW2qeCkIuYtzx7Z4nBDkjx19M73fcYiM3QRD3X0FjbvEn9TqmOH4clQM2x&#10;N8F43MbW/D5t5h9MamtJjLVhrskgmliXlCL//S9UZmBZh+pjsnl2nKDZ6qxVWjkdUv1WXrEpfKk0&#10;6Rak186tlk0+SaVMxvSXBc3ZT0tvK//DCZKqxtF9ZW68+4TtXDPf+LbanHkYbgerZDS6bSYZeJq9&#10;UwNNRdiFxrjFKKBS2TXaKfMzxiX2VJ9hyeYGi71q2e0dCKaA+vKDewf8KRDrKfgBHUdRB8s5mp8v&#10;4neuJz1FU3zCwHiE7yO1clOz87KD/Mcen8C+HRJo8bEYvYYxP5Xi3QsJo+PL/q6JPnKTn4CI71dT&#10;poun2zqyvN3zRHbadxcrAXo0xJ+GHMcs903vRW4GG1uvr3MtNajMNG0FiPGPy3ptFJ6G9xL4Ld+1&#10;WwVtAoWj7t6PWGv1Q0vr5dgu8qdM0OVnmHDo/8CAewlIIiNfuE/5TYnKZ1NjjWF/dCBHuMT+0OPk&#10;ohd7kySGVuphCkql/mKLb2L5d7N5rpqVRXa/dd2w20Wj4IyV1i6CWnq2MeKxbOBFco0rF+5RRiDX&#10;blz0OCDsnOSGgpVvrDlYum3rwfBbvpVXt9CCW5dCnnvWJKcpQTapIl7R0awMZR7iEB0AkqOlaCOj&#10;s9sotGQPTgUl17HNwmMGoTi1zXf33e6zntGUG5OFlfuJKzmvyk8WBHef2XMaMNf8o9xk08JLK0Ae&#10;cyP7cqoYMezc6xRLj1USygBKXS/ZB5wLqzRwA8u183JhRNYuJXbOqUNa1KA+TZZpORRv48gfvPvN&#10;+xDHM6Qs5TaZ+bx7r+aPveuYAm300A1Yrzx3cHIG+01yRVp7O9Ot/J9A1TgAbzfRdLbYVG/BjJHa&#10;F5qzWaWWa9mzV+4FKV3b+uI5f246ECWwiQ4H66pfxnl00pjax0cLwd5fTJtWUhYybpJSPdgyzDZa&#10;GY3i6m1yzss1r3/nDSYaNEA7tjxGsm7ZQgves3QXq9vlbIBdBzG6KBnyN797clggt+ZJy80BJbYM&#10;8b5T80nNnG0k8fc9IKca47exjL70uoPATb3TZ4ke0za+jeXJMKAM+y26lGVC/lm7eosPrfNgT/cX&#10;uap+cTIzxOkfrylmlORSbbptnd2vbQ6pMz08U415cMJfIK7NLPR1ngY+6B/mIOP7HOwRqGvVykIm&#10;6cLdH93vCcpM8W63fkHKteJ+Gh82lRZakzWqM0KyxRuEWL+IPgQTlSrdbNearp9jgSMZKvNpnh5J&#10;dMzBB8LcG1egNdQhkm2M0HX62PkttlTUaw979+uBn1vAHocy3EqIQeGV/vHXM7yQC1uPQll2+fkm&#10;A9A0ijiPG0pxvEenN+S7Xe+RvhBNjKtHwmm5LMNummkEqrH3rHmxVmwEtWq3J4uVynnTKssN55uT&#10;2PD796aJPcOEHCTAJ6tBSD9f1MKU2KZrWgdrfaNz8kz1G+R6dji/3C1kUxTo7j4v8zBeeRPVOV2C&#10;hMMHvP3bp09u5j3k0x25/Oz9VAW80dchhvZ9qez+fp7tuW8F5lYKSkpMIiHxgdEI6Lfh94HX8n5G&#10;n2WFS9SZmsza0fxRH3adlU44NXFFJzSyVy1pAjrVtguLf312LWs7mA2oLAZpL8F891h3l1rWbf19&#10;oRs1dF4jleFyJbe3fbu3HwwWG619CEqAv67GDLpdFdkYWlufrhyULojF/QzzeGMuV4bo3lZjPiTR&#10;fnS/OhSGNLIm69TaoWb069fNli9gETdA7n9/tCPWyWqql+VNZariUcwX7p5UnedYctB6rJZp8l4p&#10;u4J1jSLisCybsB6qIZP3t63C9dMdrCqmXbfLl1nzi4vct6t71GlXrBEXk7W6pR8/fad40ocy5I7d&#10;b2m5E4oK9P3abOvtTx3CUh2I0okPFojV30avcxi2Tw4RI+P9ePcUd4vcBIfQY/AenXrD0+9EgZmK&#10;E5BCTr9mqM/nykqzQvbdzUQpmO0Lf980co/u3tP2fn5FElOeXtbbHNk2S/tOu5ZnIf1n44Ih/tG0&#10;nze79xVIrrmhg0rWXxKYDHLbr1fLP/jmqt/lmuNuaovPEZ5D1nPmbZxEGRRQ4BuR/g9TgAJ0K5fH&#10;cmY+daeVMJcCOAguMOKgU7Af5OkM5Dw6U7D2D5PbZ86nVk/mfeHCRgmacMhw2mPuMFRe2Qt/vKTt&#10;4si9WqSC89ZhwOWvPo9JPefv9LQQgao9BR+8to9sVSaF3pIeN1boxl1FvUGXuq+HtNpDtCZe3xua&#10;ZVcQav3BHHeAYdEidzmP2dsiU/uUVvHglP14OCBDRqv+1LSKkX7ybhMa+eWgjHAveZtPBb0IhVmO&#10;ZE+vXZ1Qvet+id7D4Yp0wmjDsDA2gobC3IGeFzTfDYm4wvgb4wypjmEItipGK0yM8AN93w5Ofarn&#10;vKEj1LKQwf3WeXX71+JOrf7Ws1p2RKaQlNXIZ1cjW3WRdjyAQ0NMuTm+IGJVgLagojMvdEBq24n8&#10;MhFYOFzK/WdVj9jCwKhivDrDmUEd9C/JCHW4t/4rI42qL5vrzl/jUWx4vw3DV8VuduNomW2i5nJo&#10;UBqWh/dGaBHjJn8mG5amg4kRDonBZvwdZgPXdHKNH12fgG7TiPeTbXNdPQvGRVWm7WPx+lmiD7o+&#10;ni3fmQuhu393AbKFFHvX3fzrwOWt4Jw/GPuiM49pvhBIz9Rb5Apz4zYHCUelgVeuucOzdDsR0WQ8&#10;qfpVt9N63AYTUbKLDalabhRdg5tP8ron6+blgwjpN1/ynQoFZVBW/FCZsZePW+LD8bzCPrP1j/mC&#10;dpFTAUWeQ3GZs+rmreAXalNuO+cZUrHB7P4L1d/1edu8anFMdsjy2DjsP7NHMFe+IPMr/OB7vjed&#10;Tqt8Vv9mnaXKAF32R/dpgM1OpZRer5WaxMnvTUgMkKC5+iTXJnlMOgPqmfs65Zr6AyXk15+bMP8F&#10;p4z4vOT6XDQ3T7VtPDGeIj80wrdyLpNb2KDlvdw+YZ5Qpu6HUrPG72CqYJR42r/1KxR6u/9s+d0l&#10;v5mP9S50hyj45EEXOjFefaTWqEImzbahnCZpa2R/1qrOyBebj1d69EMg6pW9viRhfG/BotK9xcoT&#10;S6CMAiI2+1qafudoBtHzWtp9nTL9kJcVVSjwWQo/XkCiCrOj8+zir/bqYlQMfaEOad7ntSDXdjWj&#10;6g76y6isHk5xdIx4bvlM+lKbQevGmlc4vsM+/spQLHG9ZrjCcUEfS7Mzcwfsb6CNeUXpynDLoN4T&#10;tuTGzz0CWcWu+71P643FIbFrerAvCOOv5D0K/Oy86nJZrDBqUXPCqz9ONI4oD3chLbK+9Pqb2fSP&#10;0re8OLwJYzU+KFWC5abF8s66szbzRBBtuJbbA91tmGaLPSZofjR5cU7HXjUEfUrk7HItKDoDz+bw&#10;mpw+L2mDztL2sOoPsNQz558vy1VnzRaUCZfjzQgpe9O5lGVwGemRr/HNHl/Qx/JzIq4FssGm9kj7&#10;3j773/a6oSqV+TSGCar8ENTLIiECI7+/DpD02IBe6sIjvSdt0BAncQEP51h4+stB4Q1lBj10d231&#10;uhJOZEraON6er4fl1d1MSzNPygIDJ6X1/HHPdccj2LI92GWFalUPOiwltEqGCg9yqzwvNHsb5n5d&#10;dGeyqt4k9RRivVPLnYy7CLFOHi6UWSbccCSJI5Xp7v3KOixYEHovNLFZq1yVIS0Fsra9JvmVnOeq&#10;C/DSPZ9EXLLscvuGqJXjEnFb8bKWCP3J567wF05Tn5Odvl3w2n14bhU9Y18s/503bBiKVVtSBGfR&#10;6Ip5s/cuPkJTeX9vR/yVYqpqBodMhavGXjVRJ8U5vkS99JX3ZigQ2yAEd/nKltuVh33X32homE/g&#10;KXfX59khvvLTI3T5jIJeoYx/UJqvE56+qkr5QAhsdTNA3Y72G82CgLq/5kDIKo/896ayRgac0ZwI&#10;rnq5ihQAKfZjRNEOjKpM5OkkKuQ9dJmsIJrHzh53jeoAfDzt2qVzvW/+vgLzWFqcjn0+vjoeS3dz&#10;n3kKurvFaXze81VeGCw8x4YAMtjzM+mR8lMWjafy+I7vwG3JDO/e/TD47PhbOALYYf3bMthelUw4&#10;rCsOdX3A9DPJLnOHMseO2SHOK1Z+m6UjlaAvn5rOvy6nB9Xst3Ub3u6ZFja6qGeirWoqjgzm5UeQ&#10;vfbA+zr0Zli3Xd6Oeqm7QSpD5cPUzbVV80VLzlTTxb78m6bjBjKCMs1v1T7v0eIrXhttbS2tBeTH&#10;wtQ2PyU7iyQlSkc6nLXJ0qdVUdTD8N0mJ9drRI6G/qXPTvI/cPaJKzKJkkAND3j2ExaFx/Esq236&#10;/ZPVzD4v0MTf/40+xbQkbY5mhq9vibtQBubW+dxd64TQCkf1l8jH3XXCeRWUrOzx5rWZFC7EI40f&#10;A9LfqVEhOPGl/ZjZhgYBakwGX/vPy36vZHKnVxuQ9eed/TfrjPPdyuGdG9h+apHcBoUMN9FvjKMe&#10;ilyNMJWDzzHljvPuRbjRQX1BkkTwmPqa355DeGSotAZy0dHzj7cSgZaBSrI8WV+Lb78tXkQbAq5Y&#10;BvX/JlC+YskoEcrT+xNt9Km49B0a919znOUCvtS9XH7apdDGXHL8tqxjmXSsXraN0eCXr1wEMCde&#10;D/dfR6qPnp3VbyN87feOoiNQr1Vn/XWFOYyTe+O7hDKTooNOZtfhyzOFZaZqqTuiNwJz7udTDgry&#10;0EQhbEbct0ysdfvVUqvQBEnlYbPxsMxESPzFPntuYaF11xfKMN/Xl9XUGmyCWPPTcf5yeesGX6r+&#10;XW4/VP1hjzeU06L6JfIQCcshs5rhRfiZdgHhXnu1OO+evz7jq4D51/Po0tmKxSXMGMuX4soYLS8R&#10;JTBLPD4JctxEHd2CkKn2ScY5GV4fd7ngovffV6D1GzXhecJu/5hkNsOGT4vRjS+9uvR4R3ntzmIG&#10;eNGS01aL6kFM42CLTLSw3qmcbukKplgo8MWxajnk5hHFTGf8OWhxTs8nIH6HfSiFTQhLfhrKjGj9&#10;BDdqYRLc3rsevoz4SvdTeI7pYBUIR7olzUZTwmVFg3SUkSS9m/UOu5L6RK4bGqFn/EqTb20v8FN7&#10;1Y6XgGppEha788Z4nidLPwcUutnN3ysAw3Ekfd43mJTO3+b9uS4/Fi8vbl+KFs5J6aZfF+n3rbpW&#10;mr723Zwko7CEBHTMy+ZNqs6Nl+00X7eq4Wr25WPpis9E1BN+3GiWu8Mb4QRe1m4foczNaszpstCY&#10;MXfcrXedGXKz08c+/YgZvtOfHLjgzahCs5jChrswms9o/AUqrjJRWoyGJuOOSi+68+RqrSw9HTnf&#10;IaXq9yOvPDebhqTuhWk15c353x9NKZ7D9qDEgFopJ5Px7/0Q09lj2bsnit/rk5wIVwvgVElWUjgs&#10;15xIE9dMZprLoKY+jlgWMo2VxT3OC9X22MWDVvDkjUtl+XsZm0m/+FlnmGAFZYzzmdXTolfUCrmw&#10;04mupU7QvpfLSX1+86mWKofpDLJr1B2fw6yJTFKs2u/07rGSMIPAiDKV0ZVxBrOnTDwP3IcqWlrN&#10;Dy5/Q73tFyk+Tx72XzuYNLPZXbmRs/3RlNljTl54mVM8WE2tzu1SN5b20etvK2y2RU02ekevT9OX&#10;uv4VMLGkr97vZ5mOtquAC9Oiaq4aBjG9peeNaL3owyTJ96v7zm7yXMDTrMWKtnlIDfBY3zlFTNav&#10;kptMdvJyPfuBOGHyaH7eeG0xEfP1edPo4AdwYnWfJ64c6MEgV2MFIJGeToUvkZQrAQFKVlGrj2M/&#10;vDyS/GG/GZv4RYEygKxqdbevx7K6vBsPaGSV6oGtrG29X6eXSWTAmXlw5cHx/vmkLWUkMnffaD9u&#10;GeFdB13B2Mpqs+hwmX+aajqrzelLDBxDMc/MgzWZHUplMXGrf3dobRNiifUq7d9VRD/UTirJ9YeG&#10;/JZ6QhaG8IWoZxyWDP92C8iouDm47mD5pOLUYS61lXXtrk2kleyC16UvSrGeqWfpU3g4Muj5gpYf&#10;3+plcgqWf1qOW/bYLexZ4JgVxxRth/G1t4DY4tB7PPJdrPbZ5Qg0+JUtviAdQx7JBk/Evk3uipo4&#10;+G459PuFSyGDTgZN7nBXabcXURkm4mcg99qVlGHZHDBHHMqYJdtcXHxt56Yd08WKyeo7njM/qv8+&#10;KYYpyVb/F049DFUA/k/4+xc5AYN6R0SOi8vw9C7h5BpSlAhp92WtJzk/k+69BVc0fgOcuE906rH0&#10;2YyhTAJ6QpQvLcpdeiNVq3CIc4yT7fI3vc8sZOOjfaL07NwPI8V88Nb55HTgeupqU2JNM5RYZfCK&#10;AUiYqcSSL2+LCs3h6VwDsw5XEz6lOeqN0GP6pxr6885hsK4vj3mye2nX/aRdPvXsXdg5nCGAXedv&#10;Q89JIZe5c6ieg/alrnf4Ax9Th3h3P+hXhIa2Cj20hy2Csj3DMetuYrvmKR5susNm9oUH8k6CMkg3&#10;OpqHjfZbt198VHBqNUt9VIUpivSIatXc+r8KOKwgZTqxamr+5ZfvHXUuiJmmLpNvP+6cHFQZaE3v&#10;iNRWlcFzqQ7wis1M3CoWHvZujuSj3N9cwOBkSu2ve7U6MwETbbOwbTYl5gyhsUzqlVdaQhdugDV2&#10;K0I5+PVVNlxvj7t98VldEK2JItsnqWHXHaLwaQwBYOmqK4wrfQfjsNHV+EGKrcV0UYAyu+8yi3ho&#10;T3j22c+zirzO6zlh30sUGd/TC4H29mS9e4T84w+it4UxWi8VG79RsQ7LQuTI2UO32awzeo9Bg68+&#10;LIMxin50xvg+PPjqSlsuKvKO/2txm4d7W8U/42L/U8x/z+Jv+5oEHWX8Uy6IX0M7sypkWisK+Nsg&#10;6ldiXjoPSzD+lzY65er1BEYt5ib2ZjygH7to70JXqgPtO6+2/VjhQj9buJQWg7/9jdi61DQca1mm&#10;CAlADOikDofF6rP4HL5mYbLVcyvnnFaCTm4A4j+JEkbRzoRxMN49XoE80KD64Rx+dtuZ1TfTbgG0&#10;IGjlQJ5G04yF7xTHtDa38O+8yeqfopyQX/+xwB1RsxUtE6/O79F3dur8oo0DVhqpvGmvjhBb3867&#10;h3cF+p/xtQHKxt0lfJQydV3TIMMcpDFAdOYwsH2XzJoqx/TWI97I8378f7md6/fOCZIyf6JdBct0&#10;9v7M3uq1vHlGXuv8CvIJa+Gtu3tb0SYXdc7aasfPFSAn1LIRVYg/rImReb3WzFDH8X0fh1mvFxLC&#10;xQku+qJ7r6RyC24sHXiaNgERO3e/ox+ZaTYdwCfM7uNH83FgsjknHv4MgtZ8akk9VaJI5ob1NZUq&#10;OELQ43lrWLlUxiaXj4cMLTgH81IfEUoDUjILOLaf43l4/0EpnV/9dQR4zITrXTlnLNGDPyufcFiV&#10;No2XVcSaJh01h6lUAndrRSsZ4oUHxuVHva3s3wD5hZx2pv3BwlcXx5HUKIkPGi9Iw5sChE5mo1wI&#10;abE2v2kGhvlQ5qbS0qBa8uM9VxZHmWYVbpo3ODAOre1CbhXU0up5qf4BwV9qzc43B1xmcv31isHQ&#10;zVYi7B6YrwzHSmw+D6MuWJtd6uLk0nrLhhukmdxfXu768DcXiG8BdZK+260YpjmEfbtAYzx68gZb&#10;VovB/DZFy7ULUBxennhit7eKMaw1l9hIW60aRy+5M49k+HPMpgWhaPfkG4fBmvh90nxYAqc8mW3v&#10;mGrz+YYygS27jWS2yFuj/FVfSoqb2q0rudN831nXrs96g7Hv55QxisQs1IHPvZpgbp7kwNPacran&#10;bBl+WznqPUc2Xnl4WXjyGFN2om14wvmGe5rh8P89hZL1ab4+uN61T3JR/ryPAtVAqbOffvBmArDM&#10;MKUPY2vnkdSNMJVZ1ChG8bUz+jTs1edDZ04qa28yIHTa94Dj/ejp9VxNWLktj+qtHEdb+/6V+Bve&#10;n7ckWGxVHFtUiurfyZ+kyuynhD9pyKJd4KPU9M2ofa0E2HjJQMDRjltML2y1PpBfr38cnWmjsXAQ&#10;xT8LIRUhZI2KUlKiLFmyFBVahO//zH1e3Xd3bldq/jPn/M6aOzBSvnzJNVan627NfoOQwEaAd1F5&#10;Jv/T/aOE8Jt65++IG7TMEjGMAZqNSfhh+aIWudUWfAE18CpaE7HSj3dsE3sjEPN4WsYjpThuv6V7&#10;vVAs4E4Na5k7XCNmz+5EXc4PgJRPNUMAaTHe8V+92a5+g1dh8rdYORs8/ajC2+9xzM3bz13l2KPz&#10;6+2v01Mbhff1lmLNJ51psS9ZbK9OhVettwZCt3jFbOYzOJfMuSdyp4q2iQeQh1gaPB0+N9T9W+ay&#10;6lYBuDpgdt2/HnqnDPW34WXIWwzgStg3/RSs8UvXn2N7N/TpO2Vz07wuL9gKLB/bSVsnfDOPXrnU&#10;ac9M1PpGp2lWOTf7t+j8ph6PjD/QFhVoP+fdLvlGLvuH4f7NbHxPfdsP+Nel45+2OexjfPrt/Bq1&#10;BpmJeziduCGMZJoorCA+qAOC2Nxxmr8wQrZGkrewfi1fz9qYnsyz0hgdjp5jbqDr12/BsW3jNc5p&#10;gokNrb8jbrNh5AfBdDMEoP/sXYhXo/CPtdBpVdwpTfBWBsmfaHt9jTmmvpv9XldpMup1esZBOJ+b&#10;OaUoQHwOeO0Bbff4Gy1vjsMODMcfSAqK/FqTnlmZyt/VGDm03mqI+CIY7SvFSiRVpCBZQqwretwm&#10;dqdai84QkBSGoghyiTuddp4i8gEvNO1Wb/SpX+C0S/+601I8CUqZOmt2V+HrzImteiTbBC988Pqk&#10;+Hc1lJR/J/7xwL77DQClVI+L01A9kZuF2xbCotYYZuXMJqc38F9jsuclezGb7bg2mIMOp5T5UWs8&#10;R0FAa75b0CWWxadX/VcRgwzdb1fHROXhzBL0r4xQRWa1vLzneBumJaN6Od4AeGVfQbhF8S2spOON&#10;8/Fu+clWYmks/TjmvdgvRrmo+DKctX6eLM4fr6CzHKq7Gutvdh6zthHjFKxt23KTesMWtxkoMym8&#10;4agnVe23GK+zoxBtXpYR36zFvse0p/H+AmjUOxVZnQ0MDgsy2b2NI9GvQIQdZC00N4c60JCMpoR4&#10;pBujpfH94e/JUXtSDvzZ5jwd3ls+8YUyg9RSz27xOoDe6ph/2GSzQxiXnam3XBlobTB8NYE4E++K&#10;PcmPk8ZbN2sAQ7+5q6Qdd97zBXfWq7QqNsLqzU+yVrHuuxEV4OYuz/aIjwLexYwDZdRZ6g77T9Wa&#10;P6u6MxOKRhf1f+NHN08TnbTqX97Y/Kry18DvvT29gEmlFpYb5XqnSRlXvsjzAZGJ1HtwtKI+078Y&#10;WwgJGt0m5lHUC1eN+ZGiwv99NiEQBp4iAIyRzvh37j1ROlMN4Su5h6+vVhtMhYEh959644OAK0KX&#10;PXdRKPavDB4M6BI4AQnEXePeqHdDeV18dcl9tvz7LZ4x9xJ8v/PFcW54+2s5KAfbCOYQPzXvmSYE&#10;CY0PqLJ3PSusVoTxPcHsB5vOjwTHhXCYBSIXKcfDmspE6wJkN7dup63ffUKKCQY503Sn78yJ3OaX&#10;E4XedLrfnxztXkIafSiD4CPUWM3da1Pa77+QYdmUaC4PkQLHU14RTMWNC++tmBczHIOK8WmLj99u&#10;1u46l85p0LB3IPuYYy5tS3Rkheixj4T48zOxS+dkZH5UbtSKWuFfc3vER1mXy2rL0MJ0iCS+X4Fv&#10;woebW3O4605e1QfSZ0gOXY7dTYuqYshriB1/1Me5XLplQKQsfu/BYEY8bDk/bqrRJjilxGoz1gaQ&#10;g7gMlWpNzY5qUCZ18sytaU3G9nP40hfp2qHHGyQ82TMmi3KP8nz0AIkASRvM9J1Ywu/2OfYzOTuZ&#10;40gG+eGwDe3LitbU2BYzhJFSaja3x8Jqq567E6T4PPmEk5P+ruYTyJstIDSSWx5m2s+4RiD8gRN0&#10;SENIIOGBPPTbhci2/Led1C64v5OEILN9FUquUQk2KzEkctNHJizEMI8R9pjWMBLINkwEZwF5fbm3&#10;qrH1IZRJDgA1G+SKxd2kBjjP2k5JX+/hFJtG+VVX8UySA1vzMngBcXMyHarjcpxPj20jkVeVor28&#10;uN3DO1DXzvV1F25iOS7GwvrDOT6yNq6ldqEtJsjVgjJz9AFhne3A1vnSXIkvNZEJXhWs7vqDsZOm&#10;xU5Uqr/1V+i/TotvFZB47qfqv2vWvV0nzFJA5YfC2cHr6htpeT+kG7G9R2PvIKf57kRlaOWOMo+/&#10;hST87E4GyGY31FYLhU5iJS0ki9s6Z5e7NAMjjexlDJ7JMRu36kLaPSby5fky2Bo1jW7rDBqlmuQp&#10;uceTvsUbflW5eSTBz+WPtcH1rrpF9xy5XEOZtqv1btAThdRgi/wMGWXdWWEXLKABtH4Uxx4uw1Dz&#10;f8TNLTWBRZUVo9PhSrTeB30ldzuj/bIhnw5nUT9e84R5X/N2r2Ma7ssHGe8mY8iF0irzN+VAlJQJ&#10;Q3B26shifpreMoKhpZfF+iiX67kR9xrNneXHeX/mY6KcvXj3cFT4UK+JWRHUg6sEFAPBpceT04yK&#10;qREEExIfLtrRFSjpAHU7jH926HUpKAOTqOFYCmpxz9l+lZ92UVTxHeZy6QVmGo1UDbTb4zWA3bpP&#10;WPC4SbuE2SI2epBS5BRMuafJ68sUCm7x9fBWHU65CKgk6tNbi2+iS7ZhHcK9EUKZ8udzmkvuon7H&#10;mTcFWccakMnfiaElSmgIYZhpUtrty/4amh3M7X2crJo6WwHTkopck9nPbIAgVb3KCfVQx9lrUE+1&#10;52Df4Zh79YBK3Y0ytvANlIFAK2JwLVKPhRCO1ep2VKJ5YNI/8WtJ79bl561kLz/8+elUg/4vQzQf&#10;IIzia8/DQRRTa0k5IXlYn7qd4+d5d3aPyBqbXFt+GZnTLzWWZVseVYO/WyC17UKXBuoe2Wy/YT0z&#10;6vR2j74mHBk8bpZTt9dLQIq3uA6sAAXtFHLH0CTcl5NKW4YYPjKiKgM8/52p3/uI6kKyKkQhjB0O&#10;CZp5d3ch287rZf6VObdy6H0YyDAG1CEt91y0h3eDlRqVp6dBKquC99r92qyUptI6cppVo0mfcvtm&#10;20dayzPuVNFUHJLFp5nUxpD5PkJdyMT+9fdvxw99s+9DgHNHafx9Nr/rxZOF+lfZy2p2APSlOOrD&#10;v7wgIEvGIcmt3CY/0e3y7g5lOAV3HpWE3uy402XeGAsou9g/LncgtKeq4kDSgeD5k3pyaBruU2f3&#10;7fUpf4PIYCjD+ZtquoLtsmNjt0rhcEpKuddrelIXVbz/fc2IK+3V4k6DPsvHNnfAinStzFtlIA8o&#10;MLHXY5G+Fb4VgmD7AvbeTCcQkLiPvV0v3wgJ+9rrVYL339WEihRF0eyXtfIeOHrkbsutqxcaV4eY&#10;KFUi8tY/7nZYNPNuScbstEkheEncCvH37KqFFVmY3LFf8/no3vkSKKG2IHwhG6C9O4iIv5qiFv3+&#10;RAsow/b6L0SSzOvNvWW8eb8bKAB9xZuztNmXxLW8Zoeons9uy4vaPs3Q7wHFLdmmzNIypz6SuzzD&#10;mjkikzz8rKYW28uH7qSSHm2K9N5zpIkRi7P53y3AuqW1DVEAVzYob5tAf248YZRwm8EWxK6Fl6rz&#10;IZDZaFw7C+SpaDuGrQ3mC6uFbnvB65XuL4dE5BcWMk2UhEbAhsQu6SpjjtyHGU4v1Hp9+qz/ZAlh&#10;he7dyMsroGEi6qcrlv4ZmY6fv6SHLGrOWqVDflBfFLXH6DfNNI6X5+dwmv56ITGisLV1vte3j/O2&#10;uM+NYJTJYK3PLVgSHjturAl12cYnR/za2UOZKhzTrwNCK8nhW2sacjcXvs3jDiwPl7kl77ql6YAI&#10;9NVqvXC2aHRoSzdH/g5bHgtZMg+Umne4cCs4GfUjK8OTIlIahP84c1d4jcLOr5JvdnDnrx3cgNFz&#10;PLxUutYeW5eFzQvSJRpWMhptl7+hudPu6nNEeBOXzobN8ntNLvsN8b7MukWeZztzAe9K3Fkwmgdx&#10;oEOqHDzv6rNnlDSS2hecMvtLPKmmLShjTqeOnm3qrSnTIOmsWkh8lSVywGy8Jcy8Mpkiily8T48V&#10;DR70kmKCxTK7PZzxwZ5ZTudZ4NStD/qvgcJR8gN5i1vIU1fMgj4cWPmB8/Hnzmf+d1qjnhv9YSVt&#10;Q+Nhn3HeL/gwS8i1mZMgUhb3iVtxKrTvEbcaXLF06bT6zcOp49kr8EO3mtdJ/9f6KWmx7E5+jT26&#10;C9LzjQHT2R39+N3NflVvXJra30m6fM01xclm4ncrD3WU71Z047zmna4OdsXq5FizIDpm/agPW2Mv&#10;+LCNtP+uuudXNKP3TtIrxem5E7xZSgaululmwdYGFvygjl0X35F5TLaz3gzH/jaFcShp68o5VsJZ&#10;H/rjMX7FfiKTMuV+y8Sci7yKJ8oOZWz2qtYUBstJz02V4QX2WMk9iDniTYp1Ylxl2Gq2liFHTfI4&#10;vGpvb1Ppe5sblvPVCYQWQBnhu9taNnGZdKjZp5lzNUbeTu714noZGWNG/26+a/q41W11lmQBMZGK&#10;k3mDW5icZUWDRnZ1b+BBlpurBfiuXQFsdR1LjBwtukiVy7j19LpYta8PKJN7sOsIINM7UGUW45Fz&#10;3hPPoKNWVFVDJ+XjGWkUl1EyY87rAVoilyIInerhIZ9Ir4V4LH02bl4Kk/adl2ov5Dk4d8FnTSqN&#10;M2v+XEnflVZi7z/YrA4wzPAWSM8i3Zwnxvzg55xy8vsGF3WsM+JjcSV3bKcXWlzoLj/NRKFunkgP&#10;94056MNeeLbVGw920Nx3+cAH2IZHig3wYUgzxA2KL29jMtU5BleTEIvwEee8/MMsqiDMnNEV5XFZ&#10;5JhSXLpHxq6SQY8+ewn15UOwWj04W/ovEa2kVSEJNrNK7XG1ZMpkxSwlpYNP8tV4sjCtapYDgNUS&#10;2fLA1/736PzQlxArmrsWP0QUdLuNU/DGLIzdZLQ76gtJu2Fok+GLK8QTvg/gMR2RZt/Vf3AQJIsV&#10;bAwQq0L/Hg3P49Lr2ITknkRvsHS9p1l+gWtPyGNK0H+ntad2zYRL7lhz5rfOgzS7Ugn4hS1ACXqx&#10;ufUMrqt6orDt5TPg1k2dNZ9b7A4KP683BlbZV/Mj6lLuzhqlES8+F4Uv8DkX4UdWXabPk/j+Wgut&#10;5xLKwCgqHL3f8sjyGL8tJ79sYPXp1SIQWt49AzKYAr4+5z8HfZwjjhDGK1nzk9rZX6sdpk+t+K88&#10;+Q711c09kFnIemEMfvn0Y7v+cvGrmN7qqnCZ/XU2p/aq0MLYnew0ebXerPTd5kCZ0LujWLZ034T8&#10;4Hz+5PHVclxFx28ZkcqzlVND8Ot2M3/PrDagJaKjuWCUIkRjtvCzuBesKsJ6s/ruPGruEuKlIFAG&#10;uuIejGmQMKOQFey8PgA2E6gnGFItL3uQBVE5foUstvxtLCBqv9Hs+wZkZol87TsVD075rND8HJw1&#10;JrvWLWk9go2Ku9UfGkZUySsMSr/UM1Z/Xad4bxWXAcxE+m2BM4kqRsuzTJPmbVfMBcci+AY9VhmA&#10;CY/Pt73haLjHlCnZ11ZOuLweQViiFUvVPrCwbqdocpnmrQhFdyO/UzqWBIAroWUl2/07RlUqZ1SS&#10;d/yBPnqm6GPM5JNe58MDtQI11OxVaW7Puc/j4TzVebaHjMFnFNekOVL/Rn3uSaGf+vBi4GSyZYdy&#10;ofGKt3ZPApR68njPpqmH5GUk+O+Q5CYeR9EDsYzuK3CT3cviPO163nNi2/2yZVXbvKaDOJ0Xb4Wi&#10;uzGQ2tgUIOaShIU3IzjbDNrPZPa57uKUU6ekV6Th/s6NJ1pADmTIyS2MHDz9a6Dinh9nqfbC7uoH&#10;YF7UriMcN68Vxg6JysJvFKuFFDI5isqzsqhslwHq9Hpk7ZRrVWXroG4iCYDnWBdcWcVTCfIIUNWe&#10;1WF9m7ze3HK/O6Ppki/+DSHRLZ96hQY6yK9kMP88TUH6WMvDNjV6k2zfDs1VIfWeS5DdUD0Yrrn6&#10;PNIdQz2WIIzRMWj/wh+7Qu0QzGB4e7h0f0ISvUH6Yogj1QLieO0FnAkoY4mn/mLNNnDSSK13XF1N&#10;Jq/jmpnwALGjtqfdsPY65R8Vl8FX3tEEVmku6Az2LeaZXlj1flsW9IYqkAlwyfcXyOr9bq8wiH2N&#10;Wyp4mBudE+XXWz0oU2qchuWW+LpaL+As/ZZCmZklbguB7NnJIEBIshXIHTQ3aXIbKlvBs3DMy4fl&#10;STrbhA2i2/tdh9923Vsv6I5a+IYFtx4PN98ROjq1vazWe7Vfq/XfZ7O8xQfqcOt2zfIz+fbcO2gh&#10;kGB+A175V+kndAcGTnO6ZDT09icxNfoHbuwkv8/mEcqd+sMvLbCoudBmIdINL/PM0tDORPhgX64G&#10;l/hgGpNhmIMyAdrFnNHjnUz3273pirdBEUXW5sTNpxGbxSKL9Lprtno5VS0OW1LeAAV9bhfC3g+X&#10;5vIhZibMO4OJS0bLq89NEh8uljtl6yTW5vn1vlsewnT0b7HSNYxqc2JkRFiw1lbx6nuatldl2Vxh&#10;OWK9lB5pU1rqPmZ+8Mbd7tp7JkyyUfcQLJ5ZLa/E+9N5/1q3ClhSWhcPwDvCXm9szPd2aNTiyt3v&#10;XNBrf51NnBW+XPkU1D8gqAM3CnbIKBgwpsC8WJv5EvCDiBxRL6zouquFSInQLHqYIaLV3ER44bt3&#10;yiuY9JXHp7Ny6ZEx8cGPH+/Mv/a/QtFs5xGLDZY8lFlFwW4/g/mcXagYluklQa9D9AswSFoe16dN&#10;wB0zJjs3aDXfgaQV8Y5S4AnibjfJh542piJ9XtyQj+V5VG43Rs0XgRi2lKEt9bSryvhdRI9j/e8W&#10;uMuuLeR03FY6Vzw8e7ZBB4N6dz4uRUvt6aTnqEmytf463Sq70y0aLSulynBSca9VKZuxDQYFoEX/&#10;nlD4DsBqj8VWHgc7ax3FyqCX0d7tzajqXaAMJfB39UR/Isl8TX6KuYO9SxGafHKlfydi3EaYKdV4&#10;lQuaGMA01ZlZTD3szx7oRS9jDQfftrzJKSjymT2koauWCGOognLvFrRxZQrpP8KrpObvUAZ1mFZp&#10;3wpoddAjtD6xfy+RwJ2i3RnGlrVLt1A6M1ppUbObj6z5fqDIolx1PGBqzzrIa40PR7stQoctsrzD&#10;U6Xg6wPIb6gde5WaiOV2RIZq39APlNmGpdVGfBlYLlG4U8tZHr2X3Fp1PvTgzpH94e4zmLelb7DN&#10;mI6BNUS6Z7SVUA4ho2w9VAb8zKyfeu1h93hj7swGkggqbX6pPldo6rWLrLQc7W5/Wo7KFBueNwvA&#10;FB+48nilD6g3MnqOCgA6wg29v2trz3vRi1uFcntZWdNMor2tWbmd5+dfvkJUs8pgdJJbcGx/BosH&#10;33+cwN0yP5JDwEReFu2krp3pv4eNVS9S2GRA//Lphmwh9kZwtCaCPo78kqnyAD79BJnsyNfu2Rco&#10;tttc3bOmaA+A4gPLK3ITY7cK3vG80jv7qLWGzL+MzJKmVr/nx3GfshCDWs2bUEbB7EVY0kvqTNdA&#10;HZiXT3NIai4c+rlnk6t5cXQ9cFS5/lYrC4dpUpmGyWQzDLwVm2vz+Pal2wEM7k5qCGSg+IL3hnc7&#10;V62UK9nqMnmm53PyY2gos7KU1kV60facg1Txzg3kWTNX6l8xpLeA9Quey8mTDWZ3T3VWeJ2UJegf&#10;G6m4MYe6xq331b4r/8A6RQn9jyuFneMvmfQ4y+tga2o9nOJK62O2SShD/OyR7YlfMj34GxV43r3j&#10;xy/qh+58hEIU69qpVhRNga3iTcstIDlOrkh4A/3eYSzzGJyKt/0BNFcGBWLr+aUid6RCjwefu1tw&#10;bbo4Tw2EO9l/r7WFFu/1ZEnk0Hfxq4kqWd+ND2UioHNVZcws5EpyvMJLBjNTLiO/T5Exb7yIAavO&#10;15pP07NXR0Ny8p8+Y0JEHVDR5Kx6bIQESDW2vypVeodSbf5XJuf7rclydbTJFdZMMkZPRuexV8Kp&#10;QBTf1vqHoIvs644Hx0FORMBkdAUIK7MwhOScWY73w47dWYtn+Gvy6lWvmgr4Z8GsqY1Hv5yc/zab&#10;YxP7e6Yd8+VGmKlwyyuZzUd4dZ3tpvM5PGLaibgT0mmjNHPe+PeGWo1NE6PG3gh717Rlq1RYLHo9&#10;AB7oMm9uUwcOONyQt8taXyR3fiBwlyaem2anZvwf0/a0m1ycK3wWcaGV7tr3DJo9btZ5E2nP4qW7&#10;f+6lWQknG9Vpg4Xc+vOnMbwe6cXCfk75BRe0HgDTw6THKnHnUo3lTUtvII8yGmYhOICDc18PIfJb&#10;uJrzeP9Brc/9BDzDK8245Zc61ISvUAAte10uD7uUsj6Rebz8yufOnfXWV06VkRf3n2VqBCxPNsKn&#10;jOUpv9PHX6s5rBo2wDW9BZt2Ke9RB53RutjfU2Bs1MQfnHsA2TdWWs0WPK/0mTTEvlFrkHCZJf3t&#10;P4Qo6FRKJIRbmNitPZMbxKX9bsYbMdocXy5yeM6KkFa4kcy3SVMziUnfhU30h1HFspcqc/67BZIr&#10;W6q9tAiylCM1dmpsx4PYwEwgC8o5UsRgGuzHt3PO3G8Hs6edw3n7kme3ndyFQ+P1avFe4JXr0IEA&#10;v0n5NOhd1wvAyMMOBKMzV8nb6mFhOfgbqTb2/eOK55u2uxahK7wWLfkTz5fFV7CJvt8wn7M7RrB5&#10;tuqnlfHIu18IlvdqvKG6mwncuYYBi+5deTwBNy1mWx1Cqd6xaV0AcW+mkC0598fzvP+Tj87/pFaX&#10;XBn5stQ2Ic27JE7WIBQNPX7HRof1pJtfAIYeUgYGg+15p/BoW8j3KqXLq6QlhCNBU1zNlyrLkLq3&#10;c43P40aRGD4i/N7uYHuVXseb4H+3gKMZFsesVot9bm9XIB/zd9xnw3snt6pcnqey7wuryIGdz/jg&#10;fT+9D3F5miMBxgd3sHLgtZw8eix3SiEoGx5oPZe/sZmI9KYyIau98mg0C2u7yn8vbj6eMNaykD/O&#10;5J2xREstR0RLqov3mHW9H9q+3SzZ8WkV1miiR24NWGWk2Hjb18nhTpHvh67Vlxfyzot3WP/Y6L+2&#10;RDMZnv1rtvzUDO83bFSjeARXc42IAfzKKLt4m9/lbHJhnTNbzBWlrZG/SGuy1DNGarELfj+YsS9Z&#10;Ms5comXKhW3hRY0fxG+6H80Gc/A4AnXM/DBbJkoBvaKekz0/y0Z2//TLHqEMW1odM69v9m41JudL&#10;B1nBGLpjKkN5Hekp2aDL+yugAQdXwXeKq4qCxmBTiUdMFfCvkNcQzId+cCsoxrr9aPVTXlNBcOos&#10;BEJf7euUowE5M/xvkm2PAOZQhowdB1MuBCOVJXD+NSZZ2rgZsof3KsQOPXWZyfGaucThjb/V9tXC&#10;U4h8ZZere5knZG2zVK/ZDx/ojb1Ss6zxe/xOfbMjXnmZ4CkV4/7GD83aeDdFtyyx/aPtgB4qw3Tk&#10;dQI44E3FWq2gDYk6ht6i9kR2ouHLaU24H7ma0LPU9zdXUOrifTffDnBGP5WJ+n0mpLOQLw6D0liY&#10;xE4CkY2eNYEyXphl5lnRqWNFCYiKiPiAXMdds0gX8zvrkRsAy240zmSy0cHxmAXG7/PLz4iJvAlH&#10;V+Wm917UmrUvp74nxtdtvtxfWK7JHO/pLdV0hh2lRa2DApSpNZ7zCtUuTdi61N9uU9TkCqNzdT4S&#10;dnugdHYgSXIR41tEOTp7bfSkekEJjA8kLx5Xs2LVJOd7a+rhUZd7dgPCqSKyzYG0fJo93TNYcQG5&#10;OVeMgzIHHXRvYOy+WwIBgUUvujlgludcTHVLGN459SdRYgfgX8rmDnmv9QCYkSC9229D6ehzajJf&#10;sDpeFItkS8h0chywPlpjPuZRe8vusEwvO3DhyZpCmQSYp1T+2n8CcLKdrdrLfkF6LrfFk/MaiH4/&#10;AEyi0L08d4XHq2Zf2vVtJ6ZYj2zMxsVvfKUzwys2UGJ++2O83O+zKNnYzz3UKFvnCphaklUjEV0o&#10;M5s6/e91+QYiuvv0gtMPj/gYRewjYxtpK111ut/BJZk8Nj4biKrNUQAe+KwiTjEzLjsZ8TcL/FNJ&#10;fBRnHUYuSSmLDiKmGoBCAVRVfRDy17d/cp4me+8tMzH55iF5uNhOiuRt7FtHtZzAeES/ElF5av3j&#10;6EwUTQWjKPws5ohk1ojKUEqSJlNJoRDC+9997gucfXScv/3vvda3CtnYjPKg/m0/ftnre9t9N1wq&#10;RjZbiolrMbpvFS1hOQAXRzZHVA7rdt+8EQq/Vg7isngmRlco496KBFpaZm6xJudy57D21ATQXt0g&#10;iFjJnY9CEYIBfORM0hjS+h0PL3/xMsFmxK19Og8JbI9PlS7b3cWvgnpOb/72HrwYegD2vcl9/sdP&#10;boPSqA1lLrQfowDaKlgddQrrh+NtBfiqTRLt8fYozDQK+dKnJowyV7sz6QFuaRns1uj+W7Mzz0+H&#10;PVg4P171VmIfrECjbrbgRfqgWT0Z33xO+O2eknEF6QWUablozFRVvbTw1dG1Wln0V08O9Xvqta9z&#10;OYs8ablt5Y5drpdzlFlyTdaN7JkCJtdRGQvfK/4FSagsIzF03vSKNH1rXy5U+x776taeDV7yaLg6&#10;DqEMVx69ypOuvZsPPxk8kqqH726eIBoRzPkFwvjlt6zfOlex8kaqmE1lw53G4NmZS46vS6ZVHjdu&#10;DsjszmL/oDs1Uj9m8B+1GfUAuSxPF1sDnYSfv9EQPx44CH5sZLLhAsFO0wn9M6MuhoO6q55fjiGj&#10;QV08di/+Aigi60Uz8XCxKfRhse+R8SZTy7nLdxB1LXqaj14nBC0jUuoa1Le2idVUKSbl4C38lSFy&#10;9lJIpUNqOR4+SNUsn2xmo2s6fajM4vagYrfTJfuNqrqs153sB/yFYmNxo714WgDbceZOTBc5LJcF&#10;bFMp0vzJpzMvrMpNYiyL4tHw9dLh7GtQRgYoa8wpxfYNQqLqvH9HLYs1jGy15yn7a+MYlddA6SHo&#10;ks9BLEcgR8ZcHqxRpZCP4qSvfS/tgNtLKTOND1p2c9dF57Ku5od3xgih1ZllxJ3RgDK1xXeq7kQD&#10;vTGszvj9gf3qAEfYa/il0286up58TJET7v3pYeS7EwFIKNs6KN1BQiJKP4gkIpNevIUHslTa11pc&#10;Lv8yfw1N8Q/bymHVc4+Xsfu3irAFAD0GFUxgqy2LV+g28lGNCzD0ilW6p4Juleumhrsq1tMu0TYy&#10;1p8oDUOkR8+VCsLCnHeubk3q66zhfRrHbDyuzt4nGw+D/KMAhmdNeew/WygzrJV6c0jwG39WUpIm&#10;8B9D3lb3qz4dtYqvjasz+DezXp6kVuJnGzpoNJxZyVsfjsaT7hV/t3CDiXVw/x+ZWsnJrKTW/PDY&#10;j5ZI0jSehdFPFbDlugdlREKFFXQRIZGDfc12tqNf0AlfqvV3TzuWpOKF4ZO7yMIFcKDUTLuMNA/2&#10;uveRpvdnMPUa0qdg6QtVBTqOIdr2+txes8flON7I7/use6USWYn/ZHDZ/aoGEp3D5VD7BJ7g94+X&#10;A6wpljOtXyhsPsgVSIhY/sO8yzN7Uv0Mb5sjTq24tNIt8hS/3Ri7LyDgZzpfv1HssrRqLRvZ4mj0&#10;W99lsd53cww7/7tG5YmwvAYiaqeewYPWkq/VWoyZv413jaJevgnsL2qGu6FI9UH4uFjW7uVBEiW5&#10;BzBxt+qxH5+EJcQivMMsba57P2eSbMZLLo9FxWFkPr9wjdqd1v+VKUprWRjyxOBTqmP9S4DxHoPT&#10;wvUYk/elvsVuwH7UkiIIgM92r3dZtNLsqu5Fp3In++x1o5V8TZMaOIywd4+Rmbc7GNjemk4T69i6&#10;5hdnDmPCv7vn8FRAb2jxhw3SDlYqN38ftMQbGYqbtOJS/+hy7orhBFZ2HX493pbe9qz09MPcgv1d&#10;9/w7/h6OX0O70RDk3T5+QlpfHjnKiyTmQbHTQss2Nm3q79O0urO4Vw0EtRnRQGOTCkH3cXkebluR&#10;G6sj51d6HShkVCx0Xlj/Vn07r05fDiGSsAt7EWqhbYNrKXk3xUjX5u5wXocL1vXCZ+3+RupdZxdG&#10;ahRWf7u1cU75dC5xns5tOhUg7q1qpDuDiUi9dKoxY8/pZ4Ti2hq/MDN7/GLK4X592RBHILHDZVPZ&#10;D26w6cqsaobCHik00Hf10Mrgotie0k1PJBAINJqu//q0Zb/LFUe9tlFGpTJE9BDf6Hvd+OzUc7d0&#10;FRC9G5rLAxymMtSaR2xqDFtIJ9+QWs5n2L9ERmsIXTUxW0SlIq9QjLa5JT1n6my97mz/ZUdjM8Lp&#10;O5Qpm497OKjD2KvjTfxcuWcSzh1IPsd9pdundwe3OjrRvmccr8vbdVhZyafMjNY+zeSx/Kx320p/&#10;d9x3rflnmfWS6niOhRkTTAhhkQ6povuiAQRR/DtssPykN3t+cRjJkzYlCT/jBajL+8ePfuKzkAVV&#10;QztvfM1NUlmjx0+neaLTfYS/PyjTFNPXOr7DohdM7mzGKl7ZgIYVar/YPJslcjHnNQi8KEDIC5TZ&#10;PUbrZd2MKhMWYXX0auNVQml//bt9HgVJt+9XuRoTcZs8GC9JaXsE8GXhCTrWMTF2CtfKi1seJNyZ&#10;XM1u734FXdJGx33YTwoKNP7FylUaZBEUylxOKLYOVDKojRRLzLyREa7lCnm5icdtsjkRFQjyjDLk&#10;/eROHdyitgX+ud9et3S7GowT4+b0QD/A5m+I+uxnGzVqBlyI+sSUH2Zdhxjc+/3sxi6UERlw1ljr&#10;XeUyaPUCOQeRz7Uq6Q5g9TwFBHI8bg2lKhNrKQm/0aOV5jCEj85aue8BmQeSJSv7sod0APZK1MJX&#10;fvOO2EIPy6xLpuW3KCV/aFvrvx2BL3Vtnl2l08s4FswCPliOvMVjab+5UQxTYtbXH2I7uyvg+W1Z&#10;7bnTUYxu9u8LNtMm01Wunq7Pi8nWC+6cijRI168235j7WDTq6umwJO6lZPX5HxQAuisAchVQdseN&#10;4W7R9psKRMcf7oMpn6DJbRUMm3Xh2CFK1y3xWaO7jPXXFCbpLsJHJxvWZw/gsIE+em1mn22beE9T&#10;ROpth7Uvf9qMnrxw8rS/l7TJbdf5AhWiw+bc4E5PZJtbGw4T5P2t+q0/Xqsni9HflR/n0KGlnvP9&#10;TEIvb4Z8QPuH07D1SGHZoqEvTwdb8YDctZPGlCp641e3FW6/AMHdpWoNysC+ZW9Z3z4iyjJbZ6qp&#10;RfePbWPy4zUsQzs/vjPacvPr4BC+qaugI0nKPI/Sg3DDxXbyYd+/KXoPl3J+etHo41M/FY88XIjD&#10;5urmUU9Bd1uzyd+s0xbyd8VMXeVzdQtJToaOZpz0NHcxkLXPghnERKGYvTYgXfCb7aBcwVqVPuar&#10;q/aIjiTjTZ4kLK0GZoGVqYj8xXvAnuDKxJKVp5Vxtohm8HK4gTJct0Ye6JamAcA4cB5M87OQRWQc&#10;ko7qpGGewfOT0ZO59CFxTVXmV3WUkz4jkP3RWnzMekiuXlpdK49qY7tvn5La8LEy1kwpMHlyWLfH&#10;gzzm2Le/+02vBsd6FrxrAjGMkw3wJkxY+EghEA2eQV/et7ZlmO5Wxi0feIfqnVbfQnlBuJ2t+xOU&#10;k7u/jMJJMB0ccrDU8JDaMUtOf3xRjwf5axX5pdSto/xtPNrPZm1wbQVTDsLSink/dyO5xb2f8hYk&#10;j317ILsOZHeLgNB9YsLhPOUOdFjIAcEDC71q48iBx2/z6pEhLFkzA+xQeEbtq1lPKBPciS7RYfSb&#10;8je5TU1PlLc9sdIYfvxp29EGDizCxuG46qbheVPD0kTEnBmbn8dWkDXAmwa3kE3Yp5bhxN0yJ+ux&#10;ust6WCnXqlLzVipvNh0OmqZMXsOPwiDo0jAtgTKLoKrc535vhEDkzO/ajMum+CJ4Wtw2Z3zW8jbM&#10;oUaxj0+PDZNdNGBs7YiRTm7KuevTO/MQgO5MCsLQKEYtkFHcWwfOyb06+31JUDNM5T6ops2/Bupc&#10;qmR0FPbXp+Fr0UCWAbSjhWZ+JCrzI3+oIsI+dObkQodYZbt7/bREQ2z3HWTG85Umff04T/NXLS0X&#10;GbdAdmB5PxRsmRu9nZ6KwlqtjueTifuDMsWpyjImgpnkS8r/pn9fnkYsrZ5ge/arxG2+Zy5JXFzD&#10;JnjnAJLIQ6C1ItfUg/3h6LFip5CPjDw4d5YKi22vo1aqI+F7rINUQlRBsfNIp4Mg+1dG+Nr9xxp7&#10;/OTFutM83rfD3iNz+X1sEdfyWuuFrKeN9dxE6Vzgzlbfe6eyx+paswesReWWyhFE1Ja0yuUZzZxl&#10;vPDAJjm68u5hJHLz1jt98LnO32ioO55e5/eNfmQczvxioKuleWmnSJdZqU0VHeHCcnaP5O9bihyd&#10;K6b9ZCfclIO5k0u/Om1ETJVdFGZK1LQqitd+OwH7UyRPisnKdsv+DmGOsf/XQMXY0juXau5p/TiF&#10;Rrn1BBLb+GQ81ZAcP2bPO4cCwprrFAEa6XbJkd479Yc9PuQzNYKgMciXrtvlyTssfOQ6RCjV+TLQ&#10;0GvlXVWMHKFzzFPaSvubcqyFh5QfTut9HK7WrZ9UfPb4RjZ7qPWfr99eshFxcO5gyvHpZra3xpo2&#10;Kd+W5UfQCK3r9RzvLqETPJ/vlSVnJnq/0F7nRFPqfsQbp3RZEIW9w+QJZaTxTY/j3UItFWFYb1aK&#10;ynTqDFRvmfxykw13aUoy8nzGEI73DT7zdvJpj9YkSukBJAZ32r35uKLW0SkpNyqnQQmcIc8fnc9x&#10;1FfDJ1KQDdPL9fPXC6i6ZSVDMzeyxlc3eImyl9FagJMR8kdasTbhcCUdABM+vuBkK1gtz8NBxLDy&#10;hlWtw5n3kQTbqeKo++x3g77b+8zN7KnEssfVuDybGffTfGI8b8bfp5nP6pPg2iVmueZmAqnCK39Y&#10;HKocV8zlLvVWOy53UaCz/k1+DmJnt45PUbpXvnRNxyuR3trujktJ5s4+m4NolfF8Mvw+Zxt5ClHC&#10;t4F+1k6Po/jX3F4gA8FXAmxcsUdcrRVu/JJm658VY/jr8/5YWNWPrVhJu9V8xRdym2/gzN/WuOYH&#10;YHoZZmpaggjn1QM41+WFJ63zk9Kn2jxklRVe8jJGrbASu/wNytAH0EcNNH5zhRx7vdv4QB5XLW0G&#10;3SRRjP456rRzXUMPZSNO9WLjVOczJjDQyZRAPyhyf3y3nLraC6/16ng34l+J8W4knFm3bBpmbafj&#10;jWct4q+B4so6tu3NvOIkjSdiUZL+flerHLMtjtQDU3SKzabXRnfRPiJr4mTVR2adwqwZpQ4yqYr6&#10;ULsgHNHa9aZCMS6g0R7NfcXDe759nBAaCIWdseUKUCY9ITjSyrZu1xh6y0dNy0zdwdao3tUXlpCF&#10;yk5K4vZ7QJGcXoYoRBvxT09h4JTc8nzD1Ibvbr6tymqOKn6ju9bUHEnTPxukUlEz4KQpA090lvw1&#10;UF7JT2JIaNW3AuCnC4Z2mUPiqPN3AjewMyB8sOGugdiTw4/rUZn8rvYrmfU1wH2HAImo3zVe3N3P&#10;oc5mW6XW4SD0XS4Ac8Q9lcKh+OgKhUnZ+zs69QXkCRK+hp+FQiOsD04Vi6aMdhj0G184DfyrIZCH&#10;8rJNvPzuY0YS33FiF5gCxeNrh+nJA631ttubQpKuGP27uvQ6lQOPwPV7uZWflfndYkvDv40HQdW6&#10;OOaYSwJjwbx6K9fbR38gz2+umjZb29JYB8Fy5aJtWGo+tmFBGk9FjL7EtJzrxhqoWS2IkujMXFlp&#10;Rc8xNjb9AwxQ8urAiYfhuax2sP+bwmUa37IVJJwU9IymTobiTbjuI7n2WRx/ILDXPrtmA2KjMtnc&#10;a9Wc/bhYkYuza/f9gHFXL/RaImN/cDA/Zoll47BYYBFiRrA45N7PMeRFft1iG9vCp5HozTHq7ZT+&#10;oSuYjqu0BaPibInyO6Nu0SRkNAsCL8eX12r1PjwmSqTf2Svn1IvrnoPwmfVtqrU/6XBgzW4thsPK&#10;NXFsXUZy20ydUZq+SkOgivwNIc+7qikr4ppIcvSaBXSDejIfnbeVWVy4Z5zvLhaJTyGrNuPy7dwp&#10;KcVHMrF3fv7TPxS5Nu6L91RYKZPBmM7FNBtz95y3fVD5tM9SWvfkOUKf/zuhFa+o7Mn5FJxG7Cqz&#10;VE0kxBaIEi/j2vJq6QEy7/Of81aeDOZ7sYGmOc0+tbMTZ7PsXdbzwg6gxPbUHnweaa6s4EDRsaq8&#10;3ioA6GxyWR1w6t7h/8602YEVpF1BrRHGB9760saa0zqao+pH+dIzpgUniwRBIrSMLrmzLHQ5mNxZ&#10;7DNqCqpINz7TEGS1R6tyZXYtQMhk15cTUp9x0/Jz18iOPIKqlriMD2VEbQyvm0FjrinY9c/6dyzN&#10;V2t3U10vtQGEr+aS3DW9HxKQpeofP/PpIs+DxjTjiQoh63Pw+R2l0mPjeNYj3bzHUS6dH+I+YHiu&#10;TX3huPf4K2h/75tuWHIrUUcqjKLy4RyKZ2LmYCc+mVZRUBqU/Qz72FDS6bedf+Ze/iardZPvqS5J&#10;GsX2a/gg8Ut/JkjKbZdFWbt1uDcH2ntkDPYMry0PVEM1npk/laqa/9Arv12qdJ/+5/m5aOaMZH+D&#10;yy8wlUz3ZJxy39zgqxfBh/kDSwlHlrw9ssDZebaiSN3YGEISR9w/FQ0HZizjSrLPRzjfNPaxdjse&#10;vhujeDz/fQXKBZozshZc7TpBTnqyAMhHcGD9CLBHKmc3WzXXISbn86pNDjcZqvMelGUuXleK/Gye&#10;K+ZUrs4PAt1E/cbkUjLOGyRTYxXbSyq33UhjGKBDwuQOypxbVKfdmjEdE6Vyd1vyUj+HwRy9hk6+&#10;I7aQu2lxfwkjHPxzDLydTSfPzodtX4hOdpw0obF+CRBUVevgpySugtVJUmNN+MA+VJUawBZtbQeT&#10;1V+fRk8zS3mnRzu6EFz54mbbORTkfpnnqmOcYY7vg4Usr70W32wVkn11s55v5RvR6LWh2wU4dhtv&#10;wBsu+az1qoRxpVINiFB7sJZOj+ldEB4Pbc7NlL+js83IYyd/PJwbOZDWBo2Fzd+OY1jdp7Vu2CSC&#10;9WzbLsXBfblqZw89qp9bbQs1HCwDG69FMl+CLyiB6WS6qaRVquhsOAnHX8uCWME9n9BqOQ1rlymU&#10;gfiJKwA5mgcqZ3/igrnp+17Ramh1yOwuqd7Dm1LP9dbnV8Dyt8J6d1Ze9Hx8QcoP5maXFwt328rF&#10;ZuUT3D76K9aJ4foic1THWS2Hjr6uVQf9xd9Du1cCgMZdb2OxRlx3N3QZET2M0F+VcIxvkjB0KmrU&#10;N1gQMl5dm6iHK3utkdRwDYC2h0eAzo85MGxZskv1j7B8AaCeCNXrJN0bambSY7uomOX/purR5mCh&#10;xwK7t9nUAp0X6NZ+xRRp/LRD5V5fyOnsVHY13QPbINPQ2XJgtU7laa72QX29I2qa228yNw8ccbx5&#10;QZuwb38p994pegdFQhwL5DQCQNHfQ1Mr9kZdCZwSC8Gl82qGk8TZDwtFjMDParHUqH2c7vPHn702&#10;iXDNV6mIWU0vQflBG+wquOkz3DGlMgd7clbFea8xzEIIz9itxhLnTneDdEK9/4YpB2WMX6a9Sqe7&#10;oLf1EMu1L+rsVTUkCOMlZM4AjNK6ugYEVUAqFewzg5gQuRPMOgCI1hD33EsHQjXeocQVOozi9gOj&#10;//ZZRxu9oYOlPR5DthNdgjLjl/GEKU5vN3qX0iFDus4AaAccRFihmd0TON9odp+eqW3UK0fnFjz9&#10;aF9bzuQOccHXeJEFkY472lNkSy0vAvyDv1J0O27z6AEvkC9IvnBG8e+vHcza0qJ9Aiqk+Wpgm+YI&#10;QJKtPnHYS81asZO0hDRwnHlqlLkLu36u+BGV5CAfw9K7HPZd1Pf6gfBe97wDU5IN3tu/pq8KGGoW&#10;BAFx3DZXutqHSvevTOaMGfoJD4XsZFo7SM8qveQ2s99qI/ZmFU6zX8sZM8t1rKBUeR+9VS3/WKY1&#10;FO/h66zXZq6gqUoX/PFK9XQ15tq7IXHYdf2rhfUtkBi+cab+Hf2d0MPuRo+m6eYrh+lkORLEE2Ap&#10;yGIbOfMzfPMe3NmW5VmocoWojn4UggDtQtypcAoc4G58ZIMIlPBgFHnaJY7Fvm/xXhcemIhC6khz&#10;P1osaocJ+TdMOfPiMQ68DCxu28GnGSkfYwLZe4zitrDvCYLYvQW4u3xXbWTEur+k+eh0r+Ph5FCo&#10;r0oFv00x2aCA1rDKcgaTq0YHCHdyrXG+fD11UhUutXM7+/d/IxN20XTrapqtktw9Q+Lr19bwJw0u&#10;sz95MtXZI/uRm4k61xUz0frnVRgNrmMW33CiUeV2oHnx/Aq5zy3HP7lQeQOo3rkU7p7dLL/Ffk75&#10;FYGA/tdDSwpa3GBNgZ6c4U9pcg2TV0Y+KJ/PeanKsXfcMwjGfpgem1347quc5jkkrurI8izuKrGv&#10;57NjLEff33bmMssmx2ikjxhKM2A6tSGqIoJibWQMZZgK0BA99PacRA0v31yRPa4xuCqldG8NMa23&#10;xvJ0ARZwV8U7NpNyVSGxLtVItuDkjLGG0kafK4tfH8NlyOYxWzo96dkz5/Bji9xmsB0n5RbK8q+H&#10;BmcgNYP2BlJv53ahvt8NxN3p+VoxkPF0SiyW6p9zlZM/IrPycMhuIE76hM6Inimlzbb4RkN3x7P0&#10;OqQkUjtlU+BNWd87IGhZpGVNzqhdkCj174QujL5KUzGkWT5y4HVr2+rm/bxJC71VSp+wKs6QzdEr&#10;Z751yMPh9OpvbCVLEnD1Pv0rBnTu+F0I4zklWK6BliFkghf26v2tdK4X+CGlG1d7dqQvlKmE53kb&#10;otG2aPOk9qxLH6+piF9VvlOKlGYZglh1l21QBJ3yXrKKssh+sH4qozZLTVUDdoqVAjB1BrcreJgH&#10;LIwx7U9WnO+nctgnId7mZTfPXzKBMjkqw7TVAvYuGoLbw4H7fcpch/v5lzZ6vpijHi9kdGDvBpeU&#10;/Tr0/1I8SroV0H6NIPimvyvhzMjT7weA1wgocariDR1apOeTwMkZDbIIqi/d/0ZDYEjq4yKdpaSL&#10;UsYzwcu3sFLS9959nekWDMQ7SK/O6o6hmAqZXqfm/XZNLOdrHtVa19uWuDjXWCNTyzx3UeP+m7wG&#10;bruumUuYOU93yL28VS+7v8VKMGzMYTe2ma9yM3P2lLzH8kFpFYUcUUutoxnT037XWuOgiBgusufG&#10;7Dlcnyzrfju/h+AykC+QQZUxfkpaVrvsgq7y6flY6vsF/nrPfJR80wJpZQhl0CX55JFvWpZRhVFK&#10;KnVaisGgnOZoLjuyw+K5OOIh/U7aJJnxKjyWidPa5kzmshYaceYyghyCUGHdcCRGk2Y5MyAczz0I&#10;CPim9xdp7o3/RI9/p8BgtF3t8+hBOkFCrBwM0syoqpRyAYctY2RLzNfti2jQc8qLY+23agDfOr0R&#10;8a+xJmvjc1rrAGV5PrmsvxVnpr+yO9LbGoBEQ20JcVpmZs906SCAMnFZ5D96QvjjZ7DX8B1Ex004&#10;s4eaAHLJVLvTOrzJVpsCdZDhSzRy08mYnTXlzXWFPiqOJoqT0TpadNeIDPmIDt/ytfz0Ya78KenZ&#10;Unr+AdiV/HtoTOHSxtemrq0sb5bfhhzTFIzMzx1iHBgmtIOO7pd7uXeMBNnfsEDiAzN7ZvMwSidj&#10;F1yLeLFk4Ha2Z85G0d34AMp5Oh8G7datILj1UTzqQ9/3J0vQ22x+s93UV6Mjuz6z3CEbT5Yd7bzt&#10;LBorkxCIzd50lLLcG/L5I5pv9ztv31cJeWp2B+ap1yKwb22XzXDLEokJFeR9SucDMLuw7RtxKgLE&#10;S8uczlAmex4atChdTpcrYVklw2m+1UtU+E1a0FsKUevQjUzaI9v4GyeMhz+tu/yXHmDwjn71CqPx&#10;FHgcirBftt41YtHR5qvj62uAGoStudTCkjuTWVLQ/h6aDMshFYSr6PKFD8ijCvLWkXH4vB6Q39O6&#10;85Zza4lnHI/G/YmFdnaHmoo7IO17l2DtV6vexx3zDoa+ye795BdznN9P6k2WWgJk8gXZ6QBnXP4i&#10;KJMoIgD3C6bvm7uJscaBtCl6vVxtOM5dFpeidAs676wsRVb08GXuw2MjcdmH5pQOteDoNt1OlloY&#10;6Fyyuz6496f+aXPic5PePsxRfuLZjvMlLSjjljNtAkd1PO+gP0xv5sgOkoT1fScUTQBHwo8u0zD0&#10;vZGdZtzbWQ93BhCYi/rJ3hvKICqI6CxfQAV3keCN05u6bLApzPdKl53qFDJyZnA/nv7/bZpq9SHb&#10;O0RpVaZN8z1Yasnm9PnH0XmtKQoFQfhZUBSJKhJUMICIARETmEXEgCAihvffnr3ci/1qZ0fhnO6q&#10;vwS28UBPAlE+4ucBUMWT3KHbs55FZBFTJXHVfVaJJfatHlDr7T6QY05dAD6tZn/vlQtR6+LXbb6f&#10;PYfBx0gp3f6bqht3ezu6HobXWbp4y/sUSsWcaPr10NCR2NqVzDd73j2kTC2kl0U1TT0t7jqRCHa8&#10;8N7QvtkSNrrHs+NAPiN7S5LUTtlZsE3o+kbms0VLAALeofD3EXjbItUpVU3p1Ulu5FK3ytLAbJ7Z&#10;zi0L7WDX8gq2Mgqcs4D46py5g1WjhCcqTFl+tMk285mP2jr81oe5SgxDmqtKUuF7DzKbQcJUhMNQ&#10;l4GZaoAMadq/+Jbmb1THayYTPR7KkKQo/ZJ2v20SydW469kS3ritXIWtl0gHr/dzB2G9Vs+36Xnz&#10;aChoQ5HlvJz5DVujSRXyrtSpRGuhtaLNt9nCBK41BhnNQeoHQnnklcq+rxb8USef0k22ymJvYqp0&#10;ucOh7K5Q1AUI1byeOV9Mfb3PauCy/pK2dEnV0Yni45Sn1qvZyWut50bszzLINhO5bXv9dJ6Fzvvv&#10;DH119t0JN9GOuwJ0t65eGZ9WR4nu8s5uAE333scI1+vZPK+t80feuO8vkbRxiXrC+PoJHedJ42xR&#10;QYFpv7AzBNwwfgDL0+uEqcLOcwxZ/9TcZ1KQmU+2X2D1Y9/fzfNKAqNOah3SNBcQWG9LbW+XXAft&#10;9kv/gg3j7CQX5rjlEDwKVh1OOTVN6u5txy4YddDiWs21seBZDPptKG8STT/lA/0jj3vHvzm0Aa3y&#10;27jFN0yc/0jai0Rja24d8mP03q7v9+9Iuzk+wdZiTcrxSOastdB7i/k1xxrXb2SIrpC/xLj00uae&#10;0Iftfo45zz+e9vh97o5nog0ZukNVkFnw/c9Qt4fZ8jJN32txLpwm+fEvGo3cGroakLfx8qJTnH2Q&#10;us+KOIaX3K0ltzMo+7lO/8Z6k+bkM4Ylcb6IXxsJl3Hf41F7GfUXSB6qqbfVoXz4m9lYV14P2y0J&#10;0Z1cb1ULI7LhT/DtHAIKgvopg9mqCcsPUhsFI+j1veZcjC3keq0c0kJmfCpG7eVRIWlpuCh9GDGe&#10;HssiEZLGLi9q7rCRfjOjNTkBmQ+wcg4fLsVbkdMKFgsBC7LLMLdsfwgg7xlbUb0tM5ElrgRNx3Xm&#10;eWaKR9q0rjGnvB4Qmso+vi2bRT/3qExSWXm+O03cbTCNJp2P8PyEHxjkNUCGG/zU0TgLFKwVN4Py&#10;8jmlkjfsWIIH9HLtRN/bUlcX0LqbUCRWuN2meuuy5Gf6tgGRqzEUb0roXRjPV8tmnpfFJsQtKNuo&#10;rAhw66EJnp1lb7HMggwb9Skq80oLWlEOHu8NK43BdfNats+G5sur7HXiQxymAE2jV2tpuuFOtZN2&#10;R99CJ2gtpyJKWYKqtNyouGbn5Wiu7m7Cq7fPi6wIPmMFsDJBdVcCmUblwdAlnT/1CQvsy0/FXCQs&#10;lIsBg6u1ztpGr8G31pNZgguVTvmQixA01r/RpVG1nmqjut/PjelxSYPL5hmFWfDJgEf52fAx5ZeZ&#10;Mn3OY2eLEAGZ+b4NThLbQKDXGXl+GxVDasRpuZQdZwBjMijoi04OywxxpaZcmqSd15SHZj77DmG9&#10;ZgAXSepPbTBPCus94AcgivHFCLzxK6uJhtX4cCHZuYz190y7NIboU7T4HHkZnQfzWO2JOckR0WM2&#10;c5PymSdJrl9bOWy9hn+es5/IaUBRbLGXbHzcLhpOdtBid59wz58XXbwg88Vj1ArJ5/M0MJ44fECH&#10;R2r9d7KRZHo8xC9hcWbFVai0u3x8fXfxi1BrPCStwffGwoTayq7XEyYFNNUE8JiX690pDIQeMzCc&#10;RW5tFt2HDtNnQ8LUaekMphS9h8XU9YK0Rk8c7eVrIJOvrJ8R2caQZWm2BmpYs0Ool65buhj37gr4&#10;CZvzT9vxJJP2b4xbTYKppTijzItvQPjTPG/deq84rkSqvN3/0e8FMxgfe7edUN+ea/SLgQylGnIg&#10;QxNdXi1OjSO1pIM0u6eYNDhSNZLDO+7wejS+DiCXvrVDrBDwtT5Wkey613ppXNjuHffKmv+WGpsD&#10;qgQn331tJypm17vPiVZf+xcJH7Sjee38u4FMddUNYTgJt/G5BwziFdvKSC38XM3au+0vLveyKATw&#10;h9ltckFvw/nULr40yt2eQ9ZqdrerGeoVYt0oQ2qzNi3GQzO1tdb1501YdfKqZeFVd3ijf+vVsAjt&#10;Kad7LRfkzvl0qQRl+6F/08TZ5J2uj260dZSH0uIw3OsfHNIPA3I2nEulbMeoYN0KxeucHqDO4Ewp&#10;E4hYwfYtwq27PTyPO/VXmdoQ0T16gUxt1EpeyGrtM+QKknMZudKeb+Wr48njEf3taUziVDxA5w+W&#10;ePW9bTnIrOVtPgg0K7yni7RXwLv7x+bdGG4fKYfZ+X0wXUwSs5OkndD8jipMbLF/t7WiMkAlSWGW&#10;RkHP3afr4v7oNKSbq33AZEaLUsCTvQ/uyGKZf4y3Q256abBGrRa7i9aH8hl8uqpLtXGhViNhgYO3&#10;KkKhdJLywn082JFZ2UFrB7UIMtyXfsiJU/UAwFd2s8F45q5EzzXI3S3DYi0Z6eUvV228I7LFT/n1&#10;aZK5Bbf4tk6dXcTNctx0gBuSUqLu2f0AJ48ktPuACXXXvjY0XldKVqEyZf6Ogw5+/ShggBpH+FR9&#10;3UryCj1BlvwuYXqFQ2f48vZilPex74jQN64Yb+yZ1OocjCKB3zDq2WvO4lgWzvlkg7EggpIlRu/N&#10;Xphv20RHZYrd4UMozkBGfHifQZqUm0Z9edy11FUXjJieSwxr5vXOOkE+4Cox1SbA/3oK3I7ozP3Z&#10;1r/qzKJWHsqvQwwEntXstvSIqFY79FdVk7vja61jV2sQllceRun0dxY41t72hfTGLqAwr5shBOMp&#10;ERudlKoptxuYQ5duHyqqyefHbNC04plu5+rIPsq+n14lC92llD3prbE8IYbXiF71q1AKmTMuiYRX&#10;Jao92exxgs38PTqd+ChNhPmwAx1jk7i+gGMR/QqePfj/mbjw0osO8zbbnt2AjFoJHx+LkR+NDQae&#10;niTTCHHzWdKjtaKzB9e2jCC1Npmsa1jvqVNvYnEuPV6Mp/t3FmCMxFK0a7avNwZsZlZIFrmMWwVm&#10;NvR58kSmLDQf7RHuFmyuhGPtFq0vMmQrDXy6tVKTwcE/ECNhIvEelZjovnw81aLqqnU2sV/W5HvL&#10;t/+dPP+e0CnBPCZEt3HrzpphE+5fmqU1iax9HGZeykj59U9DJvRyUnW9stdiJnZihsNurYcVEP3r&#10;KlNyx7Nrc3u3OVTP384D8z54A4YG7k4ldaVcY1h4jP7MSSLKSQiG4ab/yN6OnN3I1BbnVuv0ojZF&#10;ql8lgx38fUgseiLA2je9waw9PV+lfWOZfH8ffmCDqcy8zU45oer3OwR1ifpbfdmGy/l1d3qfzNkX&#10;u//dPWO8BSy9M2/H6cMTiWUplAvvadM656iR8oXgQCl4UuGqZ/dL73P15fDpQ4fi2sLS/Hr3EWxg&#10;hVrIm3dm8yEP5fQKdvpnQ1lz/EjdluJR+3QIgr9Bl6sTrp7baitarVxPO6Ijr7WrqdasehwYr4Mp&#10;JqzxvIajVBkxUEu+nSyHm70icBYAkPes6owTOc3Egf+dXu3cdsZIldy3xvW/Vz86d+/wWQ/mLsjk&#10;c8UGOw0vTfhMRFPcOrvPHXuKGqXL9sVGcW9neFuNSuIFws76dxNh2FP/FJsov/IgttQOz6kxB/vh&#10;89nZr/fKIMTzelOD4bj9fcI74NWCTru/p4DI7eqL87oCW53PAX+zhSDbhmyj9Mzdq5PPkpg5CSXx&#10;lc7LMWooBeDiJRiATsaFhTJwAaI5gv0K1MIRquGS0tMb4wsA2+xlBdWOh9YTWkNnpRwJMhc+O5mN&#10;q/iY4aTmD/5P2MnIsewd3e2PSjzbXt6AuGkulp12fnQZ53vpdOVdZYxVur/VvtANqVD0hESf5p9P&#10;UcZqUnNdQ9f30fvoGnF8IV6f/eZvArXtrgrreRZizktWoafYH+mACfv31cMi3ru+eZgz8Os7fGBE&#10;eV+luQjvZtNb1/Tn8vtUKg28hoGVrw+QSSrANq0b+Lw3L7o9+a7TO8Yti/0c+ffTPL7od169yeJp&#10;eze9DfPCRLOejJFkPys1WXRSWuNkdnpZpFUIzd06Cj1/P4eVyn1+W+4EoBa+8GlnH7hA/UC2d6uR&#10;9t/5Q8GpipVMH30uoG+AeP8N7zW2TDRNVyTnuZlBe0RD7tkBUF7Qni8W37QMb9LWtjhuCfE23sxt&#10;YxC6TlGDyIl6al5o/9wa3R+Nfg87UtzsDHV4xvOhChK0F/rvjLmYwh9JHmSGMznqX589rlog7tlc&#10;qz2KqB5BajsbcmdW3XebfY0ViouZX4aDqimzENJdXFui/6tTme+7kKo5mM/fW820ANHWxwS7yK8c&#10;/BNdgOe3P6P9Ye7lQKaBnxa/+qBYRzpreYFqcmV+SXOvuhuTla56K0xlTfxeJOWtD7uH/Mdj7rVb&#10;XusfRUNEuLe7KXTFx/h3yQkCJQSxGI+xyXVvisKmrYyfYXbblicCyMz27GYDM352/uqNtdM+tELK&#10;i79jpW9BN2MoLadQQX+qsgyXybn3BcAI4wV4E2fVvOa9oRwRm8VOchoM6eI1zdTZIPd9bbDHKWCN&#10;vAvl9s/iefkDGReRCx/Ye93Vpf/m4HSli0nNeqyM8e0wyj/cfueC/tRq/f7z+9tb01adQLiUrIab&#10;n2ebXTJshZdjOLrdUYholo7Bd4YdMqX+/vRopJg7g8j66d4FmcNu/mr17F2pUzttnq+kuTjz+r60&#10;mvSsz806d7Dj2VO89/Gu+2LNHGc+w6D0ZQDQGKLj/VD3M25h0KsvkcvDLU4PR9hkXe3ns7iOzq8N&#10;tM7xKMOt/mRqesbNVidlwf6tuqXWiJAT931/Invx5gzvgA7Uta90mtYb9u2cGKndwBT/077JBwd5&#10;tLLx3BFv5/O11ftB81G9+k5OOlCAxH0SW7nDOXszxrO/F4GsyW58U9zu475pQMZrYOLjDSB9l8p4&#10;1TsgaXBnFhYfj/OrzfVspkxtKtGDs8Nfm3AxK47zg/agbUV72C/mG9ThRDL+Z7lKt2/mihqlYt69&#10;OMW/bZTjv5a1M0Rpmm/Z/86771/X7oRyX03G3qj5wFzfa9f9NsxcIvB+vlrWzjj9QmfQqI+ez4BL&#10;6NehKTs8zyaP9rSynNDjfRB279clHrRV6t1v57c6yKSbeqHzoThxAyWgHSpfMhVvDit7xRtAjc87&#10;ix1O7gJVk04b+gRgtGgIfk6md85+CHgm89hMgsx0bu/vgjPUnOHeIysPH4zB33Hgp+/9CQg9z7/x&#10;w5ic/2rEJ8xQUER2gUf+FgeEGnEMXw9CYXYIfVQ3Eh/yzZ7y6L+jhfDhprHe9fFLnEhXhOxSrVfA&#10;QLT62NJTprGLkaBapA8e90XPMzhUD8SsBzLlU92y4UHrNw5Ct79r4x3+1HmXb5WCXu3ii1nh16E0&#10;qHcXXuTG7q7LWGmEnyyECr2lDsF05jR9lp0Bd+bWib9eXtBCs3We5NvaswIB4MNr4TdJGWQSnfvq&#10;eRP/CM6ExxD6VdpVlK55hGrfg4QvFx06knzNG9+BO6EnEVC66izVxyazGhX1jrulnklYbY9OU8EZ&#10;9PprduB2TP+CVUxnttropew7nP0Nup5mPlsOXreqNcdnw+4lkzbqnR2gE6OuvMYPXcHXR9Eu/lQa&#10;SthfUY9+R36fISZ3a3xn1Ptpr54qw7WKVKmFvutiaZigA7vzPssP4CIDEaSoTy5/z7Tkcfe+Yt0q&#10;l53Zdb+o1JWdiYj8HtoXLgRHFm4Ipv/U7QfZ7i8CEJfqolG5QlLN97p+XIfVH15GadS2z0sgK0z9&#10;VEEr26Vf6YQMvYrP2+nl14lBhoHanj7SIplBfqH6XZsO7BoRFyThimWiAo3cqaejWs3cNMLXF332&#10;864xAwQL4FaS8tFPO94QPILTS1ENgr1LfdkgXL9H+uIOwR1t2P/suHHeBJlOvsiVS99uLh0LxeFk&#10;ly8Uq5RdVLzuc+5tt3lZn9Z3VMrWv8PnVn/Ox+JjwdXqKnFbTg50MJTF/jRY4I1tVSr15G4Xga0W&#10;12U3jxKvEOVHRx1ncZABHqlE81ARGXryjTd6Ix3TJvnfKv9q50U91JKHW2YF08ONqzM8+gInpLoQ&#10;CbntYfVCxMlwXFpjDJSaENvHC5suhd4bxrvb2WYySAvS6Xj+Dpm/s4A7jT0zrCDSMq+BJ364bsSC&#10;u8eNeJgEgM+BklDYYx+H0hsXM5ep+l687uPZt312crrdDA9HHihStToK7s3k2D4LQVC+TOwQ8IvL&#10;ml1N86p8lymQIc/cGZbs2+wvszRHUGE50BEosJh820TdAMoVcpMUCtCzHLwfkoXJbRfRU2Bwv0d8&#10;JlZx55WsLcfW9k11TFrrYnua3MqnPYlQVZ53vh5pC2FxDTKrJfz659fEImKbKm43rqqMLolV3kLi&#10;HEA65Lp+QMr9Sasq5/NrFpAue6uitC3otme512MI5W7hl0PD4vfeusXt/A6VT+WWrBIC3XP8WNq9&#10;JPXvfkNjhivFRkbprILN3Mce72UcDvjP3tJfCQ95wfuS/eBwIqORSbCxK1uinzF7JCpFb3NfKVtk&#10;VVMEisjUY+MU1RdPRlRIN7Gb3Kmv5i2GRgX872RTE6Z2ZXjCCPLWvcBx06q0z70YEvlHWr6zk3e6&#10;KFLGTQJnR1wPsKWzf6vHRb7iffdrZ9YYGNOydlJ+IYRef09XNLJoVb49X1izdhSJZ+umKKVME2Se&#10;c8N9aoabs4bLSjaTRaG8Y4Wt5lskOZ04U2DnWkd9XQxfOTFR7nYe4ojeEb+Lk0N8rQK9N3LNrblY&#10;+Ye5fqSr2E1o1rt1lW8VQ604j6AuZqQXQeY0bD+v+2prTxNRArl5pD4s+nX/3ipoK6HFHI2KLbn6&#10;2oghi7S2u3tkZU/IMTYyPM+c3puIcnhnwbLtAOogamIzY7Sgm8pke/cxyzz1/dpsQQUgA707n6Cd&#10;mbQ0OD9ahaQLFIsxFYGD04uaKrFej353frejOg+lT1d3jtrWgYO+ovbTXLk6ebezx2C8EWjUOPOt&#10;OVucxEvPYa8VABurxQZMvQe7Xu/vd9O8bYXScjvNo1JDaCVM9ccCh2HE1igZLU5CjTJ31dtqkx1o&#10;dhRSSREq3fNHNRn6ipHrZyZegwntfOjDh780+fEfefEc2w3n1P5A78bEZCSobgaZ6oD69lr2eNpY&#10;Nc8WJnhn55ixCTiVfkT8xQ7iqDqnV3TT879gFmiTpfnisfCGFrDGmtg7V8RKwwHfCbMvGJXExPsu&#10;5YDtKDrGzZ0PAwQr+tP/9lF8hyV8psAaUKFqi5Mi5M6KeV5yulFpvuvD9n/OzdARCptRpkMcEl73&#10;OmkmIs/9Y/8wBBKWcdp5983k6Zym/Gy4jsrIaXDMZESAbRcpliu0S8nfdFBlpjnvGLfY66aIZZuF&#10;PbgM5a2sjjDnNZ9g18lCJXp9YKNkn+RYYgrfbPbljX22A4+crUf0XIi/VtIasz+/L0yV+PbxzwqX&#10;85ctkyENadf5OVEWZJg7rg3ALFd8LJRaqF0D561F46/frfadH+Q4A+HmnBm86Fgr56LSHKfAhGu5&#10;bVUnevkq9XSl4uGn0evkZr58uUd97f7krD276qd3LUafwzhtbzGQyUEXW8cZ32+7LKo0cn5lhIGN&#10;r5ijs7rcXl7neyDUIOPhkF/WdE+fXuxCl7+coZrTbi0rmSPsqNHuKO5sLHWpg1vvTYApRdRg+XZd&#10;lFW2D5FhWfr7CCS896UG1V2xewDr/TMT0enIZVHwArORf+qsyp8bfTv5KbD+agstATs1NLSaq7Yy&#10;y+ICgZ3eMTLCkPUwVwlmt/Gurm4Nq9K69LYTuvabqw+46oMM1VtvhHv7I0MI9s2xVXJYgSxoZZhG&#10;4e8e52YTVvD0snKZ4Hz4sH/z6c6P3mqP49/NmshW4KZQTnzNdcqXQf/mQcs8hUaYZtjnuj/PaRTW&#10;Qay/J7RYwn/ZOZP7dndv/3GprH5VhVpBd52Z9ZOyOdlU8ddr6p3aT9urCU8ponMHzCYt/Ae0dqJS&#10;uw08GYbP9477fskUzPW5Q5O0ukIojSl97M7IbPi3v0nPj9qlWCq7Yck84KZUKtXCXb9Lb23VmB+1&#10;3mZwE/fKNxziR7eEiLXrbJRP2et7UDjAVHMX7zvtIrFBinpDmnljU6v3F43YyYQ1Omg2k3Wj7aIE&#10;yLSzNYgJpUu/5M9kN6IrD/czobq1C5HMcOhzXXc+tQazelTLXf6k1/ZI93U+aX4OcexOYMCYG2Az&#10;EPhshwTAh29w4yxAQ06llKkMaZUX0o7LCH9vT5T+Rkhhx4h9TOvCJQi+GtvZsb+uXdyS7Nvsbwfp&#10;t4nQdXYG/dTRrFJEUan8UcYaQR66F2vSxXq2XkhG6Pg1L1WJ+EOHg87xWiWV4pe12Y0h/L3W9rPV&#10;OhxksKCkK6v9/dyeg9NXnEmd2+E7H6D1W/00Cbzar51rDTtjFbqPnkJ62JlmAk5fhMfkxbiOPlP5&#10;+VPS5Tg7qBzbX/GB0VVcB2uNfDDH2gNkzHk3koHVJBUEPdgh3UuC3XdgzeWDe8N1B4WwcSpaX25T&#10;RVMnYwh8u4YTPKBfH/nsLqtZ8oCfVth+RMOwwappKQLFR+fZ3dHo4Wi0Sgmud4ifINPXf4Az08QC&#10;IJXAMCpJZKExLvwGvjs/FD9IAb4W0m7fbuHhbj0kzCfyHAcSWLL3rQMmg4dvT5bZGk003Mypl9xK&#10;+QB5l5Tmc5HuwDESteccMf57SWfy2jnt8u1T8jwu56RQz0aDOV3G/b5PZ/FoZTxeu4ZDNp7DWC3d&#10;d/gAeBwo34Lbj6GUdumUeWmKiy+rcnMPd17AgZSg9s8378NL5lux1o/tnfk7qutAmVozRNSbF0bM&#10;s7HtT/k6mFMcKLvIp3tygaKQ+V0y60p9sB5E7SsxMvt9TKEABtiE3gn+mvmUsqf9g/2pg2JHI003&#10;06iyfUYSixbQ0UgSe//5BejkrfgH/8Ny/FUeoFqZZRtIN/0m6MKwVK1MzYi7caytGFYtkKSrOh3k&#10;/k1f3LR+lbzAR+p3rDft3SaQGm+PFOhM1F+HVFTiZIWMzFTJ56n/h9tCFEqbGZbkNUBFc6WJ/CrR&#10;0Kw51PLb8HasFIPG7GIJHBe0ph/XtitjSCyNiHm4k2j7JC7UnRQ2e2it11t9yB1efI069cVWuddW&#10;Wbg9yMUiAzgp+GmQelmxF/2BT2DlrCHKp1OpN+xs7wV5UTSt++yO7rqneOtOdHd0mXGTWC8cHySR&#10;oDhRD4k5QIf44mUFIC1wfY4PpPxB1kd61OxYZh9upV773nj/fW/SNhrRk3WlPxbNRtqYaQC9TXPv&#10;bC2P1tnkVk0U9hITRRk9iuF39C1aH+rKaC0uhaEzM2apdoyUkN2e0US4+Vdk+vZhtdxlJM9Faj35&#10;fsv7CnkDGZON9jOezqHS2+pm4kiteNq283rRB46s2UThAJhF7bvHyUwg7DhMbFb2AfRgMfQSpbXN&#10;4Q1V5cX+V7iNO+UjR1xmI/G44ae1BA5Bj6TTuuNq5U8mF0QhUK1wYzGxSLo6RZo0vjbV8mLA7/1k&#10;0K0iDZvXeksOykmduIUgaVSSLzVOxNmc81W+q2tPbw4W141XHqzEOVOHZinJgleit6xdM6PNoBSI&#10;IHNxmSizXL4hZecFSjxAjBLgXWLid/+Nc3Rvmjus/BteNckQ50rnQCT7152ytDkvvyIqydna7j2j&#10;pl0P0OE6GUcPjpDotKAa5SCXuVxbUzYqlv8sijLnYPmMv3RapebycakyBiIwvdQMVtvC+ZRV3z+/&#10;kqMjq8baBTjLQu4It8uEfqJ7Xnx2ix8U4f3TC5HWq99okGW4k25FAwoyaAust/EWtZVV9UHGRTq9&#10;05MuszG7fQ1HcqX1rtavvf5BeLbSX94/bZACVTPsqbyh6CjYCTHWa4/4EaoskaL5WPwyCXliF/z5&#10;H29fHi1LVd5bdZoLyFsqUdGYiNjzPHf1PM/zPFWP1VN19TwDCupFJkVFkMmRQVEvrCRqNMbnFFGC&#10;mgTRtUhC4gqPgA/RF30ajHr6nD77fXW8esh6mGX+uWet36k9VO9vf7v23rVrD98vGi0Zyoty1AUc&#10;gJ6oREMbK2R+VUi4lBEQwzTjI2YxyHZjEXdUkqtY41aDuuxjikTOYyhHU5LsyNLLZ4SCdkTdymvM&#10;Ho9T0aUzHppyJAqMifaWOytfLaxvqeOESZVc86SbxgoMUgNVskkeA+aiwZQHYrTzst7pWpTSDk0e&#10;zmiGdFVJy55T8PtjWiRbdih+d17iixQ9OELv3Ug8fVmH15p3pYa+25M2hOm1fCJcLwYmr7gYtvkI&#10;sc448s3FoYRTuJrl6saWKNjssOO0trI/D0n9E3gp9WXEih+B/RIq/2YqjMJ4qDwcDTwbldYI1l6U&#10;y2EFPogtQFMzjwvz5NISUIgrknSCrze7usuAdSXtzhPWZcSn6+qk8fzKtar1ibopLbKDGKc+VR4Q&#10;G9ta01bDQVmtTd+Z5gtRF3DXVcQhgXPU7sT8vX6i5am6c4RT4Ow3jNVARWUCY5WSTU6cS0SMYBY8&#10;Nnfb+auGo5q1C5JUROfMJo2TmaBELQZLM4gJVKiyO7DSxu3zlsuYlsats0J03IraRWPCtSYtYtgw&#10;VQVzC0PfvNWmIo7kpDkvu7J5WmRgumBOVhMC1nMFldEVyrBKOdMr5AnJqm9ozfzxQrPY8SlIiw/E&#10;0PpQKZCbGhqSXMLEl3ZmilBcBkccvbFWXllO5ybDJOyz67SS6kjAEBvG+tLZsh2fkuPUhFouBYFc&#10;o9BkKHq+XEyEwK+rl02TPG9u4pEIB4bE2BNL0x32a61ilDmKFidjqw1ins20QjeCJFfTpPKeythS&#10;jQGpQy2dmRMqj3KutObTmyWXcgxj6b5w3TMDrZ5I2ekBEXIo35Yn5mPCWhHJI4TGLRf2g/wAfMGm&#10;euGVA8Rkex1bV9ZKTKPutl4p55f1OQk/Zas49d1mKUw12mVZK5+rt4iRfD0TNTYOfi9Nz3retpyQ&#10;KcSa9ZwodMsRJqTT2dxKsE7hN4kXG38utKwBYU91nW/Om+xn1NSUM5D+iaakLcvV0bpKlgESTjuQ&#10;RhLyFRhOEdo0a4M7sgzlY7Ac4hd7jCFHL1uAvbRRcyxTqhdph4LXt5L1TR72mKurPmpQio3EMYdy&#10;3fBMM31DLFCsgxhtEowSjHVg4XfmX/vVWfnAp1amZfGI3l/OueamyrTdmxr8bqKTrHsb4bTe6A37&#10;zXOTxDmfNGazZXi50daCgk1xmhNqSLleVVkkYQZYVgjSLb6bXZfwh0DMrC/kEwNTaSaMKzZchzLE&#10;Wxf4hGrJrUVjJGxz5ZaLSWVXwygSNmpTSYYcSZEiYI5nGqG2YeRTzQyEX6buUDDRGq1z28JhJ+oB&#10;klGKCXem6mDAG+3PdeyoUzaymuhoYmJ2KUXdWbIpktfpaJiIeMqeurRZDOTrDpXXk3FlPJKoURAt&#10;ZqPOSrGUFsldBto+TvX1da+hnivOprJIUyfKTYd1SQvsL455QBtfpooSl8fNfhFkc0FuUjvVpwKK&#10;6SBkivbigYA4OVxZmuYQ7EDvqFVpTyY3JQazyjAgbtG2giaeagqNWWvbyYO5ODOtLnLn/VwrrAtF&#10;RiENs+Hm0hUTHdO2pl6YH4YOlu2haUmrBRuw+7qspN0uTVJA2AUHFcutSbRJxoHVylMd9VdKo7Hu&#10;Eq7r9YEwTExK5NhStMlHRb0w7rNMYX95fZSfGbNw/nky4ommtbqzZ7GaW6PqtJWVryvsa827SkmA&#10;QCg74hmaUW8ply3Kpn0T46T8OYPBON10O8Iyz8ivDQZFncpOEqnVdDONCBTJao2kumDw1qDRkTov&#10;GKOSuimrXGEM54vAkJF22BrDmKHVKiwn7BhakC/1O5QqpJZ1aK85CAboasBxxA8MBRNDqKYg8y01&#10;OVM7CD1TpQ1ORbDNBMvlYZXWebx+PVmJOBWeuM7rC9olufh0Tc1Kw4mnCZZxm3D2arjxiMVJ+QjE&#10;6Iyyip8eyDLOkj8Di4kGd1dYEDcZySTvhHP+wtU02Rm3R7Jh07gRAGELrVcuNUujWGNfLVW5vtos&#10;disooOX1qWQOJhS2zKyOMJeONErEoJIp5mPBXI19rWnglEpJw9TghLeWLLpUZkl5aJNzxbH4ih6b&#10;nCZRQi5vkdJw3yApSRxDrcGU1Dj0Fu6wZ1Gq1dUNIbbaDHarPuYpZogGPW5Eama/LkfAUEXNk+Vq&#10;QRM1ADGK3pqfrpvsNVdwqSsLeAJ1mQDzoqaWfDYdk911SikWi3Vwzn41ALbOZk7glVepNJXOU6VO&#10;uz4TKIA3M+B02CShhlhucVCtzjyYaWalMllSY80L/XW5iN3LActMYjEx1Fcmrpk3OCuRCopUwjvU&#10;BIvV1YWsnC/NJ50gJRWPIxodmPXztXsebjqUnEQom61qlSp6+ow+XPHrU+GEs6gIpDNwIizWhEki&#10;T91qIojkcsx2nVy+mA5We2Bcyxa2eL2K9Ko6mM5SI2Ba7fFNPN+qFBALqLXdGIR5bo1AD2Q9Y1FI&#10;ZI9orVZRklR7weJiQ92u83qFMn+dsNga9IbIm8Zyua0dgu5uZKroQQyfykpkouWqRBHheNEuBKMW&#10;eehlfZQvl9CF4GhVoyfuDo3ycFPVHsOGrr6+qQxmwY41oekVJ+ZIwJY1Z/1gDLDmU/DV8YQimAWD&#10;f8WSCSakweyKu+xWFkCMn7vJd2CBzCVUzm1VRVrtcKyiJV3bPzbUxnlb0EP5RxRFRQIyt0OlTwqh&#10;l/UNp2OwM0YUMt4NufQave6qYR5oTBOpRqaqUlkdmazOT2/0A5/BADv+6CKIiVc9NhvUDO0wmzYs&#10;/eaURSMeOqYFVdu59s9hcxZwXTRmIvk4HMnoJwONV8XrWFOLgLmln4JxeFVm6SwDcTN8QXb4/am3&#10;oBtpIhtVg1bSbrd22EpbltE4iGnK/Jb0QAJ0cMDD53GnuXHCrocZ/IlT0k4s3a2szj4ByhRXMbzW&#10;lGDL+WrZmyq5fkuzTUSgjSztpY1+pu13pTmvk5AUXQF/tRqQNPMaQ3ElY5q5ST/JTt7P+52U1RmV&#10;lHT2Vt81BZPlxbq46Tc6gFBLoNfEKjJ3pVFXzI3VJXB3xxllhnQTDE+/VEoVcaoyEU9SM1cinS6J&#10;VwpyUoStxAtntEH10oFENznjd4NOL9sL5GNcqYFPKkbJbHwNphk3lQKpL/fVFrllFuhHbap5sWGr&#10;pKyWlNdMiFqVqEFKeQ15lY4w9AsReTkvSClMs5JUq50NvM4RnCpThSU6MH6hiDlcRZowr1rsUF1o&#10;goULb8WvSddXOqADNftCowZYHrPqR4ZKqbiK8ivhljQkGiYStUogJwZapQTRXrSBsC00iDcGiaYy&#10;vRkytHShMDC2ln0x2nTWIdMkOAkVirYYj1Dw2HEaIWc8llwYTBMGHaQw7cnSi7RwwRAuj2gqIebN&#10;SroqUfYVazIVNUSoymLlVk+7JpIc8GZ8uWwpMTZqJZXSt/SCQZuQu2sLetVTRpXPC7I1Tz3W5eu4&#10;fFYb6aJQ7g/i4rXQJq5zO5qsfZEtrkqMRO2IVrq2Dsz7C7JgoXEZ3nCthrZq5eCKCaFSMqahp2Q0&#10;Sl9r3cyoGFE2VMh7ogo+WH0bbcxiNbRgQx8O9VVqfgLEAOPrgBTJ/X6xyGIyWicF7aKm32R1MbF4&#10;QduYDgFc2crsQB3tCxbGkI6XXI269l7LuxHZmKhctrEpMt1oRegQOMYFYMJIq8op3yI54naSugyY&#10;Cee2B94ViFFZ52bFWNQl4q6syKdO8hYTCh7ENO01eIQFs0hPK4tkUgeH8rSkSi5VwoYKMKrl58e9&#10;zRZvLhj0xjG5q7TU8mRJhlHR/VBjwAzVi4jTvRTV9OYFuQimQIx/E59uYD+DKyKX9Xrj5So3MDWG&#10;fVkKdi/R0kmdNImGdE7PrQVziYRI2FX0pjqeT+fPeAe6IFDuFvWhZcmabehkcf+631cExJFidQG2&#10;6+Wm3GI4M1JDkl3xYGQbi9eRsOdG1l5NuB5Y87GmIT8vOSTF0arTt6nGPRmsNaZDcljLlDHAujtc&#10;Ujm3MOZrJuclchHlqYqN/rIs6NabwVmwUigWxcKowLPqzvkqf1i3WDMeENNYFD0lWjGti+d5R5QZ&#10;FKW2QU09BPIWMNKk5fZjwlATtuaDFrVyI5jgi0kl3ckMG+ESs+5VGp76RLiqBCtT3ZDsJhRWrc0d&#10;ISJL/YQCcqVeeMrMs9oAiJnlLGCKNLtSaBrNFu2KBazZRCxAxbhzvY2uUIlU01sVj1JTIKiYZpqT&#10;at6W9RMVQpE1jmRkNqQTE+uIbZzJ5IaKNC/mWzeowcyoyIfXWp4QtnkJ+CkJH8R4rMBAIiQ1lVUs&#10;ZU73jbRoJeQBpbBXBy85jXHoc7nJ0rAWkTkaK51laFDHWwaJpNdIyVwELJ6vxDwgKawB1RhjF8zh&#10;e00vHoKNKV5O0bRyO9U6dxWYsfsFlspxvRxtlTSpfnUcSBcCPn2Vt3Z1xtFO0RZp1mPWAq8DZ0pE&#10;cckizC2lezKPQ0EKVYxgLshYKoNufp1PbcIKn0NkL8N53qHV7oYnamJGMaDstfWGzQXbQ8stg0zP&#10;HrKY5doOT01GJrI1WVekkgHG5tFlGfPc4Z/23PkRH6gNuGpNumJtjgIWYWbum4+5a99Sr8kbpymj&#10;LJES8dU2Y1FtW7pn/aJDE7RE0s24eAyEsSAmajVliC5PXIs0wFomsIUvqEjM4ll3E46VysEXdTrW&#10;Siw5iSVdNsm0b6B7rWgg0M7o+MMSaVm1q91CUBQoqBzs3hVLOBSLUz1eu+mFFW6pXi+pgFGA3hLE&#10;jJoZsLUKtluyikHNnQvaxyHDLNGYRSPkNCprNCSepKzIFMBcKpxAC/A3Hhd8vmqKAnMrKjIx2YSM&#10;jqzEIW/QsaH0QCrpoGFfa8oRkvsT4XE0VIrXfSQNYpTOrrGSHwpTmXnHy++HrQ1vVFftW/RpC5WQ&#10;5Gr0zLgEKwqVucI7UkxiBZm6EKhlTf6Gkp/RgdWMZiWl8gnAylsvrCQ6YLdYlJ1wRZ4ybLhvgI1r&#10;ib9QZzubml3biJTUqgV3IShZNdxyTRxUkZaMT9zm1hY8OrEZG9MWR7XkJoBOMZfcdJo9iVgoBqI6&#10;WVngNnnsOrdzzEuY1vAxOXCWB0rBctkHc6CaYSG8CKmtAT37GZVm4t24eKGVevlkg5fWros9j1WT&#10;3WyA62rTT5WrtTlpda0CyWjXUEq2yuJJtOocriNd2jw0qkRlMI7ka4gDqnhR2SoljA0i2h3MmhUT&#10;L8vPDWHE1gYTAyBGX5E6EvVOwdmNlnIJb8swrg2FIkWp5QgGmvO0ZjDTKupaFy1IrFUz2JaVdfD1&#10;DFFMFnmbvCbgJRRAKy1huE77DA4g10lrOFeR6gXtDdP12xbFnGYV6DGsNkuPGjbxmoFNrQ5k7xRX&#10;wO/7reNIRdca1sUJjdhLixsm4FG1+6pOKjbkK0UT4XIEo/WePy8XLhNK+TDuEwqF0XkHJl66MyrS&#10;XAO9iqA1BIMo84BLHWPH0O7qSG2T8WXdAEHmh+65ictX1tzqcKq2qiqAEIAgTQxvErNO7CJ10lc2&#10;pp1G2rEQ2pdgE701Nc5WkbA324hRsOZKhcekQiN2K/muel7uKevnDWqhlS3SIGZY14/DcBZKkxDR&#10;IZiQEwpoXT6zofK+fDigSytMypEILMcRsTicmI4bgWdEWtik8/AFHm9VY/qVXRzSCRdxoIjsDoDq&#10;RQor247NMqEXSnm1oL3DX5b9QhBjg1OzpW7LYbCYlXxJ3yKyNIuWHpNzy3qwtUbTbDZN+Zpt7Ml5&#10;JSEnsfbHpTqwb1QSbohWym9banNMnPJ7+i0L5ZOVHdJOuZAvq4Xj9KCTdaZHxrpGqmQ3J1XJpsdH&#10;OIy5sdG2goXAooEaDMjBUJlnHKKEpG4YKniqUbGgqesVa7dJrU7XJJq1vLV065kATAZrtM6IWRsa&#10;zxeykaMznjuhEQiqYrLWiJsYzSDrM3INIIYsUlZBwxuYhm3qoFqhmLusMlVJri1FYYrdETVGwzZS&#10;aRc0+3lyUgAr+NVYQ+Cc86Ue56Iu1rZCNn5LMohK2wqF3g508EpdzCpY5chUv2XuF5opSUulm4EY&#10;npOxMFxhqZnhd0TtAH+ZW2ZUpkRDq6xZpFNNiiabGRHlIYvFmKaar7k7KaVz0dDqNu0cWF1brpl6&#10;wFmL8ypNJqKJFgi7gmobx9Fht9CkcmJrttjmL8Ighom1FHAOtjNxGWX8fBaYZAIZ4dzbVMMII5gX&#10;yx1zJpTKlbVGY6YoDVTUQ11RNLQlUqkamM4M6Yx2ipoE+mZm4ZJQLheZ8psGwwTs0ajlykXJJDyl&#10;pYkuiFF55XktuamtsqpAJkMI2047t+ILDdQavQvO8ieKghwYFoi1eWW5ryrelIiRqiLvr+SR2KrW&#10;Km2oIRhLnganBoFVOfBT9Ym4ZYS5XNEmOhSpTWDPMpGqsH0amB3UKYTZADkY6CZgDt0Zy1TSK4/a&#10;CzzSqZ5Zs/Srq6Y6z2WO222r+XyxyfMYMtNN5qvmIJlR29p840iuLqWik0BsYKW4ko2ZvxbMLTK9&#10;wq3JyeUpbakHYuigyLeCnl837cxmQbs3XK5no+bwPBVKwFq1lx9SF6RSgUFHrkQlg8ivJe26UJfR&#10;A8/JSE1WI4OiqtHuyx0eUSGdEHdKcrVN2d6MsmCjIElmVW1mtYqxKx7kJGTUEBQw74pF4byo2TU6&#10;y4uWiKhMMt5ybUjFgHmmWQsyUTIZtA3bvIxs3AcTJLa0Ck7f2XIwElfkbNpuxMboYPON08KXWMdZ&#10;QXSULbl8fkNrPJJw2XloL1EOBMUyyWDM9YmK6lgcDJxn15RIxOOmnPmYgOgVjLn6LJ6NB6q6bLdd&#10;b/gZeV1F0AmphZwMZEJdwRLbyMfwGoCTdsvYLDzitjqzei1vzFkTy5iBrKpAjM5hFDWMnm5eIzPk&#10;wg01N+KnfHJugJGN+cCRZjRp9Fl50OuVGWYLqmtKZJyUMc/nefIWLh8s6JEe19ARi2aTilY/ziNi&#10;3KSjxu02stVh3pVfZpKCoU7EfrDDcoIrJNdLNbwC2FhIkBQMUvKiJaylZetpzbQYE+VkMMMeHchV&#10;sbJ9tOgzwcVGwZTNBqVjQolV/Uld2I0vklNtQqgqhaTTSbwwyytUUmDaTKYSVbl2ys51SvQ0GV8Y&#10;tSYoAq3J4/ZYJRJPJ8cNBGxgBto80+qDLVh7gK3dnY1L4PZQbt7KAAfMZmO1IaVbBcLwvU/3S5aI&#10;osEsebINsD93qg7pMtJReze9/ETbNSdAjCgl8VNj+EAWd7O5YhfsX/pa86ZcYiFqjtnMF14uaRE3&#10;mna4LWbYGl3ow64zQ1A2ouoGLTWehMUpk7Vv8vvlOsVgHi5yGzyPxL2Qt6XJXLfOE/rewo7TPRFL&#10;M70cXN5a9/ytNWywgwZ7MYZhovOF2CXYK7GXXjSfN1ety3tvWPZW69kSWgB2/nG8CNvDcEx57H45&#10;lsYSuXTBG0jn3uADS3dZfyD4BgfE4QA7YA/A/mlVGs1v8OuQ3/X/QojYnv0ZQgg7D/xKfA+7AK6H&#10;EM6GYWdDOdgpcJ+Ps9JIgPkUjsmwm/flR585ZCHBPnVYwB44PI19+PAM9u7Db2NvPPwZ1jl8BR47&#10;1OKawwT+qsM+/suDt+D/fHAb/uWDj+P3HXwOv+HgYXx88BheOHgCdx88iasPnsa5B8/gr4TrHvh/&#10;vH0C//vtY/iXtg/j920/h1+3/Tje396GR7dvwZXbPv4H2wT+y30t/uT+K/Bv7v8M++z+t7H7989g&#10;79s/jd26X4D8SY7zeK7L8LzjUvvp7yjLvbOxHEx9tiQvwR7ZnxxxD1h8BLS/F7T/EGh/O/4P23eA&#10;9leB9iP8+m0ZH2y9eGIrw/Xbi/HXbp/H9raPYz/Z/wz25P4t2Hf3x9i39gOQ1qXH6Z2kzqZ81SGL&#10;S7ErDwPY/HAMz+YWLHf4Gcx1+DgmOXwee9nhxfjPD2T4Ewde/EsHZfzeA5B4cBU8n3fA87kdns+H&#10;cBXkjM0hm95/t0xVWo1OpbFo4GoEtf+LvxfWyz96zR//tgay9fOn+Hm/rZ9s3G/q50mJvxzC2Np5&#10;Crv0gEaXHjDYFYcsWDeNLjsb+1KM2b4SGwEm20sAa2y8vRz8V2ADQB/c9HaD9bYrwCXgftXx/eda&#10;55Oa8ps2+UKdOWfr0XnYiVZXg0ZvBVwDOX4b5PxtoME1oMlp0OgtoNnVgKvA/SbQ+E0Qz95/rrU6&#10;eVYvptWJztyzz+plWH77x1gRUN6+DiO3lwJW4N5gJdCkABrl4JoFfwbCMxCfhfvY35yUyy3guw1w&#10;B8TcCXfcCXfeAb+4HX75XkjhFsB7wH0zlMvNEM/ef1KTfNs+5tvOsPuPwbr7/ym2BCFNiGXBukv/&#10;/TI1anUqo04DMIDa/8XfC1vHh+6+53e2Djbu/28dGQhjW4cI42yfPeIf43zk27J49qhzjPPRdeC/&#10;Dtz3H+N89DD4Hwb3948hAncQEMa+v2UAD4DWLMrYfdsI9sGtDUpPCzVPhq22EqwL1xL44xAegHgf&#10;3OeD+znHYDA+pMOH9DhbEeDZc96vnNS3F6uNJ23s7uOS24OSE2EXbH90dMFWgMTbACAK/iHgY5jr&#10;GGXMuw1hka0F6qYK62zFUA4C7Dq4vhf8d0P4xyD+DJTDGbj/qWMMsa9COl+F9J6CdJ+C9L95jIvQ&#10;vVsWPzp6+zEuQk3wN8EdOsZF6DLwXwZuNk9o/+kj8ZbFHnId4+mjPvj74D59jKePzoD/DLi/eoyn&#10;j54D/3NbCfrmNgwIYs9tacCfYvceowz5jWJ3bZ3QKgjoSVSgiwL6RBW0QQJLQ3gE4kOgSwjuR/ss&#10;aOwySOcySA/tSwBPH520pOaWhtz/JZodg3XT6CT2SvBdCTFvPwbrfmHsaw96R689OINLj8G6e+e8&#10;tvy+fdeDZ2uLDJNg397fHH17X4h9Zz+G/eP+DPvX/Vvhnf0p7Gj/Uezi7XOYYIvh5u2rj9/rra0N&#10;v3qbxu/atvFPbxf438BI51+3b8d/sb0Fv/DgTvzVB++Ht+8HcDlcreCPH9yCUwdvx6+AkdUtBwv8&#10;wYM2/tcHafypA9vx2/wlh6/GLz3EcO3hc5jv8FF4438Kow5vxYaHM2xxGMNWh0IAm7/N0Vf2e0fX&#10;HrIQYqcPUzCCuxybHH4Qaxx+GYsdPokZDw+x1x++Bj8FI7ofHYTxxw5q+GcPpvgHQPbpg3fiDOQn&#10;e3AP7jz4GIwUHoB8Poi/Cq4c8P90ew/+z9s78Ye278TPgE7v3k7x5baGl7Zh3L7V4vzta/D/sT3E&#10;frH/JPbM/pexx/c/iH1z/3Lsof0U9hUoOzZv5/o9ddL2X6xnOKkJ7zzbp/qwN+666MZdD92+o9Hd&#10;OwZ9YjdC9+2uRh/YvQndsrsCXb/boCsBw93liNpdhWq7t6Ly7kbAexC5uw1Vd3eh9u5u1N/dh+7Y&#10;fR5+9yV0/+4RdGb3HfTg7nvogd3/Rh/f/QR9dPc8umf3K4g/RO/d4djbd6ewN+8uwOa7C7EmXLPg&#10;D+32MNcOoeDu/6LE7meotPs5pP0LNNv9Eq0B14L/RkjnJoi7GdK8bfdDdOfuX0DuE5D/xyHd76B3&#10;7r6FbgD5p3dfR+PdFyCPn0K53Z+gyO4jKLB7H/Lt3gXXa8B/BcrsZqDPAA1Af7YczvXT+n378dec&#10;fVovwR7Z9ZH/iMWV6OXHOIUdQMkd7K5EjxyjjwRn2/H52Euwdx5dg64/ej9aHn0L3Q+4Fdxs2I1H&#10;XXQL4LtHp7AvAh48+ic0AlTAHQSw8ee6NE5q54vV3ZOyos/q92rsj7CXosvRRegKdOEx/gO9BP0C&#10;XQZQo/9AdvQzFEQ/Qkn0NMqjJ1AZPYqq6C9QBT0I7rtRAd2OUugmFEJvQw50FdJCGlxIj03zPNQD&#10;dw8ZUB8F0Ahl0RLV4R4a3YjG6A40Q/ejOaQ1Q38N/sch/GnUQD+B+36F/PARqkensMvQBdjLABei&#10;87FfHp2PPQ/l+jw8u18d0egIwMo412X8+/YPJzXuWigBHGNxJfo7xOIU9vljXImuBT8bf661OKkL&#10;L1ZTTnTUn203r8GGoME7AJ/DPom+gj2E/grwDXD/O4RdjLM4hf0Evr9+gn0Gwm5HPwM8i/0p+hr2&#10;HPpLwK3gvgHCrgfcBPfcBPcOj3Hutf9928l1Z9vJ6zEudjX+VrTAr0EMfj1q4e9CVfwuVMY/hkr4&#10;5wAPIRL/O1TD/x5R+L+gDv406uPPohH+Q7TC/w1djf8Y3Yj/H3QL/gP0Pvwp9GG47178G+g++O09&#10;+L3gvwu9H38PuhO/Cb0XvwG9G78W3YCfht+9FdAFfw99CB+iM/gCfQZ/E/oC3PNV/Hb0dfx+9DCk&#10;8XX8W+D/Jwj/Afpz/Hn0CfwQfRDnYO/CL4B8X4iN4FqDeYk0foCC+L8jJ+TNjD+BCPybyAC/J/CP&#10;Igt+G3KBbiH8jSiDz1EdH6AxyGXln+vaeVL/Xqx2njy9y87Wzpdiz0ENTOyxeBu66BifQKE9Fl8H&#10;P4sfotQxTsG9LM59rft92xx1ttb9AfY67MN7p9H79q5Bdxzjk+ije59En9z7M/Q/9x5AX9n7GPrq&#10;3t3oob07AbeC+90Q9g70xb0b0J9DGXwCfsv+/v17PXQ/4EtQPt/YG6Dv7k3RP+wt0Pf2Lkf/a+8q&#10;9Mze9ej78Ptn9j6Mnto7A+GfRo/tfRHS/Bp6dO9b6Od7p7BHAR/f+wbk42HAKWx9DAa9cY9BpyHd&#10;G/Zo9G4AK+tc15aT+vBiteWk1D94trbEMBuni4qALodGc84AvZEzQTPOjWjEuR41OdegPOetKAxw&#10;cE4jI+dapOPcgDScm5CaczNcbwP/XYjgfABZOB9GTs49yM/5CKT3IKI4f4YGnM+iKefzaMX5MrqC&#10;8zV0Nedv0Zs5/wjXZ0DOj9GG8zxacH6FxpxD1OHgWJlzCotzLsBcnAsxFVwvA/8rOXvYRRyELuF8&#10;H/0h51n0Os4P0Bs4P0RCzo+QCdJwAKKcf4N8/hBVIN0a53uoCjIqnMdRmfNdyMtjKM35G9DhEcjn&#10;XyE55wuIx/kLdCnn05Den6BXcT6BLoa8v4xzK3o56PYKzptB1pXotZwVej1nhkScIehJI7acTmal&#10;sd/Owf3nOeJfz9DtYS+co3jhzPKv48/DOFD+GPb/AAAA//8DAFBLAwQUAAYACAAAACEAXg7If+IA&#10;AAALAQAADwAAAGRycy9kb3ducmV2LnhtbEyPQUvDQBCF74L/YRnBm92k0jWN2ZRS1FMRbAXpbZpM&#10;k9DsbMhuk/Tfuz3p7Q3v8eZ72WoyrRiod41lDfEsAkFc2LLhSsP3/v0pAeE8comtZdJwJQer/P4u&#10;w7S0I3/RsPOVCCXsUtRQe9+lUrqiJoNuZjvi4J1sb9CHs69k2eMYyk0r51GkpMGGw4caO9rUVJx3&#10;F6PhY8Rx/Ry/DdvzaXM97BefP9uYtH58mNavIDxN/i8MN/yADnlgOtoLl060GpRSYYvX8LJUIG6B&#10;aJ7EII5BJQsFMs/k/w35LwAAAP//AwBQSwMEFAAGAAgAAAAhAE+hrsW6AAAAIQEAABkAAABkcnMv&#10;X3JlbHMvZTJvRG9jLnhtbC5yZWxzhI/LCsIwEEX3gv8QZm/TuhCRpt2I0K3UDxiSaRtsHiTx0b83&#10;4EZBcDn3cs9h6vZpZnanELWzAqqiBEZWOqXtKODSnzZ7YDGhVTg7SwIWitA261V9phlTHsVJ+8gy&#10;xUYBU0r+wHmUExmMhfNkczO4YDDlM4zco7ziSHxbljsePhnQfDFZpwSETlXA+sVn83+2GwYt6ejk&#10;zZBNPxRcm+zOQAwjJQGGlMZ3WBUPMwBvav71WPMCAAD//wMAUEsBAi0AFAAGAAgAAAAhAPHsIfQL&#10;AQAAFQIAABMAAAAAAAAAAAAAAAAAAAAAAFtDb250ZW50X1R5cGVzXS54bWxQSwECLQAUAAYACAAA&#10;ACEAOP0h/9YAAACUAQAACwAAAAAAAAAAAAAAAAA8AQAAX3JlbHMvLnJlbHNQSwECLQAUAAYACAAA&#10;ACEAL9KaMz4DAADFBwAADgAAAAAAAAAAAAAAAAA7AgAAZHJzL2Uyb0RvYy54bWxQSwECLQAUAAYA&#10;CAAAACEAwJEj0aHaAgB0BgYAFAAAAAAAAAAAAAAAAAClBQAAZHJzL21lZGlhL2ltYWdlMS53bWZQ&#10;SwECLQAUAAYACAAAACEAXg7If+IAAAALAQAADwAAAAAAAAAAAAAAAAB44AIAZHJzL2Rvd25yZXYu&#10;eG1sUEsBAi0AFAAGAAgAAAAhAE+hrsW6AAAAIQEAABkAAAAAAAAAAAAAAAAAh+ECAGRycy9fcmVs&#10;cy9lMm9Eb2MueG1sLnJlbHNQSwUGAAAAAAYABgB8AQAAe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alt="moers_wappen-mit-schrift_sw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kukxQAAANoAAAAPAAAAZHJzL2Rvd25yZXYueG1sRI9Ba8JA&#10;FITvBf/D8gq9lLppD6GkrlJiCuIhYKqCt0f2mQSzb5fsqrG/visUehxm5htmthhNLy40+M6ygtdp&#10;AoK4trrjRsH2++vlHYQPyBp7y6TgRh4W88nDDDNtr7yhSxUaESHsM1TQhuAyKX3dkkE/tY44ekc7&#10;GAxRDo3UA14j3PTyLUlSabDjuNCio7yl+lSdjYJ9ebTF867Mg06Lerv+OUi3dEo9PY6fHyACjeE/&#10;/NdeaQUp3K/EGyDnvwAAAP//AwBQSwECLQAUAAYACAAAACEA2+H2y+4AAACFAQAAEwAAAAAAAAAA&#10;AAAAAAAAAAAAW0NvbnRlbnRfVHlwZXNdLnhtbFBLAQItABQABgAIAAAAIQBa9CxbvwAAABUBAAAL&#10;AAAAAAAAAAAAAAAAAB8BAABfcmVscy8ucmVsc1BLAQItABQABgAIAAAAIQDh6kukxQAAANoAAAAP&#10;AAAAAAAAAAAAAAAAAAcCAABkcnMvZG93bnJldi54bWxQSwUGAAAAAAMAAwC3AAAA+QIAAAAA&#10;">
                <v:imagedata r:id="rId2" o:title="moers_wappen-mit-schrift_sw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41E9EB8D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E6CD04C" wp14:editId="6C54BE90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4AA72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6CD04C" id="Text Box 16" o:spid="_x0000_s1031" type="#_x0000_t202" style="position:absolute;margin-left:423pt;margin-top:102.8pt;width:63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48F4AA72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D3AD" w14:textId="6EA6D84E" w:rsidR="00F744FA" w:rsidRDefault="00AA721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F7FD7C9" wp14:editId="62122F20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0" b="0"/>
              <wp:wrapNone/>
              <wp:docPr id="1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2" name="Picture 17" descr="moers_wappen-mit-schrift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62E5ABC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7FD7C9" id="Group 19" o:spid="_x0000_s1032" style="position:absolute;margin-left:374.55pt;margin-top:40.25pt;width:181.05pt;height:53pt;z-index:251657216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gyTD0ADAADMBwAADgAAAGRycy9lMm9Eb2MueG1srFVNb9w2EL0X6H8g&#10;eLe1q4XXtuDdII0bI0DaGk16DrgUJRGRSJbkWuv++r4hpfVXkKRBDxKGHHL45s0b8urVYejZnfJB&#10;W7Phy9MFZ8pIW2vTbvhfH9+eXHAWojC16K1RG36vAn+1/fmnq9FVqrSd7WvlGYKYUI1uw7sYXVUU&#10;QXZqEOHUOmXgbKwfRMTQt0XtxYjoQ1+Ui8W6GK2vnbdShYDZ6+zk2xS/aZSMfzRNUJH1Gw5sMf19&#10;+u/oX2yvRNV64TotJxjiB1AMQhscegx1LaJge69fhBq09DbYJp5KOxS2abRUKQdks1w8y+bG271L&#10;ubTV2LojTaD2GU8/HFb+fnfj3Qd36zN6mO+t/BzASzG6tnrsp3GbF7Pd+JutUU+xjzYlfmj8QCGQ&#10;Ejskfu+P/KpDZBKTZXl5uVqdcSbhW5+vloupALJDlWjbRblecgbvcnF2losju1+n7at1CSftXS7W&#10;aWchqnxuwjph2145LSt8E1+wXvD1bV1hV9x7xacgw3fFGIT/vHcnKK0TUe90r+N9kikoIlDm7lZL&#10;opoGoPbWM12DF86MGMAmvHQoW55zVqsgIdTBork+jcKhE04GHU/QGl438VMYiZ85UA4rKO1UP2bs&#10;m06YVr0ODk0AynDGPOW9HTsl6kDTVOmnUdLwCdRdr91b3fdUYLInUgDvmQ6/wGvW+LWV+0GZmJvW&#10;qx78WBM67QJnvlLDToEI/65OgEQVvPwTuFN7huhVlB0d3gDENI/aHx0J8QNISidA0t9U6RfkNmv1&#10;K2IDyz7EG2UHRgZgA2lqAnH3PhBmYJuXEGpjibyUS2+eTGAhzST8hHgykQDdYLgSw8w1Ri/Y/k9d&#10;/6ETTgElhX2Q3mqW3kdK/Bd7YMsLksS0ii4GFg+YJ6kQ9JDvh6+I6dHWHOe7SnFZXgIL9fb5epU7&#10;fy5FiYs+932ZXce2f6D5/6qEqFR6NaY6Ui65LmTFw+4wNexE0c7W92DIW6gAGPEQwuis/4ezEY/K&#10;hoe/94Jukf6dQf3oBZoNPxu72RBGYuuGR86y+SZihD1753XbIXIugbGvces2OimNcGUU0A4NIJlk&#10;pScD1pM36fE4rXp4hLf/AgAA//8DAFBLAwQUAAYACAAAACEAwJEj0aHaAgB0BgYAFAAAAGRycy9t&#10;ZWRpYS9pbWFnZTEud21m7H1bj1xJch5ndrRyjTTws2AYOJY9AxLS8HQ3m3PDaGyyORdK5AzB5mp3&#10;0SYKxarT3TWsm6qqSbYaDegX+Af4f/gv6M3Php/tX2D4xYYg+fvikhl56lSzZ3cfDKw4Q9Y5mZGR&#10;kZERkZGRl/Pf/uvf/+cb8ue/3Lh74zt5+u+/fOdG78aNn9U/+9mNP7jx3t8x8Q/w94/f/fuf/c8/&#10;5tMfvfuv//E//R8+vfvOO5Z7+50/sac/fOdnePo5/n70849uvHvjnfB848Y/SfqHN/73O//rnQ8f&#10;H3795LB6smwG0xeTpjo6nB+vm5fVq/3bO88/eL9eLPqrwaumkn9GzXFVr07nrxeDk6a6uKyQ8MH7&#10;n3xSjcbDdfWiORnPWAQv/RfzN/03u9XO7R35Q8gq55yXOUWhvWr3s90txfaqu3eKrNVwMGn669Om&#10;z1rPlk11PJisGiWMxA8n40WRdnC/usB/kndeNW+Gp0YbYN+kd2358HSdUrTE61FOuPzg/dV6vlg0&#10;o2o2XztO1rdengkJ1WU1PsY/wqbaKyZ7wIBQNVPArFbK+V475U1Ouaw2at/kRScdH0vv/8sbT248&#10;Pnzyi/vs/YMfHv3w9MHX31R/gTxK05f2S17j8Zp//hBw//Auy/PPe/j7MV7+BX7/77tM0T+a/o7I&#10;83vv/BESWe5fvfc/3ln+3GX6vXc+YDpKf/TzD2+89+6771pXfvD+RcXHN/LveTWdv2rWc3lB1+xU&#10;y8l4xoQdSUL3WcIH77MUQGbNSQAT6Zg1kOf1qXQWmLohUaxTRRc9IsKdfnerwWgUZBsdJADpNwF8&#10;8H4F1RHcoF063GF3q9XZC00TrbF00yDmjcavVIYSjvMNQgocEC+pgzhAbBuH5L10OlB/pMvqnZ5N&#10;tFxS3JdeqRewd6skFAC32UKvAQXXy8FsNRmsYUisLv0913cI82V1sYOe4X/LZrhmz1B7GmpzMxt9&#10;8P57f6fS8I//9A//9OG/eXL48b3R/EXz8Z3buxVk+Bs87Hzw/of3HvzQf3B40P96NpyPxrOTL6pf&#10;jmej+etV9XQ+HcA8ffjhs/F60nwB0WmWq/7rARR49vF0vP54NTxdjo/X/dXr281iRcgDWMX1fPlF&#10;JVVVDyeTsxVagqSbT29VuzCRhPpGIGaz8ctBKjSezx6gtV9Uu/XuTr23s7vHrPvzsxmJuj9/84W0&#10;FJYOFo1Z342fNquOfBjQvbv71d2923u7+/uKf74ICDYBHg1mJ2cw0I+aV83ki0pqfjAfnk2b2RpE&#10;Db6oDibNYPbp/fEa+MCw+zTcB5Mx8h/OfgTzQf0XlRf5rhmMmmX1p/ce7u6C0X9KGu49/KxvzPlr&#10;cFHgyQ4wBHmf958sx7M1GsrqBDuS0TH3z8aT0fdn0xfNVTy9vVO9ufPJp9XTanAyrfZv73/2+U6F&#10;8eXu7d27+7uK6WA+Ww/Gs9WvHj/5onqMp2/Gy9X6A23P17PRT2rNEzBrha5iy7zV3zfNqBmhT+Zn&#10;yyFzY+bh2WIBdsXsxXI+XDVrlZT+vW8f9x9OOUhiJKtESv6sKkEO5vPJs/NF0//FejwZr8/7z/Yx&#10;8l0b+vG9v/r6h4NvUGLvzlsqOJhjWNy7fQdjLhvRJoS0GsgWUglBKleZPmfTN+iHFnOUc9szoFIY&#10;p1uFnKPfdOYeQO3m04P5ZL60cgePf/1XIVW75+m39zfSKAvzKUUfGl35n/DoSb8vv//c9N+Xno7t&#10;/Odej9z4fXn+ve51uFv0ax40x4OzCa3/hx/+9bh5Da/khyVdnYG6ORgV8Z+M/RgrIrQUf7LEqHPC&#10;wvLqDsEXrdG8Y4jMjpEP6gfzxflyfHK6hgfmjzcPbu1hkvUx/vnE3MzD89W6ma7+vHo4G96u7k0m&#10;1VMWggfbrJrlq2Z0G7MUgeG0u4bXsRgMX6Jd1cvZ/DVc3Ivh2XKJFlpyT6aBGexyjEn7GVBJcXFt&#10;xWHRIf7TuzqbH50tdEZfLc7gJ9YvRih18QLONKcil/6AnNnoYnYGKiWZUPUbgfXp7KUUrSejYzhR&#10;F5P5wDAI6EhAUQWhelJWUu5UH+9W4P2E1ae8BSi5ELyWKtWTsA/e72l9IPv1abNsmNJbzBeV/cXr&#10;paQJcT0wgVMLzDtANrAMRzOpN+IxNkpwQ5ALfyPihNTbyoQW5pM3IO8ErmHzphkaLxar/oTeOcDr&#10;ibnrktCiPXRzCUak1h6Ibq5TGyOo9sDtnldU7VUnaGzIvlNk3wnZKPNKnXoguLDHavhqeWnhjouP&#10;d0WGFBsEq3/yaopGGr9OJvMXg4nGLpCpr9ZwOH4JvJ03HbxEvw1G89nkfLBcDs61W2uKcTOSFGOP&#10;dGlOTaxQmAHIhMfrqHJ/qBxOB4s+yaAm9cezl/3ZYArWsFsp82v45DVmedAnPlbN30iHI6t+ikiP&#10;vVKybvaR0L+FctYTLF9/u2yaWQJTOElTSAcV2PsTxIkco0jrzT7TDDTBEvjmreGrgFehYZ0wOVkJ&#10;DT2QQc3Gb5aH8jmxQiGtT2C7fvHs4aP+t4fP7j37utrbMwMgegHB7Z+sYCyNRS3gFxrz69VlOsJu&#10;y/5qMaxMJIbiuqMjLTLXCQ/T8gamWKSqE2A4ny4wB9mrtJ8VcDpYviyqqYaYZa8xX0AGuXHRQZpi&#10;6sgQGgrbQxRdrRPIbRhS2Ody2SwwpaERAqI2nuMZAlTz+foYs6gt7Z689sYxsvV6PEKgqptDk8Rt&#10;Qg4Hi21wP0aMP87Hsy2A04kDIjrSIJCGHwN1yzhYnbbbNJpXsLAbqQOmdrBgNfBKoHPzl1D/HzHZ&#10;20IRpWqJAShKFQY6hCc4+nWzBSOAgSNUuFwAchv2FycO+WIC43LSzBrEehDbgO3DDH0L/rPh0oud&#10;kRIR9WWDwCRsYCwYiZZw2DGiKgLQZtbJef8NM8GxboAXKZ/S2Y0jgXSjWKb8jk5B3NSoPR1Mjtfz&#10;2Ta1PZ4kyGNE94xF6JE0roq5f7v96FAkmg+UzqYDhHaAUQ9/uoprzBXGraP1lLK3aLcEVOEFmXY7&#10;mZsUUsORSwXfzIRuIy/pdQeAcMDUuSP7Ry9PLd7MhwIDf1beTYjRoGqxFOqLMiMo9iY0dBV5UU83&#10;YVxFAWiaYOq5CQrNBFTSyk0AKuSrNwRqKeQmqGihwm5o4Sa0CT+Rt5p/omrRkWM6hxzgawuia6yR&#10;Ky13Hd+s/nRdf2d6xQggXC9oDlyPz+ELqNu0u7PD5/mSdYn/0dLHTQSthnTVMcMYDodA8PUqGTg3&#10;Sl2A26707u9VQ8SLl3lEdT9D/ekNFOwwR8EKs9fRAqX1ACwtB+Ci1cheR38wG/WnA/hjdKMBVuLw&#10;RceNoXW4nqKFLOamzN50lJDKermaDnu1UTNITa7QNjJK6vqkAsWc/qKNDgp92rv7ScW/6naqFU2D&#10;wmo5vDJ/tFp/sl/h/22lH8EfpUVOGOlnFQnDBRbGCAGvgcHZPhLI67puzQ4TCpYwkeRa8Kh5NaZv&#10;xyHeJlTr0/lk1M9yQHwyL8FyB2QwyIgjclisq7qQ0qH+rq0qd6AaBDFB7l2BSsBUTHs991VR8pfi&#10;R33XcF5dYeFKVaLXe3aKmQEJX8n04QJuW/ap1dgLSu1IIOq19FIr9BlgkH1yBTOuejkaTmdi81Wc&#10;rfzxGGvvLYngBIa235zHmx/eGsyGpwiBQxmHp4k28+KBAU5afzg9fwnMmEnn2QyRy1xmprNiTlZv&#10;3qoPz158g5wHDVbKsG4u5VFM2SUTWvVa2R+pRUd4YR5+hGmJZpVS0mxyqIWFikmDyVT2FCHRlMkw&#10;Z87qG+cAVLKDH55+3V9w5bDPrP3MJEUiA7l2326FUbuxNXwd2rOhVi1xaolqw8sviYigyZ1Hq3uX&#10;x2qWrX0OpxXsJPpYBYiAu4mZ5oAzffKRYRP81IwFcHDD83P5KXtRGoLJJfSK8RxADV+Nq+8xUV1V&#10;ykxKbcWZ64q+ClrNhehH8/lLjCPCWGFAidWwUTb2iy0bvRpdcrgWj5PUoS35jSOTTIrbYrRzhQzJ&#10;RDTISo/PmEipoZj1s1fX1yiU9fQJyCZfalFW41DSMo13KakArIO0sQx6JJWoSTYTjV14rHbqE0Gu&#10;tPS22TYRwRq2LCHrRUYXvWDq2yLM+ygIZ6+3W2tHkSjpIT5Yc4U5ZTOtD9hMFzEQVkv4jI2h+NYS&#10;ICMehMMytVe1rBvZbk3xIaKi2S7q2ygDR7toY6tc7hNVFPMau2Hwo6KAIdhfVAVgoVU7OtTDRk6N&#10;4HidY66wUip18KI09CWtz8TSXciwO+JzAGAxX405vQM5uwg7IJaavQkBf8Akm7aOpy/Ojmm1dOjA&#10;2vnqSbPE0uICsyM4+VTHT0UJP6vGab9Gr5ZyD2ELUmBjjhAw18UPZWW5SjXVIZFiYdNZgj9GAHu8&#10;gKlOxVahXFduC4HZ+FCXGv0ABnkT9LACGUwbSyhR2ENGcL6eNNMDa3F0OXq5WBdFGjvtyLm8kC1b&#10;2UukuTPGsZ6MNjdfXGbTbOWTFSBf0FEsF4NEPUT4c05Qy9w/2s89tALlDQ37LXW8D2uMhsOUbSXL&#10;e/xoU0zbuMHYLTaMGqGB9zzgPBAn6/v+k8M9YVEmIcltr+oFMTrKDKPhnfVXzaI/ggzppgZqn9Rj&#10;HOzVHb0T987RgKskHYGfz72Y+tI2KVDvQdm6wTsr8ZADFkY3axCsJULhd2QTHbz9ytv5PTSLxhbT&#10;IG0vRymT0dVR4n9ufGmmuhqzVQgvMqvMeF9eMMjNNYL8JB3vbqc5kaZaJoyMnb4SY8ABW0VGS1ms&#10;QF/AMrKvx6E4iFJuStmPm5JktW6YIVElbDpSb05dA/MjKl15yWoeuAljA/EYTNZBPJKPUsrIFQLQ&#10;ksooiVA5CanLPDc7SdKJYsHbbBQbqmW2qEj0fnwc9XEwqk9Wkyi8GDDJ+2x18lOWLHN0hXH02FAi&#10;ZYbWQUALk664M2SXJG4z6+2yxhepQW02ICg2onXm371eIkC7MfT5fOfi5ob83Lr5+s9uke8+xZeu&#10;E+EBapvXc3tdH0V1708a6XOfvaGzQC7aioFXaLb4p4+WvQ5ORc3cod2/DCnWaS3/1FdUrrZCKEva&#10;dzEy2ESwo3YapYtO2ZyeTYBBRd6mAp3ksw6YZQ5AGzYGaYgkKo5eL2TLbA0erBSG1ZWxTBK9bUBK&#10;dzeUUa9fnSsItmPt0Rbo9C+UjZX5dEHNtUx8fayTVQtUFfF1FTU6gzpJmTRr5NuGEOo8RWS3MJQ2&#10;v0pNCG0s+dLJlg2uiNrGFnQyJFQio3Q3GzJXM7y1PdsP1hVbfs2GhzLud9vIyvV71JIBou4PJ/PV&#10;pu5v1ilwFIUOazBqICHiSXv4hhH7s5VMaxbL+egMjrCMnVXeN/Dt4yd9m/70eSbAALgVHqM4xa9e&#10;oF9h+DdQZbeTEDe/e1I9GmBB9i/hZ+5hI8QthD5p4jYy97FTojrEak+zIozMwzuA7jpQtR3qs+ug&#10;+oxx2LfV99luqm97dXevU93dK6o74ApqZtM+EG7U1ob5pAMmMfru4XgDQcrcRS+8teG7d64BtN9u&#10;EwcMCEfV620XJTljov6KjdMJlpImps2jhjmSUMnwAPS9qn4yWCPuwvVyedcpRjU8HSxlq/+xxBgr&#10;rhuVQpx1rHepVSMFKOI8nxJXncGHZbCTufVwPlthe7WMjCP41zr19OEQlTx8/C18sfEacY/pVGac&#10;EWHXuKPaBmUi/RdXe+ZKYgcWKct/srVSJsmAyQwGWMP4wCTzb3fLGTEGoWPsfj/F5IhLkzoxzD6u&#10;zVaL4RS5gs8dZh8lrxoLtYCXiHT7KGUQkZgQBqL1T/WkUB0Msg8qZlJpTImJ7Y+Dq4xJcceJDbqw&#10;NXGsFUmrEAZthi9p7YQoHXHboWXMsko2XOEJeOsZuwpdZiO7R5XkdQcnWSwEnNomsVYuHDkecqN5&#10;M15bY3s9WbcE8h3gcqAC4HIytzHfuYiyOk3JYfno+opvLEwivt9OnLb5WWRhpS5Ch5yRC5FbV0tG&#10;YtZvLggbze+Ug545lVfEiz6rNuZv7CCG4iyItJUj8D69/+w3yIsHRqSjkzT0hFFFb3fJQw/764LE&#10;9LJE0OGUykyc8KNb6Iq5CKiHxzDEfkvqQ7V3ofNIykmeAiN6qbv7CHJ0116eM/6nMUFbRJriDM/x&#10;eVpFksVZi4frFkdfM5J5pbebYbshNlim6bSPFRLj27NlAo0FkADMATQ0qzNksG0rpmIgeMZDTbCG&#10;35zN5MyMekBqBuqNTCIn+8yHtAEgrBIHB69HIRA2buLhrhDiKRoFaXbVCCMLD061VmO19gCzWUFi&#10;DGx+Zyuk+ms148pWsBGBkDaxanVU5pKomVzAmZ1hFSztEaTBNC2kdQRmplgvaiDQ0nPQn2deOKmV&#10;Fab1dMENpzahZRdeAbin0kUv1laGtEtYJ01hTTmzgYONVIm4AiEwEc4X1sAWto9YJPmKkvtpm6zP&#10;xVU5EylxcLsuLTIISs2Rz6DvNyBEBitQA3RXlCYrc1PM8cKQPZjQzBHHBYKV0jQLeQQOkb2hu41t&#10;7n0J8xM7Wj3Tu0h4lG+CSPqwzTgDlWSHpQcoroXSGYSZVNMtMGo9pInQrZqv2mCD9+qiKEtg4mAg&#10;XsVl9e+5FaSMkSbErVCqIRdrhrBfxi6rbFybFGmXKsgT2bdtq8J4rw8OH9zHTKwwZJ6GPmI+QzB9&#10;rJLXug6mfiqa63aNo7EHkoJFU3MRM8FE24GtqzrOIw/7oi2cBFo9xZ5uVqeRTiGCr6pjN1k4TWtC&#10;12j1Tte2qtE9cNOfjnHmXU6AEmkyEeNZf6k5ugsZeVIp2+TyxYfr+pOZapZ+S4enrgtUlH5nr0Ok&#10;RPlSp9tUyljH6r3P5ISAJninpDwLPmx0ZTsoYZL+AuIT5Y66pFLpPCr4gzO/kCfRJ1dsHdhH4xVO&#10;HE6wY3OwHExXYeN30rICoKY5f4BCf61b12WFSGbdE0QMSWzqdOnVxeiYG6D6d2EB0uamcKpBBKbO&#10;UPYUIZxV2Bc+GN0/T7DaXCOTkysNdMExhx3btuvCe6+z3RxwxXv7rdveuxD3WKiKDWcF9ZNfPKu8&#10;ndo4hmGsX1qN7Ks/rm1txX9r2cl/qAF/HQCw+UUL1BhpWzmsm8IXOZahOLmTXTCMxFLXgnsa64l7&#10;Y4hNUEqMlIVCWwUBIcyDuSOjeWx8/64cGtFh/uZ/nN0qM6Wsd37yj6O5f0MuKmuEjKzgjwYvGhyN&#10;kBmaUjgQp1NdlSNhlvoU6h/XT+59+/Wje/e/fhQo1iJoFtN6RxfPTscrnmG+/PLLu9XHe9hSPpl8&#10;9RWJLkntBRHNttH6dzJdkyCS6h7ypJGzNlAc4UfMOimykpBg1b+NhDOaO+Zf37VfmYZinewTp1Zu&#10;GsCcRjWFHcZJkHBDmmk0jlbEnv0IPbFkI73DCAVJUTAVaMNbGFw6TOMAWjQctsGWMjs8pUMh+jIn&#10;ibX68MOvZ6Ondjz8WsfDyjPWZqZwPP8tp8N2P//8U54O+/R3djoMLDT2WBuRQAPJmUJKkUamqFtm&#10;obZi53ONDlEkhP12SKyE6z8chQ2ELNlHa/u2EyINrDAM2zY4irciV8/I9sQ0lC0Hi9PxcDNjiHFU&#10;4nIJ+XQj5Xwj5eVGCnfRIdIFn1QnDyXO1ZBnfI6MifqWF0lT1ZxTtMn5CDw+wbQl7b+UFjJVfLUt&#10;ySvuu+jIA5UdxYbng5lumSuLcLcMjj12ZZ03k8n8dVeO7Lzuysh78squgXfIQ1UMg5bVj1eyOZGu&#10;VZlxOl/h0o126uDVfDzqP9pjDo4SbTDABkoe/CgI4NEebuxp+j/OX5RZupKBEuLetfLsRJ7MAuXk&#10;kwtbPg63mdfMXo2X81l//rLEBj+5PxwgPEgBYDiiFCCTnLT1PW6ySOKDRZn14FclXkn7dZk24xaJ&#10;ggXKsWY4xgmUIqNZ4lSWDMsriHY3YX0AlaWMWnTCfI09AuPBqpPe8exVs+SlH525x3qxg8xDDnhA&#10;q6zDs+eLKzK5m7poD24BYZ3P5k/0HFxnzQ/0AHD/4Nlj3xFe9oYDcAg9HP9ti5mey13qM5y1Kykw&#10;3uCkQkGYJfNUQpGOxQcuS/QXuLFk3ZcQgVsITKSGL+dn6/4Z1glWfyPlDI0dqHQbra8fvH+E6dg9&#10;nDccjMbQ61p4MMLu7efqedTf8gDTeFgfYPPsyXx5ji2+sxFmbrrvjKa7HebKoOAQdh4nYB2EfUJO&#10;GyZnPHVPuZiwl815X+aCWnmerrVHgIcjH1LNAduclMlJXF1uGM9k1sJhn9YeP21fk1vwBsvmvq5L&#10;5E290se9mu6jrVm0d9j37IQgkRunxS/ORS7c+fRtEoBkHCBNGOQQRQ6M23JNiLSygK40lHRaVFZj&#10;rRkozVGSWxkqA5j6LOgWnnBNXhdmUNTNYwtDag+4+dLhKflS6QHYKAIS6whRETKDGZvb7nE/mR6F&#10;7dWHqC0FPVE7y5g33VkU15ZZ0R7l9byrvCNIUWbz4Hu9wYuVUs0Hi73RPdytTsTXgw/MdSdf20hu&#10;ZJmkJQBEYvHH6MUT2ZAK+YuCiwcayiSvnwh8t2qYGodHcaAsXDmDp35h14yZmzqcLPqzxRqhSsjT&#10;GCPiwmCbecjiS8xkCZytFXSc1OCOLJHzGj4FPSIMbGvG2tiLaSCxPPGW9B+Vnh6WLYdy9Ea2xALs&#10;HMXkOR85S692xAxMLY+sHT0XEDsxho20yC+OnLHxFq1BVhrzYiLGpHT0k5S3bEYdRh45+B7yH8ot&#10;S9nc2KwoO6ICEDGYBIUot+B0geDkw5AEbRQdrjmwtmNqEkJzZTvRGAvXvGV09SCkRISxEWIIf41j&#10;n/xLCEmzyH26WfFCO9XsU6uHaRBm3seldUgItZLddjW62wg2xBbB1Jok2oNTnS2Mipc6VQ19g/my&#10;P13hQgyK2InBIfyJmd2Ynq345RK3+66Z4G6+8XAg444ccaZ08Po3eYEw2LHIJKnm3gj7JLZa5vyq&#10;usON2pJD2ZelfP7zAlfQQYNklsr+u/NJnj/GZ70tEITLDkQZt6xKvzfQmWHOV7pQsKsMrxLcUq59&#10;y+AckgM6Cyw+FSAfRS13U5DPs3goZ1I5lytAlupXaUFVnwQHMBvOFnO4GQmrc/eumMo0wf4s8yrx&#10;p+T7r3nm3sZTZ1CY3KRjOtG9FMtpQ4OPKdUdDgQgL0Rn5M2R2kww9w5rARI/TCDA6sC+lhNc7Oyi&#10;rUxgyxyj9eOeNvJE11N8ZClKFiV+LSzK8QdQjDWZtsSxMv+7j6mihywSGzlK6OifePS2Jlbc4HKz&#10;usUfaS63CzhtVtjcNlFngfEGteCE/h3fRg5afBNE6t7Yi3lI7ELjaSzxhtewkCUFnghRHJgKg+JG&#10;1MkL8T43WwA4SHdFrI5QzVF9CN3Rg/g1w/u2KsISiB7jv0s4vAXYzfs8v39rAzAvMcnYvVHs1zIL&#10;3iiXfcqdUM6oPbpppazS5+1a9+GyMCAXiuYG3Xysc/JWndZxndV5ie76fF0dfCGSUGmiNyEwwlsU&#10;ZwzXKdxNxb4t6AcMoc0HiE+0Gpx7MZEpUN3odxBQtNuBQg2tkt2tU86+tVR3vc6a7cWdty2euoi2&#10;SHTo7tq29Z8yJpXtbKephNZHTYGsP9ehvB1DlYBe8lPMJHauQlDnxZQHq9sCvGoVRkzGxZdfQkHW&#10;uGP0PqwYjtnK7O+rr+AMtFCZ4cSPeBNuKEI0xk5mhRxZJLUTW+Kq0COikcIOktlo0kiaTj9lYzdJ&#10;2g6Xc2JpDEduUTsBhEMhRl3wt9f7d1KoxmRAHmSZylsA5mv0hbdp4dyvbaOFoW2X0sXPtKDXRtDh&#10;roWhqI1M4gqOS33Cq9hCBthhCJsEOT+0y9KgEIJjZHS6isqpTQm8mUryEczhXbJpvAudjatUwQ66&#10;QGkoTeVhC3w3sHopXkOgIO2k9DxjdqL2BQ4PGjx9nVZbkkdWLhJwziRdqPWK/OnhrIQ3x3bLohq4&#10;JTO1bB5MUwmNenYU04xctkWsKfH2+2y0xkSiwV95k02ryAMLqqWomOEIt8Ak9DlSy96rNQq7Djed&#10;ySpd2cyWMTCdtaI3ZXZXPUHc+HCINfl19WSAU/HLW6ozrMVm9x5bCi5IqyF26ZVLRQpjJfuQmuHX&#10;Y9nGWMWTew2Okd0wUVw0kQF4ixZ2i8IHDmsKwYfS/AX2Fvscp12Ws4Sr8o+xUt6gBStcTb0pVTJX&#10;qHXGgLv4pC+82R/5HAOBBA0uVVtBMNlLUJz4bQCSzFpmNJtZIQCA2XSOBmxgOaHp5iY+tac+QGEE&#10;AuPpyOqWGxgqBljR4e3+4FTcbLHvetEO8DZnfkORiKLn47u8mEHcxAvon4iXI7ngtIoSTumMEtlH&#10;kibQJaHJKG7SXQJSQsT/FiSMZ0HksF4r93fJjmU1F52iJ/6RRRfBkRLzdUjwbmPluZ0mVO2mpjDD&#10;RlXaCI+8sRElKa4Kk/WFtNWbtAmpoUOxlYhqOhYzVykalWLSoORiOxTRRLG95I4E1G37YK/B0g2e&#10;QI63sMUlPJGTe96boSnODL33sOA8s1romfT/i3y1muYNKZtHWfidi2TsRWUQRCeRsyEeoheJLNiG&#10;JI8crZMYOe/pssoxh1REbU+cuWutbRUrK5JS2axTuZKzpZN5FXzdHZjI/wiD6epUgkdOQDGw2ZEF&#10;oaCrUByLFY3ojwTe8qDEWrgDxxa1qlAqJncWPVstA4xsGHI0uglb6tLG+dYoLsqL13Qk0/5q57k3&#10;zsKuDogwSQon25LgFsgczD2yefu38Og28CJ612cQCiNzG9FItmjOJHvlhDEq8Zv811lxplE3cXYF&#10;nLfdq6IbPNs0b9se2onZVEGowMr+GkuNN2+1MQ5xZ+N8qjDCqByz8r7B4s18coZleYEaTxusQw/7&#10;wyVunuJ0p41x2WC9dfzquuArflRALmvcjnKByxnhP50NJlthYmN9Zz4OJOD2R1ET7mChy5/uTmzl&#10;lfcytjLtajlu3y8xFlcxfvklTEf9ePDmiS4VP1w3Uw9xqoIxGDZdBZAD2WgANUPJr77CP7BI3Lmj&#10;gHgXF0kHHhzJtNUhACWFCr44xjOUaM1fg40IpejAZRSituo0qdrmJZhiClyUQlVihPZ1R70LgW+/&#10;0Zt8Xa1zXaWRNE9NwqEI8aWDJb07amJ99xnjswzM00fAAShfO2Q0Y4dtTrHa6AfmMytk6/LkhYiv&#10;rRBdykp13nnrBsqbtUm5t1B2YMd9fI4KlcTRRPyLspYiWyY4XtaRhw1Aerv5TrWGV6/bb1RJZfdO&#10;O6Y/LTYIMfBMK3atoudxAxFLsey1SsYNRizIotcqmDcgicCak5/brp0vPWuzQedP0U4F6+2qBNib&#10;Q8ZmWVYPO/ghKz7DzD5yaIiD9uSuuwjc29fSYUKqgpc8yOBNhsfWrPUUPlwf99HNl2ts8z/D6dOF&#10;PWv3aoBAo0StolpqWxlQJ8Q7A35KRXFX681fDpYz7AX6ovpL7MLCQrN8rUceMIBUuB8Si6CDGaIy&#10;2D8Il5q2Ck2pXo9xv/F89jH3hFUYI07no9XtihtcU1l+sAnTfUABTVMJ2ysRhj+XEJFspEE2fDRO&#10;T+cAWmr+6vatv/gL4X9pm5J5u15rJV6G4zbEpKbOnPqER+NvtgeNYM7OLJ1pwCuEURrgwFH4iowg&#10;aZLe6uF8RIBVJ6JycjD3EnrxCjOENE2l2DNzFEeCcComXWcJOjaN/jD7jnv8sAaw0omWK0iKzwR9&#10;CkE06pkNyfmWybAelLaDhMV8ltGxkE9ZTfW+DBr7UKl0YFK9CB2Bgh6WBUJGfmz1hsas0qZDZ2ch&#10;InL1kefkXuCh4xa2tFfSobegD0ioYwydZkz9BSbevP9etvStpD8pJu30vKvCxaQFcbWYbCFRb0/s&#10;4lcfW0RT4M+rEs5hv9GYigLnRQXPpCJBm1P0xBr2AyLJctX3YbPmlkQTO9KroveTyyeRctHdguGA&#10;q5e6L5Gh7EN4kdh9dx7jC646SbbbrdiGI9EArV7hY1fwZtiiQsppnDwxxCWyHgTBzn3g2SkzZ7lt&#10;gw3nXkvdBbqeo3vk0wP5YI4OsvUWuMz69u6edErXdmLh8wyyydQYLee/JMYuXp/5p8lXozOHv+ng&#10;F4Fu3ptM8iEw73KR4dTArOsupq5ayj3v5hyO4x4zdVAKv9fkQFYC7BOeHrbSEADL/JQS6jv9tBIs&#10;c/0SdIT9L9aJ03UBJjdtRrlwQM6EfUUEzMsYG1Q84iZhkBUSHZy3LvE/nACxz7xwc6p4+HkqaY3K&#10;CV66G2fZE1k3ohqkLUuKKm0CdCHIo5zV5XKQLODbbRStuZVO+Df3tHmNsn2bN2l544KIQs/DVjdO&#10;o9JobtGSuJMY5gGilrqTTod81wN3Ndc0iMvxqMEQbHspzCRyaPCaU1vfWjRYomzNQO13fzPj3s6V&#10;bEY+BD2wx/oBxTUvAfKKkkqK8eKY7H+D+aJZs80zBAvPeJSCjq6gW3Z1kambxMT9z/UzzIhIa3WC&#10;rWOpw4Ks664sr6PYYJKcN6lHV9kZOLq4TBGcchEvYSk6t2Bz7hkx/9+jBaV7k3Dk5kZHBzwtREpW&#10;RONCibAstDQ2VaS7sw/yQCDlW/pTukOtt1g0PpcrNjknDR3XGF0yCNmiHOFQYAHWrAbGLLYt8N71&#10;0jnWafuJT3x9jinGfec9hxzZiAE2h2wmP7YtPchJ21ToybXAbN/GW6Duy06mFpBLggQH0suWgZcK&#10;nnnMTrzUImENzTnY03NggdKs3VtazN3T12mywL29zT3bC4MWg2XBNrUkOcuxLMFo3xbN9C7WISs0&#10;ybuwfnI6X8+xz27x4AwPs+YRTg9nd8ZQlkeHVQccg7SpQwp+1zwhi38HgjBfFgxKgpB7nzvCO508&#10;9dmD8OQL4UNilKhYVXg2b9JSip09HQe+KKigR/aE4PtjFb+jjMCdTFh0migzG4K5JrfmQ5ATk6I8&#10;/ZERIpxGi8XfOkGHVHpVxfw8pMfpuTAuV93XRu5IKC5Mw2megLbIBlkqw8zomLFdZ54tnOoAfCiX&#10;HOT5OJSNXMjcyl0mwl4EbY8I6obBIrfuTvKXxtdD1ilYyV5wvWFr8anonZ27gikN7ZfpyllJT76O&#10;jKUeW7VrbGmbedXKHFF9fpBbzlLZTRZwRML9+jIqEWE+omk1pgoervLoe++JTmxkFGYxobpt/WTO&#10;ESw97YukZRPHpKy2kA/5nxhNCVyOfPDJnOYc0pcfEglJxLOMGkN94MYvoX1gr1KJIsakhXD/3j7G&#10;J/3CYnbApHyVMSQUUdgTBqDQza3Jf3MSgN4MMJ4AZk5+m1KCBfccFYe3+AyP3xkiMn0pK6yqWDnE&#10;Bbc0HT6VljiLN1gmNwkYNToeJnK9TDfTLrq4phiuzzYg2eSbI4mMA+Am5zJgYNZW1rV59JSfJmui&#10;kIurKezSju24+U++DUJnV8Bc96EUNYc/6rtdoZWcojRikNM3+9IBt9CjioAlTXti4aBQrfLeGSUK&#10;VbaIIatfC4HJb1leBtVYPI2yrdJq0nNh02CNWIgd2rguqHchtzlcYBWeRz7BO3Nhnmv/4SaOnBM6&#10;0jdgehW6tK89EwzWwZl84jVZqWSQwdo0Ql1p17INT0qel1SyAw3EbeOXOl08Cu3RDhzclWmZiiN0&#10;L41jlICrMaVjI6SZ1ORuFkRZDq7Gk74c5HhSfwuaJA5XY9mP7aINERczybbrL8LQaavNFZGTnxY4&#10;+a3iJp1hky1RE98HaB0YbbGPXxhm3VaqKPf9BCoP/+u8X4vLRU7guX1aOG/mwwdhAAqbbZu2AeMJ&#10;olXYyYHorYztSZZUFVD5jDH0XBDLsK13Ld3nSpBjtfmhFg13zPt2SRCAmzUFUatIOG2TdA0XagqB&#10;UgVFSNaWA3JNsybKi2ZioPIzTVjX0kNO+ALYXd2shvih7/IBPfnYTqzO+8W5oYTURk9kKGLFmUi0&#10;Ql5Ce4VtmP5gWc6/gYFLZQy/MyHhrXkk2nD4p1xA4xFbIUj8Kn42B24YeAKwmk3Cr9VOfqU8fEQm&#10;gXFjVQlGp81oQQiG2oaEm7eYjK/JcOmGCQYhqU+bs9XgxaQ5XIPUqd2gqQKqYIUsu7ntEOqVrUoe&#10;nuKE/ezEDzwrEuN76zQ6OIHLY9G1/z7zssatw7MZbv1J3KWJFvHmfq5u4Q4q0vOKn/FbgYVhdsbE&#10;G0m9tqf4rHTj8RDc6MPvUjyAJB7q8f+3am6QEF+DI7nYJiWfC7Oz/mgw/1x4suU6EXtysJrbT7O8&#10;wyHJtrJn3Mrz+YzsCMbueQmdCxZMKcYHZ4pi9jf3WUBsfbBzdLDDy6ClW0AbvBcRQUgpK0xl6oPd&#10;owMco307pEcbDH3+OAq5QzRliokg8ryuLS0rRiyHrb3xq6P0dOFEGkO9f7cIsfsiaG0nETYqSI+r&#10;JBUdflFLIva7tXoolDNqoWCJOU4jWY5ziaoob6HU0BjH9O36Sqvwpqw5HBfUK1Cc+Nq5WhcB7/P7&#10;wEsc5c6XWbCj4fOZH3wRIHz/USlo+asyz+sADCOxKQqYqNk04C3Myi1IxgbSx+nkIW/QKTY5ZkFP&#10;/ZMhZSATGxUdW5y3RCNAn22W5Mmy6AxZX3VV+f1RrZOAGl/z1HuI6r455XVf/evi1Nxl1MREYa9F&#10;Iu6AgCw5V7bMbVy9baMYO6oQp4hU72HM4YCu5gVb0jvazaOXDXJxyMrOICpN4xe0Jg9abWJ6kZw7&#10;IYYcyGe83pmdeVPQJQYtcEs5FTcgJ5tXy4ZQGXg3W1Ntx8Fgz276Bt02wAsftW0rXdl091/AHrTp&#10;aEtlbRxKa4kpzKHYwwFTZKJcMR04uVUQ9sKGYHpjxFn+sQ4oMFzfMj3AYFpYJ3gFQVUp15qdvIWs&#10;iWltU+eYz0FChlUJzkc/swQ7r0U0xARKLAWtCrbNWuUqlSMnltGDEeCqSKozzfxcr2UWmaCxm68T&#10;2nS/BN7bAqz2oYS9swU2T2KLidpOmqalQZecZcjTWl/EKhP9aY4zPplhAXYFZ7CRmukgbTKhNd4a&#10;mk3+QlDiilBCRJq226DNHrQKgrSrolOaeFqe50jZ3zX2RNiZ0tQ0f9go7J3/cHUQwgzJzEYOIxqP&#10;yO6m7mcU2ZYWoVXhfFjgCcYr0COu408ajFykIdXOLTwGzfJWI/UoPIdtZSE1kCJ8DVnBPoTUAmdp&#10;hKDRGCvSd19Rv/7Z72Ash5Lwfc9YAUKCyebG9DtpeKFdxDwN2yRlNhWBNu17zGVBpyp5pkiIQzGG&#10;q8BX7+a37io1tA4fFDquvgMqII9mCUqhK3mOoVvRWE3SJXsJ+/sK4oNSXiW/UQUSszAN49Q2vV/H&#10;lHBm49RfbUzycta2VqKNbFbqJLyjtUZOaJilvN3a6HjBq8atiPdDHiwso60S3Jgri4blmjyZ7zii&#10;Hvw2Gp3wdevzkVGImk05v88pbbJzTrciB2SR/DscmLvU+Kdp8RYlvo4OX6nCWzS4UOCgvy6O11Rf&#10;B9+qvbmDfjPdDWZ6y1wFfRv12/TAOzM3bVMHbPMa9pttFYVMvre0HAG9miDZ3BUIPzjniL4wTpW2&#10;jsBUjM2Xo1JE8suyrT0OhYW5loG5tn3x5m0xLyVXN1n5VnPCEdvUyuaIai+ZnP0BGBv1TbLx0UXS&#10;MCR4l1xlhsibjbmq90ias1pC0Pa8fzZbKufM9TTCobcphFNfTEfUvTt4+DU/tTC6l00uhCMXiCau&#10;uAOpPxw3vGV/NOiHtmDrWZ7Qt6QsyLvULb2T6r9/4P1QpD/4+htPt2q441j35aTVsSsotj7FtH+J&#10;Iyo1zs3hzmT8vpicNX2f6QPlTyG8dqJB3LfX4lumQiYyv1HwoVTZoA3X9kmCyufHgMhEc5tapck+&#10;1cdFLnoQMTbnEhRCXNtESTdNbxOiQB8/zWM0JvovXdxwbSGi6/Y5KqvdiWzZF855zWe6VlPQcFss&#10;zZsb89nmwkplcsK5YqXZaKIF0QTWbccrJabOEFIIITsH06dhrOkFRw91UaDy36ta7Jzq9Qz6rZ3Y&#10;4r1YSaOC6+m4RCnSv4s3rDlwTV+2BNb378/fIDbLXeG7z+tfHa6bBSYNv7ZfAZaG79bPxrjq80Re&#10;7nz1Vepc+eROmpa0DnobIWmsFdPs7f+oPNntsDE4412ltem/XjyfW5FekH1H5f5v7R2pM56f1KX4&#10;Tz1Oal9xwf5eXP204qYQjiluXvexr0JjXrz3Fb6Y7IMxUdOJkxJuuiFjGFZPh+lqOs3O3y/ggO9q&#10;6oxp790OBx3goHqLX3JdKL2dF2/T4m2YV5CSPsaRIV9vF8hWQrlonrpzWN5264RMu5PPc7JDvmSS&#10;ceu5VrDJnKidnktYO6yKVUncWpx2o/P4BHO1d2Or5DBHaaMcnZxy7M/tNsK8hiNHIdhVoT7tlKsq&#10;9dZxt5mTY8TmtuBjmRvHFFCLkH0Xt0G/xJ3Zg9F8NjmXaB2y/HAuiS4kWcqUcuwitEU+s2QSWdoQ&#10;p3Ln9VDcRU7ZeKztgg1ydCrsNkwRu4V82hcGoI+ekG9rYECnKNN3Zfk01893O/iwm3niQGl/dc5S&#10;y4frHRZQwVHDdVpptn9wL127DBPsC+IXXAfHamX2hvXK5F5GY1+0d2yP5vOXkG/dMm8R7rzWw49H&#10;RgIc20zZhH9t5TodLuv+hpFYmCCIYIRKKxkmx4dN8YP2JRg79+umQc8FZz6F9QgjL5yCrKdz/I+7&#10;dOfplqTJuOYVzSFl+IqHzQsgeAXxRnn2pxIsZ4VcxLHfQcYJHNUYrn0gdxOtVIgVTqYv2ZGNK0UU&#10;e7JlH31UHoJoobHLobIlfNogsDhsHvOA70h8VhFBxco91eLki5OaQ+E+heCHS+AS85OAnAqA8ban&#10;1RsdTC6PfdzjdwzuLc/3ol5A4OMgL3Vmj7mYuAhphfvr5h+JUtAEUUhCjGQh9o2ZksvmlBFFG/M7&#10;DktZt6WylGY5YuVE5DYSRuNkMBFdqLR2t5VigtujmtQjs9etOAouAR5du3kzdnRi3LjabSBSBf6h&#10;6uBvXM5C6lFuF1AHtlPDc8wNkPgAgug2PgUTy5gIITOmtomE9RvKbuIAZMOZ0McuYo0hO427BID6&#10;pqz4zO6xc6gjeh59bv5DZ6drc7NZBRazFvKRv4TOZJ61kIrtolTKUmQcR5aAJq3xBKEosgVTkqwy&#10;Sz/CJ0utMmBFUSeNsfWbr538SE1FaT03EPrqecGsiD6YTFac+yOR4A9uwsTRaIm4te63NynEoNP5&#10;hxzecIHBRvw0DbYbRwuDWl9xFiUxKnQJ1SaNtuSDD8HynAZvyYiedwEXwVpszVUlFzuvQyeCXKe3&#10;2G3WnvYt7FdqB/VGF0fhfRXpeivWgtaEwSb6/fITjulIXHss8nIuJXhn9Ny8xMHoR5KobDAzhj1v&#10;6VIp44/uSJ8vp9qendt7erW6bgyRVy6RU2WuCzEucRqZTiXcAK0aBFb5lvGUPRnnbPUPWG/KHr7S&#10;7E9897m1s3dlApdH6VcUqK7pW3yGD1nvHn0GHdnBE/59fvHlcesPZp1cOS7Qb+W536gTeyM5JLxU&#10;p0CD8SsCaus7UYhZc9HzQSoxju528n9YQ4kp52mUcysea1aGvxJXQtPRLEHRH8nlY/KcMW3zXmng&#10;u9xXGYTRwuQQupPa6cfyFqQ09WClQXeR5RckWU4wPhBlX4jb4GsmfoNDal4FXYv+dNgnp8s8PaWH&#10;ButlCdproJglglvhjjwbE4e2TWLu4LSwNg2gm9mytuX5zkarLw8QiYyytg58qA6hKVCr4W3Ict4N&#10;HbB0lNRNAJ1THLaSf/IMiQO0T880rxhPEAxqht4qdHfuSAXe5EPp2AZGZGcfhXjXdZos4OthcGnt&#10;k8XwUfi9txw3Q0WuDR2AibYWaeUr3hTQH/zXtbutTiamGUu9mi84ickbRXQOU09eM5kWVz9L4clD&#10;Tx4O4MTJEf968qMn8os6njqdMDV/N8fTR6tTZvDrOp60gtVmWrRsnneyPGcWVdmToJFMcsX0ZOrw&#10;Efnh5jAbpaOg+M9TB9Eo+lZrIkxG4C0H8tJaqbKbC5SVfPC5pydbkvX2Y3C+MUQEvJ797XwxXQ1V&#10;2j8pv6oD4l++VJProlKfn7cSptNWwnDYSlidpY9EQs6QjRMAzQW2rE/xFZBptfdv8T2aHS5MoZJq&#10;OHSxAeI24A6/XGOA06kDgqQNQEA64Pm5A6Ixm4A7uw748qUDui7Q3pnjc5DGp5VQTcPBXkrJIvva&#10;VNi7HUflHrTDEsxCEOYMWQ/U7HCTHhQ2Ww5JEJXAj1Tl4oWRaUYp0RFqVuSNRzgPwHiPeMxFFl6W&#10;Ilwk23FhcodrIpncx6Pc3Wi6xFpXzPDq1W5YLmnQ7EhFAQJSFCISU0AMFzXWAYAfn+9JBE2YqN/v&#10;8rQGCXX+dpcnHyNgmO7IrptjgMSE/8CzGXArHXxGLP6RL088QQNx43b4wFfKGU5mKcc+DOV52KqP&#10;jRn4vldKOHZVBwWpxuMJKcQJNQdbrrB1KB3xMFa6wEED+qdpw9zpYHLMg/NmqMmoWcMt4xuf3JV4&#10;QciXyyIhekVJnSHkq9l+gQ+ArzRorkUVoFXWRh9WK0aCoyUc7gZXrXuUUQJCHPMFgYeH6PLhsEZH&#10;2CifVeZuUdEIHTvUyuTAJM+64DJOFX3AqclCmTeFiWF87fuz6QEP+qRjRGrRQJUo5iGwTHDhh/ih&#10;5u/JjJzU2gEeI/xC8AMmqbDPLw7xbS04CAkJ7r+bD0YeVE6TMamQkVfbt8D2MO2ASnfIkfebwXQ8&#10;OS9dJJme4yvIuiKn1G+UeCAOadpFhLvaX80u+elk0fJsNoIT4eHY1QpgL9K+eqkg0S+Vb9R2mJYP&#10;GO5jE37X9MmcUEcrnHgY4YOqXMHjXEXo22995i0utCoPfcmmzi1LSc2bNeIcevEPRsn1Tnrh+l16&#10;We6lx+GerA+xpfVwL4BkPMPdALIbQCBgoppeIbiN2FR2ZfSyN7i/tKcxR5YUIfkmbulQoxBpkSnE&#10;QGTmpWIhX/zr9QRAw6fyqD5pnrYqgO4HC7Dc+hi/u8YTeZKt3nBARUj7ABtZcgW+4ntsApuMur2N&#10;VQ+VdGvqEPwjmzWmo20jf9kNuD62xs2S+Mjx5/K5hkt/3ftU39MQ6b50vZrgsgIpTCRyWADIWQmf&#10;eT5L7Qs6VzFrAewRWuOMteeRIJbBxlvSQVT6bRQnQMvufoZbx4g2dVyvo6Tu3t0sybBFLhn0NvW+&#10;fw2N7BM+gQ6JXeDaZpnLKxnL+drePwaf8tvF/2Pva3vbOrI058NiATbQ/4HAJg1nAfuKelej0ROJ&#10;khx3x26v5U561ggEiqJtTmRSTYqJNYSB/eGLnX2e81J16t5LSvIks4vBOJFE3lt16tR5q1OnTlVx&#10;POW1fcXNqgwT4D8jf3WLY5CT7H+MX26f5x2O1cfwJW5b1Rp8CesgsKRaWhlQhsYaHk+0GQsWnD4u&#10;7bpIXDUK3fiEC1uR9slPyl+zXmDZh/HEy0I21pblkCG6mMPoDUvSCQYjKNkyPK5ZTLsM0BlT3h1o&#10;JA1bkluZ1qlzrVOyjWaHMqd6IfKF4ZZjietFfEYpmv99hhms7amrWErUQ7QOXz8WXyHa+S0tohRT&#10;PsEK1EZbOuvABvaRDc1kZNVzRXrQDqlqgZosoii1tUshG8yGEy2CLYgqiva1GtyC78UAjpaqwcfW&#10;p7fge1vZlqcXKqgUSADDb/44adDChYin/AIKLe9NoIGcIkOEyvp4IIKuXSjfa/PaSDDCWPISuPoi&#10;Rw3R5/QCYOsvgB5qrHyB10UNdXuVwikeINyTFEgy8coXWozfBdNw5RvYBqYZkzr0ou2zZSIkXquh&#10;U8lI9UQdvDKkAA2mUH2uid27vY8UJTknPO4EvYbkUnozvcGxawgsCteeNQsSKAHYKi6rXQM/pRA+&#10;kmuJYihZfHekY5d9TAGTEFI5ZG+AB3WPNI1DCUuggFyRlSC5wd8/eHJwQPSdhPCgbOxBHZzhfyjB&#10;J+o3YasuY5zKQ1KumMc7Nollu7Meh0Y1KDKewFLM0UuxoMPpvIGm0541+cNm42eVFHZOEOHrVjaR&#10;fqzHko0CZ2ebGS03VnegpVxmTf4oWvlzC1oNgSCLWbcNJRVGv5oUpEvyDyp+24MS/y2LBKWIWHv/&#10;bKBOnEWNTa3hQkVB0xrafL1G0kYyzZrLRpisTDDLx8ErkFLrhdzQCtg5UqQnkSRihc3odAydQATv&#10;u1QCLVoqBcsQphlEscA4frHRsWVcI2FbhjY+ZtMbT3hkg7iOIE6xdsN5KLEUcfcvoU53T/hBSBv8&#10;nG8NGyyubvxbApkUsQGPykAogLHxb4fic2b/C1+GLYJCPo+s3o+xuu1+mX5BR4lCNVl8uB5nnw1f&#10;58g9nHP26zNc042KTtAzzJSfTYawJ/4U/J1zKsxprOYx2BuDzPgYW1IdCWDtPRWMTDF1MlUiXoqI&#10;FVNV0HU65geRP3AaRvTbupvsbFLhAtHQoJrbBJgN5zqxG5JJ4a9M0uxPJb13v5yy3QavuiWN1PFS&#10;XW4tNWOpPBC0lhnq3MGwqYbFUIWeXo4X8zCi6WxIkJRD3QQR+SSNySfu/rNtfErtFj+NzcJRU/Bp&#10;SCYfeYAK4l/y8UUWEiVuw98r4EDeVfhIelGswkeQQ5dpTyQkX2vLjJ76l04pKWMS43GZTuDkMsmL&#10;sU8Omo/xH/SnQLHsKpxn0AHaQUYRYRcKvAAjbrtC3vKFs8Q406hZNFf3bKPTFdUNTUhfw90mvu6F&#10;nvkqHcMTLKYUKT1tc6+NWCLAsOAQvlqPky32UaZ0+SjxchAgdU9QSoNfgFnv1n867P/vHHZO/EpG&#10;R8daXZnkV5t4YFygbwDpqHljeAy5B7ykCCxKbwv2OTvfeNQott7ZUI964LMWc5/Sd5U0JMqFOUTG&#10;9S53uu5Nu8fcdKb9zUN96ayD9Foe7kk7uaPzHD+3eKyrOBN9aWprZMuDXWnn7ed50kkMojNdw0kF&#10;0Cf/bruEisGJlHnrXZ506UhDdu5wpN3CkWOtbrQDLLzoYG+J5Xqx/hwf+nNc6KgXURYjsuEzPlKj&#10;YiAtfrYVxvJPru7x/6ejyRnyG3g/mQ4CjZBY2Bz6iwXXkf/rAfGP+eNtjqd/zB9T2M5r1ALl+ezo&#10;/wyhc65FoSD5PNKiJha0BdE/O3yOuoBAtSe/9FP0vdeFzrUGYt4K5J5h81qte4bM2fmsO61hc2CP&#10;rqwNmt8/TK7TQh00ERGHvSqeSHypeCLByPgk6qxFGhmt+bzQedKVHOLehOHj2nB+EmLZv0qIu4XA&#10;zQB39fHsZoAYdTbL1ccTzGmCeNlMPote23TeR8bqFkuok7DeEIeoPBENk51UM/roaUqM/OVVc+JO&#10;Qj2FCSh2HcEfobfZYDLH2q6mp6Z0LykiSGm/5Lsn6ra+lMmVRjpC1OIXClv8QnGLjgcs/G8zcNGx&#10;KEU9TNHBBJBRC48t+BwksMhK1KILXlAAfm58ofM5AYZSKIoIg1ve9Pc+6yi6MqGK4N6Te8TyTuyH&#10;fKKnqCIeNwxJcE2Exwx/R2MbqkoKmDIHQiqhCpuNObEWcVX4FSbmFlOXyXcb/hWQaJmaR51cM29G&#10;juRNzyimxpM2xIO6iZR8aKSEhRbikCpt+Dgd/W80z4Wv1THPqv4XFW0qry6WpjNW3C1JfKSWPbtk&#10;6oy/fzeXNPH67tWUCMhDjbvyS45RS9VmsoFwfTVEdHglEM7rx3Rfa+adhbq3kkkoMyA3Yq5rvi2w&#10;7eX6qmxL5EkoGMrCbZN0lLZWmu/WVizbqFrvLVVyuwfABtLOTctdknRNrjmBLZnNRtjmTmYFiDFo&#10;Ja1lw5HdKeWn88y5Fzof0aNHbFgbSADGpku+xZDBVHwKiBtSCCi+peFDjimm9jK4LRphQNAzz89T&#10;APCCm5vC2i57Th4Bt3OBpALm4lb3TTlHJCvPN/tKWzNGsVSMf/sb4bTsEJW9YOxAyAzDUeOyqRDw&#10;5ayEZf4uCE1Gn5YSbs5Ko0v4NWwCHEwCUuFMAXRZZGsNBTyXTq4ATl0nO0kvboNV1y2Vs9MKX9sW&#10;/9Rp7TJIEdMbrWF7pFtclXTifCWglNzUOHe5zRGCw1Hb79NWxeKhOtpYRRTLTOpimuuNEOd5yuOV&#10;frk/4ZvePMdsZScKSeHOPOuII3yD3DnxVs14cFtXUWd196IcMAdPjqmOF5GGh2XGGbF9LpfQVt8O&#10;LuALa8c307YiYkU9eBFA2GECebN251u647TzsTOsJi/oXTXrk8IWUghYnC0u4NUNb3AxesKmEyor&#10;fjlZfjV+wsFOjAB7AKMFnHK/jr2GkUJxLKHwPpEW0GkoCmtw2p4k9dkG7thAfG6CqViQbikQT2vB&#10;5hLb8CVpZTHE1aSFJleusPzlxOwpQLZ0JDy+sx9xTCbC1AOxgoolpx2aT4du0mAcS7qlnctD7QiZ&#10;+5y5MYd69NPoCpFXuwQ2nQ7gT0RisOr1xqoS3R9I0rp+BYqZYNZLqNZm+jetohgi7YspZX03KruY&#10;zFKHJkj298puZxNusQLAmEi6kyuEsy9uScUOB9Mn9VzEbIuXN1XuI86uDngwvx4NkfcpO4G5TviI&#10;N4sSlhxMoUR2m+TQm1dZCe5vKix4yi7RPPwUbM5XAEjn0kkIaQ9F3oX5xk8tke0XqYBsr2DlH1rH&#10;TZz3YufESAM8aaHUJ6/F1xaZUz3NGIsE1gSNxdeZWTkjlIWcQuy2U9ZkU9mbMHwjGCIpORnspOTK&#10;i5aTOLpaB9TwawfgbeVDN3z7it4EpWm9Isu8o8gxS9tQKHzOYyxwAj0W6yQEFV+e/ybN0b6DeuiY&#10;XbBJhTGElJKs7kbWW8vn3XTXU5jLrNo7r5oQ9dO4BGFKp2JLZDO2Rs5OJzdTip50ooW33k0wmPc4&#10;FO5rungh9QtNWjHpPj4r0qKpvrKIQmEbEL45VRITYEouF0NMAM6B5LxOGqphTQCJfbBgZvxINCfX&#10;CokTnraQCd4NTFHAfyXhUEYkwDuqiYolMpmInebxjbDp/G+79cBXmbyARPynVyGTvm2yz+cu+AkX&#10;770LS0DEX9Vuwqs1ZUInzXuNldcKlbYoIYH4CE9ZBn5kCOmVXiXOowGx9s3pjs5UFK08uNh3EWvl&#10;IZYOkbxB6LJsLQUoZrgmpOCjyHCLUUCFLJUKMmOXtd4tpFlHaSaeV6TGaZWWcUNGu2kGoOy51L6E&#10;F/lj/gSUuCsKRFUDZDOQwv+Blzmm24jz92SwhCB0MamLEdmuxLFkj4yl9+gTHUh1naQL6cZMdfHB&#10;HopPJpZRACKTwdZLQECwAb+tvIHN5S14ZtYT6FXY1zLC+jJNBsk/7PlVMhXHqPRcpxIoASwSVDrR&#10;+VhkyBfee8FUbvUByd2CVjDl7mUHctWo1SCWPIi08q6XpLJFyUQoDiAisK2EAh1UZZG3nAd/zrsz&#10;uVSbArk4FFHwE9koTrbJx2/ioQYmwoClJQH51mqkQqupVxCPm4VlFnse4s/sQ1KhN4Qu3157hFrQ&#10;dc1SVgdlLExv2NKo0QBVRE5GJ+c8gCsM+OpqMtkrrDtUE852dcOzLf6JYfWUNrBD/qM5mndjYc6Z&#10;Wywv+7ZmKlyHwG5m84PK2pBODiTqkKaOOh8QR4VWyxpReeI+rTQtwOnuOM7ITk0acDauYQ6NacQ7&#10;bCksTd87uQx7Ja0g04FYaYmE46++ANYy+BkFSSGb5Vgot0IClkxhnJSsIWrruQRSQidOr3lv0+qC&#10;Mgs4HyJAUmCi9LOZoGoLx+4PfkqSPtIjDX3eINOnPmONNmVTelEy8Y/VfWrA7+xDC4ZqsCIUC9Wg&#10;is5I8CGNISRa8GaLBhst3tVkcopzi7nJ3ObD4L7RWNiCNwX4rx/aG8gTevQwfqmzW2mUoofqwlBM&#10;EtwqszV/shQVbLgWljgRReqotOSKMqu9QUpnboKkL/hXEP9B3C7AROUo+pR54Zg3OLFOpu5gRJat&#10;QPnIhUJrI5IlWWnhBxqvyZTHFEA30mJjQd2oFAtN1dXi5hy3xs1uz6nTjf5opILENYuwubOLeI2e&#10;x2zPPi31nSHvJkFHTrE8BC1Og2lx0TVLxLhDQcmZh6FR75m13UKRIkeZap+O+k6MbxAmMoS4KaFE&#10;4zzCCEiU2RcyBLFMrU7SAzNYHb5Pd6/Kl3DZpnzPV2bK1yO7WN4BIFSk/8NV9+5ilG6IQL3Dscti&#10;CgwgOKqfoly6E9IpCQwf0CKrdzboYOt4Gco1VTYCZhNhgxI6Vupx3b7ncvWG5GjMJKeYkgWTXvYq&#10;w8gB3CLQu81uVyGkiz2kh+am1xWiE1YeMrhUXCClaCDg6GeeD9GAFOM0r1/rkPsMO9bFJnKy5eyv&#10;4luE/lOHnAnJytkD+6PmSb9Qit03yn7LuThkMln1OWUtIBeRbLAgW+/6K4ic6p2IKb8lC0nR8M6V&#10;4T7FtOaQys552XxPxfQzA6YzIU5Z9o0IOt33F6KvZu5sqsORyihaEDQSN5llVRmiWsinUMrNWGEu&#10;tII34Gt29lTR8cr2EMDdUNiTVFtOgmJxf1EgYd0ScJhheJk8D/EnEs7wL2mDmEsVDdujbJy8XEai&#10;gUXnPmh0mnh08sWiDLCklpJl7nTyRcLpbUBEXMb84l5otOGB4Qx58TG8E7AJzhptaSY+tj/Jubbm&#10;FK8gP0xZmDdT2PhPWLAiohR0QgtnHZHv5dediHalx/fZBI2lEy0ps03Bb+0CA11YwoGXyYmqyL4R&#10;OXfF56646WihMaOK+3Q4q6UeSDCgBdtCAaOGyfS2ZZKLHtjEuJiGrZnrIk4VTH5sUMMWwToH0w4D&#10;ra8pXoxucGNJPcggz0lR+QCUi4iNvk32LM6P1YK5KS1ifYqgJwHk9X9Vx9bJOmhCftilzfe0xAig&#10;171FWFvhq8uI22RxE1IsuHEndHX403R82YDmvp7erzu6/Mdyf9iKmao/hmiW1tkHs9bGzFb5eTlM&#10;nRiwd35TXFi1yqOiekaYpoe32n9zhYQVBtp5FYKv9kbsY/92MGEk34vlW/hkJSWYidKapgrFXXxt&#10;dbI76G3EC/nqNR65u5gaiDeeMKrr/qP3IodE6sO+t8c8gTImJAqtAjsR518sWz2y81/+1z/8w+/+&#10;65f/8H/+9X//q8AO1kCV4lLPVCG4LC3F3EVE0IyOXEMLecI+x3E6UycbNjWlG10aQrVaLSEgTlGK&#10;sI5LiqyCcJ+c02WlN7SeLHdSpU4JCWVnQqykQ56wcFxQkhQjQDHhCmxRw53EP8wlO+t0ysxJVqk1&#10;CpM4o2jdj3QRxfjZ4w1uje4HzddL35iwKERYk1UjBKLQ6FFtFTDFrn1k3pBFiJwH5stkBdciG2zK&#10;nx/RRItMudzklUQVtRfiizYNvy+nGB30ED72LsM2F+iNzSJemOVMaxql+yuLPivWNJJ+wzdAHsIW&#10;G08mJGOcwo/57G9BvzKPAvRbRW/lS164gc47h/O5U7bUG7tohVYNgGmYzVShoOoqy/pZsbAq5z6I&#10;DRtdZiuYg7b26jy/u3ti5MFbzqCq/tkx75DKWZI8EV0e8ZWk0nGrdg5lxsFcBSTPpYoVfOg1D88T&#10;6jo9cRG63gYqszeIuL9PxGquopvZ266FlWGYh1jY709ubIqeTp8qRul8R3ayM5hxj35Wx7j7zfg7&#10;JGbo5An7iJkv6sO6RJDkvWGAM5UYXH4ma0zuS7iLLeGhlpPWVLhAGMW1G0Awuiz8szJOJPrw6bTU&#10;LDwyFinFtasOmmuWkCybI4skNCCqQSneBZInvnGssboB0eAreLoHPWkrmImZMvbcUGbPGBdXC91w&#10;vLlJQJZYY0KCs8IQ5FCB8SPbnTQ9LkS7KZ28P9vQePMQy6RSoiKzCrtkM4pGzlIuh0hlSENgMgHT&#10;nc4nsLJqAO/XTOSbi0zqVmhAoBmP3tjfoH2mNVF575BlgwFipySBboutCCFHs71wMH0ypis9cNuQ&#10;RDSa/QTdg2HOSUoaTeazNOmX1vTG21IXYAA4tOYFQMZbUhaTIesEenjXfJLIhKqKycr3RKqNImnY&#10;oz2FrkbOSzAEKlxJuAiNNLoQGS7eqfZtlSBGKsXPNv5zgd8GIZukCbgyntW0wjr6pixAU0H3bAEz&#10;paQLOKd7m2Aq+iGrsD2jEPaOEYG0BmAKuy5V0Q014z+u4E89G5HDurunHVU1vlOtVpwca3utDwub&#10;8orJ7Ycz5mWVmpOatmAK7hfKFk7HZHezyqxtmnWLcWgWmLWqvVc8fTlFytLcR92O3SojC1y8fxEi&#10;DUHtltHZJthYTsKOnKts5F51Qs9FZPUUIzl6MelyTq/D2FZuBxDUG+3kXF+8SmEUlnVp5XM/QpWf&#10;E0aRb9ErE3Kk0MCKJEbETrIWxNpZYdb4YOp+OTuLWImGn+5gPjmcHKpoks12RNFqMSf3dsaSg5Ev&#10;uwIJ6ZaJjKmJNYKaP8QcEZ+kpuoqkTBbWi3YI+OSccVgJGtnGitH6mP6uh18sdSKgCxbWlU/Ghk5&#10;EZbeSmZYZKPipWjdOW24F89KRznPNh5WmfEKcLTFrU4kiLxKrHI6k1rKMBKDuQd8kmmQPtnkQW/4&#10;HDOUc4kjQFVwTeLyua2+puEbjMTu4nRTO4k5iapEKNxFBHOH08sR7ojs/WAuc3WMNs6mi9lw9IfT&#10;0z/60+c4jGp8fTXKb+dl4K06Gt/MX45myVR1990LD9rhN4iG3VTSMbtPIe96EoKALpi44rDyUei9&#10;UQVhUd6ulGdRZInFV2hdSdP6xqisdCm1G7XOhwOcEy3eGxTHgjvm/UYZBClwjBDaFOLYMVh1Zl2O&#10;rjJawuVsT90FpysVsJWFDqILLwkredOL0TnM0nkfm+Na0KTzIbZ7MQFCYQQw/fVGOkvfuCUFA+ah&#10;DpuuCZ/nAhiZ0VzuTw1xq8wBXhbG+JqOsK+SEZXyzGqEB1Xy3e5m8kuf0Jqhgz/aIUbZnOZ86IYr&#10;4MfT4G2bWBKHh2IEhuieM5EpNuMbEzVkJl7+xeItJnu8xJu9wNR1gRwkMoQulEiMYSURq1Rlgk2h&#10;CbFQi4QTzwjA+NmFD191MouToOVSSzQB6UCii4EXgc1tcFoKtE0XaoF0Uz6c5YGtQmAIWhS+YFHi&#10;FM/UAPDwHrjy1Suc+I6nPAZeyqr2V9fXMtX3nfv2VKfa5/Pxv+BWs13ejWAveG48SPUWUGKZYmpu&#10;aL27ml5g/iBBWVhD+woCWJOgg/hpSqoeiWwEVMqkOuTHt//ze0Me30TO2Al8FuraPCYHYV32VSKt&#10;QTZkJdWDSoOcpxElCYS+hu59krsU6LNYp9HuJ6J0glsPLkdGYSPRUrOWArkDzfhRARN14UPumXz9&#10;eTbmFlNGOliEpj8HrT9dTUWpcx2MAnPYLjlaS7up0qT+WatMqbjWMiZ/NVH6FYRBmBroqwJqIpgp&#10;LGJOGt6b/e3EDtXrEvToKwgtCc5ENYwnWY2ZpXqOU4ehbnDmiLFwNw/aJr6EaAdBGqXsmz+U+x3s&#10;C03Rll/sVVwjJsC39MJjuwyatsuHCXltp1zrVBn3pWLywcVZ/Dh2DkBvkX4YAENREoJ5PrgamZZe&#10;kCOdhFnyXcLp8H8742XWjqd+A7bVx/n78VsbIcNhVuG0eEXca+o31rxdU1PnrwYbngfxCyCtanyh&#10;x9m31NiSAaOs0bwVT67ujja488Zgac0q01BCDkxO0ZgDv/4AiSGKW/lCcHVvIIkMgYTHwnW12zZd&#10;EwcSQkTTCt8ccMqb1LOPZpYDBUspRuvFveQqJOab6UvGfHg9a/HKJ+nZqcVFS0UIAE3lCXmBo47Y&#10;9hvFklplJHNNTRinwlG1TKfya7qRGBzyhRWyezDZfYO4uIY3Dvc5nlOgWhwBpsMFMLbCYaPJfoao&#10;GfyGHHq4X3mQCgin9R6FUh1ezKfINxv1iccYvtdsjHuN7BYMygBOLLci54KrlZHrc9wLk2AGSWHJ&#10;h6wnE0sdGq2pVyPoLLaO1JqSRrQgzjCxMg9rSxuzSVHHmjsb3CxmaHDKw4ekES+APanp3Z39sJ74&#10;lAv0uB5hbnN9sxhc3aey+5ugZJKA4qN2HfIi1KORj7RbwXYS+tNSe9oKNj/UQsirlYaMOMKDJFHL&#10;6CQXNykI3Ygbf8KkixVEHJJ8qjw6MyXJxFpulq2lsNh1Jwkd2RzhPrv6djqSaerKQ2or3ztwpbEP&#10;8ObR30Yz3IjyErFG+JY72xsbX+kxwGBObCHwTDTciLZOV4J8rNYXMZZJacThR8smvUk6rbV16pJb&#10;W6cyK5rz9lKDazQmNNTQmlXgE/zcgLeA+b2pTtJJ9N+Un6SoK9fKNnIjsTqk1DheqBghZ4VofCte&#10;mTujp1WLGQ/SYNEySdEJtdTWcRISHmqvaBWT/+EDlCy6pjWLl//jVTDmaRmuWYiDXYoGaD+3lstP&#10;sNY+87NzGDSLRkoYxjXcCkSeD2D0P67DIpdoQaH3hFOi7oFHPnAQ77rvine90B1A2iu1A9GyzCVa&#10;87OONhhn5bXthzbpzF51ZicWn3znGcj3RlvuLHNiojprlAHnkLjDOQdIC+Q5Ip1luJYGKT+vl8uA&#10;0/59VqW/DS8yBssDNtviLq3BRgvkVldhUy+XAT8AGxyuDnleg40WuBuberkM+A5sfjC/FWYnSfib&#10;jSf7Bzu97uONJ3s7GziI+snG1v4B/mzu7gLck73eFriHp7v78re329uWQrt7eLuxebAboMpyCSUD&#10;FbY2N/cOdjb2tne6m/xysLu9s7O1j0D7k52Nja29vd7Gzl53S75s7+7s7wsOva3dg4O9g40D1uKX&#10;3b2tg83chLl+El5xuYUNEvlxZzcN0X7qEQrIZFIKmjdKJ1yyUijuPkT5qoak29haHZRKNCK0rAeq&#10;5uE7e6Z6F1x6UyvY6nZIcn0r6tYvi1PG9s3RCO122r1rHQdIHQDz9aHoPounntM4JHhk4Uihqe46&#10;MkwQ/f5pPBzpYqS+lt8Rtb/2zbjLG0Ro8YD7M54+7//l1cm5FV0MZwGhjkzJQIMFPX5zs3Dny0CP&#10;xIngj57q0CHhaoyk1dHTJvSLd23AJfPy3QgRaXGSBT/tmPwOcgHsLhAoItuprubkc2ys9+PincwT&#10;gcJLZDWMLhezEbWcEWBDgdPCZst3gAUC94HbQq7ci9JbXT2DS9qCQUwEXX0KlTr3I7952RUPuvst&#10;Pck/wY5t7m7sfDWYDN9PZ/MR7hd6L3UlNE/X2RwTk1371kljihA/jism0fYn2anAeqniKt/QF77N&#10;TE+fjBxDif2ev2Pg16ac08lPo1k82G31UoIWfT0VFs+53VlvJF659lCvQLuPMBhwFCI9+hLdOI84&#10;ffX2aoFoykQ95CiOXkrWIVn7/miiVbYoE6yySQC7u0Uh9XJybSR83WPMAsFhImFsYYi0e4NrKCYy&#10;XWp/+mHq/W5/T1WgxSkXPlAH2k1JskCtKDwcLUbk7e5CefRLAM13IVosOPfZVwdT2tUSV6risG2c&#10;5UhPc1lJgSRvaslEfCtQLId+OjUAMBA8zNFg+De10eyXWESFA1kPmfHngxlCTGQCCTeevEeI5OZc&#10;suy5uLdaPs6QjC+bAw5nvOmSIpyNhTYwwZm3gPQvYh/vaojNa+Cfrbp9L1rJyYmtr23ZgP6bjOAy&#10;+Ny3Czx0XNWwFXZOFjTb01aK1260PefKxdhStYBPcg+KzqW+54UMlG0Dt5mdYRHfErov5QQeJ840&#10;2Eu+L0F5STcTf5JL6ML9pSyRAvanMIlLS5d1VksVlaNW3m3aoezsfipguhYwRc88ccJsFzG0VdKk&#10;FdZ4s/ovgIBaOVv6HGA1Ce3XG040umd7eWBKXZd8RU9/lemw2NV2fgsNZBEt88kFQwDZSAsT54kR&#10;/lfXjjlj17UNWkBKCKkqz7iYyk82sjqt+SR7eJJVZDvUdci04RzQBPmCSHZOBs85DWLRKpdZFn7H&#10;ITgfx5H06MfR7bn4peLXEteVI1YNhKT2B4hiAk2qxD5gWxGMpp6go+d94qY98yttG2y9rRSKqAEH&#10;XsKkleVpXZvttUZnfD0oRSpkMOTebB2t5BOn5lJ7xTd1D3xgjRrG+Yc3ofPOJM6Ns1ctNCQspuMZ&#10;4IjUgAp3nP0pvq7FCJd3Fq9OMYYh3aY/DSF6Mr6JWbpFG0ttiKWOPpqSqEWU25PtENfEUrpNfC2o&#10;6xDRwdrK7MdkT+UN+oluibsrsxl5KKkGEBaW3vBYsCTAedkCqjuoXKyUXtP+c35bCNiD6SE6RJNs&#10;M1Rvpl23XKedADX9IMJBx02vdYuGfDEzK9br/O2IIX876WZFkoyVkUTNvuRmCNk4uZ7f4EZxW8HX&#10;tI07YEyvFUJ9QFjeUW9486F9rdbJZr1CD8s+1dbaq/n1JfiDdSxkfck0VVfwdCpRvllCss7foYtY&#10;UUU10RT9qo11YGZ47PHyi9FsNp3xoB35YAlcjpmt/z2IPJRpiTLBe8Ii6c1SBms9uCgO3GB2jRd3&#10;0JFMUw40mwDtLFBaa+I+zBFwI7tYUQTZOEL7ghVjWeKygbU2I8rW10V6LLMubjgRvVfmaKBF7IG5&#10;CJmJ2LWiLbzESqCtASadvBzPb3AVFcFBcXN64l1Q0KW64U8DfcaQHbdFpE5HNLbQLBmWzYh1On/4&#10;Q4np/eD/8Y+FxIpJ6nwqRF0HdnnTgqNaeiUjjQPK6e8GwQXTNxhJhPAQwU95+VviP0Y0WSdnJhLL&#10;6fYwmGuqiL+R5SiHn1mABrhchegKLCyUUL7S7eBTXSOfYO0YkyfOI1u3++X5ApojFI3USMYrN6UV&#10;qa8ES4o8e3V2/jvMRK/yNUIUkPQYQxFemuHs5hkZ6tvDRLRoRa9+Puckj/4YJ2rnXGOfjS9lUbH6&#10;cBncYzPqeJb8Rua84exbJHopJYBp+WhphgbrPx/OvkPXFtf5EdAI367no/zqen6Rv2D9Gud8vp/+&#10;zEYUIZETMSn6qSrKVKmwTy9ltST7janAsqjXfffK8RUSqYyZGbieD3H7FFwNQ6Sk1IvXL8/+MrxB&#10;OFeYC6xEEBOlvBbRJb35N2FRGfGjJef6n3BEFqzoaq1G7XKG1ffZ+YfR5XiQ0DJT1c7CGpviMtUH&#10;nhwY2br8pM6paVwHBWb9Wo1Zf7kdLXxRQzW1+nAr/A8S5Y/eYDMC/pPfdp6YaXd70uvx6C3vwD3v&#10;v36+ckwFgdXektKr7L8DegnBOmO6YtOiplc0kz4imkgMB8gWgM5Yz4ziL01Qvsf+VWZFhw6bCtVL&#10;OB0iUWvDoOioU3BlfcORXVYCym/D1jX83xvbGL1fifm67oZeIUZRikRBlwX8bV0i0d63EMFUBXnd&#10;wx/bFAYnmr6ElzI/5omQpsqwoMnUiFbXcPAxwqWJYkmcPX9NN8XaN51z3AGhEDoJGjYXLMjkOjXq&#10;mBRwNFftDgnXQpjSYTr24BZ60u07WtBCoQXjlc3p7qCM0xamRAkqSGZ269qPSrxTAwPauSZ45q3O&#10;yce4GFzikLqfxrPp5NGJ/v3ALCw6WsgmGs/f4jqFKUKJyH/HZfXjefefpxdPuifYfYA1kJv3gxte&#10;Yd99+fK4i3dD3k0DyZGy/mo6vzmTsUO32eGCm78vYNuxWxY15ovr6+mMXy5uFf41PcDR7En3K5Xm&#10;hKpM/TDVxcGe59OJr+HNH702rND65GYwnhANJH3NFbuf6TJIb9TRwAg6hl8ynTwmhC4yw95PL+fN&#10;1uAgYmS3jW7aaktLuMnMCmqjmGcAPYcmoyjnJOfoyvl7hHTSzRj6gP7W+8HV2xtsRzEz5aXfIqks&#10;lHfl4uMJctpZk5+1ljQU0pjwEnj8SI9ZzA8A5UciLV9+eTK5fGV7Nn77my+/PBq9w9nS9uD3XawI&#10;DVGlq/LYn06vmJcomy+4zisXnXz5ZX96fQvv5P3N77FuZB+7PazsPt7c2NjVyt2zWzD7w7yLy5mn&#10;MzAb07HLJ91DsOUVq867aBXbZfGQeHw3ms2R2/b71EoP+fO0RuZL2NwjYfRyMJ/fvJ8tfOySsiI5&#10;9ZLcOHIOOmLLx2V3gSZZtK2Q0kxT0lv67zCgejyQjvtSEjZsYz1sWkagB4+MbvxaNPas5wzBS+91&#10;ol5v0yimBNOefyu3WvwjMAxCcYXtnQuM9OIXeB81IZb2PabBlUWJMvN26UX61e/WAjWLdMCPnwZk&#10;exXilIUqoI/lDHL3SlnpnQxF0r7UkBQP3zCRTKmKch2kiXgD5tn7wWx0eQprcDymOaL5clLKAGnE&#10;L8H/9jcerjG4v/2NFSh6lLqymnni9VjGeIqRkkr2zCWa7pSKASiM9y7inerr6TUufBv+KDP9o1sh&#10;dnfLQiHC4lxGX6J/0rXqa0r13ZVTqbK67kMLfSxJ4BRSiqymwNPvnpP8dsyyC8kqYU+lm4RZiYnK&#10;Qni9Cvi3D0IllV6LSjW8Of/u+TEI/XLh4k8lNWGu2QTv3idzw5Ox8MZgkC1nI2VT6QQiKENu8q/m&#10;5VHn2OiK1jQAYNY/TQFS246UFlsQJtXbvJAWuI5sDa7PLRLgslwGnH3IcO9r7nmtq/BXeMq47UtR&#10;owaiI9d/+rPNM87xfTJQdEz2+WhMVRdVcPWewp9A1yq+vW2ULy6CFfeWttBmKqghmEgwxVallTUd&#10;f6UYgXCGj+IAhfZ8Y1m+FgMHoIHGLPixq0ghCWZ0wwV0HIAkv2f5iVRJEqLdGEu9MSiEVVXrri8q&#10;XFt/Wzqsj4oeEzp7hz9fD7UvNVZgY8V/eJqLVPz/RviP/5EoX6qHym1dSTQRxNRPxN7MUWeFrnSC&#10;mljidFaUdXqz+WvrDQzVcvm1mCu3A3XrL16CunW0BNQyjr4wiVEBIQMAJJJwP0BStAUQpYkoPQCU&#10;lm3CWu8TVOjN663j0Vvdd1sdLcZXl324ZGq3bY2zku2fnKDQuxT7qk6Qv5dqT69ur99bCZ4aFSmT&#10;CyhggWGThI5UZCLXPMHGBzl4CjQuAAWYwZ2ovj4/Q5xSHClxkZh0w+GhNtySizQc3jD8sp8+oBaW&#10;nEoyYUyydaXQSqfzdYunR3j+XNrmgxZ/0kdrfcVCfgcLxu9qMHtHnDudPV2Ilc87Ivi6d9gGsg7+&#10;ksTyPmodGeOAhAf0CiyZx3Y74p56qeZ6GkrElmyAAS6+wi3MygOqzPh/sjzQopB0Q3no+PoWiRSU&#10;Cg6FvstGIPNF19noU9jZzI5K6gINjyzGKRFsLdcooGtugrZ6F7p5mmt7BQVIdUXXegcqeu/EE+jY&#10;GcFoTStqa63ukeIsxSQc3oKESDNi6YW8dMtvpZfABWB6/3NZ+k30WDFvkB7ndzpbkIfGjjDh0Jf1&#10;wkXrSTkKJdBOBEWE9iEowAWZz1FAUylDp/ime9eNg06lYpblD7W260VSbxOjGbBTbsRVXpMEEUxb&#10;67VH1+b6RVEVUdnARv53CilISnGCUWJxbc7WJLTgoiHg/LLsXQ2G9U+bGJaiIVyud2+5RFlfZWbn&#10;XAuTzpVsfBnJf38bGms1pDl08x7SF0q3yNmrwVhyyWjapcPYBqz6K6kAJJd+BaXwQUYQCCZ1t+jo&#10;q1GERCCWVCBgJBtMIDDR4N5AzzQ/AW0RvY3u1/8tPylaD89Zsm3sItLIdcDbzrJNu2SdW2wRXpdc&#10;03GL79qZfDjjcQv3GRxduUqZLJitGmpymdQumVXinzRGyyY5LYTZsjYCmcrxuB7KqPqvvxnMPQCK&#10;hCcEKI8W7JhYgk0G03SYw00PlAoMDHxE2wvfbXF1+WKKeNOcF2kPZsco8d3gaoEQObL6fIbmCxZp&#10;siw+IPFfBUNlL418iR48c5OHrLRxmjgtH/33r2TOSbZ/6m3u21S66sMzeceAGCyYnNeDuD4yCG0Q&#10;MiHx6S/ckHY7jBaMmkKKFp9oZYeoBXQTUqhjAvKE70pTdyhw2sEqSEreFOBgr41B+hFVKZLhnxnS&#10;/CT2wd0B31OdSgkZJTu9hGb+gZXrGgXlKxayfXTn9/Sqm+r4o4RhJjnwzohauaR3CsvuYgc+6YUM&#10;aetlml7pYt4u00ygk+4hLe4GwWOcVoS4/qgpLvAaAETQChalsxxeQeotEY9oKOLF41L/EDiWMqkH&#10;67sW/AVoqqupdomICyEbSYMZ/7gTXDqaVenRsgTn86yvNh59xetnTrH9oTgOiEdF+FgA9hadlLik&#10;cW25TAeOYPxXA9tSWCmgdTI1zH4Vo0z/9ffT2Y+HcucD+OjDad1AVUOsW2EZ91ueGcpJ0Bl0zvVd&#10;Gai8lt9EDT/yuWCRPEmC4RoJwyIvsq7RQ+4/H1x3CwsapU2UYllnm1EJgErc/HmgBalsrcrWIxoM&#10;+Nd/V/MoubZ+y28sKtm9glpkv4VpuYLmcWxBEJZcyi4YDA3ngnnDWY8zMoJN0e84chhYPYQogeHx&#10;SO4OskTZz9xK+dypkhyuRlUrEY09ueLEVUOvWGjRqMCFFBevk3CU9JIyas/4UT6Fwba6dOmsDQ5c&#10;ISMSSf9ahLpTfZjif8ZEy5ygyVtJ0sRC4uXo8i1WGMrXH+ZvlzyURd4AXf4NOIHBi7fcVtF1FktB&#10;xCs0mP9XiYJfMA/OZgjVYlZ5Wadj2eTw/XU1RHBDkt3CwhaOF/l5/h6/xpc37yW2U7zkuxWvBqzW&#10;rKHBJJ7jgzhRAUujQzynp/FGIziVBXLKWhLtreR3CQ/tN0HNrjEDhWdTo/iTSfUElhzkcpKNNHGi&#10;sCQtgY+Vi6TiErUFO7rty2fUH8pT3WPEKunl90L82k0oVb+flgiwaAneyTlkm8ViA706c0sLX7Vc&#10;g8uFdLboKw94Tr8IJnDtEl4sVgfwbGLrVke3YpR8PcoFk++PRyNkY1+Pda1z3q2VMU5EtQ3KUF0y&#10;cEGrGr2gFmWFmSV9Zd6HDw1Fv16j6GlFswY3rT65Fai9T4tI/r5tSdffxU7JsYDslHa++TsWXkyo&#10;ESjMCusXylFAjf7KYvRruUjOkjY+rFqSlCSBKOJSp7NcpFU4QLBhWU1xGArusrsT2S3HHrlH6xmZ&#10;CSYtuoARW4jZB5LBljR7iD1TjdWe25KkpaVwAFWzKtkcFG804SzwnrIj/gxr+3KIocwQNOU3PiG9&#10;pCgalf7TLksxoqcDu+l0rKaApITgy6qByzU5iikfKAnnVrBPnZGpo/WYJJOL46WbTjzVt1X1UAXE&#10;cu6koYIQ2BzpLPzA2YzXt/4Ub0rr6FMhvPBmdSW5cFFIH9+ivvFJWKfB2LyIaltuPEjLtUGLvim7&#10;Mm/YcTTnkmrNVqfPjk3d6xKI7Yi2Qhz9FZGi7FgEFBW4C1pnKdXDXNNpVkwkWcmYCfyK3ke9JTF9&#10;Eym5VlLTukZcVlDRYtgaBScwwBBJWGUquTEk+xwo3WiVmPNhp81QebA8z1WX64pB6rHhanLzavR2&#10;hF37OG5Ak3WE2J089wuMkFfSPivmrJeWltsL3NEme3bPrnX+DX2LnQu9U5c4Swx7m76Bz4n43l3X&#10;7zoZzZ64mlBEJLs0HM4rPZUDPKiuQlcYRd8pR7uTZ3hquBQb1IuYuB7fswkLDKB01YdDcoaDiyZY&#10;RwgCI3gVL9GZvDG709nWVR45Y4yoryvrh4OJxMjWUu2VNGITEPRavgoJwqQjEV7KKQkEDmjDCt5z&#10;5wGfNRf7+JQZ7zhHX1px346dci66WZS0c5aC+eAfMsF++FUQFAwKO4BXuOBRT61msVWc6BbMVkZI&#10;QKrFeAgQAvow+GhGxFaSzb5mA+tJFcnEOmHExjoDTBIzfRAM88xjGJRkchvWOHPBw0vZCnfqYu+j&#10;HMkQeKGP0ZuGPXRfXiG94B0uztZERk3NofpgxFgOf5qY85DiosGtlIbVsOOEfkiGztDSxOulZFHx&#10;2oI8IVe1cickT8qqs9ENgjLYEXaD4x2hKQxo0oJTBL7Ib2jn2G5yRxLmdEgEb9dqzQ0UOVJ5DqhX&#10;X1gTY1wUVddHoWAsIA+kty3unTz3eUpa0M2iJJXzV8nscbkK/aBEUTACw9uehD5owxIM+eIZ9raE&#10;fggwWB19Tu3jGofqvM+sUMZ4B+nx3haJVChhVdxtTS5mNtRexosYvY3D1kQc5ufDt/QM783XQiKl&#10;z8FJEodSkVzKIZMskLWo+mKuO/bpd4C6fItn0Az1RNOjMeZdz+Cnf5QGrJa5ZfJI3YBsB78AWggY&#10;cpKEfxRCUzeFztUp/QTip4ViqJOWd7JqQ/pNsXYsjTWFFfv6LCz2EFBodl8yAJRW0je+d+3eeHSE&#10;g86hOb/n4cyOTiwhQrpvRMmdMXjoJ621V0S/tR8Fdp2InowsFebYszE2I/qgYbLBhvlRtHKdbjv7&#10;hBGJV8K+PCf/IvFO/WgrpwSMgjeea+DgL5OrWzMjFEIQscovshK5QIcVNCLO4qfHo+vvJAM5F8cs&#10;JDwG15f19mhC/eByU3PlvIxyBvgw39PD1mACAFYfPghm69Cu6pzVQ5nQYoxhws9ubhEfh6GaY7yV&#10;yR6lLZndrqarP/7T4How6bUWAfLdEMNmZ9Ad7RU/wuTP1DDzG75/M8Ki7fj5ePL4+63H+1vXPz1+&#10;9eezPz3+Rga+FPAMkW6p5nwqqith9X1qseo/Oybj8/KBB/9qMAOSwSMRaCWWDvHzkate3S4+oMff&#10;cs9EwDozSZrNb5YratQquOVm7for0xDrz9lgMm/nxJ8HPy6eTh9/v/PZzEgQMv5BApx6vwQ/UksO&#10;9L4sSRUjitXTKTZFDY+Ojh4/x/bTxYfwskbN/Ga5plat0v25YzoxmAkntj+bE88dQsb3V+JEaumh&#10;nEgVW1GEffjTYtLb6Kmq3Ms0iBGkz1JUDeAxq3Xpj0/vz61cK9iMorV7IZpsWOxiht2OZg3LXLz2&#10;Yp2wVa+Qb3CZiFB4RWYfjnVbcldshLsn+i43GWTJ7HphpspqVWqvoTFlwUDTR29huOclZcMQ8VXN&#10;gnd8tTcZfx0QA0QmEoQ551oxQdGEc+g0QNRpjUd30zSH9pSOneoeRA5NeSaBU8sH4z9jEW6wcjDW&#10;8bb65p/Ont+OppN3f5qacXMwQCaw5pt/ejrFHsxhS6Ga0CTSRECtPVqF+NOju7A+e30GlFX3YzOp&#10;7ersNWzlzfjxq9G7xdVgFgv94vj2X5zdhfDzPw/GLaTL+D4Hui0FfiFcxf2Vgd5csGURRtH8pTQz&#10;l2A9M7yPpleXr3Du0kQ8YiYZMFxErdGpwM9cektRAzmaSaYOOHZYJiD8wogBIA8R8ZLiqIxzEPA7&#10;OuNoiztPNxrtSJAmNsYzFGzRGDD8/CntANuQJVr+uriYcvqG4jjUjh8sQxpVeP3Jk/19eUrUeAOa&#10;HjO0yYIwA/izBsnnWJju3Y2qwbIGeR8LTlLe38djjRvgQ+4J0WSFfLq25Pm0dqnEGbUKUn4z+uhp&#10;97/9zZtquLGBnx5+NvGzhZ9t/OzgZxc/e/jZx88Bfg7xc4SfPn6O8XOCn9Nq2EP9Hur3QBz8BoQe&#10;IPQAoQcIPUDoAUIPEHqA0AOEHiD0AKEHCD1A2ASETUDYBAabqL+J+psICeI3IGwCwiYgbALCJiBs&#10;AsImIGwCwiYgbALCFiBsAcIWIGwBwhYgbAGDLdTfQv0tUBW/AWELELYAYQsQtgBhCxC2AGEbELYB&#10;YRsQtgFhGxC2AWEbELYBYRsYbKP+NupvHxHaNiBsA8I2IGwDwg4g7ADCDiDsAMIOIOBi3eEOIOwA&#10;wg4g7ADCDiDsAIMd1N9B/Z0TQtsBhF1A2AWEXUDYBYRdQNgFhF1A2AWEXUDYBYRdQNgFhF1A2AWE&#10;XWCwi/p7qL8HKcFvQNgDhD1A2AOEPUDYA4Q9QNgDhD1A2AOEPUDYA4Q9QNgDhH1A2AcG+6i/j/r7&#10;24S2Dwj7gLAPCPuAsA8I+4CwDwj7gLAPCPuAsA8IB4BwAAgHgHAACAfA4AD1D1D/YI/QDgDhABAO&#10;AOEAEA4A4QAQDgDhABAOAeEQEA4B4RAQDgHhEBAOAeEQGByi/iHqHx4S2iEgHALCISAcAsIhIBwB&#10;whEgHAHCESAcAcIRIBwBwhEgHAHCESAcAYMj1D9C/aNjQjsChCNA6ANCHxD6gNAHhD4g9AGhDwh9&#10;QOgDQh8Q+oDQB4Q+IPSBQR/1+6h/DAOG34BwDAjHgHAMCMeAcAwIx4BwDAjHgHAMCMeAcAwIx4Bw&#10;DAjHgHACDE5Q/wT1T7YI7QQQTgDhBBBOAOEEEE4A4QQQTgDhBBBOAOEEEE4A4RQQTgHhFBBOgcEp&#10;6p+i/ukuoZ0CwikgnALCKSCcAsIpIJwCwikgnJ7+IOOBm/kjnPTE2bAYxZ5lv6b5vcy5aaERt5dq&#10;8A1YWk+eL462ia95SxSu1+QaQL5i041TdxgsFaGyaWxehHWTgYLDjWNXG4SKHJfziyEGiPpGUkAK&#10;e5I80iCjU+pVp3N+gW7Tl+QQxb9EgY8VJGMcG4hmlMeiogBfWNGIrj7awgaT61t7rxaeQPUlk268&#10;EWt7WjauNWqlLQAYDD1cyzL6S28KjQr9QwIDj8meWicttI0BnIQ9liD9s0ucBDK+uX38jW25zQ80&#10;U64RFRGvOUdC6AHLI87wGHlO2YgM9HntECvq1U77sy3xQxyFyV53CedMlvCfTd5OKXGIO4kjkDkH&#10;txpHWYDvt48kG8COEWHtv8xw7jxW1h55R8K7MxxEcjWSs09SyFDoZlKLtpFNx7WQyms//sYlXl/6&#10;QQw4T3Ijw5B6oiBQHY0sQ+gFXyYeyYEhuG1DM0e6f0DVjT/ihlncMStdButaijmA8WV71Y1UN5Yg&#10;LCel9yaKinIVSIbsR/N5UlKyeeaS75xmGmC0dM2VkibDYmgU9m7Tatjbki4eCBAqm5MZQRn5Ptu+&#10;NAxIzbNsMR6b8NHUyXTmqfGQDYYkssi3pg8ITyFnfHyHAdmECPgy9ObOLvzWSz3cQ2vSxvDU6nzK&#10;JguN6Z2mvQBqiaAwMDhFxxIGLdZGUfv3sTQyV/BJBWyhru2lGUQflpADBQkoRLRFCFsgdfJUf52M&#10;cV4QElPy2qisf/mcHAA9MO1LYsEWUiKFy94cuMPWaO7xh8Sz9RiaEjxxQ4J6XgVP3+QqIXiPh4I5&#10;eZDHQa6iMTkZb+1Yfl9eacGFw9pQ7vxDFVt8svVR1pcYgrTBYmkkNuwxW4AdHeVkdCluWili6Cs8&#10;fKHU4WOdxvxAWcO3uBzhKOBxOYTIKFOj63Ok2nIeSC4qVYUQ6OXZ7QSnQt0gMIrXaelD+hEorjNB&#10;MeFCdcE40F2+k4FnNzPcPiDTqi4nkBtdNqkeBrRCT6zEofa0VdldaOARt+KE3kkzOkJi+E7L0yAB&#10;qZaQbkUcBZLEIJWpkBmw9iWOo9ILHaGnavsROXlgb9hGp7pcfPhwe0FyBtT5SjhTQ1zXiEAjsa8U&#10;SGJ/gPREFTLYY1zpwMOqCUG6SOTJrWBvpeHWbqsb46qia13l0Iw2a4N1EC2h1HHDx2A3VVl9hI1D&#10;bbKFbwjph+C8KIGyw1a09EtAnCbVlKZqDHAOYPuALhuR1WEEZZ2sx5HOqjjo9r2I/H+Z+9reuo4k&#10;vf0QBLgG/B9OAHpAJWtfXr7TWIyXIimbGMgyTHmMiWIQFHlpE6JIDi+plcIIyA8PsnmeeuvqPueS&#10;1EQI4t0R7+nX6qrqqurq6u7x3BG+DnOxGvo8OCseV9CKDAW0/jFnupNdXKKVn/jlu7f4aV2ryIfn&#10;IuJwONI5kTWoBhuNOAmudTFqLCps/St9LCpTuL8/1m/yOM+BDNxIPnqnV4q5oOft6uwLBwntkj9M&#10;AS9Dmx5tpR3ss255acK3t4SGqHVXzjcZqmQWMSe0TbiAolLJqn1EVsBxTrDSTCQ26nVPsgnEXAl7&#10;AN2jYpbJH/Fd676a8kr6jNtDXCz6/hR9Kn7l3jxXyxJa8xyn17FPL6sFyQ0UqhABBe+HnmigmBla&#10;tpWhsJE8EkOw4cq6cuXnf+PkXlwZawMEZpTe1UQrescz0WlS+aSE87HZBpJk8pa/CzqdAwaoqUmJ&#10;vpIQpjMwZgumsLTDVqruqRh/B6OQEXPrlUGKZLm7gUN8IEQioqaecS/HDmVgDBz/eIFklxgYn9uR&#10;c3J5gGNgjLqq6ygmMAfRQIRuPADGAgJeLHZLoGDfVdinkooTm7zPlUDYDywp5UO9STanfoHeucDZ&#10;FkdyeXn49PoZWJtNDjGv311n11xP4Su+PsKVhRE6z65JJgn+dNMU91fKPJ95oIjPiOAChdY+U+Ru&#10;iFi0K7mFPUSCq4EGoiTUZ+vFeFCw4cI1s5GzUpLI2o/UMNQQuFzAcR7Sd8WNWBnGugnxth/5Fryw&#10;mIxGUBVSsoxNer+PSW0msCGE9DCwRCNaeix5Pf3dF/NBDePX1Aa9S7kZs/TjzgvlplxCsA+GkhFD&#10;HqTgloXUp2T3Qvy0uRLhJ43lUnYRnjGT7+U13OK9i1FwA8famLOSP4wcMQtUIDDmypcwUK4a8M+u&#10;BciRFuL34tdtUBeMR1lylEWQfJcqUDa+wEBcXIrs0rYZopgK2wqmVp9NIJtWNBphbVdCKl1YF3ax&#10;FEOr1XH2q+oqCktN+cZ6h73ZXHFOF0kti1Bl1qhUmyw60UMSAxFhwkiQ2TFWr6Iokw4AhOgw6uB3&#10;sqCQHPdK+nEZRFMmaQjRtLymHi3RhOppRStuZ/MwcshOdUhiztpFE2qiZm7j4Ed8A0Ox4+tl/vWA&#10;O4FPshUNtki5VxxyKcGmhSxGFH6HtWnyVkUoQnYucEBw7+1rPaX20+X52fEHzFkiMEl2wjne4+0Y&#10;NOIUdKd4jrj3cFEWYWC+XD+qsMiNCNTU2OLHoyZHEiBXvnFVj81rx+do5ISQ/gLPQFtDGM3PBUQ+&#10;XXflsG2s71yXYqdxXnYdmIjuhuIXJRmXPGPiKTOafJP0UNY54lEbSjzS0/JSYjgMUrLmqBvNw9vw&#10;f2Dp/Tgwzm5we/Ix3JpYZy6vfwO+tuUvB3uiFOrBjpUxo7kZah1nGf2WjbzOFnioplZ+gfvjWm6M&#10;NhKFcESZekaLaGumdVQyB2V8V6Rmd7/YHghbKaVGC7r64P52SnUzBRXxH+eoC2hwp3B+Lky9q81Y&#10;a8UOlvpV38Rj8g9JAfyjM0a/MC0KspFUDKliJREm0S2wKeEQN+2SwvgLgGVFFhs82o9k2DYPPN76&#10;iIH/0C0kLQgQYmeH5qvNTIBgR0Du4hAxhk75wqhXEfT9gcTGETaPmk52dmRXYCN2BcogWnqOxsfH&#10;VRSwQTp+X3E4U8dyeXBwL5OgUhoUVxtKLIL/TG/J74ZteuCMFPYEcMPv0goMFyGXeHPoHVblTKQJ&#10;d6sCkqLyDwcpGRUakeXcPOFGxez46Hxgp8uaQRPaqey8ARneIFDlPyuw33cf2qiOAlEjV9NxAsr/&#10;hTKdKazRvty3VKpzw9ACIwhXbJhZCXad98gsGeTKENafSUV7P6HJxCE80IiMO+t5LdNrarzw/fTm&#10;6CWcCdG/bXCBxyOpZYbxgnAT1yqlTMVNRWIk80lhqF0iWSyM7pbyZ9g9PuqxSZ8Boha5wcwEFAEh&#10;nO0yzWBJJXtLtiZvvjTKBfMA4G25vaBpfEJlmHN6Q2ugbg4J88aB8dB5ercXdDS+oIzxkkP7+M/g&#10;NvPxH+s3fG01OKPKDM29ZlSM7hZOcEuAW6s5axBLsHKLwS+kpT/45IUdg6k1U0X9wiNInk/Nsn8l&#10;WB3UZv8gnopZZyzt8PkQSDAfXyMRH5QJWTYlZGcZ728IW++j993R6xkkEv/1WyI17w5iVEQvoMgk&#10;AUu/R0SB7R53axDOk+UlRLAh9hhvPYQHkq30yNc7QVFroNErhHXSJr/B6wqLuNzsCdaffOZ95/nf&#10;/oLn3/l/E+rcj7+l8XE10zy5aMOr4YYWwQbf9dGHnNwDEUYdiuEht6kok9TPe0TddW9v9SF47eHV&#10;RrdSgZJxPYKgvz3vNiVgjziCW6l7r1bjO9VLfUWwBGKsSg1G3JXXoG1EaqktDWWUmgO18No5HzHj&#10;o9nRkr6ElhMGyDO6+waby4bgjDhQDugYwGif6vDg4CGN8txZgQBaG5tmGYTchW4GptxaVg002NNu&#10;PTtovPDi9Tk3a6PZ9qo8QtdM04e13YAZTxEztItgo58rGpu+zTY2+RBQo5VkAtyj4CqlPBq5ZsgN&#10;FS/OkKVdlczkAQfM024DPNAIswLxY4Vy20AMv1rLV+5QRTWdCQ3c1ZgEFLHKo0m8uUJESWJPfWLc&#10;kVlRse6ET2lwZV+n9uSNzOgKnpb7OIrxvqxVt2WtupAXrg1ajF1s35lw6s+6Bwl5y02SWWdnpkGP&#10;L2cqsyhwf6trYrF/ffYe68OL4yN73gmHk45OLnEOsS5Zqyse/l/uri8hCFqI2+8KYX18OQe3e8xK&#10;7PCl2Sca7y9F59jGWKKWM9ypuQzxeOFHvIMUI/004XH3cPvAWuoupFV3MOdEOcHEvggMolPQ+umH&#10;vYvbtw5dKKN7rR0vTUukzMXWwh46RYyu7+CYvubRYVnumQfhnlPDhbbi6stHhtFaTWwBhh4qgr+0&#10;yPHNxv85+4dViW7oH9h9viPqQxovgF0HfFOt6yy8PQ+455Jpic2mN95NErEB85KdmN6QkwSw6lrY&#10;KD0NPMc1xnGWxIWgFqpzygVEowsDj9X9eCRIACW3XYZrsSTf4vkzvV070rgNEh+95a95wirTvnTj&#10;UUroW/5LObEq8P0uKwF5rO7CGAUz8pa1FKy5AUm5+J2oyV4zbZ1SpUFgNiWiUDnAK8jTq0IdMXbU&#10;PjsXRxV/JbFwpxnGs0+OLo7/wGNvuH2UOxR2NQivo/C2wQt2vDyS6pG0gmO88POLA9jCpC/nhzdU&#10;GQ96qjkdZ/ZSjYYZ27nnV9Uxt+oIctQEGbreQTcrGqdP69LNqc/q2FvlHRvbka9XA8e6kFSd4Kor&#10;4sjVqMPiIZ2rao9Q1RV45gmrjXSuaZyOMFVla4nc+NXGCwxW5QRtPXWQKWlR6xiJ2UFpS01GD7H4&#10;kSKMhLwfxTCFnMRhMfGiLtynx1Wq+GkpGL39vumaQgHTTy62xcVZKoqf01bWJshjE5Iw4b8CVlwN&#10;wvXq4EhR3MdIz0sCunQJD6cOxSVgX1VbfCjHahMnVY/JEvfuCJiMeSilklFXErNxUlq585tD4N0f&#10;LzTO+/D2RfmHpuhrvipC6pA/vO/AIbHjwVjU3x5q3oSkZbFbze7RzxZC7o772Gw26qVocb9au1zy&#10;AUQZaq20XhLE3VL+TxcCDrMsEGIPH4DDMIzeB/SulLfLnoZ2dJU3IJjUj6PbwQH+UINhPBI4La/b&#10;c3OaT/TNpQG3sFrSx12ZwaG8ac+wnI8/y29Pi+PYcHGbYZsA560iSTY4fwfrlNquDvA3cmvGUgJ5&#10;v2IVmIeoHrziZajcvDEmgKNayDPjCyA88mjryVAG0OjXqIC2fWVV7FOoLW8uZsJ9ZifVXLBab0eW&#10;0z2aYVBDF1w0WDZtNbNqUOHVb4H7xghNRodvTqfCNaF04y4zTgIuT3ef6u057zIUv0DMcVVeJBe4&#10;3bIaFCClDvss0T89R7D64eX+WUYHUcAVNAA5ZU9bO61Hi5UWAzPAt6VDScHo+CpKSRU0Vy17TT34&#10;Wpu9LQESBZqGGniih8bUK2uUhUoiR/lEJRlyuT6cLFLGwYesK7mgKm5IiJdKn04DBgwU2ABBRCnN&#10;J8M9SkPUcEwhzpH4yHY5SRKHj0TXxVTSh6DTpW+EQwMYjdYqFSjKJAKsIahOMyuaRtbQLxGaQi54&#10;22dLQ1asPeeQEzmudRF0Vy2NS+9N55FRp7eiLPRK/EjmxVifU7HgvZxRv1UrHiWJbAdzGKfoclge&#10;YmlCaLQ5g89XKKmidurwty+48XbZqOuBKbWV6Bze9GuAyXmrhy618SZasRXpzaIypsdrvugcX1hi&#10;NZEhwk7ZnMPA3d6xK8mK7Zt9FDiIk27b16KIrrmpuTjgQzSNXq4mDr08L3CRHboUrft4NwfVv1NE&#10;Jkvj6GhdHYOPrsh+H9cIM7tfG3M3UOUaoB+lpEIijawE+0nWgJbidC4ty+2V+dM4udx7qF20tfCg&#10;3eXro3NCXG539b2sIS/qvVqAffQ9t/XsFDgynptxiLf7c8GSMTL61LGauJwrIYdH21OFLFaP9yGE&#10;9PNz/VakVo27vfOgk6ViniCq/0h4y11nhsMM02OdLupbw6ihK9FY2R2qiIslL31nsQG8aQ/3r7T6&#10;l1YS46OkRJL9ypw8ogoNoxR1B7mRkEB9DMNdvUE5va6P5ZlGc2KPjX6jqmRTtJRtsAIIRXwdvzur&#10;IIU5WW5f5DjsvyC5YVjW3Gn09C43DbWgFD//AJXQjZCmXtJY58ypRxlnBwfL25mKpgo0SJMiPeoz&#10;XDgJv9Tk9uCHJui5tNs6tnJtk3ttzym3ijWjbIWkxZWTAEK+7yrWTBuILprlw6OrBlDHJzPnNfSI&#10;+SY95jmqIAzTlJs7xqyJcVrsiCF6/xyVTv4vJqrUT/zazFbJDgu1B1/L2UMKCE30RSrbbStDtDYd&#10;0I6QeMbXl5d4ierCAhqbUgNKD61XEzMNcGhCDsLXgDdUpiny+C4HGqvbiqbug7zfSm6kl5sy27yU&#10;dTdurFqsVMrdwT1aDvn4PTi/InJ0EVMkfvz/aurOx/0nIimWPonpHR8VKWQz1TeH065mEzvFJcoY&#10;FynbQq19x6I5Qeg9Ob5TTZ9JntVu83l+s/3BeVm/uREFKShpz9KD3bpPxHsSmVxXsyGXyBe+6iLb&#10;3I0vLmWPoF7JV8hq4gBiDNzevcQ7d6fmRz6Vc3F+nrCyceqC4V5FmUcsrJIA80UmIBctA5keGMnq&#10;sqyqSnZeRqUNMVgoqrbMq+hrNyzS6hVZbl9Wk0Rqw7r5HB/Ry/9YrNxLrj5f7pwUyOpFr9a6s+WJ&#10;PSricgovlyDoTcnj/CYVevZyDsLJXaU5QuCGghD6vNXjqI96DXjDJ7BH+wyRcQ2Gy7BUpctKtj6R&#10;ACgXGaCmZ3cQfoeojne4wfjkn/EKFqLvuye98v0B5F7F8CyTB/Pj493i7cXsanp8dsrtKzL0kwq7&#10;vXEWU0w6X/zmv130wchNJM5Nwglji+O2qXTbXcoaKN6UTgRufUTWTq7gpe3vgAA83BUeOfHTQkbC&#10;gZLx/o9i20g9rHWyewW7dHo4png3gk2SB94X7JxQYq3oVpAYKxfT8KVidiSJzsNBzjvTgZO7nDyO&#10;3qARd0gJkf2xORtbd46zUVENOuKHh9prGcAlaHuwJtRkaRToWWiOI6XJpt6hkr+wfXLCOG0qBh8x&#10;LEafGemwrCelyZpdhr4VmQ+gEY1wbh7oEaQPKSyxvzmZOg3UpzSHLUALdCs7Y/UgAEo5LcSf8kuK&#10;jvNIkUNkUVuUKd/uwAg6zYdVtrX1lil1IDvvWdgkxKbcbuWrm2YyREw8cZ18ZOGiX9iFAgA9OBAZ&#10;h8t3Lmt1NH4rT4n7GqdahDiPwienvwTjG5im1GSnHogLRFk8bVQjINae2wtFZ4mqtZaahrFM7M6F&#10;Hk3t+cWltdK4Y1ZbMZZblvjkoiWTtCj93KnO+whiEPwYQOLVEi/vTCTYLiuZIgoDNcYHpUtRueyh&#10;6FhtLYlXSZB/vvpq7+LkZ3se+ssvKg+l7kEwMln8kV9+8dVXT+lm9uLfdle4mw/5XcNQv+AQPq6S&#10;O3y+/Ze9FzvPusk3y7jHh/V3EC4BG+yPm2+7+NlNtjY3vl5eWlrXdjq99G3W7V8cX15f4cnqm+nJ&#10;N6xtd659Gw2m++2GdgYgeoGI5o5bddvGqIjI2KBz/OpE8QOjGv6D6yIuz18iyuTQhtd6jJ2Z+xy5&#10;rMFrwtYMGJE+kcgE/NZelfjDmASMTuDxv0658jq4wSUNnLikdPcvT7efrq5M9raXNp4tL23tPd3c&#10;WV1Z3VyZTFY3J7tbuyvPNtb3VnYna8ur62v4b2Njd3Pj6c7aZGlvd211T9qYTDZ3VrbWtzaebW89&#10;W999urYJz9ve+hIa254sP9teXt3d2Nndxa+t1d3l5Qn+7u1s7m6v7K3trW9PdqSR1e2dvZ2dzZ3l&#10;3ZWtHbS8sbO1ur60MtlF3+s7K9vrT1e3l7a2d5e39iab6xvbf9bZMP7X6+nx5e8XZ/89bpKT/QPL&#10;xdl8lwAyHUvyzjmCSL/DlXObK+uTtc31LVjHuLPk4uhckK0MQJflzs+3F7afZMeIVchOh3JSf7w2&#10;Caa19FiSMdY7nRTSjdDGw2g1vZk7QmXU4o0oEKQHNyfY7MQVg0Ra1SzUkmnLEhg5zBMDOBsUJaEW&#10;Fxdx0eaTtY2u4h0Iom4JuOsmU3DkMi7P7Sa4obY72Tza7I5x2253Ol3GXSDrU0xgii3coHx0hNsi&#10;1lZxBc/y5LhbXzrBOzObx1vd8crJUrd+sjWVJry4trR1jDvulk82uq2jUmc1debF0ed6t7F6Ck/Y&#10;ZHW1ez1Zed1tbDz2fW5X0bVb1lCK+2rKy+Xe36Oxa5KWGGjCW2niNSfQvXXh177PtLxW71KEUsPX&#10;dsWwBDuExpni6O4fqt9phkmj8lCrvdXbbBZTR1PQyH/pBhp+d56BxYN718RFXVaoc2R6K37UXkpn&#10;N73l/Pa5pbl0BQAfNcl5fR4NalHX9KVtmPAsdkdIbT6MPn1/M72YYRUW73mBVnd1jryg/svVCdTM&#10;7lOTEZj2em0EOaeryzMlpDGzvp/eYDaXq0qJdOE40EgX6639bwTW1RG2OIWqghIQitX7XSLNO8VP&#10;cpz4c9x/kbYFjdmNsdiatQc4MfVvbmc8jmHpbEhEbZjiMVccePajpUfBoWkuRAuFa8sTCkSPo9Y5&#10;A88mWHO4ZzRtVTi2xjtwdUHlK7nlZkUOAdVkMoFFdRJk/rZXG4a7S3zHZhyOek54qpi2A+1Upa2w&#10;MFI9vFzMbk+twrgsDQ2Q0JXo51yWc2BibVkJ0Rg4wf0jjvK9m+7gXaXXYlt9Z5426h8EfzZ3+9oa&#10;jdqGN2vRBlux20aK7vzr0fUsLiEpyXLZKfZ6ee/yrFu3sFkxWuU+L8Zi8t3KXfTcQW9kRRsces9T&#10;2yezm0NdCqP2Eg7z2Sl3NYvHZEZNWnyiQOEh95meIZx9p2rV0okv/VnweFcMOxGAQXsUqUZGFizg&#10;Ymp4rrzgpUdwlE/vNzKVldlXxNlUW6N1s+RpZx6tabPsMZW1AlqQ6S8yhcgXj0JMPp9bnJb8X1m6&#10;yOyxhQ4ViIsOW8pganhdcQJaSS/FpZOQmgas11WIaF/ZZYj3Dd1b8hUxOjRUlOW0JagQLF7TmPDa&#10;oZYK0o5G/0XSfWk11k8dzaOop83Wi59mnaBF7BLqYByMYfzurYJnXBmjguYWhEnhHsjjhbrWJ8CJ&#10;DoPLFazx70irwQ9oFuYcnnSIpIXv7hZUvdhlSaPAJXNaVovM/6E4DpXb6HGuT7K3X0sPFMIK60Tj&#10;K7/rl4cyLEdtWrPEl0AgRCZK0pXIKa0rupBUeH04ZGhnJ3Rd4tfR6Du9jngBub5RCz9FYkW2jQs+&#10;Or7Ywbu8lcquS5d85sjVfvUdz6zo5cxslD+9K6NZUEWknKxGk2p84rrGKlzU0Eb/sEWvqkqFzu0A&#10;oWpTc0+xzZiO+Hl330BtlqJYNXBxKLCd+GEF72+sauRRNYSKqevgx/8kOcpm34ltbJLkUbOLkygm&#10;VjU9fEDR0bd3prYcxzhdpgjlNp3l0UChZYyna3mq0x2n2lhRzYQ5eJcqNj+IwMzP/HgLRNZnfb6F&#10;7X3OB1zY3ud8woXtfc5HXNje53zGhe19zodc2N7nfMqF7X3Ox1zY3ud8zoXtfc4HXdje53zShe19&#10;zkdd2N5jn3VhWVx0u797ePDy58OD/f+6123ajSOULMx8++by+PQAt83CFuf/THiZ/cAS+Hl0e37D&#10;3YHnN+9f+a1fuJ19Se4B+y2V5X0mLCT3msg1I+wO/5cLXR9hQ9QXv3azlERsi70keolWLmUnwIEU&#10;Lat7hfl6Kk2otD9+996uRRxLIxIggPqLe7xh8FvbcKUxvEjlhBXgEwYg523Y+zqXTnoQYNE+O9P+&#10;5V9X3DST1d0D7xgVLe+Yjtsk0bkqpwjI88FKIxolsNm9PruZ/XF2qhtHIzSpuaqS3GOj6tsiCnrw&#10;fT/FpQvwhL470mtWBk0vc2STxnILVSzrgD3tMvQS8M6Fm7oz0tFdWWYgw7jGFg1xA47s6mme1Ldi&#10;Aju4xrS9m/uORMBTsSztJIVnLJbOPi4CbC8k89VFKhCjsDxtIhVo+4k7abA80sJOLlkRuXuONPbu&#10;bMDncUrH6MvtHUUWoGjDB9MSuCDVy8PcbMtbJ6UsIEjkcGwayOCiMyNfMukCLkeyNeqfZcgy1ppp&#10;Rwx9b6H61FHQcePsoqi5fxgJokz2RL92pztwzm5sfKl4cCV9STk91uQUDoEofwGQIgPpGavFiVQZ&#10;r6OR+8jDlE5WahDj/NLjgIgS+58SL+EUkywmXA/7YZBmyQh2zhcP6UA4uQeiwevFIvcamh0LhYcX&#10;04hr8ewCoeQXx3KFwrxDLDqbK8979gIX21q6srlflaihwkaNytCeUV7O3zi1/K+MxNdmBdDsl/Bp&#10;kmSbbMLQH8bFfA1EWv0t3vnOp7pR/TXZR+9NQPqnDYj2OMDdXTkAC76QELeB8spRhr1mBca9JB8G&#10;eKZg3MfsfBO86FS4q3nE/PPaF/RReNqgB8zXU5A7zGERautdKAw1diWGOMirJcbfTy/wctdx6aBP&#10;vTTBwymltZGD8z7KrC+xWztmvrjIgpI+AmGu0gv0EY7NOx44L7XFBjwdTprXGP6Qg1YrG1+yy0e8&#10;iQYHgN0ZmZhTfvpTXor/gw94meGt3KpkHikiJNWZ+y7avQ+jITOddU9aHmzjq1cCMP9tNMsdfBzN&#10;8kgUWERmM9LloQPsPY82GrXvo4lnof9AWmkjvX9W1za5jHHAtR+vqGl79kgavDY2LpcA5ByNoZ/H&#10;GjGd4odzh1BfP4oc3sG2xu+X13SfCtcWggVLxlXIFiXij+hBtUkVR5tNI6ZJVw6A549rkCtmBMMG&#10;JK7+c3SOFg7TB4LEUshk/N+wTzlc0FEz+5ExMNpNMgi6kK1JSqwAxk0g/xszNsRV8RS7MeZ/S1kq&#10;1Mo4LrVlcwf5DXag5BRdeG8J2pKrExNaaZpX2zjg5b5QsrmeR/RJ6PVhD9BCztsnn6PaDQYk1IoZ&#10;ERVQZVQh05rR1caLt/ZAY5+AIu8X0hi7jp+HBx1JacNTl00DZC+MKK8/U9k42/lgSxHx97fZmf5h&#10;030+BJEeFnulOBrXn7rH63NaYC4Q0bIztWICRaBPQgUFIO7o/+X6bHr0Fus3Xxq4weR/Ma8Xn55d&#10;HF1/eDIwkYFcRw036Py3SSHerRVJtRFK09m74E/urD7928u9w50Xv/z4cvEJT5U8Q/VdxP/AWY6W&#10;sGgN4vRP1znuPfKQ7dMI8u6DSCkNSA2fbNrMHlwnRUvEB+Nl7kfGpyNANtspnsbbBzv7++iiGnqC&#10;9SEsuIxb/PMTaY+j/GP6XpfYpXKMqIhB0OH+SoXJiN1H4wyv3VlU2pgWF55Tx9MMLnOMQgZYWQPV&#10;HMHi1do/OMu5yKRjUy07FlI0SuFbrBX1jYi4KSDemDPI7C6Wokgch95z02ULKR/sPJ5idx5B/jgn&#10;aq1SX2rPQi/cAYutV+tKXUTOut4NVH1WkGvqR/BSTa+erOP3Lzwfai6Scqd6QQVPNHrJlOrDdQdT&#10;uDCs7APD56umFRSumeeQwyGMs6quK8MxURwAyuoBtUGauZTAcWHy4seXatbrvjs3IOvKrj90Hnp0&#10;ieMe6KgX5CFPUok0R0VAG37g9tNQBnbo+PVqfklUQoa9zMkZlg0l8IZDlUVngqyBcDS6uf4P//Of&#10;/ulP//Grf/rf//6//v2WO1Eu5tG20zVJxOY47WM69AGNdF/8oR680zLP03AH6Fc5MPlsZgpvDTSU&#10;kMjQKa0dLKjEI6fbMtm5BpanYCSY3u5yLfasZHVL4scuOAiSYeqOd3BvNiNhmthR0izKYUXkpeYE&#10;oo5nCPj0MkPmHVoDWI60qvH2KhAUHeAFDFPvEt+wqc/1wrtuc3MpNVp+5qmD3tzC4LCiUFEckRRD&#10;jhEHW0RW9cRdj1XTsXEsAjlrsZC9khA8n76FPrCye5SMDhuSKp056CjRVbgoyS5olr7ZrO8h9+3d&#10;jIYKUwInAS6BTx7NP/KxeD/FDkNz1QBFICWU+9V8xcYi5zXi1itxnCG9Ew9CL6DGsK0HAAyPDlzm&#10;Xrxce332DktTRgeUAoQBxtk1FsUvTk/hBMmRGcRQ6jxtYEsOBsyqs47/4kJOvHZl2jfQxXJSpvQo&#10;39Fdky6t5LTdpx9upvk+CGAguz8NkMKXSEjSggvZZnyyCkxdUCpLER1BL3t8oDB0vZyYMOizTCN8&#10;TKvXSYTGB7tiEB+onkpsgeJa4JenP6u5fH+R59s/Hb549uxgTzVg8bCgodTUYEdktoPST8VjqFwh&#10;sWjWqJW6ljQfEkjyfbMRJcDAUS5zP8ZO7o0dtSiiAiLBJTtrmUI1ZLoQtOldFZOdgiqlgpPPCwwN&#10;Bh6LqlIZukzHqo35Y33MYEV8cKQH2C/UaxDv6bnKapS5YG8IB7PY1FIE3wMwGN/3T8ymkai/ZDdK&#10;E5nNedwog5UMS5bNRasZkTOo2NJ3JXqrNtDXUVmFlsZLy9nPburSoStzkBoHi2M5lJ5EQzjjMBkH&#10;PcJyd21pxkCuNj4qT38xZ2Q1pJvXVstBrg2gBI2Ajc58PnPZzwv0ADw9ypKt85NwV05mlKz9CYqC&#10;fA8e7kvWSjvuaVQQZ5e318dTdUoopJkaJg8qxHpD0U7fQQZ45nvK1ayhWe4sELDZorAaW582gdCy&#10;O2RJn9iQBMT3Bg3gJWKaM580wLvGhrp6hVER0nbfGJfXp5e12DQGJSxOVlmgeFR+GYF0T4v0gOV6&#10;DOojjpmUyNaDLDb90dYv6uBRylbiIxkyGAMnjM2klIEQy8vX094ROQ4tOtmFrzqbGLm6RKKcnDIA&#10;YYd+ILd2rCfLlhbaLMJ0dj3Dlf2wYNBfaiWJb0o0lFRN7k+CQ6aILV1sZJ+Nqi97YCR108R1QxVA&#10;bIuUzJ5J9gCCGlXwVYx30leFa8lNxGLZJIafmakBIV5bgAkklneE0eITAwmlnYnYJB4G6zwHyBKl&#10;W/rv4aPdXwReTk/2B8Iv2PQccL07IRyQ0cYRENege1o8u6hjo7CZ8mK2yHrAWgYLdi8fpEW1ikbR&#10;3EXBPDsCkfNjAZW9RvsLTaFUab1gq6FWZMSa19cTnAaYYjtH8IjpO0zSnMLP6Kj0fBGRqKgozybV&#10;nirZMyXG4hki/nj9+vK9tGoLQfldLYC4GJRU2PLHBOVEnoRatloVFBlyOWPp4FPySAUXFL5uNmK0&#10;oMvq9WtdjH7tAMAg0sUqIcFAykhHCRNOamu5HAKR/gv5TVdy6ZPDnEE6Kzg0LzkrTW7D5XMkZ6lC&#10;ZoLpYo2dBuQErujuiRYQLEOxtFyuP9KG7jbaVCfTgJumKwd4ApES8kDcTIkKYK9nuyIcfXL2h5zE&#10;kCHU8GbnVT1mQnHmS+Thd5fQHwGaUBe8xGqYz5U1G4PtPl8W9r6md2BBCqMUmD8v6/ujAGGyOA0q&#10;ASJM0hSl6GRJ+IScIcDmBVI1UuxcXZ+KAC/TfWBlHEmNHnLWu768vGlZMTVY6DfjJjhVIgf9DWJd&#10;SqnRv5xsrk6WN5aPTyebp2urp4jX/nOSrsqTqm1gkyf51NqNacVJIRRUC81WPRTALuJ2+jD2wbp+&#10;AQDFsWI24ZXw52FxZhn/lKdgncYkVFHzLEoBYAPyLgsOn9MY6LNBYoJgAVPiCTBSSBhLglGHXz4F&#10;POicYaw1ZA6K5wu1pUhPEiL14MPFzR/QbMdPYRUqL9eT7OoSWk8zvMXyoCleyAtRXglAL9qX+Nw2&#10;hxjAm2+/8tpxBvo0L+1hVPEinE2GO2+PXffI2Iqb1fvEzcmpiBs0mKhZKCkjnTfNyS9pIpIHyHhs&#10;q5rCTNFXsnBvth/ax7rq5tCCjBGH0H9DSx/U8hGHSE9sETPYeXK+7eq3DhDGAkHQUbHg7Wlyraup&#10;SHA+SLPmOodvrxB2xGBn9lN2CJxEUntOZcl71AAUBj9O7giyTRofg0AgMXTrmMO8WtOBiEUVyYfL&#10;FPbh00uW7p2nYQjeNpCvFy/02qjG+SjoE/rT0t4blrHNX97sXxxfT9/isaYqGNrtx/n9+9lZgpsU&#10;GDgwFjWQBrZykinZ19AmLyvnAGwFd3TYgsOdCfP+1mPjG4acQXRcQAosPn22tBSHZQFdiPlQzpNV&#10;0TWCpzISmYYsTFXkAUdpar7SrRGJ32+D/VWZ8oHu7tXXy2uw6PjPxP/5LdqL18ABWD7ZVHr86QjC&#10;UcAopnaryLIDxIdfRqeadGh0pu3/H40k2KJa+Cb2qwM6gBG9wMTmpv4pVEFsn688ZAlRcZfr88Ys&#10;rHuwhXPWWazXM+kHalU6TWNVG3CS/in801jtZTDgwBiMbzgkCwi7vvt/he8T4jIVzHZFKmzm0pCZ&#10;VNcfYi3BSa3cHJeNzmuw4tImRCGrifUQW78+xMewLzXoAW686Xr8bDvgaxoxp1hjX64NhU/UwBDT&#10;gC9OrVU8RIXqd1+J6aISF+dRyq48PiT17+WqNlYLPce7/mJl7I4RxYH7eqVpiPlYSQkQtbASuN9M&#10;ccgogW33BijMRSCJA3/8q1h90rbjUzNc5oX1qvULjxX5AfGEnSQRKlh8GuNRdSXxltVXkwXE5JIO&#10;i44e3oTUihkh6KPHH6Px61P1OLk9nFxQN+UIcN6dIAl44vf3G7Fs8bO6ITAsah36iEV16UImKN3B&#10;T+T3UbFFzgraQk44bNgFZMtra17UE/vFHYXckZ1e/VUuSYjuHObzG5gXcLoR4ma/r8fjnhCz4IRr&#10;oRT4krgiYs4bwo/MHynkEFWUSArTq5ftZJWyDVGL48erxY79cKuRzVbjY26rrUhISzPHhenzbmVx&#10;Kb/OqaTO9HWET/8OhIPUfmofYza+SFQiRM4tFhzgHc5FfjmQzCUfupM9kXCzyiDlXDo2zoI19FFk&#10;mXO4HyoFsVB2mYOihDHbXMobpH0UpQ1Td0lM1m0wPgjH2jIWiiAFbAk59oYYLGxAg+nnFHdCVSvg&#10;FBpl8MWMwRiysoYQkKUXl/ESyiQYglFGGMaNdxhJvp8mbB7CIpjORZsC20OE24WomOFtYDLip7fp&#10;ySj3rH5ps4bNQmYwXFVzrzjeWivA99NPMWzHBoZqjdQ8RHQ/gCKvF0xcP6DCsXCJ+cm3KjjnCMXt&#10;WKYwLyLWIOmiW6hyxO6JBw+spAJM71TIPO4GTr5gkZPESQQ3U8KY6OcyQ6JQ/ea66xWBkHJaYEpr&#10;1kqlGncMXjTHipxuO3olENlK2lLWQMb8Dbg7jkKRYUFyevgBlYZ2EYuLtIa6yKBH7Ag2gSN2+kWB&#10;ADSZD+2rHIRBfhxFCbOmoNpy5xxF8crN6gfJ820QqZMv+kKvOp3zvksN82j8s70uuSjrTF+msSNA&#10;6E+DxYjTIZT6aHb19om2NfD2iYt/Nk67rIg/pgy+lpKr5C0cnQ1ZI7MJwY5EdTnVC+juG5Ry9Hxc&#10;Xi3un2DZjbtAn4S4R25ibC2bM8XsGazXVsu0ZsDR1dW5rPLbHZu0dpTu7jlxhPz+oSMkoomhc0fI&#10;8caqY0VNM7rtgkRppy3Jtt/qVZAskjjgNl6Yvv8YkjbshAgZ45Iq4y1dFablXfToVz6BqCkaPmkm&#10;kVwY78JA8yEd3uKKMTfvrc/UZSW6RnBUFmcyBRV9LM4k0uJjJJV2HYoXlj6dhQ6YRi1omZBSzmLO&#10;7vcKp+ztGTqSp4IpUa0IIo8vLswpefPEkGT2hBCBGzzjZ4OqBeM9IqYnYMoZt7niZY5wccT1BcuA&#10;WJFz/7aMTYIk1onxw8kCFp4nLxIvcXqUGnMq1OULHeaLiFpA+IzG1sPs6ugY0ToXETAwIBzmiQZv&#10;pp7uuQEXC2yhLsWUIhIKzR4tENCAsUr5ZYjL6HlAGtQi/vNKgmTi4oWEoxO5IcnUlcIs/zb3Uyfx&#10;8amXUb9cXca90fBlPngP9eon3EMt7cHeu6YhQHmGbmhIR4CwGJgp3cyD8f5seWmy9t2XX2Bede+m&#10;17ykFL/k4EjHLHyQ7ZL4HG+fn18ey9LiABFFR8xm7Wiqu6P9JkjsQG25ysD2pbnyl5C5Li4ryy1T&#10;AingT/UhSbS7bHc7GsSdrLIlVk74QiZWV+380agWg+jLL6wSThSbry6Ucj5d2335Bais1nUXro20&#10;yu/GPQ+ewiEiExQ1KIo/5pVcSYNFGSijTmg4wipbHvfFFIdBHsrsFNff1xgveNkDnIruzLlcGfvS&#10;Tb1pWOYQKFul6XWfifzs78svhqsJq2Sq/Lz7D18zhg2d6dWzy2vlJFAzmARmPgYyapeoSOpkaW0m&#10;rbjMOkEJUKmrOu7TsZzpOPxc/P38w/snTAPwvvJORdjTIph2sIzOdrVRwa4A0q/csDQVVZD5NVG2&#10;T04wy+galkplZGigHRZX3kh2dlRtoPJFu5d/rfexDlcHW8Jq9dscp5hWZfj1oFODOgn13+EJt6Sj&#10;wF1JCMDB0GNtnMMmx8+nWJMez8SxoUYJmUu5KnHKkKi8f5Vo0pNHL7/tnj9/dnT7nnz8zdU1wnse&#10;uKd/cp98BLa/+gqCqvuZ1/zP8EYyhOM7ucDfxWRHObl3e32pghJOWwpMF5SRYTTT1ezVB4KHxoGq&#10;Dv/dudsF4mB/FyFunVzMGDcPf7SLeD/yhmsRfB9VVrC57+221xe3smvujZrfBK3zmKz5dWNzHski&#10;LEifU8JCf4QAEwfW4Pp0+YfSAj+Zb4Qud3Dk3UaAZV/sicUPNmbtqLCSSBRW1jmHhwHx5iI3ZJmG&#10;6DbKGaAM/Ugh9XAn0SSQCV+giCNcIHCRF44kFJjnI0IW5GjEp+HzleIfv2DK/DmHqikykKE5ek6M&#10;DhsNbmAG/iuxavqdGrwb4/KVd+8/dndjhOPrj+P4AROfSazvJEULxY+Cj2OeNLm5lP1rXEnP4H3M&#10;bJnzxACXGqI9NYhNOek3NitjYpGfDsQdJqUiw4okBqqKgX049JGwD6mx6aSSdTISNsCs8kxl4A73&#10;KiMoTtLQK8liG5V4keZihvG9RQk/BmCIgh57qE45OuB15rUOqBKzZDWbo206CZNbhjP3oyzLIeHs&#10;1hqbXsJ95N0ON/n7GEd3ypRVBwdpt7DqQvgXNeQv75nCuHl0zRKWuLJLCDopGFJ5OxpFyJI2ETMl&#10;dsAYNGvN+b1W/h3hGnVhzqnyGKzVlYnju2qc65Lgnep5ViZrylrFBZL2UbPuRAHHOipnqcaTYigs&#10;/ynPYEeF5WD/ptBNJlmpBksaBVPl/nTwE6bOi6tZEkwSdIJmISfY+qfTDVVIMRsYvsgh/N+SpnXd&#10;iACmYXEIEapE8YEoJR+vgkBIWAl3AZynnNIGM8u8l2mJOjp9fYyrZsaANUMOQ7zcaXyp1xlB0NwR&#10;mpvLknTc8cWYd3XaFRLPL2dTih8vqlijPtbeVWOIKB24/7Con+2TkxBDHKAKInccVPrFVAIs2GHV&#10;grmRNUtljee986ReZIdOsaO7bUSnaavCMHBt2nzm+ACklsK/eVZ7smJCi4i41Z8kSZq6+EooShmm&#10;apVp7aNpppK4PUkt4bu9Gs4LNWe0ZdN4ZDiuM9GcG/EiaFyTlKuEu/HAo0NCTnHBO5lfXiLcgZtS&#10;HLFeL6cCEHxO06CxRoB5Etu0PdbGCBa6noICUrjSYZ7oPaleGwl/iuoDZz0ACgnlc9a6Yk8WE/WS&#10;dqFYaeOFhQUerv9x+/merQZgxsCGm1sah9kOXu6//OXl3tPtg6iD8YaBJ+IT4sOGNmcU8aKCPsN0&#10;AP34/DlnDf63hgUnrtSmxN/q+CDNxtIKkcK8Eb/Xl3HCVz5w/9A6ngdaxZqRhVbWVuXvMTOxSJKP&#10;yWQDr9lAW+N7FW/PSCaimvj7XAqudSsby/p7a6P+jTpSBm/arPhvQLa8vKXpE/RaPpCzjud2lrYE&#10;9BXGT2EI0uEqnmqQ8aAVrMHXUGYFDCOjwO8JnuSxjuDQWFrrVgXqbmV1BcBruWW0jd/LS1B3eNVn&#10;AljZtTaPd7YCjtWVpQLtZGvSfPhYV9fSwFc3iEbDyGRrtXwQj2sAb3l1DZjH49yrm/LXhgX4kLi6&#10;udqtba7IuNZWDMnHVzI8IafQC7MNrJJnPRjaRKgw5wGuiDstjLBEMxU0/hpbSOxhfWuZLQojrKxi&#10;+FvGCJMNwIcPQeFkA8NHLfm7DHTyG+gXgOVj3ai9gh/8n1Rb2cAwQE5rAz3GhwyOLAkQwGorS8AA&#10;/kqDK5vgQXzgaa5ujU3gLSb+T9GzCZ7zDlaRuw5qKJ3BUeVjBVgElKsg5zrrk6+9jRUQgx8roD0R&#10;sLzFmtY7mYEfLIOfGysCtfSNkZcRAAMOBrHhvzF3VtaW0QKoinmFP2Adqc3f4F3+wWhRh+j1dguq&#10;kQ7QZEToO36DNZG8PIFBDNItb5H3HV/rnNiAjQ9Tgc+B2wkeklN0rW12E+BSMYRcztkVlFjB8NEY&#10;/igIYCn8nmxudaxuPUsWCR1gGAMKGykDgn0aDkRKUv30Soh3kmvoL79InkkTnv5cHJ9lNiNkvPDi&#10;9fnZ33FDxwHe4rl9rY/EMoaTN8N90HX9A47N7e+fH+6/hfOveDNtc4Hv4mEazFu/L+48wSN7SwMv&#10;7f0zn9r7phtetRd9N8YY4RB/wwtuLCSGCsYUqOUgQfa8S1lgjdFjvvq31/TKMDAhxQFAG0VtNXEF&#10;tOUO9096SRjvocV8jS9OCIycmhRLILlHxuhs//n3h386E7zRNx5Jx5fneAS4ny5Jb49mb7pc/O3r&#10;29NF3cP1Fj70k970k44hngQsr/a2TfjQJrxpE25w70QGRkDU3RUc8kuDShmTeRnL8zJW5mWszstY&#10;qzKOYeRkYE55WLlKEZRvX3+oEi/hA78+w2mPXPeCz4XnBBLkQI4mV8mn57ezP/TusJlmnF2gPdxX&#10;TcLiuDTOKE0tB5x7/ObytskbSS9nb3/X6jD04zeOyV3Ex9nJ+/h9AmcxeU7nOxm6TPUqeV/Yy/xZ&#10;I+cA48Y0vwRaWVAJqzQlhRnb0pLIJZjVSOz8b3/gVAHhM2dkaa4UwtNRwf7nJ4zQ1FAyMYI1pEXP&#10;hYyveoMdHtXxseIcsaOzmxnOXd7Cfn2buhGwqJstzEeMa6y20+R+cfHD5YxHJrFYleIsXYqrC0LS&#10;Psr4ct39i5/PrtqqHlFESzfd82e1eYGS3wwYzlp0WP3WjqKy5XEcH18L4s6n76bny1JsPMR9ZcSF&#10;XwSFzg+c3nYXnC37TqRhoEaTX1nuRFjEPsQ379H2SitUGGbyAsILnDg5wrpiLMRSMae8UnqbdBNv&#10;17jCXwX6KPtMoweGidBEsfAZn2g6Qn03UzxVf3JyhZOkMx5c8kRC9+gBiDtq8qntFopi4L/r4OFr&#10;o5RX7oeK48TnH5Udda6JgjH/DuWrdABecD/99GSoxOHxDc9b4O1X8dimxadwDnUgPLu8N8+j1qQ8&#10;0vUOdPnCeShidkyVOz0Rf7Gn461SvF2ozMprmwWpGrytPcZGoKJ6fIXlF4vLjLe0E02zL1OeWcZq&#10;FQLLfhNketScUcBy/5ZGzwHr6IClhVndgwB5DeEO0wlTu2R6N1OtpTM3emIdGyrr2bxmtgZ9BNYM&#10;sdZHiXBXLw6TscJAAxJ1oD/VwSSp4u0szDJqkWYo4TbBIfbQ33LrlkhM5By/VBvpbiyT/CXx9JJc&#10;5sOnzYOUW/DKqY411/7Va0uQ6fjXXs1f59X8wWv+MOUOzPiHXtUf5lV97lUF5OdHPF03ft6r/3xe&#10;/ac73sBTvGDx0xR3OeBhwgtEgI2R1Y4dSXMGv+vNqIwb7/bq7s6tehB1cfefmgrj3YN+AwfzWnhh&#10;DZARxiEnX+hZEIi0v+vkUuFB0cGCroesGD3mWgxCUpS/sZX8gUsmtK6mF9ZLTKfzteKpFwo0KvU5&#10;5gdcJ+pjp/qE9txhN0LLseS2FJDEOTR4HkR4jrdfzmA/8ak1RehsjNy2MSTNaSrA2qcX7OqSx8XH&#10;+70G9ufVP4gGDt6cXcl46OkaI70FAkkJiHEBWclnohVHXIQ6KbuRY06+VEJll5RLUsipfPhMbq6d&#10;damGEbC6dmw8gE2lGg/eWGtQ+IHrqkHIudhs5KaGGX5iTYm94uzEv8oiFf88ovNBABM4cxA1SkUC&#10;RLuoTsWrPbJubnzDjcKo/45/DHEBNOp9wNaU7ghpnSwlK35IaBxXGdYzqktHaq/pvFT1fgirWgW4&#10;2+ijIQmPV/e4lPFbKJPBl5EsJAi5IbNfDAxnKW9azX8XIC5BRlgmw0s+e+OsQDNpOptJWmdQaVXp&#10;KOrVzVpekSvZmDVhpSfHVUs8CHS2NqFkYYFYihqjvG5lBMND+5Upauoj80U8JFyNo4eCVnl0n9ae&#10;wABK+zG99DPzTsxYcWXcxafB5nYIJNZM+XOUDh67Wx59TTlqM5W4iJV3pQ7lTozKKIg8oaxKk7Br&#10;uNDlzAq9gRxY/e/OjqffXx/BMeTqhCsYQLjz4ue9w9fnsP+0pzi150saq7zz/G9/KZXJI1LzbHZ4&#10;/PbDm0OYuVHT5cUAp/iVr3aOyFiTcLz44YCNnF28QS+d3QAX1hLMKztNWGigAOaFWOS5RZo4XjEo&#10;M21FuiXGYpIW0wosaRJFyDFCuIT4lKKoilTZypBFiZUepSbKaVs8IAKy46n4d9OXJErKeY6pKa1s&#10;tR3kpgIamBA6zTgNpB4Jy0Y0WXmvJHy0U0WGExfwOq3GOldFI1RtWXpqTFPQmv0wqVscBSCNDl2n&#10;6SsFh050a+xi+nt8/ObYGlUyOo+yN2dzpomKHg6KiUGsfrxj7N5vw0NPYqQsn+lu8dUzpYh5hvIo&#10;04ynd9W5pEkGftFtTGOXwcp9TjHVL7JWEYKROB8rrRYNiNRX3fIovVKrK6F2hhAbo7Pbt1Np9QSM&#10;xAKiVHUmVlpppGophMQf9KTYPC9Lw57CGg1qLAh5iqAfsREDfyGeY4q1JQ5x0K4N2V3pIZUxF4fX&#10;8MSwaxtLSEA244liCkucta4Oa6mXO8Q7qAfYf4ffAqGy46cUfqnw3cff4EsoremUKd6MSl1lbVaY&#10;OyTgqKeFR5UalqFbBy5wRyPH1Y9Y8UiYrCcQefsX6hKwNJhx8BbB1ao4heTk/4d4LqgjpnwoJncx&#10;ddn8DOFO6uS8uTw08NheKTWyw5ZFCKIqMCLgiwB5bw4mTacSmh2K8wK0iDnPzHSkkJ+lhX+7PruZ&#10;Hsr3Ic3i1LtCmRPoA1gkep5cVAX5xG0hLcStbX5n8iZn0jChCVdwcVcgZHB5AtCRKcXrEUPJ+tZF&#10;sKqIBSmr/4xzlfzbwirspLnVKMwhCe7q9Nxio3iKR7bZN5YODDoZBL+CrITDeE3Tg/KZwRic55lI&#10;grkyr9lArq+0L1g0cR0JzXeq+lDP/Y5T5abbtpcKk1Vm/vD2epZv8I3ODY4+WU1ZWjxo+472KRfv&#10;M36zt7rn6Q5K0EJqMeLwx4ryd9qG2OJJsynrDamflzjKHKUZVwPB7o0AQaSvWYx/gnBlb0Fnr3rC&#10;2N05HVWMUwH2+wVUt9RyfaaMqnTk7477qwbvPdR1fPXsj/1CBhegA6tfr46I2kmX159yrD5y8+o2&#10;R60QPlq7BmlBbF7Ap+dTMjMWYZXcQYnrwlh3DV6gGRiIKpRlapE8jFWa5UlpA16naFoDlJZHo4G2&#10;c/Y814SuZ9S/4nQT6lWVR6+qvGTUSf2xxCNKPK7U1X9SKVlsPlhKouUfLLVC+224FG1KsWFQAvrw&#10;zSGZVMOBE1y/tYAW8kupBHfcLxnzKbdc4cRYpFa/1USiTVPcQ7myyrXeVHiLSxo2JKhss+NTum7i&#10;M32147+5kdx4Yl0ZEjQ8FkayduyWFp/wcnz4verHm1rIq8nLVqDVeZbWd7OUc7J5liwyKT/Akr2b&#10;CKRg5vy0/mBecuWK2GmgnLdhx5qQRDjl6yzRF4SPkoQ1BXsGMe3AQf1ok5cw/B/mvnTXbRxp9Pf5&#10;gHkHI4NpzAffbkm25SXTycD7vu8OBgeyLduyZVuW5TXIk90f95HuK9xikZQoLycnme47X4AkFpci&#10;WVUsFquKJPlL/jzqi5jvE7RECoorgFCQsKvw6R/GrYAWCvqFGHToNoG5B7Gzj+SJT0IBXjE0wzOJ&#10;03ouS95AFyYZKmsizT0YvLa/slfXj2tR6rry8V7sAuducVmhT+X6FGQB6dKd9Z2Z5e/Tgey3O0g6&#10;eu7Zol+c924MPo84Bg7C+MU9mW+s19SM4+u2q0nQZfyW6tg8Ib2wNfJ/QOYjfsSK8A9rmpMDUkhs&#10;tQ0eoUd6A1DLLenR6sFuDOA83ZBBnlj3RnG8Z1a/fBKqujwCdhWMGPGxCQmqcCNn2W+383wuedvR&#10;gKtieQY7cWnkbbwewKe49+7O8SFewM8NY4uDELPE34/NlyJCBNJIrj2UWpXcTzZf782joh0UNv10&#10;zyLYQAIvEkn2UPKKLMB5ew4romvZS7eTYGaHwnti6+D7V9a0z+v6cm86EUZBtsi3lhNKYddmgmsf&#10;74R23MJDKJUQsVq8olGC0ujhkgX3ZuHiKS5dEFCIiXwJQ4rBHGFd9wfHYNNwd4GlT8mAqQpEDQTM&#10;bkvmMmEqYUiS4CRB0pAyCKkG2/e/w87anwBBfWKay9R0FaTaIWmCowDm1fQwgRA/ggMImaIGClKC&#10;GZaEFIoccTcVuFM+7vTwLwSWT4UhWoZfEWMzgyjl/FiE61QCvxfLBslDjRVEJUeo5Mk6PDhHmImQ&#10;4gz6MEYTQpOepv7N3xpR5PCNa4TxJkFYywINXNUOK3PxQQypcuBRMbKBhO6SW7toDWHqEgriFRvE&#10;OC8ETmFB4RtpRxJZc89px/pLSQcfKMtfJCHWittQUd+F0y2g321eLXIj5ys6JBCT5Hwlb+R+jnAm&#10;eWrSa7tmOwJIXJ98dh8cvod+MgeJlH8lZhaKNGL9p/oiXCBIIx9BLd//nRmK/hteqF9s7b0Ol0Qt&#10;3ANrWEGM6KCwCNf5LUmvWxIMQzgF+JO0Tk40u+NGAcVNjKwYTm8sL8xQcTdMy3GuEOcxg+CfjzeG&#10;B7p2cRmK7big4ByVT8a+Ao0Vr1vc+YUrN/0gtOfVOTFvlRy3O3w9Etc8YYyi7wCdFPTsDmv/hdf2&#10;r2a8cVeeieYLypmeHBK2pwGUbJ4gc/kYBnTD2QRHyEZ8gMW9x3zJBvUspUlYBIhM3iQqW97HU2OQ&#10;UOSnppDYb9LRJzzmCQiX98imAxdOsdNIWl+Ch2AC/uXxpkYYhacduIkIwv362WG6exXoxd0U/yKY&#10;df8FHOO1huFcwifyuKAwEGng4uTpDhqWBUHCCuAwIpyzKGLoX5xNXATjou8r84RKdzXFSnzZx0Zu&#10;piBNE+aSKC9oJIKLEj81hDpCY+6UxVXhVoKQ1jBD3ASybnnigCa4EgVlCVn/hWbuecVN4SgmveW/&#10;H00i0Uz5Xe5EFLqbXmHo9+jibd52SOwPA+Bq4bhmuXIFfdePtlN31rM3OoJKGMUk0o1h+VHLAl5F&#10;nLlHyPmIXu4lqZd1b/P3bRbExeZOD8a+UlB3WPMUElLAn+0O7GdUCBgqxQlDiTezme7riWqfSftO&#10;ggTeVBKogoAi4O01/pkA9oQto6a7LWVMCcl3VGVj83r2RJ3nXPLOVUrQtqHVn8I6tmRgWPze2jqv&#10;C404+eBcC1Xt/QYIsXt/9y25FBeiLDFDr+58YsN3+YMj6HabzyWEy1YErPgh/BZ+Pt67egWEafmT&#10;O1dfHA9yZptc/pWFKwXT5A5Nwrx4sYTIvDCvvBsniHIK14bC2V12clroNEQG4CkBGjlOBC0xKe/x&#10;JAuFDfZK4knhe12J5LN4Buql/UJQTHZEQs79poh0QkSGUBgWTNj3wNYDtjsSUevJ/z6Lu5sd2Hiu&#10;YAlUdij5RSJGDvhBdksSXEcA/5EeMfeHuIeilgAYL3Hh0BFrJrzucTvi2yETfzZR0QJ0wBKcy5rf&#10;UULMfGQYFure7UWFPLZpF1NuES5N90B58KgY8wcNfSXpGa8OJcW3rwpjSmZgFq3pTyARLFLRiCR+&#10;ues2s9pjgzdhkWjOJxZ8uhkioJBHnpZFvxYWY21iXH4MDRnUhe1tqfGGm2e9IY0SbqKwbpCBbEZY&#10;7JmTgNZ6BpsORiKee3eTd+b8J8F+HvZl/I5nZELKhlR2/Ysce3C584ZMnDjP+kWoho5HJAUZ1T0D&#10;eqiGI63IHoyZ3GBVvrenVCVTUqCHixuS7oY6wLwmkuNROawAIKGxO4TpZwtqkkz+8LVyX4jyz1eP&#10;WRGzBEUSWQPg/6/yNzalJUJXSPkG14fpmsM/JdI5NuP5lCdh7GzC3llwHmOO9hSCO2SkP0WPhCIL&#10;LDAh3gg9P+M2BzdRSPSmHJRXVIAR647bObg0j5QmnOHW4nKJc8NbrOgKLC6uhFUOpTPYLqcYCbX5&#10;GfvlTRgOjBeGL+3tCVLEsfdfPDbg8p9bDP3GTnFVfRioTY21j8SVR30WQu6JKu8XIQulCjXq3TI2&#10;cR5SBjEECqIIiaoqnKeGVwsoI9OIbSDMN/qKhKdUvnxz30f0ZhJjNwIUiMGspyCAHYaigIAtZgFi&#10;s40JCOrV4NiDzRlxKvmR94daimEremMmpXhDewTGddHvt/dBwurw5QtiFOS3QCmG/7tpL67wD4jN&#10;/E0PcvzKHm/xTsa9i9ulDojhjntfFRH3HCBMls2rf82HSSzI8seiHZWIu85QAUeOiDEuIexB1EbW&#10;2sOJgL5Bz9XFDPigr4HpR1TsvhDpCm+iKgJsCheWCvzB/xdwLm5BUaFlai+3CdxY1YgC/ihaj3HI&#10;CzH+A/aIt+N1fKHmzge7B15ctJ1zhL/8+67///9s9xL5d/ns5QGjcZT8aKzCQza6c5lyTxCJVPbY&#10;C0jixerz7aNnSiL76CfsQw0+bCfuUpgzEizCWzjFfgAnlkV+wZlS5GDqm+Ij5aUF97AL6SGz/AdE&#10;DFxr/h0ub+VTxNgc9lajn+QOjha4OvFeDLmZ7yM3ISy+N/EDguO71CayCwqh0KCUdw0/3PJ3b0Dn&#10;BYVLmggcH1/dejtdeczU3sebb4oSeqQbAL4P68IGka02AIb28YFBklr+2BAeLEvIrixbXBMFmYS0&#10;9G+c3c0rrhvCbIRBPGjEFzPEGvPsFVDHa034yd4Ae0sTYZKG9JDt+jh0QeshtHpskGdo4+sMqfum&#10;sKDlBe5hpV1bDFp2HlDh1pj5Risu57geI69Xvnbc+eSz3btXYTJE3JsxOaO/3FsxOSIIxsQuPuZu&#10;0oLL3gw1Ltp9mfjBBKMI16fs+6AJgJ8c/vJaFiD+WxYonx1K6Nqr39pGxiE06X2h6xgdXGTLxv+S&#10;83k4dKHOnVEYgND5QJVY8h4MkpfV8SBjKj94syIWGcovPOlyn7S+T+J2HiEQFsfrd2Fwb1HtC7bK&#10;90XkPh2QKlL6om1chmFqP7lah+RVIfYN3vy8zSYX7ZDsoQ7XqZ9uc8mtOyQXz5e4mf9iCzyJy3h8&#10;0oS1zfrFv1wA/q7xr9ts1jWWfbnNZn1j2Ss3m2scnGBuAB7XVtgiRi3j74lbIW674gaPrOAUprj3&#10;wncZOjhRoGHWqYd08bKfkcYr8YQ6XoHHBHp5Ia5E/COSiqfx7pHKMBNkF3UeXNIwyUKr1oN80nXM&#10;5zdjPihDRo9l4KqxALFZQBnaKd4Rehba6y0Qg2UxyQQhLBC3QjbavApanck2hSfATgi33NSQgPA5&#10;S0D7wLy84DMHxxpsPJ6jgiyqxLMqxFkQUy+x6QAu4FViPhgx3M3dfYGMFmzgdNS8fWF1BYhuqiue&#10;xa4zuvNCf1jX2S3LLEKPDOEP7zpj6j+862FkoT8V62y6/sFd/1OQ7WczsrDxK1I93mKzyx/Wg4OD&#10;ieiGxIirKp78Z7r4w7Nst4sfgeZNMtE1+b4jid5JOloee/dFuCvpSbwBzFkvbO3p7AUrKA1+AJx8&#10;fTRvQS5xe7IHjopOUne9nRqzC7gIzZkD5/RezzOdHm7h6qToXIJD8PdH60R9jknIJ+ii6y+T1uSU&#10;+8OFVcAXrfCnIuxeWvwPQhjTZ34AY6zGn4qyeyn1PwhlRD38AXyR4nTd/XNmpCAY/xNIgrX60XFS&#10;vkwLchE5RpCZ3k/31zfccFNfjf+us3cdeRcDsEHFFPYlaKUAhQYjUv2mVC6F3PvtiLaFfSWX0dET&#10;1mipQdvbgwBzUJkkYoiifhJaE16RpKapWyMszebYgbsP0I4LllqWISwpL+6m+D68/96WA3oPE43u&#10;9pop26/UjljjKty7jDHET+s7l4yjQznv9Zns9vBKTOG0+Nam7RAVn6MPmYAEgGEQPMOQiwNOJ3e4&#10;xNbAO/sgWgkAE+B8tOS3QOlHO1AoIW672dKMUDhPCKGhbtMuZzzYQgJEgbVZiB1px8U+/HQDSTED&#10;/nkTIb6q90UVX/CcO2UoaP/nfxS1Age7vQIasT75UPKMQTma3px23C8HCHDH++4JG8A7felFgQDA&#10;JbkA1MdVMJ0z5G1oNsnZF0nFCQ4GVLAM8EMXMJu/fYX57w6f0ugd7piAtSfTRDfBiQ+XMZNTGJAC&#10;U4y85EbuUVd/k+EueRMvzWDziGxDby/HEMPhvV33F7Zq1b6giYPbMpjRgqqON0aJgtHTzEBlu10d&#10;LHczjC+GEHOQ540gRHAj2qi5CQfNt6YkcN6HDt+HMJPooJ4wBvrUCVzeFif8mzP1Djqv5Z9jLJgV&#10;0M9C3sUuur8JJ3scLkRjCbc3CdLoJ812j9ZBQX4Sdn0fq3N+5v+/3GDWE7V8T+LSleossAyAl5Wu&#10;IESfdk++kIwwUuu+Jn1ajDrtPX88BhHB9fUPo63BIHAPh0wCx3c7HTZIZyvpADycQ6wauPt4Vh0z&#10;CRxiA+H7FPcIEDe8uOMiMR506BD5cc/pjPNYYxheR/r0BgMyM4r/ajbGgvxSICZ/iMXkjXvZON/6&#10;ICJGBJb0fsJsYY+6oVYVkOqNIs4FUIagwQDae/DqPTIMPJiDdh5gcXgAQIwcJEus6L7ACDdMLJKz&#10;wPRiChpEh6l3sQVeBXYTlJdAnczeN0LEG7LYaWvaOD3ejaGK+gwkEUkViIAJKB4CVDjQ0TG2h8I3&#10;l0xNpvDgGlZ6w6sjFPLHeaAH95uQTW2hX2i3gM/Zj3uWpC54NgmpoklGQs6Y3SHNjcNi0Aj5aWEQ&#10;UPjDpTV8/Uvojp8bA24OQxBaA95cW3F1RDUYIPvkJ6CXdoPtoSGfTERENJycQ20QK7gXpLNGb88W&#10;4RC8jT2SjZ0pYtIPH6Uihnu6JNInDeEBLZEzX6TKqI8P3pFDbuQiAalvw+1BcIMA/KYs+YKhaanD&#10;DOwOIASi/JAXde7BQ8falBYnU4mRDGDhJcLy3/+W3Uyr0InHFxOQKlISbkktxlVmEKfdwIzWYVPR&#10;N3NncZtFmwZEvrx4zaPpg3VTiGUhIosUFMeFYgxNS554JUozXJDuUAnFA6LEWrhRYyNDqjBEYwS3&#10;Zhoau7BSWmsWaPTEhivQnghF7DGh9wOxAUwM72r4iANJ9FCXOJ8Jt98JE0zEqS8KE0y9mxcoKzBL&#10;FCaYIAgT/P6ex5Zrju7y6M4orM6mtXjf/IPze0LQhne3LyLOuxDi2eWhhLAu0yHuMAWpA1eD+ikA&#10;WexeeLFH2BKnjXePHSKTO89wspPXEc7s+ncRwP2QSB9+/x17gps9smKT2DcXTIQszDQf9FyuVxJH&#10;FlUSMYwL3hldbKfkPg+4jX3iGEecUS+Y1yAh2UTKUCCe7uyl1YSTrhG6IgvnlL/cdsk9M0ts29iL&#10;z58JcPBjARo9aUfSHvI3ZHzDRUF4e8GHxF9uT8uKSEQqUP8GPRt8lwnwcfo8IRHZ/eJbFTQ8iALh&#10;4ghic+CQBU5RvNYc8Y+n2THtPgIPW3qhoAADQn0yfoiy9V5QuCc/05IeII6/+vAUg/TZA3ID/02T&#10;THcRD5u8jVxU/YiriHSYTUvoOaESnnrgsmsDR/pBWEGgBFwqSK1E7MFoPqnXeOc4Vy/pF4AhYow6&#10;L4l/DUxnBjH24MYLYsxJEuyioBzP8C6ldZVHqufyshBoTTEHDAj1kATw3kFAeF0S2nNoGfKLz85z&#10;25hv/knTYWXgyRd/MoAEzUKGe0LYa54kgc0CWvTrDKJg7YD8G8ZEf/s60Q14hxCu3IQE8G0wJGI7&#10;Ql3a+g/WNdxe8N6a5vBuBKY5cNNIiwQbbkWhC6z7t/296RPddj3p/o/Vve/+wb7v/sH2uk9Z74WL&#10;HZLFcE8GSYLlCW1YEgHm5g4x1/0U6g3/BfaziUYEKU4Pb/ERVmdqMOH7NAkFGTwFBHWQwYhG/Pw6&#10;A8LjPNfdBxHEo0PY3QzRFDYB8MPdFuEXE0Ys/J3OvBeJnJhgtwjCBMSOQWnsFZ96oLUYU2fBL4e6&#10;W8pRBLAVH1sSFQPiLCaJbDG8kZvuqSaigNHliTykBETwRW97ueRNpee55Hml+1wqRsEbDcYOUoDg&#10;k8WIi22ypDtzklCc/IS/OEivT9hjSgZ4FwGmKlUMgT7uoLDbbxfBvj8uAixFmyTti13GGy1YAjYh&#10;JiBATKCiDAQwQgEhQraooCZCB78K4L7xDwLK/SBgvmHQNGzuCQpxkcT4H0pTwkkACcDhlgSz/WaY&#10;G27y9AQquWFUzDZBIz1ROLAUft0JSERyOhE7gFFsnnGMkRcnA4lfsCHqgBxJMQLE1EGtXlSAcXXn&#10;5d2vw/i1OmFoiDy2HNJxY9eeeBcElcfvYLhBhX/QfGAvgg7lKkjYASCpW4hIrvddLOKuxAzGzZzk&#10;E5GEb/H4LVijptux/grc8orTnReiyihV7J4WIiFe34VEgr6EQlQYQOwHPFwHqzhnU/5NjKosDSIV&#10;aBmPJTy+XrHza1xK/gDl36a9iHrRQkBXRuYbFybYXUewR3wuupE0jCTuvLzc9v991dY/V23yY9V4&#10;dNntmAWTTuDx+gKI4eogHbHLx49nBBotXY8ekJeHqnmTPU1k081shwkBc/5PofnjfjJx5U5Krvqj&#10;cLhF07tHEUY1WojPeJsJ3g2XW3jdyfEHwaVK9h/fX7pcvB/uLX9yMeWf2c85VJCu3yEkrLBwUOgP&#10;Qh+S5Y8ChrT4o4DR6fSdYf77WPdcM3diQsjyFG2mXHKV1jW4EJMjd7jilPQ02u9aT58t2c/X4icr&#10;pG8ZfVLGt4o+KeNbRJ+U8a2hXJu7E+pU4vLsu6XCn323APmz75Y1zObS/IfENOyBXEHEGnmnlL+T&#10;Nz9W/U4M/lj1O+lMUSBwKigqDy4Nprdd8kWB7O1RLb99+JBLHrQrChooj1bwlHBo1/UnigWZMxRn&#10;gFvgLXXV25V5E0ZY03F8N+sfRppQB+PPKfHUR/1d/T1Ay4G/8AdWdQEZlDZsfb4ZA9O+b3SNr496&#10;dqtn/Eyv/C4Z1Ii43vC4Y7fKxZtqJ72++VHfw3j24+kIxGn4tqSHMFJCr0dt0NtO/tw2qGf6T20D&#10;YpT+APhPF8TnmgcXoK6m8lCBZE+dfodK4Z+l0ne0hq/PAX+HND8P+OXlKT2+A/RniCCIcN9uxa95&#10;UPc8f6DWFbAodO40EDf7R+Xv88n2XiZF0fccDMx7WILex+/fA/UD0/97oH5AWiGoP3ut9VEbDXO4&#10;AAuvbwOnsRfvqa0H3BleEtb4G3FHt3R+yZOwtAY8xa7rGOaemD6+QgPfAsQEiPXA6WZu5+Qjpc+N&#10;TVt3iEHyth5buEOBkAxhIF4uXuo63QfmcDsOTU1vtybx7L66WRBlQ102XrUiiRCBWzew3o/1l3Xw&#10;b39rAIiPwGUQ90AHAt+gTa/hJB7YItlwSCFeI5mp4xDTpgFlipulDv7H7eZjwC0UaDua7QQ+JIuK&#10;km20PwAY+Bl6bVXTrx3iYYFHofTN5PIxkNJMuAJW/xRTAy14e1i3Af2fwrJMbISEFJ8UVQ509LPz&#10;SQag9nalf1IC0LAF/9Ubn+S/ENCZOtDtR3rjIZBSk1HFS0acw2XKHjmAf1+xsDQB//3B1l8n1lTI&#10;95OLVH1KLgaX9Pt7eIRxiVgEzyK7in0PXGjC04XwuNaaP7mOy86TErBtsvUMPPDeY+GOpHuqDIg2&#10;nW8BfEWJ8DLGiHwNQOSUjXqtRCj42sjkqpq9UgOSGJKHx82I8+KmNIm5AO+0NoWrtryq4G467Bck&#10;PiIgAvmG1ziT+LBvf3mjXWs6w0N1P9im1Oh2Aqyu11LAHekXGm1Nro1rQO8CvtH+5Yv0uh0vwYoe&#10;+KoZr/DcIx0SeEB0bf2qhMLfAhIJ1QiQe1IgCWLAUqVbGM+q/oURCjEiB/7+t0Dgl19AogQG1UYA&#10;nwl38N1S3f7ll//+y+N3O7C7D9H9l9//eWZAkLc/ffi///v/fIB4vk8f+mpVrlppfWEUrrbevtY6&#10;k+tqkph++Ofn//r9/PG8tshIA+e1udl/PH/6oBED80f4TZKlDwEs4qw+fcDZgt0lvBWI/Bb6LfTr&#10;RI6GA2r4t7CqxMLq/wIxJ8clOSaFQr8q8Y+K8hGiWNifD5//C379bk9nH1uZHGsQvj59WDiO9VGS&#10;TqfTb6fwb1t7LimJREKSQwQMlPh1f4FTwudfN/u/UiAcTkbfT+AJOyKNAgSuNt4enE8fPpCG3D90&#10;ZNOJ2451sE1sZTqRdLg9kAg+SflNkVzgUPf36eQjBC+Cg/szhCKbBngWyaN2FjzWR9v8XfJKeO2R&#10;ao7hmDoO1u0DjjppOv5U0gzptmkQbHwEyTj/9OH8K3CgBi86f/icsQ+T1e8SLeKvSlP9ELFHvsZp&#10;KQFLHAg2K6R/D3vAJS76NvvfkEd+m2zX0lmzAHWy9AjlUClfXMOQGH0fVpzDg15zP+ah3kcuUODG&#10;B/0zrJ2hX2XlV0XuKJGPofDHcCIoKx9l+XfprqxACszD43LvguKVvIGRhsnukMe1v9sToeQjGFu7&#10;A4v8ZzqRiiYISLA6OOBSS7cjdCgIgBW7gdBZHNbjjQbKCCci5a7vshZhH1g39vhS6qcPXN8Rmd3j&#10;U0azjyfiaf4M8X3YL0JGluT16r7SAt+z/xwTKrGkt2qxWVZqZPNeYyzxrXqo2H+WEkspkkw226tR&#10;qTVPppLzbLKdTBWTyYwUayb33fziOM0nrlo+cSpmqodqMhlprsxaMign8U8qCeXJn2zyl7+ek/9I&#10;Nkll+NNMpqRgJJlZ5VbjUMlM5juYnJxJ42QRMufNbCrZzabm3VxqvsqnmsNS+jTPp+bzSia5LadP&#10;2zICzKSS1UzyRP42M8lII5uM1zOpaieXanay59M4f95PCuf4zP17yhZSp0ktk5SH0MIwv+i2cq0t&#10;5iNAt6BY6Z2/pTgMtDlPdmC4yVO2RYecLLaSzWoLhpZNajj6QpKMrgmF3D/NXPJUzANaCunkCoYH&#10;efNi5rYcBdhMpmG0gJdJMd3cVqBoGhrIJOfNNKQBRgDQpgrEqrYA/7liq3hu9rL5bChrTIbZbtXK&#10;L1Ln/rlpNFIIsOsUFtXzyIinW5f5MWs2r63Oale+DMONdK3b3Kyi9WttMe2OCp2MfCgWS9tqKb2Y&#10;jxYlQN2uLfecWq+csi8RqZFFgEq9I48G/Zyp9ZXzdGAm+qPQwtLWzn7cV4/DcEuBmOaIPrBis4IS&#10;nIXr2cVQKxjFddmIXGrLbTC9Uts909KH6xEC3I03pZC+UctLq9xfW1HD2u0Oe1uLHretZLIIwy9m&#10;Uk1gl+YwmwaGGBPcLrKZVDrbrnazuW6rtijOR+f5KHtBgNtx4ZSrFlqRdi2d65WMyTF7LWVamflC&#10;a3cvfWMYq6RT4Ua7ppey8/O0uzrNccil5SiXN6araa4bju/q19NlbiFAOdi4LkrtlVPtdNVGy5wO&#10;+z1rPMgp+kBpmaP1dKv1LXucVw7j0PeGjwCDGbPU75uqMVpbh8lmFJ2tdvWVpWmbXXm920Uvjr0L&#10;HiUNGA3YJJnOEhbLxJMxRXXiMe1sFdaZzjQlj5tLGwFOpV3tOBkMB1GloKWKsdFWHuutfmo3WoTP&#10;vfQscpBqGWnXbATVozaLJ2v18kE6JQez9UJSigUpWajFOtJ6k+tmKMCjupSSpUW0tFViu0RCzUT6&#10;00U6cZ404klLC2lGy7DzxvZaiKaMXWURhwsrp7X0aqc3Nau4nXaCZqyzPe0aoWpvgD2UTunK8dqU&#10;oquMlKysE5Z07Rj2MY5dOKXaKSnMu3CNL4OTceyanQ7mSqbd2SakrRKq1FWnUzcv6WsTAVrVfHal&#10;7Y6hEXSlFO9NDXv/c/+kHAQ4gBleuup96ZRxjKglXWZOtdcKS8m007i0onmrIw1Gy4KV3U9yifbl&#10;2D6t1qaer7Z2Rb170tolxc7n86HyTm6oCHAZ7FiJ1r7WMI6j/MHpON2jXZrtHDmrp9u52KKvNc/6&#10;epkvl9aR+mk8tga5fk3XG/WBGb52gt3BJh+V2xE9snASCLBxKFrLUqoxrua1jJILpiNLYzjfRorF&#10;XLWnz6MD6XytdKRlpiCdk8OdMSH4SB0vCUlt2/FTIxhSctIpJQdD5x4C3AAbnHuhn/tnHrIBVSv1&#10;WAG5nlMQYEdaSdpwF78qx8s1uGzUaolRdJG2w93uRgkph+4wXhrrkc16tRjuMvtLvdDdnULFXW25&#10;aM7zcqUVsadmIrPMmoUQApxG58VFd9K57JK5oTGPDXeXeXBgHzuNSzUeCSsX4zSz1ifzWNHkbnyZ&#10;GRtyu1waDMeTUK/eSkZ7Vle2DTNWsGYSAkymBBTlWoiAeVjVYSjl3mydAvw4u4p02IRC5b36NnIQ&#10;4JtF9nllJl0mYfMITD887GDqlYLyubcsqCawW1m/zBL73RUmx9aIn7YIsHIpxI/jcX9Yayh2onQe&#10;ZFsjs9pQzEF/F1wez2piF8yX2wk1HpWC7bRSkU6FY/DcHeZm2WH8Ghwlk6mdEknW5qkJAmxDS7V+&#10;ux2WjOW1JinTGDB1uV2aBTWYMUKiVTShJ5A46xWkerF3nQwaq/BgFFv3VGujtO0LFbDVwVB2IovD&#10;edeZl83Yed6Mz+OhUMjUempUmfVAspxqqbqj9yqhcnjQnvb1sNTOOdau1VqMIqo9MZqhiNa2g/sd&#10;9jCmWIO03RjPLkc1q2ya07ohtZSlXV+2StH1ugamxkR+1x7Ht5tNYjBcnhqdcdLOzIAHtnrXjG/6&#10;dRuMSvNa3zgiwGk729+mlUVwX84eY0atXj0W1vVyxqglFo6x60Vz6lIBUab2WxlVNteVYL9R68Um&#10;et8u9hqp7v4YT+r5qQbooGwTM+pqUlLOi16jUQ8utYZdUI96J9bo2fmwkr/WN9pOhRizUikSbK/D&#10;23C6WXVa8x5IrFDBDMevduVyHIWihYtFhcNeDsW0qJxTMqHJ9KxNysdc+lRuWaWslNoqhSyQeFsP&#10;SUDc5GITV2NS56qO5W0orQ/s/rRSDfWOUbBpJTY9iy70hVNkcdnNc7veFoTBvp84jkPKMTcOxdvN&#10;ULxcKWQy+W0r20q1er1WE9SKefLci58kc6meD1J5oO70oTpWLo1ykOIwOLSlZPagrgBP01AivrdW&#10;jpVua5XofGo29mVpH+luN5ezaiiNa0u6rsaqHr+Ei3qjM20tlKSWSSdanU5MT+t5JEq9vQinzFW7&#10;dWnMct1I3NJ7tbJUO143qgIg1qNY8CQb0ridyMly53I696OtaiTRrGQvs3wzFeuV7ME4162omkLX&#10;lN5wViyoJ70dCyXWSjoU353Dq/pm0Dud9UH0WMtNyqvRMLZZRnOwLwwp1V6zoRa0XHBQVeN2OKM3&#10;nVlhnZyMgNrYw2ysGW7KVyUS7BhjBWhsTTLnbSM8LSf2vXbm2pbUwSxu96Xq6NgYrbVoapmf55Ph&#10;hp2OZGuN8Gw7S3VnqY4yW5wRYC9a2x7Ws7U9m8UjSmNUKk1s1TYXDaXa3ncP15ExybbioeKwrhzy&#10;aSW8bVa7pSnMamkValRNM6Npo5k+aFzTeyocgMFBLOT7ai9m9LbRTu28mmyVWihidhuzpbO3Zk09&#10;lblZCFPOAMQbrm3BUGW3kagMwh4W1HU2c1WLnX3K6m26UqKQUxfNftGZhWphbdBQ+hHj0Oi05pJV&#10;t+Odc/0cWYEAi3ZURYqvcruBNG/MEsb2VJqlGZXbsdxguAs6x+Ckfgx284otOdZG2hWMU66dgM3E&#10;UN1NjurCnoYn+qbfX4Z7y2K5P1Gu00HtWCr0tIIyXDmxBdUPZ0Y4mG+Vl2PQZLrxhd7Lxa1gd9qI&#10;H+1GYlRb26Z6mi97m7WpjYLl5MY4lpuL1mA43K36ht451nRDMme6PqjkI9hDJ2XHLSB51J7m1Nb4&#10;vE4crFFvtioGZ+V6XXPqhdCiYx2NHfQ8vpJK8c0q1GlPs7LdiWUGxYpWm9aUbX/fnZ6o5qCMJ/3F&#10;Wp9mq8dzu7Vct7qrbGLSa/UPwUGjvgK96nJV1/ttrXaoHNuxdNRxWns1ttNDy6oSKmrrfKuiqaVW&#10;3xjHsIftZAJUj8Mi2KuNVnHlEhzPqnvnMG33Q7WlpW9CI70ddirTcHa1SGitYdg0V8O0Hc/CzigD&#10;CnFGHR5lqbqOxa9rCrASXTS28fzayqbDdlorq+Z6ZBwLy1PkYizUng0awSpUPpYSaamUG01LoGXW&#10;VGtlbGTp2tjFD1bf7necqFyulRDgdVnS2tXUKJeYn2LjZXo3GszUYdiYrS21F79Eh+N+KH7UB9Oa&#10;Kcei5mU6mueX5nKZbafSm1yreOyd571ybBN3ZlcEmIs7wbEzUcLxQ6IlO+PBNS8pyy5g2iwFs9Nr&#10;z5D3lX5kqFTqnWZsHFO21fIuuJit1F3enJmSepB3ne4w0YwrOgIcywer1lTKrU4uPTYiy2k3l8vs&#10;sz0rX9Nr06sTOpUtCepNpEbnogyjlW3tIpnG4JKwwtYJMDtSUvYpdNJskzL2xcpFN9nNstcsR3ZK&#10;JtiWnYS6kqrpiKLGtHFrVk+fKlopfXUaablYyi530bKxX8ojvVKwjN0IlphKWHWiteCA4lDOwUgv&#10;42thuGppnd1q2bmcG+PiqVyZ7IbysHEuWMrAdI6H1mFnThfBvqQutJgqyYPrWI0dEoWldIqvNkpa&#10;lls45MoyEY2bWl5rq0ndWCnbdCu+26RtZZO81Y2TUm0/l4liULh0dt3NKZSIFWAP0m7XEuZoFKEz&#10;JWYkZ7XruHoAzjheC7NrSj2ZyiC6SwJm002tZSlW/tTUzfH1YmeX7WpvJ9uH83C1mAYbzbzVS2sL&#10;NR+PRxs2nSnmLBoe9uGMxqAXnjbz7Ws5eSjZzepqlL60CzJIn0q5PM7qkXN3H9kowYRSiC+leh9W&#10;1J7qpPclO1cxW+eEVuwbOORLq3pZjgbpxllbn4u7cm+bIyiTktXIXJ+qMb08mo7kU6VsHJKdSS85&#10;7ElhZamNe7CobTv29SopulMNBiNSlO71hiEHdkbpRf3YaEi9qHyNxZbSzlxqocQI0ifDWWUCmyZT&#10;0rfx1SQa7tuDZTPcHYRKw0ja2RWaq2S8nTic+4cS3ackpqcyCsSf+adfm61Lan8Tv+g926Da195K&#10;jaPHcaMwA0FUkKa9hLYvFfN2KDWcdGLZyO7ciB+OlcbKvqbG/fBay6djjjN0xk5YqXRKlV2kHFpb&#10;rUN/Y2iIw9w6slwWz2Wl0F6ce5vBenxxrMa6fTH2iU7WMubr3DkrZ+1TfT9vbaOLyMWejVYgX0/H&#10;61ltyANQ9bvHTbvQVqi0SR5i6cj6UAA1fzPdZAvWMmKlz8HLnGxTFhosRsnJRZYip7MUb4Kes8n1&#10;c7P1TDWPdqUzbFQOi2xN3cUvVcWkRGmnjzEz3QgnIoka6Pp5vTdTd7AV6FzC29pSncmZTiK7b7Vl&#10;OZquh43SNn1adjMrpRFawyyCdaOKWyFcFnHINwvkuz6HOXUft6Ixa31wVDlu7mxtd9mtDwhQy8cm&#10;xWl30Z4PIoZenZ7zzqyzso5yPVS2EmozHtcy6m4fXsvR1jZ2CDWs6MIyL0drYNrl2rLQSIfPxeZ0&#10;l8iEqHA492C7vJDi5kiFbVY6NJpI8fUVdrqJipSs10dkF5/PN8DtNK/2hqp6laqw9avE932z381E&#10;z6p17DWiNTmvFKvYw+tmWyr1g9dMuhGyCiGrb056XalUWB0kOZg4SNXjuh1ZwszJzHbGArjESGVz&#10;9ninWaPQfDwdmnUQELEx0Go4RIC7n2FoUAy8aufBdRAc1BdBCrByafS6q428uebGy+VYi1mwhZyW&#10;U51IKdO0awXnsJoXrQjwnXQ1raOqtINdZxh3Ln19E9S2TsspjduZXkXrTWvYw4NZBS/aJHGs9VNL&#10;6bxcDdThbm0eR7NNynbg/YVBJTRbHTvZ1lDtjOu1llI77ebZSrHXDi1UvZhZzezeqKa24wZdUwaN&#10;8r56kg+p9bGyjcdi3Zh5rYFikdC74LnJhi/RzL7aG6XeY4rAHt6K5Xcx4hNLBwL8HoCZJI08WzE1&#10;BN+ain/Eb0I8Bff29T/Se1Ktvu0GWa8fulD2Tkv3HGQPHSh7EjQA5+5pFAMU/+sjX8zeyR7BM/aW&#10;J8YPKHsEt5jnbiOuKsBStfqxuNk7xIVfzHyGhN8MY/pRDcUToaScjWfDqayigPMuHknHs0k5koMt&#10;ajiJpPJX9ajFwGa2kwPxxDGw0x8AK1S9A1uHB4KMjWYKZQ4HAjsTkqHTkUQ4lcukoMtgaoirCTkT&#10;hgCEeDrOu/yg/l0bLXDjGsQ7mDa1/f4zRI9uweMynXEYN/l39TO6Dce5pzl7u0Y/3PedNb8jX3w0&#10;HpBC+R4p7qp6/SFEptnTB9R4J2Sh6iPI5N2hnyMI7dmD+o+agXCTJzShYG7yPRCcaAJRBH8bY9YC&#10;BFZs7YuQQVBHHG1tfedP5Rng4/0hRxxO2I/kpP9285ndDKdPf4fQA5jIPN3rNjRD/wABSQEaKPJ5&#10;RnjK57+Go13ONvCL6fzjsMFb6H6ZO//gYFmtW7CPRSm0x73XPz8ycsng+0f1gOEzoVhOUWIRORaS&#10;o3EykeVEIh1ORWUlHVEjMJEpQoSqt8MjA6GFTgt9A95mOf6rHPlViRFvs5L4qKhBWf0YBm+zUOo5&#10;kP125sB+S0+Su82fOXspJH/R5yAnCwgN0P8fe2e+1Eby7fn7x8RENBG8Q3nBBttIlVk7bcC1YtzG&#10;YINXjLGMBMgWkpBEL9e/jpg3mbeYF7ivNTF3PlmLVGJpt7fbTV+1O2xVVq4nz5bfk5VZP8NZ+ZQr&#10;8ge1gwtej+ZpqXrhTOY1pXsNLqiqGP5Fnbmw7q/nkn8u//9zR/bVkp1445LtRmYcSdMODB+LHbLJ&#10;4Msk25oX1paw1T4S3Z7XnXQfyUSyMRp/gWR/PZf435NLnAWhL5jWhEuUEcnl7TJySZyMc4lv2qFv&#10;WgKgwjQsOyjG9rleQqpLpFyw2JNmTLjkknNJon9PLsHcYGucCZdcdi5xxrkkiKIoiQw30sNEmlH0&#10;FbrE3sLcGNaCOdElakFSUPIvsDgTv/yMc12gfaf98m/N/6a+YHkTLflP4f+f2/X8ewG+YBrueP9H&#10;YVDJqTXIt5UIsSDtBWuyBvmLLcLXr1SD7+k3wCXeAt/ITPCMv9Rv+CSX/I//9W//duN/zvzb//vP&#10;//ufiqOH2HNp6Tm0tOF35xipTzhGzcElxjaS6PtyiYE/Zk645LJzSfyduQQDxEeaEzT9UuuSQBqG&#10;bbuhsLNo6rf1ZKWKuZiTmEtq9S+xxQmM78klxoJ0JhZH8cjl9ksC8/tyiWkviAlOetm5JDmFpntO&#10;KIJEmJFwLC92jcIzLy2PLt4nU9q/Q2QONB0oHV0yiblcei5xx73Xb80lFqeJTPySS88lp3YMfXMu&#10;wYGdrHH+Yi75dpG5CyMT5Q2z52YqjNIl3C97JlZhS7VtP5FO6PIN4FfshJFyS+C7uxMUWknIX+q7&#10;T2Tkq/aUJ6d2iwXfVEbSnafWZOUykZHeJbYjusNHFpG0hC7Z/ySEKwLL4ysMPYwD1428Ymifv26T&#10;rtqdbVqEvSd48sSOFIx0GX2t06tW3XMDnUVK5Bse3yUXQ/tcGUEuMl8LGZnsC/mL7cgnI/6qf38Y&#10;5T+FgAWBiILEZS+pDOzENb+CSzz1BZvlLhgTTZrOwSWOuZzedcmBmkngRr6ru5YZqyNXz2zY/FM4&#10;qT0vhOISg/jtBCe97FyiC1cvfw3rGqbhGmFk+G4kDf2L0fSUS/jOxXDYnj7xypQ+v8S6RBexZeq2&#10;bfpG6rsHkWFEBn47fCL4iroY2+f7JcLdgkukCQZ0e7IX5HJziR3Yfix9y5FGrFZ4vp2IwA8SJ7R8&#10;x7fEV3CJtyX5zoX/J/vKLrvFMXVPxh4Hd/umSHEAGYdxKPzYtVzHNq0v5xJppl9p6wu6vK3LyVfa&#10;BSX/gq+hvnqNE9u+ZF+ZxdkajhC26yWxGwZezJk7oWVaX4wW2fPS3uJwDtNbsCY7mS+7Lkkcz7Rs&#10;z7F901W6xDNZ35i2ETgR5zKLL/ZLWNeAl0juomED4sR7veTe65kIpvBNLwhNx5OJHSacNvZlK2Fn&#10;XrISdtUeVcOdnPhzybnEBGqNEk+GsRWmfoluJYnN+bCRa0jb+eKVMFxCfIJPIvgmj2OiJvvdL/VK&#10;mEP/vi+XcIDMBHu9/H7J+O5DNwoCN7GiKA7i2Iu+GHv15iUrYbX1cMH82+gSzojL7OdlXGckpyJu&#10;33ymnL/RDsBLPVPSZ7MAd0YCH6TnNgYiiD3TT2w9DvXA+WJ0SR3dmNpnzm3822CQl3qmQp+7D2wz&#10;0MPvNlPS+LugxZd6pmJpm04YxnaceBGnonquEfsRQH9imi57PAvN/jm4vtAJECqUhT052CmLs1Cz&#10;mzczI5F+cXFxoHH8gNMLLr7MahrPenGVhVm61DPFIdmOHRmeq5tWTMTODQjSWR47Aewk8cQXaT+m&#10;SQfdMLa4dddQG3EnM9Ve+mrkkvvevvdMmeZkpr7FTBnfeaZcFv2TmfoGM2UHVsJ5eYEvv4f246hu&#10;c2EiU19xbnxj0Oj1zzk7vlPcfa6OkP+8j2SyKk9b9b/fkeH/hKF/tc2z/sRVD+qSgc/yI8s3uAui&#10;dRNN+g006advXvn8WIgozxSxEO+Sz1SmZMYv5ihu+Th1kUeWNWr093rNbnrzRq6x0isMSunpXR61&#10;d50T7tQ577qd0lGH51+6U8pQFRW9erV0ecPd0suFzUGtNzjpbvQ6+9wCtbTRa7YHd6t/kKPocXqV&#10;Q6nLRQOfOxQOI9vaODh/FL/WumnvB9XuwQX3F0XNoz8um107RLZGu4/N6l9wfVHS/lPXFyUddWvR&#10;mJ359ajV7i8wjJU/7ggjKGikYl/ZuBfuc5Fws99812qs/9zodRX5l5Jaq99IWQjKnJtj1IGz9Wz1&#10;au0+XzM02nu/XVjVWKaztT3aqB00+kusE/Nu5glnc67VflV5N5v/3viTF9BwFwqzsfDLkmVWPE/Y&#10;2R0qWdKofkWiLOPhkiSj6wIxKIBBZTwsEXKU8aTdHCxxl1mLuVYeRpE7TR/VPBxTqeul+gqCqpnu&#10;l9JVOxddhPKFN5DAcwv7NPOodoTkbW0yb/NBp5V+Wzj2btR5epH9B3GKLEntqNn6jQo0VYMa9ak3&#10;nyq+11g63WxSI/GPy6l7wZbWuWdVU7/KzaZvLi4MnytJ3BzA7AdLz7InTVb0bP+w6vx4lour2usc&#10;dTv95qBRMHo29lHyxUUV4RNUXkF8x0oqg8F+eRzD16dr+dZ+ZTFfRV8UIzxpHJy0auknfGOvT/cF&#10;dvjGvHBOy//92MH6anbImGT8sqOh7jmtXQqts9GqDVKWPE/1jPsYuR5QOqnVXAp/q7U/xZZLa2jq&#10;9qD2yXwvG61W55dPZgtatb0P5+fKUsc7PBz8uYMsKLD5S22wd7jS65x0P5MGf9L+5HRTBnvhQDWT&#10;Sh1+ULte69Xnk1rv3X6jVT/onXSVWjuV7zzxG2VJNZ9eLnShLkwLhZ1WB3N92tBkXVSSrWZ3nIrD&#10;d/k4svn/rLEPq1A0X1nopxRPqfC80fyP/513v5R8zqBP1XHUqTeWnqxwvENaZfr46VIDZUI2nqyH&#10;8eZmXjJN+nTJHreVSYvdv2lz6unTZQ56DXX92rBU9vzpcu9aJ41SsfTxwlLni8OQWvz4EmdhWP7M&#10;jG3uHXIZ3L9fmjljM8PnTxmOX1ro82bMyUv9vSYsXHRtbW3RtbSXi46n/bQo9EJhfJbEfbnsDNQa&#10;g1ZxuNR/OZXS1AvZWvHtSLI/W9CVgBYNfY6wFmU+a+KLQn+3edeZdktNO7Rn3otu/rNnXZrFOD9n&#10;3oVRCO8/ZuaN/34zn91yvLLwWTPv/KNmXlgIvZL3QuoLl+WfLfXC+xI7z2c6X2Dmi1Jfpe7PW6+M&#10;nK6sWxc76xc6fV/i62V2drQyWenVTgb/8X/aX7QWyRC8fKFzudYi4aKhLGZZeApT8lnC81csTTiu&#10;KOflz9F9Un6JABiFd/xVAvDNFybh4lndp/3U6TYLPv7bT6I0C9XyOZMonMLs/de7Lt9Di51XZ8qm&#10;KjaxeQ5YkxX4BpGhbn3//IgKLwgLGePxFBIXiGLVT/YavfxW9I0o0VrNd71a7zfNY7VztzqWKV/s&#10;nN/fLPVJlCxNMVoV3iGoUPtDlGFoL772xx+twr627mH5SSNDUvyZHxNy/RkqDfNMyDUkxZ/5MSHX&#10;n6HSMM+EXENS/JkfE3L9GSoN8/wRuabuLv/aJerVGGiNdn3x6i9Xl5emZzTtxg0etRdrG1r+9qjW&#10;+9Do3bgxvf2x1txVvkO9Nqjt9ge9Ru1oV0jj9+m7d6tqRaZV1/K3WnXz5J3CdbXqi7WHS0vT1Y2n&#10;W5q/KsQurswaNVrT29Wos3fCZpbBtNDqzb2B9q5x0GyXKrmoPa3e2J/eO+mxMWSQFlQ9rgZReKqF&#10;6akZP1qP2/Ww1STravt9Y0/tVVrQ0o0eDXYLabzVrqqOxRubVykwQ8Lw7fSU0OaF1t+rtRqars1b&#10;siKFaWoDtTFFxTenp7oH/Z+np7YFr3Ut+3tnbzA9daD2Fk5PtbvDnyrDUWd6SteKalpNGnBBr6V1&#10;bpqOzzc9tUcVey3+OtuIaVaEY7rDirMCuiadiidJV8V1zTQqnm4YmnDxHOWwJck+BbD7ojN7DEPa&#10;1Kd7w7Si/qKG4rmoX5Up0rK2x59U1/fVFiCt3+FnVdcYRTVq/Nzca4C872jVcNPXavX6bq/RV8RW&#10;f3oH7yhFZ1T/DM2oWB7foaeky5NMt2JbnkyHx6AsDjTQijSDQrYnNBOymtC1eKbL0iVeobpcpBVV&#10;KzKdTvMqfHFnOsPmT/VGVZOO7s/2U1oVbgqjX3nfTfayOaV+Fs/lfhZp5X6eTjPMimnYapwZmS7u&#10;JxRxLcfUDFExpSMzgoqKa0uInKcpSsg8TUAxL6VxUfJsSrmcIkdF6ABmQqvoXv5D6JbryuGkCibV&#10;MKVmIElW1gchKh7fjhRJPLoCiJkcwlJcO3rWDWGkE1ikwa+epTsZI+T5SHOlCyPl1fLsSM/SipaL&#10;ZzWDpAnLMrQijWdpmZ56zuoYPaft5GXSPPQv7Y8iWVFu2Oe83nyURdP5Y15LmQ6qkpydhFEhZgDj&#10;lSgEcwrLLpKozhPuiEDDxxF9siSGMSLPMCkbWV7lcOR5q8Vz2kcDanjuiDpGxbBcc0Sd0fOIOnka&#10;vR9RZ5SWzWheb0Gd8QHnLZdpUKaOjmbzxqkDX/Pd5ZA6esXRS9QZPo6okyUhaQab9jLmGSZJRxN5&#10;hWQQjjDVc9pm8Zz2EPFl87fStFkeASfp0AahoYbRU9pEXiLNMUaZPB9pBa+ntRaUGR9sWst4Upky&#10;ZoVzcMclC/MgxUiyTCwNUNawtdHziDZ5GuMYEWeUpsaWVzoced5u8Zz20qwYNrJbpFGGw4mQq4w6&#10;o6cRdfK0MeqM0jLq5LUW1BkfcN5umQZl6lgVSZc0FJaLjkqVn1fx0JxQLE9T2Utpho0UqjQxKnte&#10;WlrfqXzDtEKoiyrU9OW6d9hUnjbWvF4xXRTRWLXnp6X1nco3TMubHzbF9lMb+67cELti6giZhgFJ&#10;01QVw7TUHGSjdyvCdpA46SmjO54GZSyZG4miLPrLsays68M0vcKxVJnBLupDqs6mobPdvI2iz0qP&#10;n0krleW9owuppHRY3zCtVJZ+mbbjpnahqG+YVi6bT9VYfUVauT5HeVPeeH1FWrk+t+LYyv6cl1ai&#10;FcY1q69E0yKtTHscnrS+zPTmHFqkleZyyLXnpek4TdjYMtvQBg6JreRb50ggJasu8qHsZqr088dC&#10;lXHK2DBLMVVFFcWzkTejygzTSt1JPQZbfeBraRUbxwG9jZdkWJC18AIZhmmhzk38MThDcW7q8tHD&#10;Ii0dhXIDVZqooJZzpY7l5wgjxbmOJbLB5kmqVqPQ/XlRmMGmI+XamDPTlGaWhu5Chah5PJuGrc4b&#10;sDJTrTyCUynlcjTlZjwxqqtIG5VECl1lf86mlOvSsR1otrF+FWnDkiwITJeRjOoappTqsqG+xJ8q&#10;1zVMG5HHrRiuB6nKVCzSSsQuSpbnZJiWz6eiNtMj0HZj8zlMK3FqkSZdNJaSOx1FDpvaTjawnE3T&#10;x9waqAMUR1kyVsqL53xVYtFTrJYLR5n7VJJiWjjQ85SttSrEx3I3Np/5Ii0vnjlupVHQSpoGoaRu&#10;4qeyOlNrNbolhMk85vKWP+byJk286mGWfHqHVeTPZXljClO2KHdHre482xt2W3VxmEYYwrAyVi9Y&#10;g/otm4lR+Yo0um8LK1M7RVmGwDcNGbsP09SmrCypYA26dCYJ5W3n4lpMr1LeZ9JGRXkN6dG75ySV&#10;StInaTrpMmBY2zCtVDRjg3JleUq5rkJrnJdWqivninJlRVKJQmoVlSqSEiWLtDLFh0xWmplhWs54&#10;KZOdYkaVlmrWT67F0C8OywrVeOYTwHuGjRebpaSV5yksCm1YPtOEebnz0kYlc9eDKlPvvNRIoejS&#10;ZtNG8pSxCvNy56WdaYRFr8WiTC2u0UtusbS1TXCDIk01pCpTaaw4LCNn2KLseWljZU+1UZB5HwgE&#10;o5M61nm1ykhJWuKDoPGm8jR0lsMhrykxi3zU4bjgAcyw6QJ7mJhjTrnQ8vV88ajUgYISHF4VaUXz&#10;RRXFc9GMKlOklUd5XpqaNZb7tuFSP0s41lVqNEVSUaUafJGmHEhOTdEMuyJtFgik64LR4aYDSbjA&#10;T+maPVVettRMTICB/pbKH7N57WaYWjHQ/DEdKB1RTFdkEXa26CqqQBUAaPA+awEVpfNz2D6T4uHx&#10;F93LHosRqPrBTFSOfJzlMZWSmF+FIgYKmwTU7DcG6osHIMTsK6f8ExNtlU+2mrVWlnkgfunxKc+C&#10;NouRQg/NKWAx7HR/6zUPDik7/KkBCUktO+1l87f+oHFERXudXpe99INGvaL5rZaWFuprQGSN3s8k&#10;KrwhA0zrAJgpaAq2pnqVgrCAqcCjWYLaCq9VT3V19Hq1vd/RrLN1rQ5qreae3z5IYc88/2Zau57V&#10;rhDXLH2jxibc8qu0J2s1von6VdvOtKOCPoe/dvKCMQOt892UJtFBtV6v9psCK7Fy7Cz9KLRmu974&#10;VWv8uneoVSvtzoDWtO7J4Hdtv9ObnlIjxwOp+iotf3S1ajR6RIaqm6VHU6tu5Y9D8gRB51ft47xB&#10;i/OcsIBNgR08z/x9OMjpqX46LSN8OmusyuelP6cAsHOWfP+a1z7S3byW6r+0j2nHM3oF7MF/VuOv&#10;PtTR9IIa3Vq//0unV9csl4VylnWt2U4atcFJrwFB0NN2UeP64LDRgxl7/e2Pv6d/Rr2sMh2NXrvW&#10;Srv8od35pa1Bvo/dTlczfv/ICToGBhyMtDy08UIHKibwa2NPg8p8g8dnta3O3gctretjKaHI9/tH&#10;MsJxhAQGrXLG7HGULetDk49S+o3fx/9R7Z0MGp1267edbPTp+ODOnDXUjOvaXRHaeuT6bhgaIoll&#10;kNix7vi+wT0NIpZL2r+y+RGlnF5ocLRT5MXDt3LsreRiNsfzh2+N0VvTG6aao1Tath0zMfHXzEBw&#10;6LKT5VJ8NWTHanhY62VfBgJtnyNkBVOPhuQFdmwkvrACy/AD2xaJH+pSugnntThGJOxId3WfA8HN&#10;KIimp8I4EqalxyKI0CJ6aLi+HliWiAw3sD0z9C2TspFtxYbBFfNhDNRrGhE95iQlz/apwZFcRicN&#10;Pww9jpnzYz+OZcSn8r4hAju0PdAojh03hOSeR5fjhKUMLMfhqFibk+x1d3rKjXXbcDzXDHzb410S&#10;0VHD42q72Il8G8oGOmfXWSEn3IuA61XUSbMRt3qBC0eJRR+i2KMHkjvyaCxO6J4tAHFMDsv3A8d3&#10;uFLBjCOddZKf6KFgug3L1o1ICk/QCQN7GJuc3sXyESjYdDktLwj92HMCP5IJ9BI0KTiFMqSlINEd&#10;6Qa+SEJuBWLBYFCE2aE+TnKA7gnDjjhY24/ACMzECGEeSEplPhdM2RIeC2jIj8wQM43XyzFiejI9&#10;5dsGp7WbMa5xTFGfo/1lwtQ5luPFScj5VZA6hlKexdxJI3B1L+LyPzvGBCURs2lJbgOUMgkCwFSb&#10;HiogXTpYVJB0C+A18owwMHx8Xyehu9DCTSBiaPrCdRQ/UMjwZMDR4HZIn/XADIUJOazYTmRgxiBy&#10;0rVix4sUNQAGgyT0zYTLTWLLtQxGYQmfnJHlGHTG5sL50KNOO4oN8pmeqt0OJQByQMdEAvtxu0WQ&#10;GE5g2RDUgg5kQ8XYHqQyGVfseZFn2b5jGSG9tOFrLzKY48jUI8/xqM024HS43RSho7PQcE1GKEza&#10;FTbcnvAxrZWEuslvBxaPbWE6ph9a6mYWAbuFwomsxIH0ie0mAXSAGuqCRZwQGghE6InItD1qt11d&#10;T3Tfoy2LIEPCSW8EeTxpmGESua7DVS/CgKPodxQ4MvGRCrjIkZDY8mGvgOPWY07RNiIrMAU+HGfy&#10;0ycuDrIZBo0E0vQ9RkHkgpPl/NhBDGTI6G1DhwRqoLTBqe1Il2IQywhiYQOzw+E0EOoxJ3OLGLnQ&#10;OY45cLmvCpYRicURQCIw7YA7rHhgiPRWItsQHl6LLMpx5UjgIOucaOfH8IMh0ReJJe1Y6YEEAIAO&#10;WPwtksSVzKqIw9BNPI//o4R7B/wEltMTX3roANUH6epRSLoLcp34huUIQEkdLQN7mKEj9DjyA3Ud&#10;jsktfQJnD9EWcLeDbLuMbXoKIQyZfVfAH5YbQ1CUTRyaEQQybYojz4HjOiH9pIMOvVceOrMaI/4h&#10;NdiOHksUizQSFC19d3wPheJQDVbMhHhxEEBQtADYhREQI+JgTIeRcuQsOZgLVYVOrDN2Pc79C3UP&#10;G2vGnPOHkvK9UIiIIzW50sdFezIuHZrCsKHk3gVuXZDUgPZUuX0dydcZUsLNLhIxRAD9RFiIeAIG&#10;w7gT9CCaMI5AnBT3RcirjVzoAX9idLMZxoQnHBudjSHz1Z1T3F3H6dsy4iK7yGEOTMvi7G30jIPQ&#10;W3oQ8wWvGoUX6I6BOKMcOQKPy2UQIhGr4BYsZDi6E6PRQhGGJved2VGUoCijEI4MZCTR1WhuFZVj&#10;aD4KXZeIhGvH6CJ65AkoCxVp0ZQINvMc68C9RF49K0TiXRlSA7g2LIg6RJXaPior0JlFTlP04tBH&#10;upQ0qgMUmW3BgX3SRc34KByW4i7aXS0aIgMuipkmSyI8ShDCiKu4LE/42DwPHkscUykZERoJ59RH&#10;HhoOFekZBj2iD8wvx5+ioK3EDQ0zCYVFBQai72CLTcBEeoD1iJzEjFDQsLMFNwWR8BghchFa/DQU&#10;6yt7aQTwXhgFGFA41DNRMoHvwkGosRh96SniJlSnJwlIpRcxCrWAcUPO5XJdX6nhBGnn4g4nhCsR&#10;XqX2UPOJEcNC6rJwuBejGDFwW4SoLDSMrWNSudzSc0OlV0PUZGBgPdH3LtzrQ0gfLegZZmAFETON&#10;QtTpHGchYm6VniSN6XY9QFqsIvcfol1TBSNCNYU6FopxxYxSgt/jJJgYdBs7wNUigdIPOBsQEMUW&#10;G0TMOVkxclJVEqBncDuUjg2kEflREErMBv+EsJIVMhl4Ep6DdAdmJGBgON5DUbg+l6cZsK9iTjLa&#10;OvYD7W8hBVGIo6A0gyM8ODcJRBzD1Vg6ZdVhPuYIdnJ84TMnhueHduSYdCo0JAYXBgw5nBOW1FXo&#10;32Jchg37gh5KohhCwiRwpgdfysjjAibf48qumMgBY5Q2R9orPY09U8Kk+NLGK8HdcphNrAlzQhkG&#10;GyHJupfAfoFukzGBkIHtKudwHg/XLzmBXsC0+k4SoiQc5J2mmT7h0yvXwYpZoeJsV2CpIC/mVPEe&#10;V8gjWiz0dTNi8iQ6CvbQdZgGF9RARhhekAjE2AmQPg93DwYL8vajsfZtE7ZzdXWwtjKlJkYPGjgm&#10;R22bDD0U3DaEYpEW3oauhxH0jnCfQowgZhyrhJihtxEXJVFKUeMfRegbBwFQOlvZNNgTcsC8ATOI&#10;LmTU3B1hioQRIKcxTgRcgscj1Q/qNfUYhYJ7g+eHjUGVMH1YZslbbDF9gO0t1KwL3ohdwY9Ufg2K&#10;CVcUE+HChmhX3DO4BFeL2wiCwPDomC9sn//gGoG4mvjFMmYxAMaPpgNs8S0XxYeZjWInYMRujOOP&#10;6guYggDhDOEEAyML19iIlO5EJme/Egfgui4sUmije7AGiKGJYlGmDnXicgVPhBrDDTSBQyAVYk0N&#10;RogTqEMWOoYBtYkdBOqCHvSNMu1MHWYRw4hLK3XP1+E5ZUGRTSdAlcF3VoLssIRQvUR7oEFgU0Mq&#10;Q0TYHfHAN8PdUJxipgsRxYGbYxxA77BMZuwbAN0IM2MQuNwubhjzBieFPubFcjnWNnB0iE2rEaR2&#10;mDafptAOCkEJcKEM9JEVeLg1jof3L4gcM024vdDJwzbg8Rs+a53pqRhHCJJjxdSSxDb1UGkWDDGO&#10;WYgFDiWiSH8ECw4DRepjmrCTAiViw+3YEQrBYkg5y4AoRJyVwWWlohwVzDwqlRpgXzMw0FXo1IAF&#10;V8BKRPmFXKlGH7hxzcQrtgJsBuY/Qh8ZpiMdLCwH+uIleqhEdsb4aFg6ZwZYEFxqxhRDaKwhjigu&#10;igxZJOAMEjrEOzYT5W7ifWDXlP3zUQcsEIDlWWayusFlF/gZDE4gyzi2PpKFSjQw50ypjSpQhhhr&#10;hj4wE5Q3CyonSGDJxIRXDVcP1YoKbxtdMT2VeChT6Gyg9GIOZIc8OJKwL4tZF3ll0NgG5A/vwdZz&#10;HbA1zgH4Y64ZY6ZYAyasYWzl4LKQ4xRqFn04vrivLK2QYDg79EwkWPnzmJ+sPoXkpItWfuTYhoKS&#10;UuQoW7mDwLAib7Yb+6RrrOGnp9K8M9nmuhEoBns+f/nMfxzcPoU4nUagqKyeVrY32H22FrH3b0Oh&#10;OOeXviU0do3Z1scCBvq911XAjxxPiIhcjqdsKsSH3Rnl1J3pqfO72N6/4A3NbxM4gLkUiMV2QBBx&#10;FT9WDztHfYpZAoiPAI4F+JyHKGc3t/xoC9hvG6jXYpeDxj4Rl/OlNeBdR8VyiNjibNqqkl/7h3+M&#10;MaojjS4DwJj2MwNvFAtdbnSRwHGVw8f2Gpl0KPiJ0Fk1Hj0CwVfXSo+8XR89sumt+qT0WIIjz+CP&#10;gO3z0lF73VQEAPR8AkBOAMgU5vxmAKRzFqaeAJATAHICQE4AyAkAOQEgJwDkBICcAJB/fwAyW5GU&#10;Q8YAi4AMSQ4OxOPgAOBe6IMCgTgSnwMfBO8hXEKQMOACOAIyCdFDYgrADr4HOAuoEYHUK/gYwDcJ&#10;DFAzgD++kXEJzxkqGq5AqLWxVuzIIjACgiMcAuPAYerzIqIeBOQARUMwuYRgG/AHeAywkQKOJdFJ&#10;abmAEKZHDDAh0hCBYIPSgv6HYRLHBNeBlywQIHpItQp2BuA0dPZoKAAIYBQUUAdIcgK2u4MGRwTa&#10;QOrAT1U0m+AMwWEAvMAtwNP18V5bBiCNA1xC6FBhKElMvFTdcknnCG2oi3IjUH7wIx8sVwCc2EFC&#10;9JJoHTnBphLCIC5YNhFbAG6L4BnBJEIopkGIhUguu588ACUCfkScdJqiBjAxhxidNEGp2O5NZIq7&#10;wgjpWrbJFxKA5AQhfOC4BPyGeA/hSRX5MiQhcSYG8FRYhDKIoxNjduk3eKPpKTCbS1yDIAwIVQsH&#10;mB3wmtgSsC/hnIiIH6iiiqvE9IHwOJcpEQsJHKAIHbBZgMYTgAX9JUYGHkn4CsiCgBlx1ZDQBb1Q&#10;1UtmCrgM6MwAqCOoZ9E7bq/nMmoAZYP5DEw2YAFiAUDBQIDahIBAXKGpzkZmmnVj0E4756InY/Ph&#10;hALcEKiTTQCBn4C3AHzb4JKAZoDzDBSKmAQAiQYGYPoqPKmDfwNs0jgMCK4GmAaerjjDAzoVdJKA&#10;JFMnibQRJA6IJ7HM5oY2wF/CyAqCZasBuwVg2yQxQefgVvaPs82AYDIEcQAjIRx4MPh25DrsPiFA&#10;4BJpIqRCOE3BqRGxDYQQDBN4GESccATBF+6pIsJpgR0TEoD/gcJjm5yE33UkQoURTZvwEXCcB0YY&#10;gxQqQYMGHhFOyhPXI+TkG6CP3PxHnF0AZRLagvtC4EADMDMi8GUwCjpt5DQ9DQ8DmxMo0gkuExgD&#10;8STGSlzFjRgSgQkmhNCDDRHdNBILKE2FjM9TCCjYOtldQpSEhYB4YRwCmIQIEW2iDIDYCqlGkiNC&#10;3iC2KioORUAhAUKZMmBU3scKyY18AjIQFYicQA5RNIKShJiJF6uwuBkTgiGcTpgWSBVYlLbZhcGn&#10;qH7EJxtIBhi6TGM/INBKDxGcA1Xng8pIwvSRIiYXoAsUBztN0C+ENdgRonbPE5OE2A7/EHCIFGDs&#10;uglQHAqNoAGAKJsAdCbPJ/LOXgxq02UMRE0AhmA1zOYTkkH4ICE7G0KiHkSO6XLgGkRIaCYJKEfo&#10;CpA3igjLwkc26DlSgnICm+cJ1RoRS2MyCSQonQqjEY9n1w3haBfUn/yhinqiAWzCIOhQFAGBqcDX&#10;2aJDiAQJJkai0HpikEwmwX6gcY+tAoDJMdsoCagSUmSPE0qQvR7smEHjApPTRyBk4rfEM/Ig1ncA&#10;fMMC8E0RwALtTR/+EOodK5fhvMYpWDczeIZdBnEVCueMJ6yNNgkCwsGE46+fqL2AKMZyagEFj3VC&#10;G+LAY8mfBoE99bEGew7HUGBtbT1+sqlgYPVRDeEU9dUCWsHhEB+MAptj+XqBbQOegoPTb/DOwMFn&#10;Pl2Ps+/TQwBWvmkvf7t+wv7QdNNftdZmx19t0OhySrYmtT12nma797SP45vxAPN/17KNeNMZBk31&#10;n9EkB0P1B51eg4/ch7+6B72+2u+qvqLncgYOpu+V4O0zlZeyaekVHuUhbVfjtdNf9W9XVWwi5YsN&#10;9jSOHypw8SD+uB31Xbr6Fn2bb9R34Ay1LbOVfZV+YVTiBOz//Jda+upUEGSU/TRrXfBmrJZUmFTG&#10;dLPwrr+ytrt6BIWr3YF28GuRHHY6LbUXdzdkUtJX+VbOIoMqN3xHsfIpCqOanw6arb7WONY+oiwU&#10;g6j5HM7lKF/Wgzo9ONXMeD/OyTDsx9g7Tl9YT9QUrnq76f0tbA+OOGwCppyemp4aMbjKwPET9d13&#10;J/v7jV66hbif3sKQIe7DnMXu6FrT2+1/aHZ361Q3PfVxeuoHda4F/6ifP+RkUBfHwFDjdX9k53Wt&#10;3iL+pf2uwe3dboPe/JAV/H346wdETj1k6T/80Pi1mT1n9OPFbDEutXE4H9YcVP7DUkPxnPrhd63V&#10;UcG3H/ZaDfbkdrIBlEMFw2FXx8Zbmp7TXUi3tUPxKxub8+m8zvNhuBZvbCbqh5r2kNEj4gv5LvXV&#10;VusESquk2Sdz6deCKpe/6u7mOfNrMBbSd1kdiSo/67fbzQ+1OW0WhQg7NQcttUP+qMO1Gbu/cEla&#10;oz1/1BzM9/cOe839wW7/l0qj20/zpjVzcAdEo4ioCr2abpyXC5xdsLGWdrPW/pkt1FzeQgY+XzBI&#10;VDOp6LyZHlVCwsq7q/N269Wtk8b6i6Db97u19zvr9a23R3PdaK3v1Ks3B4tvHtxe3l65/fSGs/Ph&#10;odN4fH972fWWG7a78GxOPqmvhP33ZtjY8K3ei5fubttYvWn+ePK2Nrh2+/mtV3s+8zPz4M7Le5b3&#10;5Mrt+4fH21c92TNXmssv1u6zGeHdbbldf1SxXnffP3Bmn+3vnsiTxsLs7drxetLY2n7iyva1m9cP&#10;ns7f3w9eWMeh8+FZMt9s3bvX31942rl1ePBybaa3ubx/S435vd5b2e5XHh+svnjUfxTP248GB1v6&#10;/vXHc/sHRztH+x82jt7tbHe3Ozt1q7r36KR91Kgc3e2+rs50m1sH85uzO5tHO4fWvd233dfew9Cd&#10;u9l5vN1bcGd67v35me7ai5PHNHP4/v2zentt/+nV3uMXt3Z7m/eS2os7jZtLyc7hk+eH+u61O6+7&#10;i9JdWblSe3+8JG4Fs2sngXW/edUNd298aD/fOhHXPySzg+0rR/d37SeH99/Mziwsz93pRr3qYu+2&#10;vXPlJ5qZO/E3b+3fObI6P7VXrm28cMUtX/SebzzfvzN3Ys+111tOe2nW81vV4N1NPdg+rFePjdcv&#10;XxxetV4+uNZ54zU/bKzMdOpvDXPlzUyt93jmzdbui2pv5d6OON5Y2e2uvMMhmundevz+yvL+k+Wd&#10;o8bTw4W9+vPK7k9vttcO5pbtV+Ft/d7Lpc7h1WXPn5mpPlnsLK0s7srr/eg4ulpZ7nX61Ze3rz/q&#10;rbI/761oNaJVE1oaMyvra/Ww+v59ff1tFLzne5mZ2cWbN+9Bjd7y3oK9XevOLPU+REdzy/LHt8nW&#10;+/2T3u3gKNpqV5szca0z88wMP9y+c+XD8u05a8PZ36uuP1i91fZ3XsWvD+frwrobH/mdVw+37y8d&#10;rUQ3H97Rl0V9cJ9m5PHmzaXDysr+Tm9h4+rM/YO5utvbOK686F2R1x/s3HzgzdZ/XL/b3dIfXr/x&#10;xj+yX78bXFt88n7OQuqMbuvgpbw7sJ5vXj25crzW/vHDsxnhzdxiy5G+2l9o3ny4OIh+pJmFeP1R&#10;GK0+uNePDo1e9P597ajdfXFncat7Y/Fgp/Xuit56+Lq/1X91EvnvDzfvPnKXhL13RV959ODWC3en&#10;32lL+9HK86c3Hsn1gyvtay/Xt+YeXr8mPzw7Xrn2/NaD287RQ5rZef/T08erV7xX1daTk5W2f3vw&#10;vGbdvdVsP677P670q1btrfywN38wK/fe7upXn9q11ftPVuqr293o5bEz2Hh2fKUtdxbCnrfYc+pH&#10;j56/rjZOrt19/dQ+umccL93a7K02aebe3I05o/n4TvhiZ7D+491lUyEHm95r7/h99cTtvHl5f2H5&#10;0fWfWive4tXHD4Jrs2uzWz339eHSRku+GGzNbr9ZbF+9/+Zp9/6VyoufKvMv7943bx/7t070d8d2&#10;vHg823moOO319tFsvXl39fpx48Wj55U3C89ur/Stu4/XX/pv39+QB4PN/vGrq97T1f7xvcZx+9rz&#10;lZc37lb0481nL64et2e3aocH7Z+Sw2rw0Og9s169vLW5W9/auSJ/rNR/PDlcOzx45ykt4G4Z81G3&#10;/caY+2lm+Ur95Y3YuLH6IN5vdfYfXV+8k6ysDxavzLedw/s7sxtXZ98+2Wb339uZ5TuzO3e62z81&#10;b2zuu2uto9rObP319v6KLnaie29bK6v9G8vW6jt/5yh46dNMryf39ju1g/U3ffteb27lx9vvHz+6&#10;dqNxcGQaz969MNee1FYPXZbK7bcdeyVwb29cRy+9Wpxr3H62vCjCV29uVLaaxzvJdsyAzVe39vzj&#10;GRYlN+XLtUePT962rkTrNHOdT06vHh89FztvatFyd+XDw6e1o1brzqO1/X51r2/7Lxe7LxrXey/v&#10;z3ur1vXWlbVu8PboyvHh+9u1nc3lH18d/Di3cmXnydId8aS+MSvn94N1Y3nm+qD34fhW9+72A/cd&#10;3t3McfXgbXNr6d7K7vK7x/Hsm9Ubndmlw2vdGXnndWf27vLR1SezJ3fvX3m5Hu5cX307147l4mLj&#10;OH7hvm913jy+Eh+HrafsOAqT3b3mjf/P0ZnoHQsFYfxaWqSF7EWS7EXKUlHapUREuP+v97uC/8/p&#10;mHnmmTnnaFp2xh/R1RfymiyqzPhGRz5RYOjXWWEczjZlb9i+Y+89VT/1FFEfFYshvG8tftnoLKnb&#10;0T3/RH6JVmpkZRKtpJAjg3Nn0+8ckyeOza+4iQuawq61x3TxVfOsMr+rbKmJDbqO+pf8hsLsFcmJ&#10;vhQN5ffiM+5S6r8j3YwO7bX1sken4kUEXt63DVGp3C19xIjBMFvT0+ctaFp5zb9XzZEiCub+Msei&#10;9uL21FdSZd2tMbuZHf3SYigz/NtpHWmnLCi033m/bvXvOry8na4zsqqoJ0vvKdQbTjpIU8D28TE2&#10;OzgLec89Wv023siXorbEuXV8ITv0O0z2wkDz5r1hugCQJH9om7SzbPun19s7TAvMZpyJm7oLKu1n&#10;YJZnAFsYYQmduOnL+gliWqs3NtE4EJrLSk8x8mZvgTInL9y/P7O2i+rOR7xCNHxhy8e2xc45FxJf&#10;9jd5ZWP2lL9W6OxlQ52/LZBNu/wgPfhVdyjTL373O9ejAWTvv/PTjp3j/REC5/AD8/NLgw29A+LX&#10;84ruRRZDhXOrsvYyo5udSNM/shyjIRfw09Hf993z8bUvrqqDRnOE/8U0R++037M3Nvo8At+sopB6&#10;912pS32yhdvdorpHHxbtKHhPf8pFfJzTcV0iQnE7NW59gbt2iG2iRuI3KW845Tlq+NQa7Kv3y90L&#10;20dLWWvZtM9aBeZDuPY217nH6lyKJUmokVNFpXY12SBL5+wZnZ/D93EuIhHVnx8c6NmGXaU3c851&#10;p7+xUOXQLA+rGt9vtHf6nNoOZvV1exsac0yuGZ1MY/N30mQKjF7b1pcZmsX7iFOn3zcEOJ90f5J+&#10;oaN26Fy7m2/usnbZWxen1xrhz6v5i/9+sV/ZGjXGNRNAxyWWIRzVzJXKw/Jc8HsTX7fH/bw0mPsD&#10;PF/UWoFBpSU5dNZ7WLh2j5OaHs/zztRvtzmZgfu9VFHiIiQKsnUxwsFaBMzBzmknPmchdeF+eOY3&#10;Oge+i4hFxGKMbuANPnoxavXLkSe/r9CUsX4LbBUoMDRhiHAxPt2tIVpK1HPL5Fe98R0ExFHCnLFn&#10;67a6pCg2ALJ5E7pgKjlR2fO0Onb9Co7J6qRTCIfydHYgwPEJmF+Drp8OYa9MSZ/3fPG1KwzE/E12&#10;meqaqQ3mo8VM17qfSOnlNz3Bf2elK+4rr/B468NbHApRn+l76I7ymR0d3c7Wu5pvdvBbfjKrElbO&#10;+6Bd/6zu6EQrrOrqexldh277jQJReEEff9/mvWup4eAsPH1iuHGTUT2vn3DgcRiL28HCzYll1Mfk&#10;FIZuWvNr2Z0RGVSGp66hSCZbwoG8HkTU2Z8w32b6KxVmxtIu5VArVp6Jh1IGmhO5/OsVGGou/Uox&#10;Pft8d81quo63vawxIwfm8wmYUwu4mepOCR6q4nKBPLiVG2pnaRzxWfi49uvDIFbJS12C2oeqb3x9&#10;Pn9eN6sOaU/m7G5xyUsUORw44J+y2W1qx4U+mCmXi2uJsknJ0l61A47ezEGAQTffu/NSrPfFRFjU&#10;4hMZvZY3HZGUBvhE7mSBVXG7Df++bOHt1IpMjLaNvXNOVrMdTKypRbPBr/E/W8Lq5mcSgsPWK8/m&#10;inLcteojbopHdQVbUvFo16fm3DUJP91ZbTfTAJPcTR6riXD7Jd/fHthPU/29fDIE2lY/LlARXyiQ&#10;m5x1lNu4WGnWyk92Fx4KDF7TOrx/Nao5w42w56ETmmUZqe3a8tW07brXeeYZB5UbaGwc7uRWeDMu&#10;o9DtsOPDzPDRe1LamXOD++c8eaBVULwuq8N7A3xzcHKZLyumkafJX+iszrLBcMZ6R2LFp+rRepnk&#10;gtbzLYtqm/PpyEA/OCqZc+GB2V4YQtk7RYqrHQ9eBx44xWONK2PRusYbz5w2A+4Q9WuV4YYqlzpN&#10;9GEJU09bNy/iX77pNJbz0QFNjkVwPWoBgI97DfC12RlKnwagcgmeTmF5PYPo25jIcxQpx2/0lGF2&#10;adC0kbzEnkeLWzVCiyrverrCy9pwXR7VNPGmbQOe/+JrYmBVCgwbZ9ydrPDPOuStByl8zMBgMBNG&#10;qH9vKm1xby6OwH61dzLk1zksPx/XPQ0n/HX8eZJwKh3tV4oIZc/rX7BBKPeYjS9nGuYNoWi0K3+k&#10;ejAHa39/TyeOqrdaccr1J5xcm4MewqA1cIlZC5PQUZ2uvKd31QmdupTqcXP/OuS/8h2nV+tXi55X&#10;DfBrjbUTxCueX3uXcGfGrO5quVoccgfa5D3o6vY01//koGY+AqAkD8F1azcf4FuFZAYNttDLqr7A&#10;il7DXXksLRPF5i2jsQ4jldjDw/A+IpTV8mTTQWeM1TZWxCTSPO3OLlvGwfmAajub23vX9zlEceRx&#10;YRmXLoh2j9uoeOQToZla1ezppK0te7MMf0nXpd7hd6h68qltIk92YrXgX5f6aufrpeTYkHWYuqOG&#10;3tejaUNxkOp54ugBIDxDjJhz4u2o4+/0tecLw6K0XpyEUemWD851ZimMjPycBwsZlx7QMqc2AybH&#10;oXbDqP58baDtx2ZtfB8GSmbco+9qei3ZndmWusqP5LaldB5ZnKV+YZMuvHAaDvYJCBvrDbNsFJh3&#10;h108EhMFFve5MHh7uvD7Rp9k+LF+NRsaT7SYn4t9Cmw5j2my8gqlDW6bLfHG+qzFI+N2BU/4Y33P&#10;PFom9uGHn5dSfEBw8+xtYx0Lj6Vaf/SnbBZvd6o3aKBfsVp8V+XKe+Daj6eo0ScWMwTPxW6RFFqU&#10;Q30cFel7RAnb2YfZcDMx9i2jddv5cunmZwOk5yRuCVgYU+bGe5fxtw9Xg0d+VaCNMCwwHJG0rcfo&#10;40DhsFTTl3qtiFwHMjZ36yIBm2Puc7it6ghQCWP8uO4VO/H9zG7fR4O8306b7Kn4G6VW5qk+P5aK&#10;ZmN/y5ZiM6Y6Wa/K/ZrxAu35f/aDVynkkGZNW6viyvifeGpQR8+WS2FISHoXBvDVmATGWhu5Lapa&#10;79aBwni879cWpaaaI5NpoDbaSn9altPF7zE9TLoXUbqOO6hzexcnINyj80Le16JRVLqubkYFE/sN&#10;ts6x9zE5lKQ8SauFBibXioSKMvdoKjO9rU3EaVUkRVEL4yIUGFWNWY9JRURc3b1/Hkyt7xypoup2&#10;g8OpHK+iWe26XxJcIs3o/6EzAxF1V25SRWGXbjV5uj1L1Pz24jtbJMCF6Ah6tWh7pvvhOJaqtUo7&#10;vNJZK7Kf9Ml1nIvzW0Z71+HKi1i423CChyRX6PJ+8B4fcbZozUKA8pdv1nazdFYDY4L1+55wXQeF&#10;9cxqdrVliCPhhB6pQdjaiy6/d+51mGz7zUcqlhMt+S0Cby50otm+u09xj9jfIUA2kDNmf0BoiuOl&#10;7eijwcb5MLKXBSavMlP1GL2D+NBUFl+Nf6Dr9sKsB03QGNSUjtzbn1iaGhG2fRbA66qfbuOoyV+7&#10;dnl9q8M8cmedsJm6NMyh/vkjg8fivcG0RsFXqNDNY0bYwH/VGhKW30gLMo4c/bidA0rS96WwfNoO&#10;bagkPI1e2Sr71y91vakVfacawym/H/x4X2fMaC5bZTNabK/64XJ/K3mrKbCj6iiYjN7Dq+TDJ2Hf&#10;yY3s6xWY22c4y567/NGmIbcGqEn4m7Z/pLbGAe8qVR9Gd92sfRubYfUqD8bf+R5DkbZd84mXPDC/&#10;B/r17ITwxn7wzfDRGJCBVistw9noNh4NmytJPy30F1pgLItbP1ICsH/MSrvM65VNaTr7vOEWqrgE&#10;P8lidDDjpJgZ9qrqZL84VM6337J+iacLbCrtEicfXhs2QQizX9yZf4IWlc1oCD3uN0Yvi4F5ox2K&#10;3QKjHm3dY7/Wd0E1hTu1hV7DsEvrb/hTnJQL7WHePQvwAP3hRe5zN96s4+NMrw4wIYd3nsuXKbdN&#10;4D7pzzoXKBhtS/iiQffH2iL4TjpOI+gc1i6pFphu6bDR5JaT0G65TWRbIz9FrnUN51h72nq2IkYJ&#10;BIXneuEy0hADTm4fGRidlJQwblkbq7THkSl8J5WL6JcfJZZGzsj2m9KBKimn2lFcx+fD6m+nrZDT&#10;UJTvjxSKkekPWQYirBgo/wMBm5z5e3NZhY4uxZ/TCaFVXKfO1iO+dRbiyjjTrv1t6Tfem0r/+dP5&#10;La92tKglP04XBd9jBrCaXMLq+UotCox7LHLtwtOzwY2fWH0p2Yg4BN2LZRT1SVSWJhv4lQ6V3Zue&#10;OCDktZRZrfHewyP/WeEvNYA+J7P4UVuDDWpDm+d42iAFHQLlkDI2452tXJKEgP4WTVhvXeW5qYgr&#10;4eGrxKH9uVsH373K5s9bdwHitdLyeXFtK/hxVayzOAARwMFtmLczUFxpzyUGhu2D3zJSidFSRRRl&#10;+PUwmr+d/WJQe+j2sPSvKCwDro+r3hrh3qzBN8p9On7n0PH97OinWV85SBQyzuZPdt480+q4hj4+&#10;SGH6zErXJzwrpKP3/IDF4UUroTvuBBQPhyWIN+7qljQVhxsiEB/FZlBgKORZBfulQV2uACgDqh2F&#10;/7TxlC8WYC1LTjGAoawGJlCUIi+aJR+Ge/fKFZ8fNOnPWe3VLujyKdsU1A2bSjplAkHfd8XZ6JSN&#10;IOgC22a5z03GBeYd7srIqo6+Ho8FmDyk1v3FYqWvF/TLdX3dPnyYhvDtfqP2sadQKB+11ysZRo67&#10;kvqyMjCMWqwVR37Ox3pOFa3uMb2/UveqMZn3jhCI6/ZlN/rb0MguLSuFjnaHUm97fCWrQZBA1y0X&#10;NXLh7G7jpXg08hKm3kRuY7z13J2INjF3CKqUoUSG3Lvu+vNLzkcDLrPm28uHw2/lU3YrDHg/tjlM&#10;qCircoHBT5V93rEQo4Y2QuDdVJsa/F64MLmutubdDFAePTvUEy5cIkKWcz2sSuh2xFfRi31sv+IW&#10;eXsfB+MuvB+vZ06A0sms31bY7+j8yCoktKoBUEUvMI1zp/WSpZ48zKKQDPDoqaitupSM63JHqdau&#10;la83Kdy3BliYAE/cmx60WvNS3Bjbf0+PlfKvlGDu51Wpks9juA2PhcovVaxj2HmVvCzHu7+ZHvwv&#10;2JcwfHYhZbRofQqJ92wT+r4zOiLWeYfeNjhetSz2Nro3HPI5Coxy+zv2Hwe70UH13oC/dIAuZ/jb&#10;fSHCbpsHqQnlecwUpX57G5e5Qvo8LGKSVvji16DVD2MJr00iLTto5nUPMLk8wKsOTrMx9iW+7Wqz&#10;T6yxZPwVLxXoXPE1BXAdrwHx7oo2koiFQRSxBK0rJOZTAL/F7ALYtUb8eLK8iouS7tD3U4GhBBH6&#10;PVvz5xFKrx1vjxEuMMYS7wqcZe5lgVf/8xz6TXN2/k1bXHuKRgO2gT3Z6hsOZz2uJXon9iXD3DCu&#10;lz8CuKSETmPg3SlSIkmvGT9bqPBX37jf+FU/TpjJM8q33wa8Wyi2vL9d+9Ydkob2a+Yg2So2jBCz&#10;ml7IdB3nCemPqzeemZv5alP5jhudsoYBYp8DGbyFupZ33qhvmZtzx8aJLLoIk7/65sQE6x174ori&#10;dSWvhj5wGS8Fo7YKb2SH7NK31+XRAnH2PNt+Fixbbe7panHVeID0z2MNgLTJeyLny6tXayb5aiUp&#10;dZ4m7De1yeuev5aj8molwk6Bubw5sAZp7n5CHoaqfXXxbTxKTqXDRJA9JXw4uwpD3dtNzD3dBlKb&#10;YbgGgRyQ3rCXTK8glXYIulRTNwM3Lz2DdvMaLcrwSJTpkaH4aT1/8ss4LzANCHK+JXsKOBcQfub3&#10;6LNB4wQXepi/4vyWjrBBj5kQkPLj0rQTvrelw1CT68TtVEFWvyNwBsn+dzyiSbS1mbOZ2Hl/PT/L&#10;7QBhmX3S4qhDp15ghIPd64P3zkotje1xZ5bZDRztJEClvdv0vmKjgqA5HyjpeJstpvabeFdWzktk&#10;AtL5Nq2ulBw8bAC/k1Mz4dq5jKY7a6EPo1UCTmbwABenZYL4a0VsJUjP2vUkPw3MzSU33yOAxV9X&#10;VWHPuBKMQjgeHVcB77JfgfCPV24AHu60vj08cPfu7Mb7nVnefFoBEHfgRE7qOwQXHzA2gpBlfeKM&#10;svlO43YFRrQsZGCLD7bocfXi48txly81lIjNlfJ18m46lXE+9Ds6gP+AxOrVuN4D0pnq/huMrodG&#10;IVba96fI1JUFy0ux5iwBUCq9pelXBRE0q99um1Hvb0iCO2beNsd8ggMRrlkJant8XGMxbgPfj6+S&#10;Gwe2OsUmbAOGBJJCq4Okgnk6Pi6fWyioEfHhNubvSEs+DypD8OJNfHJFJTwrfKGLaX1uP8lIntUC&#10;kzzGxHX3laTMJ+iO0Pidlid/kA2Nvro8F44cjvkuFS+cEdmn12/+l/XgdD4K9UklKp+Nn47Wb+vf&#10;ZIbw72oflJ6vtL8dVsel60SMZneIayH05e/bGBhJmkt5+nGuLVooBpAGR7PvlD4PH6wjS7dmcPK4&#10;5HWxzRdvSJFUdZSkeRn7oym3441y5vZvFBFNtya/KUr0zt2+gyMfrXvKA4tPDot2xsLyb9H6ZtnE&#10;jNVdKcYf/dU7KGeV5k2E0sGxZahy2sPzVwLJ9gcnnxbwaYLeYEDV7s/hsgY074OmFr+cLjG7W88E&#10;EhBmUaXb9g0NpQ80F7Ta4JRYF88sMHdulbbEDbOBsccAm7RXpGPKA73yGaD8zFpX3gdTFn18mdyU&#10;fW62MH3zbiMMhvO727BPn6INRpDzGvuDJsaM/B3X+RFRti/e3HBVc+i0sUwq/5mQp3a2ICOz42y1&#10;Klad+KchoK5nfi+vTlNi/frot6bekfpH/o4BEgmx5QPTQVbVB0I+0h2/umKz6fsRz/LBglZayTeo&#10;9Qp3Yy1z0y+hj9NXCHl0MZ5TavXWt6BrJHXdeI7m58ozcUaj625TBqVhkwrY4npf9rJfHzlb1Vun&#10;24KDSbIfV/RBONon+bt09gTF6gpo13xrrVURwvrR9IJTE9VHlhOVd2AxKxWYRkbw1fXqhDJdqQWN&#10;Vp+iYppMvC/Y1QD7dmuWB6l9GP7kGtdU9m0ASqfGCoxq88132F1MM4Nu381OJy+zP2D02brPLWsx&#10;3qnXDmSckKqqN0Lsvy3A8EgPWpck+DzK1ivNDn7BYtaYCsjgZ5E2UzTgbJsc19SmmqJ+yy99QW7L&#10;6PUxSpxf8r5sEbwT/+So8Z0Gq/5IBUzNGXHxrvzQnOtB7dNo1fpTnWzAeMWAL0KfWyqa3QZ9jls2&#10;Dr2oa7Zffuwhg2mz3APlVTgpqtEjmctq0BD9AYEwqg+Y9r1HElt3goE6YvIE8BJVHTpcFvc9cKad&#10;tjiDmcnrL99QjwU5GffjKpWojPxDfhJZ254ic494N4KMneojk8h9MRGZS/bBXQvV2myWfqZwfGrG&#10;K21cf5DWLPPxD6zU6Hrf3tixV6lF92tEiynEiALSafyVUZvDZUUcdzQwCBuL5jOipremtl+ULueJ&#10;noIxiS5QRY+OrBLD5/VmIaOKF6GhjocZ3ENpFRoIYdiDNwcflwIJCH4PzPpNmhmATx4jTIuNlR6f&#10;C4y+e9FXc/oYy9HwEOOrUf2728cy6cDC1/FTKL8WmtuVp0v7otwex5j0DFMVl1Qw3r63rTdr0c8z&#10;ZfkqhQCE6orJs1e+bb1ufye7zXs96MCf3p9U36Cl76AEeBuprTPbbrP2eV5WkiXXjVR7PPf9HjSu&#10;LxK3mLguu0dF3S8ppIyPhjLVBLbDil6FoJvVkILzClvgb9Df1U/84dHOe5W2iWq0h1c+yKTAjPfB&#10;z3hunWukjJ7ZcZa8nhs17ZeTxXmzYdmJ5GGmxi+0m22MorLTe1XucNVQPLThXmdZOap24Vf11WIK&#10;7el8V5MYvZTAoPDTghPXNIpLMXK+zBSYI/+SDmv+154RQT+k0YbHb9yAVw9sYcadfKhoqcQ95jRI&#10;ZCFJ4X5UYbU2R8+9n7MZjRh1fZnG0QXHLfvR9iz15Kms0N0G4JbT4KxSikc0/WkXmPqEe15Vqg9i&#10;rnwf2t2adGuEzaKyo9bMdsaX19jj1i+Tt8NzWW7cJTZwhtmrVd4IvfUSlfYxpEnLw2/cM4LVSVt6&#10;aAg5/nCB9omp0jXm+omr8H9Nr17r86RvDWbaC4LVBEMjbrG7v7TBdT7FmgPBB0P5ULqtK520RE74&#10;plKyFweSfLvr4BVTtU+/eF1nqTh66zfqG+fBXMYPVPBZ1CtNVwY49AFCdP/Ps/GGn+NOBg8kWL7Y&#10;kLlAKuct2R5Wd9li/d6s8Vbl8HQTh2lxdf+sgs3m+r7ItWHQwIxsdROFQwMWRq0ArT+6Up0BHmtF&#10;FWQNXLLX+i+i59v5m/+bRvPAZbJbpUHzXEMJpvBa3woF2zWnOuP/WnLvFpWcOmOitWkYD+Eka/3x&#10;bHUSxij+Igl+e2ifjPgGvAovnbPLq0rP9GZgnSGzDqhoFwm/QRj8ZQuMLMjIoQpOu0Mz1S2hA8zB&#10;ZB5wCw0zSiGwbrKsstvlJ0m5HTNhjt1LwIlHXt5pWT87T/ekxM3T8ET21cMHZGiY+MjH+mAnVu9F&#10;95H01DFNuflfvsEy7lXe74O9fJeJqdjLZmaQHou+YrOkNbjJdcPVatbPydrBb0gYFSOQiGHRuvFs&#10;RhCAFrAa11fw+mZdjlkk0N289Cr19Mn4MS4HwGtKeL2+SXz/Fm29b+5WnK46zOcrDKvgC0+jQKcu&#10;eAWlTRAzhVXSnNSlQZIeqln7db22pYGNBpmfsE1C/1jbb5/EnWtCUIUfe/vJOmJvp/t03MnQ7jJ1&#10;17fy37wA3htXziez23keh4Mreh+HDn7WszHaCvP3YQ1IOP/E49Enxe8PjQ1pLf00zuouUNjm8WoE&#10;S6oyGwbaYf/Blbe9emeP+vLzC/FfebVMca176b9ncoFpDY4rjcPO8kM5A6WkgldOKLjPKeDe3GtX&#10;atdRXCO008v4WnkbxeO3mhh026xyWosjcncupr54x/l5wm64L3aYtZ7unskaaumLJa3z2SecDWrA&#10;X31z9rAULqog6iGipyRNc225BgHqfW4MKhDmsLq4abZAgjNLtYPMdbusBVrgNz3QLA5dD2H4aR9q&#10;3zFPfhiX25hcl+jB1fUjBrJPeoeBS7/aIP5iGnfJszoCLg8VqAamy/eTSH/jBfsz9ocdjb0CydmV&#10;mrde521sTi99Q6j2ImVWE5F1frLZHuQH4FWNVduyft+iETSTxdBPjHs5uOxvEF6nuWnhbxcYlAXh&#10;ikWtai/N8UsOVCoy6DktgeDkS+GryPZ7bAOqE5O7atqzNCTvDFgOWXVydgc/sRRUBvpc8fmmXJWu&#10;lP7r7SZUeK3EZWU6iulhFcZmyL5TYJLhL5EWT4xnTo5/LOWfKB9y6koK4mIqlWaEs/2PputcUlYL&#10;gs+CAQMIigmVoIgZkChRRAVMiGB4/3v2q7r/1q2t6nI9HmZ6unuIR5cJCojcUvujy6R0DpmHyBh9&#10;f0COJwU2vcKFXMk67UJvDY3nV2tpwNd6ubP91VBtUgMcDvIAMMuxBZG+dgXGENRZYAuVFtIebklM&#10;fA2jin+Qur1633aaVfihLdjLrW8B6R8qaee0ee1V/qi4/CTnRAUDtMx3elsjhVJ9DqhLyi6cg9Wy&#10;hh57MIBRipV8ST5sGar5odaMJjujcrras619p5Q7LC5aUr20zokC5mmTZn0haOqS45RoTlLEQWf6&#10;Tu15It+dZfhJJqSbPQhEDL8KIv6ykhhAZVsZvv+OwOuu9D1KGpenUPg65jxxsOQA9u6jw7UhOG1o&#10;Va3ofiNDS3XswElO9dSkOQEbT5bHJgSk6/qE9GufXlWd1oRwZC5LW+6pFue5M167p92WwZ396a8c&#10;HMTZ4dfVJKPpPBboPfnM9u60a2yb6JXnazse8IWNho7PkzerLFpK4GsWfHxvc2z3jiKPlLJbRftC&#10;XXQYORiQCWIk2iGScSqme9Pqda0PZBb/YNz5btHypmOzobkaUU2M6v7cPE5+xkZ84HIWzN6Y334e&#10;P9NK/NmSJuf3clCXViuVZZEMFo3i8FFshxviC56LK9Tip5hfgLV2x7po2+8UoVW6Uf470HzVRE5t&#10;exNCt1o9KjnJljrUhl8/sL6rw4DHj/2c6ubengx57Tw9DJLkNTZ36/ugwJon9M2ke65P4Nh4zz6T&#10;pdNwp+Rrk6E5YnenT+76clVX+wGYadoFZ+GOw1p69BYpChLkatZEIDMpg8eADumQ+DksNj/xhso/&#10;cdW3VKE0KcCXW/sOhiY2yq3wzSYxHZYH079joxJXz8UbvbFCs/cK71BUn2N/J63urrCg+HIWh/EV&#10;RDHx7e0We1C99g6jH2eoIWD5Tq63m7V+iby/bRkMhd6tpj1NoTwZSGO7XGS6SkZRX7n29mZeYaql&#10;slvhpPAMxwjLhi+aD/7qtKhmOQl8MP2y7sef2bI/XNfWeevBNWq2Qhx/JJWrl6QILF3FS9aqL191&#10;zp/xy0W2INzgy1PeQTucYVBF7MuiHwr1gLHBDSrp23yqFd1LvKhqfwXUkvd2bTZwN6b2/D7novzL&#10;pQHL3l+XU+mOVK/SYnEzjBbMaWJou5PcNCo54Rmd/lHssUSJZzsCd8BGg5IwtFxvucDBx75jDpcV&#10;r2I8NcJH4iQGMMcFO9bGUqHY0Q6dlb4C/GaWwUK15LvB5bWmHKwFVj2nIyFB9ZXB69yGXXn7NfNZ&#10;y12T1GF/+Q5fYrc8KBAhOyv3x268qhf4dGgbLbXD6HlTnAEY5TEvZvXmrrImdzBMLx704yEczsOb&#10;eVOe937zAjlKSu3QIuqexu3TFjy2813fE6/31rm56a8EIgQmKcWfy90mWxy3hJL7ogO2wGCLkWJS&#10;1SuK/ZUcE340XLS2eXsv5cHpmy597zY6AbpHWeXvzVkZpkBg67Pa/MOaqSicPG7xVCAQ/2Z/u5kq&#10;kY3xnp4v6t5wxAnl81U77K+7C2K1V6v1iTyo8kI9/9EP5HeHvONwg46twUuKd2tmuGypidrRoaYh&#10;9MlnbDXOC/KLg6w4onl1jd7qRwIVkyL+sH1n887FOwHIKqNTnqeTM8j4TXTZsbYS9qzAIEr9xKWv&#10;vyNQv27ejYKeXFa3u+DY1UkJc2DHArGflmbWDF9adhO9E320SydJoRWR4Y/XA3bo5AV4l7BvevD0&#10;G5lRtyAzy0t5uR+qn/FGkSd5WxSHrLfc+Ju/h7Sjj4hHjuVSorv5Xt3Or8EeLPFmR7i5o+hloZEX&#10;My5SYrj1yQpnmiXGBJTFw7tT1ZBLS2t6j2GEFxuV4yeZHbrjiKwnHG6pWnzcRtXzrVnjBhsAI717&#10;TBlpm+H9tmY2xrAZOLOJ4/lEdSAf4ckwejxH7B3QakCX2nf2A9TsLJF3Ii7xPmS1idPYOr/Pw34N&#10;ZHKLrXGG1t+uYy2IqzCbSahm9MJh4W+Eh2AG5l2YdB0svo/G0MLJbOlVdWerAp3YpaV+lZc93SEm&#10;hC4udFwUH41w7DI7n2+NuNSH27N0P5X0zpqUt8rQ2s92C8kdkIwTq1wQP++tt3+lAcw4HQzKguzw&#10;Xcmu13XZotewiygUmGnsGuZO7ivIYHlo3yx76QOCRzwmIGpyoleCqw3mesN3ti77E3pmrVVqbFDn&#10;BlPEref23dLSGcO+gwAoCf9GeMXbazlNTxPo9oJu9rbrItKyNbq4daRwnDSL74rbNrFQ8pkdFQzP&#10;iQDdYW6zMJVJRZPKxPzUMKHnJEa/8mDM3TaK2twfJCv9KZdf9JQfo9H08dQAjFyp76Dy6nkDMjei&#10;4fLkm6uB60doAw1kekPq+JlGfjy0hp6FiwjU2VN+e88XmdBtOiheYdiJF/7wZpQ/wotQ6IPLJKh/&#10;4olwn6O6iCZqu280/yjVye5UWxRVxTSZrNvWZ2Bsv64b10r5FI7s22xg8tXe0YrL7CDRYOTXH0Hl&#10;PlvFq91ML4vzIvqK+nRt03CW6skH4koxCKZQ/x419s4luQ4Mj/t5fwRxjTg7EXir/uyOehGj9u6A&#10;tJQcqNai2f2lNsK5A1op3Dan4L44Ge+umE5rdU9Ck5Dzgt+zq6xajf6+tTImuxHl7y8+vx5BZASN&#10;ak9oDXJBvQ76Nylk0K7ce0XRjqxOdrZwKpzQp3aD96tLIoEE6SW5PS4X8K53dTtPO1/LnUOr+Bvc&#10;Xi+1y1KiOkFOPjxS7mDAUqmhUuAVSpuUx5fCvWiPd01a5qdsBmD8yAPd526ChYz51kSPmQlH/4AV&#10;wsMvmnMCLysmw1Ov+noiCYmtKHWZPbJp271AtLupL8gbMhDPanFmLZlRsmQDXc24co8Yd/XTW5LH&#10;K2TurABMPR78TeKi/q0hDWXhTdpvqmqG6QvZDt8nYNe9VIdJ3+mi7xwe2SfeDDa3OhaV3dNwNfJG&#10;m2lZwB69Zf0XhDLQYfrbGZAzn09ys9gbmsWt5K/lv04aKrogyTDgUodMti/UeFZ6aql50k6Lv1Hj&#10;Unn0bkr7F0wv5e1pnva+WAJV6c6hNBzVH6SGXzy5LWVcq6D4WthWbNrYTHJlhBNvwCLKcZpX6sgc&#10;wDiINwBtSe8aMd4SFRxdef+O5PmXXZsn5o1xn3sBJzfbJ5X8gMRdFxgPh6bfX8reeu1Dl9XrszQf&#10;T7bGzDme/Oq41wLH9ioG93nVJWqnzXGAXGwAM7c5XVpXFL6p5FV6tZH60miun7JNnjJTu1JIHFh6&#10;gNHumX+cSpZGraPhyqmhE/ncAy3JmRg14h9emvEpOU+7q6N/c/qXDpf/OLM6YA7QylcqBwCzQq7K&#10;FkoGypm84OaG/9RgyGepe7m6c3rZ2s79dPUuOOdgC12r9nY5Bae9l2T+qQ6IQnL0ajTaquwRtAe9&#10;1yN55VsTLX5DujLyTteu1Rs91gYCYM7TtPxcgX9ZTJl6NdLbKDKj31oGWyN/2StE08qLFi60EnjO&#10;SzniHsWoAbXMaudwyHQmlw92kK1G3x+JRvSCbbJ1IYQyR6V6c1AbNsoLxyl6YNdHuWHr4rtXAKP5&#10;s0OdV97zoLzxbn0adwLqgokXKZR60OnWjNdFcPUuGlTvFrspVE4a58NgPzGN450RFFce+3he2/X1&#10;agio4kiscUI+NLd3vZkLf8+b7tZXLzZSK48GtXqH7m3xy3ON0CJtvK2skqCYnN8LYqXVFtOvcZrX&#10;bVMaZ9jp2OLX5zu2LdSZbEt2pDlufKXN5pFWQO+OPn1Fip+N9uQLN+uYAmDEG7Rie+V60qa16KO0&#10;uPSQzwbfbU03mtxh1y0pcEgOt6Bu4ZlL4/5DMyZuo1ppHfO9WiXf207eeAblBjqSpnWbdNEhyA8f&#10;2dIYWsxwOy00X4QHYNpuFxJLIAlV6pLUbamW2ce6cmscSvq5B+wWuzoL5jy4x9xLZgVo7C2sfBtq&#10;+2tcrjbP8IfbzbAu138+8B1KhazOcfWKO7siuqvtbflLDEelYvzXePBVr20rqwd2RZRUK1ZnJD2t&#10;m8/QM3YCIKQKCFy0rApSQs/PtLjdg0oIOeFqtdnx0Qlaj6pBWU5WtqjR5eKgBMOVw5oULZoGZKgs&#10;UG274RRWHICp1lr8OAR2mQyPUraL5CU5PU6wa+xO1F5Y/EgooDtPzQdTTbRA6ouUxtQ5Jyoeovup&#10;V8jPU9HfC5JZE2PgOc7v5IGtsxY7Rh248eXis60P/sEsoA+OhNPX4XNZ7Li5K9bdY2Ic8kUj8An+&#10;NZxf5sGpNaxYrmNXxr7yGRPF5gWuh+qWV2elWZ1UI9PMpcuJo9NpUikcDjoSr2KqONyPvejWhui/&#10;qxPvXIC5UKa24wW3ctS9Oys23iPxQDu8NGgDc5TXsVhck+NxjS66d0MePgJ8HtXax+15V6yzh/Yv&#10;ddf9QrYwztah7y06NHuMzTFjZnKnIUyWSJkAMKDZyifsRKgWLxNu+E4cXpcWy1OCzgEpu1Thq/Ab&#10;D3yRHHnKANO5H8hnoGZuvPNmzl2FIn0BQzoO67L+nRWyyoGze4T3U3Yo386AXvhMT2LrD8ZDX/sB&#10;m8FlvnwtFBqt64/E2Majfh0WdfV60dJTTPHFemsuVMfiRkilGmslg90I4dTH41VvztxoxTMdJm1o&#10;sEbjv+qmqD3nx/FwPVipCuoxWefvn9aEX6uqdIRUsgODUvVxn5ar+IAfGZ3HhxHF/MwarrXR16CD&#10;+BY4SnWFndEEBNf9k26OzatKTzrbuj5fZwJ9KsjnEfnhWzNmM+C3tFOx/Fm9TP6V6kcS2l7kgzeu&#10;GKocl/NKDypOIYLN6OVuNu16lSDsb5/VtPIQ3InQLrCZUfnRmTCcN4XpUT3M0EofeU2EQYAWq0N8&#10;0r3t8lNrfT9kz9e8c1gre2EAYFA6IuN24z1VypMM7Kr40UcR4t4ra5r63Af10QUlXUJxXDQqCdl8&#10;U94j7L207+6952aN+f54o3NtfqlM1IP/IO/naykt0Nf7XlG45QncieuQCEUAs2Dq1GQZCTLmE8W0&#10;pikg/gEF4zRjVZmbPU4Euc99VeCgAmeHftW7CXy6Sb5n5C4K7dnVnEvvDhtUtiZZ6OZmNdclYb4E&#10;PN9kE7OuV1/vhCD+IyEJP3Di9Jo/COIBEl2wxcDUxyyJNrs/Ygfkhl1DNE3d2DhAO+MA34K9bVDa&#10;48tM+Xgs4ufGvGHOH5w7Fk0V7lUvGPUdGs9+w9URZHuJ7xWqdbgDmPreiSnUUW4YEVzXNW76o7Tk&#10;hQSPi5qqUWkOBBMVRGxT2hpttU/2U/7tEu6kU1z5aPdfBWp1fGmvSuAtFvJWfoxJU306R86syVNq&#10;lWgV8eA123+fzWCvbo4WXETi3S5y7q1C3NHBHo2RldMyaDKU7DgENc4WEUlPq+4egQ3mSHtv9z5V&#10;5sa+kzJSt7r5zkT29CGt/vbDN+uv4fUx7EVmJ/mmrytv/E2jaP+jyBG/1dpgr1ZscBgDJ41GgjMN&#10;PEQHdZrw4XV7r/32Knjwlmabb5DBhZKgZ/Pnb5Z2lJnl95ZJGTALi1dSJVj/fl4CJXEZKW0quD7e&#10;L0ZfFMDIP7sXENRGOXBfew85mXMWC89STqi0gs4wLL37B7iKALcfejt2kT0sxhTQrNLFl5U8btJo&#10;FezosW21unBe/Eo1obUCKfeFlUvuYmTxXiJDTP0r1YdXDoqWOxjoo1AocNMpmV92UqwqWEuMX+e7&#10;fH6r5d8GQzIiVXiwikQzxoFihyJ0YqgSW+1X+4UvOQUtk3l5g5QV1Th3sXFnqkSwRIfq6Q5IdgDj&#10;vmJYD3srxACaVCB20gslfM1o9bw2L4zyjukG+1ukl7giserjPIrXtC6RldvX1QeaBIffRmy6NGra&#10;ebiuBQPi9rAkgnGZr7PQNiW88WjVa/RfyVEtWSOU6i37JXPxvpXVIC8b9pRBqNzJW025i2V9eizd&#10;bAVwxhbDAq/ZskxlLWiHd6B3tIrnHNKxv+onRQJMR9M+CvNev6h+BwvlAOKB1oll/ZUctc1E6+tt&#10;eiIH9e5nEC3n8ivMEGLirl5gogaTFxNM7cujSSfMM6W8iL+58ByEo3ly/lGfTeU5NTCTb/RNGb8d&#10;Pc/fWLr+1jaMMTTk7s2N3ofiFcDgCRiYgm9fmotdUMHLOwxB8dN8LYqfSF2CjRZUyIDxRBy1Uqaj&#10;EZH4ad9PUb0Bv5bCqzL38RoGilb4/hsdrO/JT5vyd8cVkpoh7dfAbNQqz+W/wQrQzM1etzTb4npt&#10;0qaQBpqOE81wdPD757IyG6ClJyC8+73p85ZISpi8suSEn7Pv9xPctuyS960lKUwk6+wUUkFRjrBn&#10;p23g+kD0US+ruwVgjgUwc7w7L2x/8SY0AYmS16b7/kOOMrUInexeoqb+c8NHMk63L9/diphfbx0Q&#10;Cj6kVuMqvhjfiSTq5sXmtbr6lByzq+ZlxPoaup8ox66srOdxr5m2ZACz3Hz5/mPeOEHBbq6Vs/F6&#10;uirPp8pdWy38W6lW8DToyP9kb3Lp3MX1dqnEvSJkVtxmiVI+V+JV0iXw/YEGsRp2Wj8+6N7tX7FY&#10;g7ASb4R1Njeff91a63NRkATuXFLrbmbd5EQt7rKQlR/5z64q4P463qZGOJitgVkBQgPxlvdfv6e3&#10;h0ZOy3zJ9rcz0CeHqchkfXOj3cMZwTo8+mrVNM9dD4bw4bH+42we5dBK4rTLw+Ci1K5y3BeQuTpV&#10;77gDKhtQI28vo/Zr4MySQ4q0/O/ytGhUuTA7tIsQ5G/O8ASZks4kZsDNMkHIZ2VTlG7XjMjopplx&#10;0LEFjAQAZv9rJSvEHGagHKYL02sQ5vMyrgEpk75VxNXnTawvbHHJA4b/czwJbR/bk53XTcyW7Dmr&#10;zZ7RKk1pRUXGYF/AIq1ryrcE9itdPwlRgnFhW73wj7/vzdNeHz6bLSFjASWfoSHZ1m7cCIKkBiRJ&#10;S/SnkvDFvD04TagUxKKJn53sh/URl3ydgiguX7uteCRQAo19HW6wX6ymVrRoO/fTOthSGAtR2wn9&#10;x9n4Zy9wmBOoGYXf9JT01srmjQ1bVTV4DrCHAZgjDuMcqMNUz1R9MkyWWNowPdNyy40IceAZV7kO&#10;k0Vki+KjM27/nvJtF2ayX8OWj88UuAPvx+oJwFSWH0uSm7/ioNdPt8u6MCkhTPC7KqNutT7BX6Nj&#10;1im78iZvWtpgQrUgcfNBGiL3iFZG+1Cm2k0pmT/6ak+JsKMrQlIIXCCls85GhwtWa/t+pe0CGJWs&#10;2N/6tY3PhjwlAtPfJ6YT5DWO2iVjKrOWbyHNOfItvWz8Qal1DZ11stL8UAcT2fLNp9bYuL6KG7C9&#10;mE5dYyd+lvevQKCTYXwd7JwukJoXiD+V6ruU97NL9Dgo1juG5+zJD97PWmvW7Je04UThIsOea+j5&#10;sfWHDJj+DuciWfG+rzLSuPcnukEZ8LNc2ya+nTtn+nq9XWa1SU94m2xcbsyvcTIPem8AcwuGy4KK&#10;a7tuqN4joezXjnVxsJWf+RerLm8ar4ejpLxyXzsHSqO9GB3CJ0tGFl/cYGnknYK23CsUaX2MVZbL&#10;T74iGAUb7uTZh36Mlu53N/zQZwBj/3V3JEhdkBbd42LhDMB514A1Egj8mOIibdMo2Fe0l049Ozpf&#10;M2M99jhtAR+0Gj7LJPd1Xutg7i8uGLhCCmPcIsbp9fJcVMQJxT76FakmDY2/x9pQa616AnSr+n18&#10;co5vt+jIDkYvVZ40VCCLsFvf0fnX0IHyPqLNOOVQicy/el0o/lhOC2kv3Ivr0SA68VcoY4nTwDzG&#10;6rbIX6QzVtoI/sCfdf7uNEqc0jZ5GWLSmFcODh9g1CWZTm6/ThGKO/P7YbpGafRyxLneCR81j3gJ&#10;I8y1x16NcKEKhD4j+l4D50e6puQ+O3/vdXQ0AuzZ7kbCP7Rsv5CXA2BW2ZWv1BzQbL3VV9NFmuXa&#10;uLV/UkTm+5u815bq3kobkN9+d9SrPWrdyXE7P29xLd3d1Vvq+vr+Y3VtA0b9Qq2mjnT9ufIzcFFm&#10;LZjktvfSsnuJAMz6e/x2pc2+vCZpA8fHkiLZxb3BUmiMhnNg963mvG6aoFWsbp5gX9LEnphPuJuK&#10;AHRwaVPX2Rb7MEtYBcVX4qqHZkxOb60kLjH0ClgVtG73+VfZAFqiURPOt0m7oQljN5x5IZNjTiW+&#10;Vz+AJowH5YbLhb3xambPPH6B6DoMP5JfXJw61kiHSpZtzQr08/4t/8Z2+OwFZY/JIx2iWfy5805T&#10;8mDeAEx59zaOydrZmH0CKteb9ITmh10VxD+5eoVhOLfIzPnGcnu+yd0dzCyHxwpLzvct1CWImTcm&#10;XyA18vrM1fPq7laQXkRcj3N34cZQeGQG61tvFhb+ykHVre9u0qq1ftbfw+YofyyBH/3XDfurCWPX&#10;kY2574wfV1/A34kH+qPLwKkMe2tR89dxb7nP08e9o+yiFM5tWA29Ki0Av1TJb24KTuAHV6KG4a0/&#10;GPr1KQ2mwTU6d4W9oHebpqocScalRp0KIxxSMkAuj/fPmojvsyPo9QKmFxfPeAR/eivqdNgjntBD&#10;gXloyDqv9JKhwKPKHuxzeXQadWo6SI+zVx0Aw6YR+yZ+nxeKfzUqLm2eXXZSa65VeU+cMX7ZVtbS&#10;jN1B/RV9DBJgZQRMljeNn2yStO4vRJSG2kSbKu7BUPFwOL5IrcPTKNBDxopSoCYb9E3l76SN7Lms&#10;oVa6Rkq1ZfNZ61VUKPHAAe5vQEv/uvl0o5VgHcRotq4Z9U21L0uD2AlwE85ux+dnPjTWhTa+O+hQ&#10;cPm+M9zb3trUqeYGrgeCfkIPbEMJAAwuD3pt446jyCZevF/kMwSaMqM26qmzS/iqP0uvx816BsVk&#10;axujBXlmlFVtVI2MV1vHh6eqH7b77FCobD2QYtIjCr2OAXHkYri25q3DYVoNFfIfL6B6M6YV/4L9&#10;TFkR7UODP09uRyOD1g6oQpqLErVx7NYbXtz1BtnoNI9g6Vz9I3l9Rv5lUYar90F5niCLrNEX004u&#10;p+0pjmyxednonGTta2/v6fgB3g3YRXwFI5EwD5jvSFZX87h4562pMRuClvi6wwtfwPPvL/WncVkT&#10;DQ0Bq4hYa7rkrioPy/mz/06JoLixkCi/z29wYQY/X7VKe/dK6fjSBqfAh6IZgCEKAr5YDdeIZt9a&#10;m6JZgMwugj3bhsLnhyHOrvxY/ZjnkctEg/3tfZh1ycfyV92D+ABNG3Ph6S7RyaHRHO+48b4ncZek&#10;Mi5DvaR+HLsToEfbq2ccwPQij2+dF4myGIIiYDy7At9GGYaTJoES0lwDEuEv1eqDbIOPkQqz4+OY&#10;NVRV1kKKmxGHmRQs9SJxK4xZPWocg9m9BdaQQhcNdMi77kthO+hFT/8k8Q8wiYdU9EKW0oig086Y&#10;nob6d83H5525JjCM/OyyFV8Va4PdnT0W3l8N/HQ53Y/8U+tCHyPWv4vHG/zdlznUKhu9ZVnFLOT7&#10;Zvj/y3IBwOic3ClV/HxRTYFtxFaJImL9e/l8VzMr2+ymd88n24iZQ9bysCFmtQe1V+HN6dKLQfrc&#10;VVnsepMn40l1ZxTZ6Lm7XrZdpCo3S9uCtxkfsTn291gbvwqO1nzPvhn6rtnq/TN6xU0qWwTwjx0p&#10;1boWvLf4fU4oROmBap33VATzgEq7HqDQfxydW/ep/LvGn4M11vtIUpFsEimbSkJlUyltJEIU2YTz&#10;9cLXWP/1/T1jns2Ta5hTuTfX9bmlwdHF7FSffIcTpujFOTJAJJCJCjuJywGP3j2aDS2Mn22ATEIK&#10;sKhDh2h4RrMwsc7n/bKN7uJmGST7RDjuJEprr1L91mJdTd9fx/5ctha8Po0buPLKz0z1OZaH0LzT&#10;a5VT2tVmbff+fgckvRg9S4Tqvmo7jAMy029ThU/75tLyG7fj1dIHTPXVLrFB0q0+7VuMj2HhHZyh&#10;D4qJcAcs4g+btOy1d8UPrtzmAtHNlX2SZZe8YY/tiwUegOskU98U8CD0/aLhG7AjAplbUN4/9tPh&#10;1YTXterEVf7rf/75p/TfyD//95///c9F2Ca05dyDr66v7lez+etNLngh/hLNGPldy/gZoVa/PcAx&#10;oYI0JVb3iEZ2rfK7u5Y3TvRuyN5terH7IfBmmvELrh2gv2Hx3MHCPCKd8QOuWO42ohttescMs0Wm&#10;s2nvdv0odTFFXVRXjcng3nurMncvj4rNApZKyfxmqnmBnXoAyxlYe4woZOrdBtzVnuetIwuhTrJa&#10;Z+9ARl5Vs7D+3cUuvxAN3vxdaejZNM8798iVsuLqVmKfYuk2BKNzFsRLJqxQHHKp9r5wq35NhuIb&#10;/AIuafDajWU27eu/aPus5WllbcEFMX/0GmI1soBM67tywGHZw2Ebhgv2veJmDH4l8rZhLzZro3s8&#10;c8FGKGY/2Qmzs91dgQjruxXDhAS4s6zMF8nHYV26LewLPtHwelxTDs+BmnWpZPnu9xbqYLeu8ECm&#10;+y22/SkfbC0EcLseWKw1QczT6c1n3IeeaouoMJn0M6+PKJVRjOwRHHRdyONJmFHvLlaZ/av8Gu1M&#10;eD7/Tu2X0t8l8zHS1ZmZP6RfxHzh+ZExADJlP+D4yqL2/hKLt5qsp+D0m/ltiAlqv+UFSXb3s2GA&#10;kiNFX3W5Vet29GlhQAJ+bfCerqIdx5G90yO+CeH3gFvLUX1KxTUfOa2CRki3is37wEUVILMGRljr&#10;sCs1qy/FBIyCcxcvxeQ+MWajeCJeclEmbxlafEyaw4Q5h7fHveUr+fQy0kKmaAUHcrHXE6S7R5pB&#10;Fa5Wk+vWuW2UJd6blPC9csll6KABmbmLz2lYkn5Xr+2VlM0uUwrsc7rT8BEPvOOv2rhFrCaPS+7g&#10;tHOnjmmSpl05vpfmWdLvLm+7Vi5PwfM51Hcrxhqus3al4NNvsEuicwP7wNVnrQlkrmXlzPMgpyrP&#10;ct9uvIJL3YK4keNMhMerrcLgv1EbuoLffw9bUMEqJzeYRHmV2LVtYJnf/2po8z2pi9+iuH4irc1V&#10;z6jKAyszaxw6wFB9dwuuFJCBl6llEwcCKy2Hh0yFNjg3Q9cf3SyPUOyoVsZFRYm2tTlb+vDBVSVK&#10;VC9G6+FrG36FOjbEi1fn/SPKG02ZPra9DwLOTb7L5VEJYMkoiw6hsT5/A5nyYZSc0Hg7f+IXBoy9&#10;q/w9jQcoKof4foTftvzxfQKw6qZDjpGdRn27QSB1CDtwjAmMZKtBPjho518TuxWOgUbRt2mzZamT&#10;qOG5/Gu83nKvLPnrDkTvdztxoH2Zg3ruqO2t6vze1xgbbQx1GMdDqbAAXJNZveNcWNflK9pI2Bzn&#10;1F1kWwRxl8zH+4NphSf8i7SjEfE3DZuH0I6dHDaXRek8ra2gy7/DYngdyD0ylpd3I4KXJvhHLWJj&#10;9NE58OBadle9Xy6vyaOSN5OFS3WOP32A09bkAdyNKSmq/LO2r/DjKZSAyogqtU2RfnlhjTcDRShV&#10;XYHLvOH8Az5NTToM5sBOob9KVh3qnNHVl66c80a/c5iIU/PRPWioaL5m4YZU1sPSuZN35oVXuOw0&#10;nXBm9o1oz/gBBTs/cPBOM4x13xJaV2HFI7a4BMg2x733/2ZrnWCX5UYAuI3L8Oi2d9kW72Ciqo1b&#10;6G4csKz3JnS0VwuGH/lL6Geh3SwpuA69Wh/eupzL68meNlwN5je/vbXB/W/7yx6tbNM9HxGKVwFS&#10;hqj8NSGwCE+Ax9yGl8YVlSpoLxgd4S68RBPHqew0T2mBllLIYfIjTL+3mj9KQcQmEodKUVqZZ1QA&#10;KLTmBixfw9nhKOQ4Vj+T+C7GXFMoLZHEOVUsxAEyO81ttHtBm+g++Bg52irZGmteo1rFRiC7B/5O&#10;thO5Y/8A4YAyVVyiaqR2+6Vrw5v348mhQe+qetHtzqUg6QGL8sXU3g1LwktS5wnVdTDerTSnQIZ+&#10;sIPd7Ma5aqquo+5QEdJHrfCTNqK4H039P5/KIrNLRw8dNll/foogAisb90EjKNgsAuhL3AfAoy6X&#10;ONl0mZQv+r+vcYuX+fmrCURnkZmj8d/EgwHLFB8r2hPy7r0IpFWbf4Ev1OG6Fn22tLHCCeqUluVg&#10;Po58QCNrK8tobn5ml+c0/wLaljkeVw/3s+c/tMOYO5VTZCcVV8zGrVvh80JBBwjVv0CGv9VHwL+E&#10;UTOQ8S6pK7t0XY6tJDKw6wyn08HiVAfnKSPVawtLfIpev6DKCVKcHzzaEB7Ut6ZUMFKIAikpafp4&#10;XKoKLQD3APdNMUHpNmxgpB79tVQre1Ih95U3uLh7FWbrfhBu2Xc9CPhCFo3KGE+EzszvdFhQA09/&#10;PkVxp2Vj7M7YGXQpYf0cowZcz8WHfscrv3uf7VdqnoqPINz1R/2kWOPRSPj8WxoyI+MtUchhhu/L&#10;xep7OsKPzO+5Wh6+fEltY9v+EI9xkL/jgxtE9kE4AFaY1sF8rqWYVMKc3tldmXxWDkucW+gwtp9O&#10;6KUcHfppB0XXaBLON39vAazNA1P8tV+zioG4yd9jFznz2arSLhj3cep9fiNBeXitE6v+5r1pBpy1&#10;L8fZmGSLzopc/8o1yWD2jKaBHbol6IQ+ABpr+G7NerXfTZJnK6GgzBZAxhwkQejpv6kHapMveEOB&#10;GYHnXEf76RsH5ywrzOa6PKFJV3heFj6GyidhYe9VsKA64Yt8ziPXOBWzWwVmVAmkjmC8ac3e6D40&#10;kmYIT8Y7E5hdLkCmD9ePP2d5QW4+CMAQyQ38yM2a5n7WYbG+vq1FVp3CxtRg4nCn+bquKtYFdyJs&#10;zD1tZ5K/AbypFjFzfmeicYlaSX3C801sXJxXY7symNyJEfYKgIyxQZ81/rMe5bJhj06lL4Ykk9dx&#10;ejuOhCmDEJYSsnQ0djeRHXUZyT0np+F90eAorNehI6cJItm70B897OflpfoNOqGWCRFZL4NSjJ3G&#10;5R+kegAyJ3pQEgStpMD1Dh6J2LX3Go8Jf/NWLnPxPaEQUqCtYueGJYUTh5BvLth2fiwSQe0fRf1g&#10;49GxW9fqlb9Wp9VdC7lt6uGwmqCT/ePhReRm2h5jfw3iUz9WWEE8qGNoBLh1g1Z4QBqBcv8ufu17&#10;6bicTrvHjmjkXYDWNA1nQbGAjNHoPJlSUhfRzxDT5Yyl4Hf4+rbi9+/M1MurZ18oz5qcdx5yE679&#10;+ZtGkaUKdW/FCAEBBwk/g8nFRlRzgQMjxsHr4vpV/sB+S6mis8jzq4pgUUKf5jUZO3P4ftEWyyqX&#10;S+jvrjvoC/t4PWmylo5xZzgyBoa8RXZmwFT/6jT38jXibS6u28NXBSyNfwCBVPVKWHq8aTObeJv9&#10;Rue6LTiwzD8MwG+D+Y4eg0fmc/cADvbXb+lBLDx1rQyFw/NyelhvVYcdikSlSYKYNhqZfPq3OO42&#10;9Xc+BzS0H9D7xOM2B/W7TRQQxbRFvz5Y2M8z9CXMRq4uITu+jQLEMqMLWPop288DBlv1uga6BRqr&#10;5271nGPLHQYx5pyJmH5NcsRNv+rSBpB5TDYFt1W5ANtE00Yl4Bsi8szP+By1hXIlufQlOuCOS3dz&#10;mVvqFE9OnrjKHmbVb1uFa92pcSOTvIqr5qMkHgI4shrQr6gTpc9vZjah41q6uu2/kgPSu2HXyevK&#10;BfzAg3TftYk1SolfsFf6+jCA/WsVf7JMJ3zEyeW3alZVzRiJei6R8n6/yP3GC2bADHZws6Dv4Tpq&#10;jfEomCkpf8xO3qp0X/n1y/SvpTqD3SVtmxCgLNoBqB1btacyB9wBkdi9YAGqnO6jqETjb166S5XO&#10;VXeDQk1W2EMsnMBrXQSQJuLuNrufUQU4WiZhDJi4XK8k1t31cPpCJtjwxRyBzAtC4x/ZLNze/VPw&#10;0dOODHzYb4AauiBZRQKzqbHW2ZC1bet7nICHL5B/1J4CTg7ht/+KUUXan4p2d1k9ZsFeHU0WXP2O&#10;2+V4igfpANLN2/O0OP/JxCqg3jidLfWWipE6ZGDqxUHClXhtTrfxtgk1lfc+/XXP884+TonHgxTf&#10;YWayh3Fx1nUL/nGM8GJD9XvEtlsaRAVm+Ch4Y+6bODNwnULQ2pPzHgEyhe4P6jcuD30Loxu0W51V&#10;RqAHgKzzZYUIausQ4TYWgSFYBRWRWu/sHI/26le8PuDGZzHDbt09nahUA+0voCFcxDcpef82zlID&#10;GDnOml44mIcmWQEyvKTKZZDKX595r1daGA2Q3r7wu/24L+TcAonAPAG7tYGnbLsul3zQ3p/NChhE&#10;sC0djhrDh+2ZzSfXNNG6XpzNqZdLkuo22d4H02Xg5536yi2sekBmyr3URj2+aKKtvo05mBpb0QQs&#10;Nq/LydvZ3s5L9zgwtw/+ckG3bWp/H1igzxjiVWFGGF17XqfXn2RKlltGwHNzHKesYLUyAe5nRhtL&#10;M+3urNL27/cmOyBpEj5W6RqbFVwYUGyjS3REpnHuRpUZVpxQzcMcBWEHpzDQ+uKnx4Rr2U1LU64v&#10;QUElEZT5iWtuxvsQFUnjoA8rrS9OeXUrDjnn0LJ3PgwBmaXjgzVTmcW3UPW4nPQnllwLiIiyO3x/&#10;UlRtgyIdv0pk082WNU7Q4ES10CAEm5poYtRPpg0x3yIwVmoUZZ1ehdX8Xu9/4dM63VTtO2XWlGRi&#10;50CGhqv474WpBOJj7QWMpU0RY74cLJerzazlzG8Ry8q3Lx6H/ljZlWrchAVMAALtAhhL0LpcbhY5&#10;x8HED5giCFWit3Osz4LxdKU6JKdoVDDA4Zq/cnDgsPmOBEwEvBCdwNLJAy1Sxnbf5Rtv4BkdSgu+&#10;r30mzdpxIzesT//8wxe2a9MFfJBl3drSSGHlK/n8Fjg8GrU1RAHEteewTCmXP1fpNFDOqA1k9rc+&#10;fWN+leeJfOygOLbNnhfjd6mDXCts0dLBPI3Pv7OjlJYNg4KqhRB563cDRLinx+Qg+avHhoTn6bFz&#10;1oCPdj9Wc/GyuRWt1trn1pchDiayDJARZWps7rNVH+ksgohL9BRFasqs04uAnWjPNf112i57hI4k&#10;kZDlgxYr1h+YNntZe7I8fDBCocLGZcF3FuGEsSVpPkFygTQJqr4Ei6S6BGPg0jaQUTOWO1T3sczX&#10;qNvI7Gc7+TRiQ/MaIQK6HVbAw0993ezWOo9BoGmQV/2lzfKw2RIQAx93ivVOjV54q84zHxmz4l4q&#10;se03USFWx9v9W+XfjDIg/2roFV1cf8itEvuA94Gjo/6XeBfTld5Jmk8Kwnxi1BzmjWnngn5kCbQt&#10;bY+oHvVcO9DcJ+fnE0X/9ErTcx05a+NeeN+7QY3wjq31tqJcIZAS+k6SP2vPBbva33C5b4fYy6i/&#10;LzgIUMyac+lgKeU7sNhWv8ctCaZPC8DYdY12l7zzhFJ+6EKghxW61DWHfc1PPVreL5DG9Ql8ve9F&#10;7wMf8rgbutxCDHWJBTLKDNxImBIMyLg49Yr66XzDJ1ptzlevK+2ync8n/+a7GXXouSY7gQ/sWWR7&#10;zLNgPwBjpKeFAVX5fhoZyFGcQEQw7lj+r/7yD4Nms+WJW/m0eoLEDJBhbr9B70RajZ9T73WxXnEl&#10;9Qo/xg2e5hSc9FIPY4DSvoO5vv9KQULyeUkW1i7G22WMlQud4Mmoq+FHuY1Kb6oBoijmaYxkA3bU&#10;nk6rZcqM3R5Nn4BMH+yU+6oIrcG5JKLbZeXgUxL2/LRW+mUWKcEM9FQapm0qqMJKeTGeq/dG7TnF&#10;QtB094pHt4+fitUtIIw8wy4ypE9B4rXR0mZdMOCKB0wz+uJHARmNo4ElbtPWhQGC42P2B6xPhLET&#10;tLvUmPDzrLLbgEwz9/OJmDVCfQmIz4CLeSkoc6z6bPgw4Qjw83p80+HXk8qbb3Z4++31+HbGT9e2&#10;RYq33noLZIQ3g0OPdNlCsMs8L2svEqCK7A65hInfxXOJk/P0htjnfhzMpEJT046IAbxlmwZgFzAc&#10;li2X1LaVmEsAmO7WRpYGvMsaek/18aajrI9JhNrHrQpkNqbHvNGnvJvHUaPziwnGZe/C8iPUiZYA&#10;/CkRNJhU7vZZKJuTN79jRp41qqnB/gEFHQNZ7WDPEjG5awo6qHWh00DQf8vcdRY/V9wtm4tFlU7P&#10;QObumIv6lmJWx2rDbgg6RC/Q3mjtKzupfAq5Rte4qn1pcwJVu9Ja0A7RedJUe5aOB2wwaD2KXy5T&#10;jU8tnJw/ThLtxLEbUaPZoZYY9zTrxKUKVvx7PDdF/U1g25dc1SQYzzKm/OT11i5JsgZUKo/02SYW&#10;l8w8mQezstwkw0XW0d1wXGwL13z70ceXlkMceZuICwb9GFvjA8sKB8jNxWxzeLym3gu+/S0nzQ9D&#10;qTwEPixVcUpXapCPAn3SVRcUzXYE7/Szzwux+tp+mOZWAFcslmAxOBPSdDpUR/uydntd0D4OyhS6&#10;FxzmM79cQ9J3dWw2Wctuc7rYnFHBBMhUS5d5PZcnO8sYYKFtwlTe3twB27xt172xPnq76DgsXbz8&#10;EKzy+9EHH24miWv0cfvUWpHfroAAswhr4+rrpUUZB4j72eNXKrfcRr20JbLR7OX99TfhEcAPQGkT&#10;ocPubZ5RidJYsYtg6B2khF+7ZwyR+eHRXJW6yejMeCkBKDnFnjgng0AeRd7ntLObk/4NMd7+5jtq&#10;H16n2ZdIFrddeXVQWKZC6TcSyJBxyhzBfUHjcuISgooQ9OeLgAehrG5kmE0AofhSPjTm2Os0lXqW&#10;xUxqdWGsbVbbslwYipco13Z6Iq7kZVHn5b2GNWcl2vOcXR2r149KPv409n9zgcODfd8ODeM1wJVk&#10;VJsAK+5weB51+6phsINx0yNHm3plDeXtYIitxBLD0jhJUBPVsMsguhW+2mS5rjU3hQLefOtdc1SL&#10;babUHrz52/3SZhT+yoyATNCbX91CvVIbTyZEXp489reB3W5fieWnv7REENx/Dxw69ikCNQGtJXmX&#10;ZW/sqZoHjwsn6v7JfFhrBPIVOkE8MUsh1g7jvOCbRjrDnULXvbx6MJA5r6+35Yk53UVwxeKyaFak&#10;1pDcYMUAh/bzdrKCrpP6wLiUI2eFFJ/VuLBsXMPjG+S18O+FnXa3gM43p6KkNbJXdNmSkn3aDY92&#10;i/zVg33uY5xa/TPGjrcV97EYLYWO7GPYoJ3REgBYjavdqjWzJXE/jRrt+oFeSg6+2UxVox0U3gf9&#10;89JOwusxfi8OJbI+XIwC90bE7jZdw79UPkMA43c7rZCCM2tX/zWR8Y2yOjsP02PIrboRkz0/YOgU&#10;g/qntGAXytU5pDN6uiNvRTBg7E2pK185+/QRA/cH2mYJlzy80J1p44Xq/Jg3k15W9u4bVNIXzwZx&#10;F6t/N/Wj/fcVKMuAVHfsQ0q9bSzWZ9wrypugA4+ewOATXu6dWy3D0WgBphfsCgxwnG9/qKuQeGUI&#10;7FAk6Al+WIKvbntHHRLo/fBrt8+63I21SaTqzOM0i9N2hAOZvPrVpsrN1c/bYnpfbQPVbbAL6uDB&#10;3Lr16dyzGEGK4GdgkztGisXSI9L2SGUaDND8d5ScoIOlcmf/SnZW2PWvY+ZUDHeLQZBkJAACFusj&#10;ZXqcAZm6fzcO6+MAm97H196xZ+7m1fn5xL6tzfPnspJ8mzQOTLOpscvePe/0DsEUZE6j9nTwa5kj&#10;lznVlxTESXxd7Dtaqe1PQrbIgxsRIKbh6dGH2wXU38bDCCkIkfMN1ZuV0fxa0TbF4fSoJbXXbCvK&#10;x1/ucHZOxhjtgYcyVAzRHY7E+cAbnx+cqTOUZ49kfNovkqNFTehPlwAEA6P+StN/btOTD4vruvIn&#10;U4SS9ch912bFtG7OgN3sG4LvdIm3BEN5XNpVsMmLD+D+g9IADsC3OUeWL3znfETeKUYX6N5m4mOV&#10;DSi2BapvSr5ZuBW2wMWNGD2jIxvyDN4Y/5UcZWIIDcApjpW1MZLKcvaCHxOtwpTRRrWO/pyWgq/Q&#10;rN6h++tyH3SO+zHEKfNFF+Rcj5GYnZoZGYmdvgN10Qpfzgob2PqIl/Z+ufMlVZvgNPBW/I0fUsTa&#10;xgWCrXUhDNorcRdkLusrq9KNf6/tbvGZ0FG1jN7EYouWvuL12i3UH9mqyGpKgUYdOahxty3XKlTO&#10;HisN+vxqvoyTevUnSZHVmfZuIT40/4pbsh6sVWH4nnRHteIyILxhKyaFbukgRF27NiXl/la4xrrB&#10;ZDNfXr0jGWdyfToQBjAmNxteuzcnmyBqrWFvpK+eF43SHg2IK5DiGrKz0KI2m2dARnqQZNsDIeoV&#10;7ArfhP/Bi4tlWXP9dGypKahNIEaTfOi7WMWf2Shomos737q6bm1r/Ay0IoeidojG5Z6UPDlaai8b&#10;BW/SnfQLDhSsSeILQBHlv8z0oJ9UoPtIKX1KiHxizp+s/CFqss0bh6x/VwGMwoRvFvNCfz/n6Uxf&#10;7Ae86bVPaNdSSnA4wOUjV1Mw9akCTBq8cLTxTT/CHE3zyrw1hm5YZi49IFPcXrfyh7HeKNhAdiXI&#10;NxHRBonyosJSvzBdXgo3ymtJ35Y2LNbI+Lez+Cm4T+HzwyQc3Qfbrb14+My2I3ulopI1Ujt2K58G&#10;ufF5Dd50olF4cf9eNhtTlmw1vliZXn5DZO+u3EGJ1pGf59GQuaV70OfzRuPJj3q1HKwzj4Nlpcpx&#10;hEWm9TNgKS+3wJmsBE8wHZjHG821WuUs01rHujQjYR3AOuHv8s98eZWFu2r2y1cGi9cifP/UAadc&#10;/tZG0JMGcw8nFGv2qmjRqiFQQu01KuXne1GdLJ4zbtYITcLiilA/YMT7pbcs0HIv6sUNQJ5CweGm&#10;Zcq8kdELugKZ9m70Wu5M4d4+TcGLHA6chDv6GIkCV1k53M7bXHxYtTBQs9dOby9pgcXUzyyYgS0s&#10;0oHanBW6fQiZ3yj2W0QBVVXNZyzUnRzguZvndLkqny/U36BL7gR5etRR288fyhB53cdL7AF4nVsF&#10;bV+cNfjT4p5X4o5vPnLg0pPPCiArShxoc4+88FyqEPSL+eUW8Y7eprv5btIHqCYIrp5MEmPBj9fN&#10;mfQCMiHl9prp1gAlCv1m2bHVbQZ793W7SoOc5ioatD8SSfolwfq9XL5/FeoH/Lmzp7f4bIZ6XDvD&#10;tZMCauf6dGwpZ/XSa5s777rPy3ukLSJPBPhAKRTIMANwXw2h2Oqit+SgqmIvrFHHq/k/EaUNOZ+5&#10;wkk5PlNtCgxErg74CaWjGssECk4b18iHqtC83vANAQN8lQ/c6czHXm5qoFa9TcejMm6c1OX+r2E/&#10;dDVNG/BE8fK6EijgndSSQqsTYDzjzjBV/ZtWUwlUOK0gJxfbgOAaggSxH+Sr1B9DwvzSWYnFEGCg&#10;H6Xs1gAOUXUA2hiwdBQELPfOTrAWWxiQaSXLDEGp6h1lKX0JWIDcSUaPX4BOrvRjvw0Oh83BuOQ2&#10;r+/ytdOA+z84YAo/dboIXlTIVbuPxeQRtf2weV93rqLUAdsiMLes1tA1c1n++lCAoiaQ0ZRDo3jh&#10;pD00QdXvKrGUinJZJ5Ns4pC/5BZOoQG/I0v1tnpt1Y+beLKaFMmq2ojtwRxtNRDSzrqD7V7AvjsF&#10;Hi+XG+UpgrRAb6q47SK4/ro0sr/+Rgpa53O6xdLuyU59uMjtT//P0ZkoqgaFUfhZGkmDQiQahFQq&#10;Gg1NJFRUUr3//c99gbuOrmHvf6/1rVa3fpizxc8sHyxW2ZzRbw+2A2LyaaruTCrF+BVxmotV/Nbz&#10;R9nfZjqx5MbxZyvWXkqQSbqVO3KsA0fv8oaIo/0KL3/fGyHJ9NIBao98tpF7lHLXdoA4Z+R5rXLY&#10;oZTfDsdTXfGPWSQuXs+GDZP0Hdfa9UeH20ziKJcikDalV11BwC7nSRZaroAkNGvn2/vbbvD91SZf&#10;7PGXy83xX5VekjjScGKsOFTtna/zuI1l+TKyGyQuuBFOT+gjDAxnAqDPm0298Q04urhlx4Xj8OG8&#10;8GD8csNfBkaO1/iM12x+Tcg1R3MMO6JjmpPQvx3B0clX+vVO7ttIzzKMNH5l9CUi3T4By6ykTTRg&#10;EhROju92J3MtnefsozNQc2LliWRu9VXwjPcD+0ONi+x1QNvMqzv/zhBmCRl/h98k8b3tBHV9QYAM&#10;gc0gLY0tj8Veu7WuX5wA0Iv5bJQoRUPqy9xcS/ZT9smT+uvB+3Nru2gcnA248gq5eNLIG/1BuJw+&#10;vKW+SJ1rjUzLRbdCsLF+Fgwox3X7AIagQWaZO1eZxhRiJJzgA4C9tmk3x/Knd29lKvGmxDj2XYY3&#10;mUV+dzNy2Dl39goPVWzUl9+b7/u0XQTvYnte6VH+qfLKAdoOWBPovnyLOGlETfsTdtv7+3oqMUJ/&#10;19vd/nQbFFUWOR8PtfSRHnv4d2h1Bg9VM8dJX35dZX3auGG9ytKY55hRtv/M8pmfXlg9C88vORnT&#10;ZW8hbBZNGHcg+YM00dSt0J/E9u+q/S05CLF73F6sCaADjgvU2MGHbIF22NXB/eS5s6xWfiubjxKL&#10;nSud+/D7Xee9PXwsoqaOW1i6f2mLLHb4MDed3zDLM56ZPNxpEwr4arG09zMXlOWlvze0tTxZtHgq&#10;HVjyp4msVuw2HXDdrdDVxrj9rBdfT0omg+R322Mkz4bkYVbZE+NzNswc9U9+QEMkm8ifwIvVESfh&#10;5WiMxjUo+itkbmRFpXutfHvt/G3YWwuOpbpZvwjM32NpWxmio3ZkbfrNJlhNkeE8UNR+VlwelWtb&#10;m2mqVQ/353cbDge6CiKREBAySbQijuB5Ha7kDWBWTvkOV06l6EIao9oRE+VHGWR2SLEQYnutcRv4&#10;OgOlHvZQt/bV9AKLxuMgqSSfZ4ygn95K5OlNhd3qmap0blrouTI7Tct8rjU57TvD3bCbOuLhxA47&#10;+fia9uvrtXqp8QaV1sDkCTJz7sIPEaPwR3S/YoH6/TSraqW2hBfX5V5ceQK9n2Rz4In/7X3qXa6g&#10;t9hiPcsfXeYdI24J415Ra4kH01uGFWL2XvrFBi3GHyOXR+59KODaiYwFMpAS54/JIy83c/tPzPg/&#10;2gcsUjWJBlLcdz3fW4Slrlotz4llsypIOQYrCCVR3tOrLCRI+85bNFowEXkjyQN7iSNvIuTWWrWY&#10;uH6n7n2X7mTx+PsQlHZXrmDip+E5PkBFRI63Bp3UGtQYTz8tdyb9WAbt62lbW5lWfeKyMjNG8fJP&#10;hVIA8qt7Vu4RHXKv9ZIhuZq4YJ37SntN4zaKNP0QmelvYye7a5BRqZqdJO9vH3L12a0UVw8vLF5p&#10;EMtiMash21CaaX96RFDva88gY7dRuk2Kh+mij1yl2wF62YJZHiFXKzpMa5/BvH9zi9K2Kv7o9U3V&#10;653e1vabIBPlyz31XkXeWeCUBXa1wPGog1ZtFNWrOkY00zfUKlbF4N6uPIjmx5tl+Es2utdHve5k&#10;0LpoobfPZ/cYjKCiq99cN2si0fc9b/AcMkzxfNfI4vAAMu6Hrq7g3bv55eOm1mwIlULks3hM4WbA&#10;vaG94fvQ72WbQLBnabsWz+W1Y4MtftUexEtgAJ0z8rx/aSL6EAwOAdXYAxC+dle87gVZEuPcUIb3&#10;/98tQH8AiteM3gyp5Ntbvj6rZzHWoHzYu3Dk83Zpac/SsFtvQmrBcLfVfYdiOqpCvNnNezitGDzQ&#10;HwjbSc5ooZlQQilnL1JtUEH9PDShvmvq1kD6f0sO8EDoYc0ymrQTowgc5RYOswYqN6I93+70STwG&#10;bEd8/e6V42PMP5JhqZRi9aLrHquAOms/LSvB+uUnfesNv+Stgl0el20iL06XcmY3u1bqYYduYyCz&#10;Tne1a28bqxvT7p6K9ft6U22VN+yG07Hy3dcewgSqs5CQ9i/dZr8A2b7V4CytYEM1iJMW4p3ZE98c&#10;+uV2udJETqPvPf6Od81f0HNur6R8HFxu1yrIkF7dPDd/7yoK7qif707fVwpYh6sWip+oqyOvmLGF&#10;7n6FXIcf5vihuhBNrZEmtIc4yh4fZjN5av07TSibbBSoqaM/1mqYzCnO+MUKPc6nmQlZBJkK/FWR&#10;2I26k5w5FpJSM40HxEBtYM9dVdluYHamDu/n7Wk2mGWVQR58jshYgTAXSQPAO4fFv+ykunC1Zo7a&#10;FBfQqiAdLjdrGiZvb7K6JwOGqngcyJT7fVa81NpxhXAdBGXpU7jpmwpiO0w+c6pOZoOK410zlEit&#10;lLTTaBHTw/Xu0XJjf4t2O5hAO6NWtxN3QrtctfWWU6rG8JJvydvZEnx2xL5Yff05UzKQob/JHdI+&#10;ansR+QyyA3Yzzx+nY/ZeDsRBYbyx280kTVC34/PT1aJEAzaeeA7ljRfLWegkqKVYV/O8iThlc+2K&#10;wwMxE1wyYbimS8yjyO66y7+5ABAglzKul06Gtdev0XLGmzHjne7vTg7/nOUE7p7laq0DW/a62Cj4&#10;aTfHY3QxA/PDpTA/0S5zy8S1N6RJXtr5zlXsZW8ktsGU1gj5aN+erl/+5v9a4JC9jghk0dNo4bmL&#10;jGVmL7m6Nf7Mv19NrxTMdMuuK3j69IeWZCoy8K3C2/czG8+zTHDB5M65vj5Pg0ewFtu/MBnwntpl&#10;PnRZ0JR17lo7oLvNn/vBeQz76es8bL/2uI64o/qHXFzcRmH2uqhO6HhZcDoNy/PkudqWmd1VmVDb&#10;fOl7wNHv6iEjeK1snLawb5nsUS/bfbVkYE+fPKnPOTyV+XhjrMaofx/p0mDT/Gxf0smjKq1NIbel&#10;TGXIBwpD12/ZwoxC+32x9APucFLDRgcayeDLrVRL3vg6+G3XbYELxdem86StVhEmo6NiVaxVvUZ5&#10;b9+tSLvRuIqWjiATGN37CEV4tB8pYbHK3F+cZyJMXjjk9XMpL2esizFRkVsFYmAjZrE/vstlFs4H&#10;mvMFovFcWkIyAdqn+E0DV3epCqci7y7Y+jo3A+GapyHd7DT/ZEYeP7Mr5xSR1eTHdbK/1SdTn7Sg&#10;t/DhFUV1NcOqiruDu7i0WffwKTVg2QFjnNHx5eLcGF4OF57wlDixCMejcTUqSjnANa8S/PS8INfp&#10;Y0tCBRvIZO0aO0khivAQ+VWzCFn+zm6xa/rOGX3WEhdL9qkba/VqcNwfsk4sNAv9OGpxndorozr1&#10;bb+/TNfTlpIiF26gUh3h+f5KVjPNFgrQkfy5dAaN/2jd1eHp5NUWjm1oqtBtsJNPgKmz2YFl0qxb&#10;tWLSP0wxX5gdC07T31Hjr1cz1yf95DpXymhDYV5uQijX9Zh86eytk+dEJ+v/1Ac0Q0vvEr4AUOSv&#10;AVcz9Z7YttFYjAP9c9RXa7xgka1h5dtH4Ud9nHHMX1Ze7rN3bXcH0jnUoDI5tKWgNR42v9woLHfa&#10;uBZtreMgO70kIqFMTSanuDCd6vIYpRc02aH+ztbo9FHdetsCmy//SmCUt+iZoC26A71vFwLs0b0c&#10;2s0cgxcnj/69faR+OH+DLxLk40+bl9AWlRCjz2n7fSg97Ov3R36CpGs1KvdSGjr54WV0nfuvDcjM&#10;Meq0WTRwKn9b2ycoq1CsIxKNSpylHQvgmtNrUudGbc2gugQgwCYKrl2mK7vN41d5t4N0JFJzv/1S&#10;Do2MeK02JH7Qu9pFZZB25QPEJ3qrnfe/tvLZrwqTbXks+ZcN2dQE69a15Ou+lzmYeJ5YslkurdGm&#10;Psyo/c4dN0keVsF4M9NwrkXxttm2cJyBus+brDfYg35BKjPjt3m6fViX15419luMdu2/D8Fr3Zey&#10;G0S9vWVxqmfgaEuDhoq5PFm5ulLGXrz0RYZBQdPiS6c49/hmtLRvh9IlnfIRym0io/ctFsDSqD5V&#10;j2l0Skjc136mo8paEC7RTA1zlzzIdHZJH0GoG2amtECqHNoO5UV+T7TjNNsVTvVbwRqv3qd59/wV&#10;ugvN5ELjdxkPH+7o1XeMD2lEyrOwEEZR3Qxrk/lAeIgDIiPWI90yzWpKvZ+CCTJvF1xbk1+3wzzT&#10;m0AovKnu9N06IwQa0by9WgdPfrXry56Bh8oEOrLsXTzIzvfBeeFVlh5fulYlEuGWz7PXfsdiT9rG&#10;rN4x2K+gUWH9Patds8c3yIAXIF1hzgc4OWoi8sRj+Vu4TnFcS9HCPpStmTK7Ti5RS3xIlfNytfdG&#10;k0I9/pbsae3HGhXGjp4dcenitc2hvxbWvdbnszzwxKxyrOL07TgT59oYZBZiGek3ZLf+Ygths+fA&#10;3r9a/mW7+oORCr68/1GZAnmUrCxVX6iO3I7nWcEbc4j3Iq662DU8nNpbbDGzbFTEt6fwJX466San&#10;xvtgfqXLrUQB2Qhk0GY6b6eMkz1sd5/p+7XOdNn5gqj3W7uWQVk2AzV6EtV3lrZgDs74rPJxrw4h&#10;lpRXga7yQdbaR6ZnHlb7Jrdj0fJaxa9V4zb+lh9j02WZc+n0/dtGDRn81SE3ApkXm+Au4VqLybtl&#10;u/tRFrgvbZTSZeHTwIaP1XtLnaE7RSntTNuOAWcC0DC2EIiT6iGs0Re+CF7/0OJ9u2nOSOfyllY3&#10;gEE3Uo9ug0yB1Mrkdmif9ouHwM6Z1vYDjXuRcW+Yk31129psPppvXLJs9/i3TjxZdrdaqH+0cWGj&#10;iOWhCY3q50qY/5SdongNleZmy2ygAuQgleWoNNFbl/nw7+uJ83WTuEkLJ2n18SkDub1AXUUbPlkc&#10;fUaY980M3+WCfW3XauijBK+yZO2KoiJcye4p4BKAD/iQixaPZt7v7EYiOg/UjCA1IfTUuZz9uiVn&#10;4r87bY2d+Q5Rz7/xWh6ZnopbOGfMHF45enq9Hxcj5WW0693i4Ex+lVK9Ry6nn/5AoFJ5ON6JOizY&#10;gei10mAGp6feOixMIMTEKwL0qC1dI2ETvqk3GjjISPyDGgYCwCt5RIUgJ3PK8rvCx2LLP+dVj6Y1&#10;xfcusQpPmnsgFiw9VqE8qc4E5nknLQuiIPO64vqnc2N25+n3BoqvMLJ8Dht7R2sA0uCVr5rRn8x0&#10;V/OGLX16S9rSL57+cvXqAjFri2RpHb4pY7cecYVsNY77nfN+WzcJylmBDlXnm+OotNIT+ALV2ktE&#10;Ln/cAGiffplZqHR+LBwaO1yN7ormDv/OpJuLmj+/mVMu07up4Gk/SbaM7QEwB6XK5/y2BdnNJ/ya&#10;pW4TH5v0N15vpNeJui93O18uJdNdjKuGJGZHpe1Gjs1Sfpmf1T/jerNitT+YgsmFFvK3kwYP+IBy&#10;hi+KM1tyshfGj/CiEQUnvDb6ON+EYppDggIO3tGNtTw1zWDbeKNfYXdOf196Z0a5kGssi6fJlWOo&#10;ofharmnltPEDsyxDWZU/udWx29/iVs90+GMPNtuHzfz0lfSMk0wSdPhBWbgjXxcDf28GL9TM91oQ&#10;9eue42qOLeNobkT6j1dPNYPLGUCQMinY1RnU2QTKI9T1PuyHSsXwR8v647dI/vzQ0JQtmmp/sL/f&#10;z3FvzdJhZtYz+fXiU5ssSi9ofyljht5drg+L7fu4ehjTgbreVY+vbqXnNDln6tPTJRSVldkck+4j&#10;3JgE6pDd7+cAQ8PGBal/QgogEzYwNhFod8bV4sPJCCtN6nChK+R61nKIUhNbsHPYvGV37WOyJyX5&#10;LJ9z0DnQ6DcbiQnoMEeD8Mc5IlwwFfSE8v7RkRffzMSvbXZ14wGkZ0j9z0DmeBV69r58FbtzYZc/&#10;Ks1yaOeeH/s9YYxZjusEnDUT2kwR+ncqpZD3p0IpdIYe7WyWjuKNi73jjk1NJa6ZK5QQqfEAqHoa&#10;/b4EDOJVLDa7zSR/n7Ucmpmg+dJMqR58Sa1Zm30G61B3789qmCNHUeOLDX1L22sEaUc9QxcY3hvi&#10;lrAcuQt23Ngu2YpmTycZZT3sTy0gZpwiiErxlejSvwu/0q21Nf/m0KouSOrJNUsD+f5DA+LRpn8a&#10;2Q1oLTdj406rnLhpjup03rlPBM8pUYNaL7GIJ8dMKae0Jjl3a7q9YXvnc9bDqxTSd2UvUnmwuNu3&#10;PZ7vyEXYEYPMzmCONMyLCoNwfPfGwCgTdPK1zsaSEgzp8Hi9BtrRqdXqteW46I7Xhhl36npT4vrh&#10;MwM3gMIt/QCLlHUGKsuj7GDN95Pv/g2mcoPqL7a7kfQbggzx9MQNbwzxLTc+QOPLZ1hRocBjXX6c&#10;qXDrLDxvPnLmToZiHr3Cff3xWbBfiEp+Kl+KE6nRgoCFTtOa3WiQ0S/tec9gy9tXbcPoeULPzME4&#10;Em1BZr0OStMICovXU+xIjF7DB0Ewx7UQ3psc29pxiBAONAO53Hk5N1rLktTaUp9cXa4XLf/4vbnu&#10;JfK0CXZ7ovaJeLdvd6r8veCzqYRIfkO3rpxM/20KxRVVpJhy/3Lwkd9kTmuiOc6WjGH++J0+oO2i&#10;BU4+KmvbjZF3cR4fYDGL9oO7WdsIvcyLRK7aVnFANPVYEZxTVzRx337si2ud4UdwhAaWozH/9xYo&#10;F6rt8QzOIV0IKXO5MbKbP6HGkr5xhhyrejvMdsfHp3sBa1vvfGaJZc5VuW01VdE3Nj5eHHTyLWY/&#10;/J0Rn4Nv2cuUqJSePuiwDRA+2z5555OxAJmdPagOcdsbZCW8XdMyryz0Tg1OG6OPtk6fAGfWFiaP&#10;rqOcULPS4GxsxRF1px2S+jleLoOuEheyx3h21NqgfrQAupFRSIhjZzIdTVvpZbzTOfzvNOr9SCxO&#10;8S70SCXX1jqQJSUP5tDXF+Ce+WTr5Bkh3kcM680hwxR6/m3VV22x2iBabH3fQF1ubcEDdrIamfcs&#10;ZbuF6a0GY8Tra6Lt8emkOO3KrSnIHJUuMW1hMPBvT4dbGvG6Mw6gwPjS3uS1Z7e8Avi6nft61njN&#10;ose2yCvQkqt3iDe9F+ObkL6w3/TPQmRnFaDxfgtuNPtlmWWuEy1WLVIgvdK1BTIEJvD2pAaxzOHD&#10;A6swdfSbBlucEPuZixAJ5ATvc/boYPdAa60C9niW0VPdv1sNt6ryJNq45hsPKCvlX9bXpqthe41I&#10;9YuuDadnfV7bbnTtvvNAxkeycCL2TDLmCcIu5XwnX6a8x+dzG6TyvFkf3flho+Zgt3wwJqeodkNI&#10;lILTInCgTPNUa4lq+i94HMKZZgiec1JQKT4seYVtW+/3xrnYlSe97IFMtbxir89fUk4hwNmnX/pc&#10;53bnnoBJ32pdUQfWUDphmWw13yniNQYSt+1GZfahe2eeaIXAfoDm8VI+CfPUJ59uhHdpHyir85Zt&#10;15tytRkYfqnmCCDT2siz/UbIjL4XT+Xy4ByBx+3AAOKHDKcrpjtwOzmurqaQNT44svmgf4Ok3UTn&#10;+lyimeXnVPYHmNTD9YqUR3z3W1J8syyYWt6THtV2xGP7mSWBzPt96pHbOPWl1L3b/SNpHJuJU9yc&#10;1gXojjdn30Gxt/q9LX/BtE6X3rz7quNmrVS4EPHVdAryJAr4mw9kGAXgGLtdDWZG2YM0suBEK/f6&#10;LS0f+V+QKmUeS7Ix/rjUEppCoaiLP7V7WXei22RcyyZfkZCiBpkbxVXTDVTV7UlmdvpaHNIFUO4Y&#10;nsc0GN5sJXpqfRvCtFewyi04bfwypbxmrG1pQItNF65GPMuUFkUTivPjKt3nV58Apv8r8q3jruIW&#10;4t1sOOOQIrSHSzdvWpX4IXTz1Avr2liNl0pEV0pmId9hJT9DHd3BQF4juJcbXTPCt/uqGGSEa4u/&#10;nfSLbBfaAVHMtteKXlktDUiYvF4CFACVqRcNhoVLvyEEfjUhMyx/bd2DVewMFnm7ULyxl89q9wF/&#10;aUXJzRZTeynm82kHvwNRwQ67j4jPmtPhMh//zaEvtdPnFUOBCrUA1m08VfPbBJYFCMnPfqU1Lb08&#10;JHavdSbprjZRob94WiP5e/odq7MduliVntBQ0PJXTTSfSdNNKWld+fk6DRiccsaZswQVPwXpBTJA&#10;+fE3i9ns1231uxhnzl87eg6Amj0RK3NeOgdlGDqGd36XGRRgRQvWGcK9jI1RKWSrkJkewPVVDhq0&#10;y7c6dVKGYuxq6X5Fs5xHxoUkCd5j6va3siGMF3dmvvlJh1lnv8L2TNofCAmq1oAvEzb8a6NOh2QP&#10;L8Zri1UK6zbqPvyXsYDgCSov1orhb1rEXLHClbKpcKUrjeTaT8ntYHWA065eZOxhvAIyZp4QqGbx&#10;I/WxTYgYBwjSFcfj+uaAdDpYo2jGqyi+Qg42tS4cfl2cy91NRq7vpestyCgkTt/F5CtQ7WoJBw/7&#10;9bSj4u5gvU6QOtwxb/G19jLZAGR2XJbM2LX6CyBD2ljHn7QjQNVa9bCw3+eOuXzfSFQpikOtdODW&#10;wHAgve5But9qdKveqyWnHK00RrANO5BWaLgW5g4qs6AB/PfwTGzi4LK+mNTfW+CWXOVKt/r8wh/6&#10;7JjF7XiQSNH8VxthnfRDv7gSEG+lqNxRe9SZ2fQKfMR10U0iQu7WYvS786CkfK18P86L5HlVPlJM&#10;rzRIZG27P1GV44cY9rv/l+oM3R0Zlc9Egepic611uXnTfszp+QEYii/nd89XRapeY+IJw6vEqn4B&#10;Qz5v+ES5VdTz2+l7Fr2HxtDfNfi7kUlHsJ7tYsQgKrrxmw2x0eIGJjK4muuWvRLaPW7HBF1vTGM2&#10;GdYGnv+l6twtc6tiYdjDJtXK0f9kJ/12jvu4ufLp7sT7ewiPxMIoDLU9nN7dqWA31exn1D3XHSfN&#10;KGncIYr9EH9Z178Ne362khEwJGoUPXm9jkF0mErZL/6o4EUfxfUXhHVQmeisp19/jKRjCANpk+9X&#10;RrlJdTsaz9MnCVEHZHWYVbE1IkbKIt05TYNX9lVx8H6BIX/M/a3TOrZTa0gUlwQVJDloFf6we2iQ&#10;pUgds/HqQVOJOL+vWzfmzR6GubwTeZ9DDq5tNnqWRKzx4b5y9dbvLX5oP5HSE5yWE8JK6QvHCbRB&#10;dfx5TcHqH5A5XvE23bpd1vpVmIau5EMB9UkNB7IB6Le0DPaLqbcn0PfTmIvorf55KFNy+ShY6zMg&#10;gYLO/TOhQlhTooc82sWXixjD729KrX8foyk+xMPOjKk0QIbx/K2euz4WVpO0joYU0W3JLJves880&#10;nhqznHPHZb41AqDeeM5Oy23isr0oLWUIFjuG7BhRALEeTDwW6kTrMmrvlfvWyonzXun90IYhNUI+&#10;zIUEGf+4E/sZdIrOd1vkKxBd2/Rer3Jun1Vhv2a9XOG92TXJCDIW5NO77O7rMroPf91jLp5CX3pb&#10;O9jmKRdKQ0PuZqhUJcK1nfVE1q/dnIJiXXLkgwEZx3+SpeAAk5UN636yW7AFxNfSGAiAzyc222L9&#10;JOojQDqsvW4lpcxnh1xAcK2fWlTIXO1HKJ7EV3KmW3ZaMyjsjlsZ6ze121ytPsC4Zf5641bmHWSU&#10;/fHRXQZTg1ebkhYBw+B0DFbj6ocxM4gGLPzcGU83oWvWfSi6aPYq+oTnshn4mTHV3a51JTLFFm9t&#10;2qOke3AIt7mp8m2Yuac7isgNFEtcd/9GQ9J3M2xku/3gcax0ul2ClhEytA/gVHk1atvRsq42GFky&#10;31u21OluduN0KWvlR8Ee0V1jrmyfAkUMuW2O2WRdVBsWyhyZYabEOmv758509N2dhSADMj1WkEdq&#10;Ibl3zChtxk9r9vQHva2X5JinF2d0/Rm9wcWzU4prAleAi7X1HulPf/SMIyIJ7/t3RMWbVZUkB+3C&#10;afeLjQouzB7qoPiPozNRWA0MwvC1IEoLKUWyVrQIaZVWSaF9u/8z/7mCieqb+WbeeV6mP5pYn9MI&#10;Hfxdo3STMr7HYmaTCpCjgMkflKUYydKwnArHQr9R7VcqwrlzWEj76oEafYiJgiMHUFETaxpMjWtb&#10;dSI43rMhAA2KRpQw9L7Oiqs0p+qNOZf9ySX5f8XNVSZLal7J6z+M2qepgjyQJfIVE+gZ4eE2t0wT&#10;FM6692wTXaT8PGgvMLDyeHZqXvm53qxeed+9zLlhTq+PC5Up9v3NjsXhortrohWmo5Qdv2WgL3ia&#10;6vMar9xHFTgVp8/Zc5G93WCgbgT8//jeNMWpljA8PUfzPznJUa2KuQ4Wh+ymib5joXtHCudMTXl0&#10;lNMRUlxBzQkMt58cMy3iy+e/DQEdtoeFHIRx4WjpHen92JoYD+JbWlKHNsHbb+AF/6bCg+kq/U2u&#10;ba1h0Ro7o3vAGnqj3bSctFeN1e37HXPMp/GmoNF58rKWcZaXA73y5qZZ2Lwcxc8wJmb+F8JMFw/9&#10;AIx3TlHP3y5jargwtEgvN+qwUNTnxJ1drz3Dzxl7V9Vaeb0Q1Ax4gSX7L735rPyA4dabIPuucLQS&#10;FaTNHEuB6JCEaRjQ0pdtz9hlgPyNiW7bhGIEPCvICOwPZ+rIwANfA++EDJkTWrtWWrRDK7uz3Bx/&#10;xCC6qj8JR1fWn/wt5TpEZ3/GN0rP8qX87s28+si8ViWTDl7JgnLdWUJOSIHRCGGu0Rc8TZz9ikjY&#10;iIYaTxhVq494N5O1z+AFxjmn6U0mUjPzO5z39SD3fA1jgL/RHychIyzUuW1yHxz1ApK5IsF8mw5L&#10;pRDN7kXtAG2tD17Iw8eCMO33axVMDAFE82lGViF9H6KbyB2fZgeBxSaMPiC4XHL9GWnmS07DUxcg&#10;yoieAL7c/9jKcTSPOLCv5JEknAT3qSfDxpLWv16soU1i3h3GuDWGhTDKJaw6am3w6LiD52MXYpdF&#10;fn1sv9N8M5d32akTJe8ovDXeR8/7dch7OJEnxuFhrl+ybD9/A7U1S73NdZauqI0if81eYZRzyokc&#10;bhZ4sUb6bc7+SwSuhNYZzWjBBwdoRnPc4FbF0dekaS3YDsuPoEkFjBPse29v0R4azdILX7DkoVd6&#10;FOfKpTwLydYgNoPdudjT64zpl8u3Ha0onf4zb5bj8kp+V6K/M62MA8WI+C1+4agyVY1tx7Yy8/Xz&#10;nG81hKQvzTPhpN7aBgvxsmh54aIq+2uUZO1wUvr8yCq4zmOddyPbUmfFEyRakHr86AT2qW9BxI36&#10;4hQ9pdEUwpx+oxWWe/SfJr7/LJLQSpMkCcczHcud7bM+tJJ7pyEM0+33S6XS4NrcC6/evLC8EAU3&#10;xynj93FcHDZFNx43Z4/Go3RsNdNxWFQXAS59hcWxtTu4EEYaP5ZNyaE0YzCvRrsdV8VRS5vXNyUD&#10;yTkZ2W60IDHQqq9ZFUcyDucfr+elI/uWHakenh/CcS+ida9Sfp4H5drqWmStmZBzTKGxWIzIcIPn&#10;LgGEmUWO7iIE5vAVdvrUq5WqrUmXYz4qUSra9TKBNNO/Ruu13X5H3Eh7lvV87qoO6+cv/SvclJLw&#10;Gr9SNOq6jDOwoTJK0VXFi+7xTDOGl6KE9fyTBGH6THV3h9X69l1bflE3g17HA1PL7PWRryh03Fbp&#10;0+VwfeuZ6jm/ACsCrzmZV+cwaDkFzDLUdjUSljBF956IOqs62rs0yxFetgLzn8xytM2mi2zhrw9t&#10;PTPzd4fkygb2No/ApDSn5V0BjD7fk/Ysa6MBmZKdJQLWS4dyNv81tx1woH+FyanYmvrXOgJGINkG&#10;AJIuD1jKe292yOe+3AGvf5KMmmWNx6QM99dMwYEhvGtUA7k67NPA2x8g7s/kesvHu7JKujWs/KZK&#10;6Ph9AXVNLnOBKwUG3880pbUhd7bF4AR3W2X6i2b+p9xglV/vdHHLJwyfFmfyvda+jiqU+vc0pL9Q&#10;qeL18P0yhNi8RyotLO0vup7KlcHmAuMbI0FfOh3uo6zSWj/x0/eUPBTqVhqff1f7N/APpCm9iuam&#10;PJGGTw632upbIsL0l3Bc0birT0H+u61tqmv/bGzGaD83QagvvqVGRQw/lbRgLTn1RrGZOeTRWoHw&#10;ykO3w1hPq5Je5gnCm997MuXfddfk+eDwOsQjFFhv8yzN0kvvMBGBI+gZz/JyOenWIUw17VD3XSvc&#10;NB9QytcfrXPh2gKoPnGxsvYmzzO6cCoZkL+HMmaQ3izbKOL53H44eGBXrWUah2hsf/RhPN43BPHX&#10;L/mC224UJGoxJeeDfUbJG84NwhRYz+5F3Z+aBnN384M6ovK5jdswQFjJ7dHD89VolrMmNUDNJqLv&#10;RB1wjlgmpCLUhXW5MCiBpWbYe2lqq9DdbGxQec3EJpQpjxO5C86yw1k3Ygdh4kJcuNfwoaQ3WqM5&#10;WvV6NZ4fgcMN2UvWu4Cqx7mowxfDyUcnqOX8Ol1el591gP1JMddFc2yibFTKhLLSIsrGdrAtTzF6&#10;aJdvay0anYAHY3hKHsI84hb6G3D8cT8wcym1o7yHbIxUexBVRiZqlox0Gx1aTlwHyue7BjchpvSM&#10;xnq9HUYGnnE37TJggRtRm/0sIvfDrK/X1J5mr2PfRvIAublatPN38RgP+vd1RxXipf3eqerpvQse&#10;A2kkEuy3uHfGnR2AxcCwOp74hmZcr5pp4cFEOngvEdXjBtFo4ejx5vKLylq9wgqClYu+p0eWbZoV&#10;j5+9H/vKLPg7bPbotIUf1aInKsXQO1fnW9gm8gS8IzjU8KlDA3lFItfbcLCt2MV2PVekdWg2oPwy&#10;D2KLosCjlUFmdENLxZe940eH2Rrd9SJWQMga/l3DUK4LBPK/l/YdD/udbXIa88VVWUCBjRYAY3Xz&#10;JUtuoTtL8C20wqo5+LuXlEpgcKR3ryrjye74Mw0uAJecKorc1Fv36FWannY8YKDC2zp1tp8DKG7a&#10;an0Otb/Kpi2mR2MBrzfw0N6GONzBwDKQQ2aXUbq7uQYWA5nc6/oq7eTOewLDOWnu9PP5YvNSmivb&#10;4/RXEnbskWOybFAOJZdOxFGO1ZP8tMC0c0FQGhXvrQWEcbkgdUy+FazASbkimS73a5jyIRkybOag&#10;7iHJzLwMubrZ62jSclry6Vxb6mFgAfuqJlW3r6SYjpYklcJa80Qgc9Q8O8vPtdlEbeP6L77nmbP2&#10;N1jJrKrsZtlj6of1cwDma9sowmsKvhJ7dH3/nqzQ5UKc6XVkunWGfe80OQyC6UTDvOuMK26qrWdB&#10;CrfxWUDrDnH5COWntYbtrKz5stX1lzosS5kS/1fZjLAQsFAn21vBh67Xt8TLvw/ifak/eVYpcAiv&#10;NcYtvt2bKtvfb5wTsv5R77YQaPHJ5+EcGUoNxJjFF+TEaOcHnqAdie2qmQuyc+dhO1YAhDCu/r00&#10;EBLLJ/L5evQKrotSBcSrq2wWhe+/1kf3QS5oGFkgvT3JPNGb2OvQDAY0+4Eb4hvgf9u65pbGUasi&#10;TghfyMSH1KNet1tMCd9blai2RJvPFZ9/d08/VjvajFpOCr2FsozzZVeC7DHxyxS5onrSAtyPx4dB&#10;uzgOPp8N+8raUSbfZwXJuLQvi8QP+UXnxyGdZ+veBp9hgu+3DutipXxf4oiev6/L/aH71+7uwJ2/&#10;MxDPa0Nrz8oPWojdkjf5tg3Lbu0P/ntcXbb3pVw5X1nTz1WCZ+8h2uKM9vBeO1PeQo2Pe1cQQGZj&#10;TWnyTgcwhRiAKuy968+6IdsADuRiBGHSXnb4YR4SMgENxOeLg986dXPK9Wn+7R82R+s73Sahix8s&#10;dmBXDRGJhUa3sLRa+V5tvLl8c4sks6wYaftdgclSRQqOYtbCQaOEGRi1VJxAHiMOhCFB0/LupCX+&#10;4OQwidPYktZ8SU92uEqShXNKr/JNJw5eKpZ6m6LQpdnNvJELq0a3vX05CuAy9AjGBFM+3iinb/87&#10;Om8iApGRSvvG5X481hhuxn9PU5K2Ul0zpC9es95NdbMPu73yqcWC3/HMnj+R0dZa4umY9Oq0z9Cl&#10;8653quXhUD2O0gSp3xi5d/mBULk3DWkB1dpJrUBLjb5tcjYxaFql+o42MQgTFi1BCM0jyJrC85Zp&#10;5B6FemkXb36jemYBXO7lgOsSV6kD24GaD3r0taY/qnf8cc0ifQ62V4Ztp0uNBrPRLz86JrXr0LMw&#10;Wusl3QGZHXt3+c5U/tfQK6xAMdl4s+35xcmqiwNmcGLN2espT/Uv+go0nfQ5Ug8AUO5FruehpCLv&#10;E0uq7OuVrN6e/xYzjZHBqd2CzgQ52ty42bTri3iN8SaTuep+NeOvCdmc3dhd97Os+2BeWzs5y9GR&#10;npCJyYaxcymPwWCDQg6TLzvyc4CuRL35mNvlTNhGmJYG8bsAV8lmw/447dfYjabmZd4Unt84lF73&#10;M9bLsCU3h37/RnhalHMxLpmUwbR7+p7WpmnnQ4Wn3XBw663nZk597/ihbhBalAx69FigrcmpE6X6&#10;5slrN2acbffc13pXOSRO5qTgZAVY8N9lGUxy8fZJpwvhMl/7SwTd3DLuvOEg2hzQh2CrPF06jrO+&#10;eN62nWoLafWroS2Kc0Rc1a9y82d5thJlKsKttIWWDEU3wQdLK6h8oS8b+NZpFayBKClNOBFiLJ3d&#10;aHSLXk0Ik7kLzZOzm90fyThO8j2dyJlNZj7ACxuUi+Dv+XakZMcfBQGcrMI6J11HbJJ9CHQH7T/0&#10;CClneAeGq7301X4e3W55dU9AfnkYbnzmqvWqnoHQf+puV57K8b75GB+p4uV64PsSed6UT94YzXbX&#10;gMdhLnkd6VxfU+/qpL5vfD7ehJtliOGZ5RGlSIXMMcXwogagcKZW70S+3ZyYAxYw0VC5qNtg+Sn8&#10;nWmFs2tqC6d1/k1zMD3ljoslYve/v86g+AT8h5QpEqUzsy8cq8zArgTz7POCdCuzje3dPscPVdSD&#10;Z6Rf5QBh9zdXP93q6MF/Tdp9Ke+uGodruv4tNAgTw2X3GxT8TzRSwQnqEj/d8eyi0Z5ay905WBXG&#10;V7etWgnI/d2uH3Hh86qG+DTOhJ7fups8kQYt+TB9pPauYIWR+4o+3/VhvbhXTO13vovFrV6rQRhq&#10;2wZWWGBxtCo+J7me00a8c/D6GGjp9/lxQIut0YXsM17hoEYsrzrkp+GNBLwN5J2h3wPfgu5vtl7M&#10;u+TJGF9h1ahUNctYRbsUe1aIN7arz5MpQxhPsRihE8RVa3Xwy20E6F5vzVqe8hxSvwPIs9N/RzKx&#10;lF+H1xqkgTuGOStDi6ttZzdZK0FvpeJqq1pptdtgfvm0oeK6CSym3mtIWHW2+3h37qs7hDm5o9Lu&#10;EiDOzASxoAVyDdmkQc1c9fqVM6E4jmWHOWcjV0WE/hARFlwv1UbO5ntJQuo3bhw/bHx/wD7o1YJ+&#10;5CUyW2J5tclhI9lZ2wST4bvsX1edbBBOK3rXXq9cuDnVdlmEazSYIWHs2+tfpTMtM+pJPHWm+7Qu&#10;5G6HZJy2pHrAKOSi5VjPlHEaTcOKjR+hSL3G+0+/Pru0hjyXNw7+nP+Fa64aQZi01DqiuSCWEExf&#10;l7E8z65F1eONz5o7dyWwgbwdjouM0AW81I1nYVbNPsabdwlTnUe+JMRorURNZlpnsZZMu42ePo3r&#10;vJopD96H78ItOo9x8dj4Kzm4/C+t7dVOsO5sYTA4KDHmiQizWB3J0JwpAT1Q6Cr5/rC9q2Q6r4/V&#10;CuoPFROiwkP4YPM3TQ/LhAEG1fwARa9P8NWbKjA186rTaZjJxSArnb7/Ord8Gm7QG8l8Y/5gHDZW&#10;bDfUaL8XHk7zuDYsLteZ+1V+WkDc430EhFAZk2rnvE3PiCFJDU6536y4VwZ5WA3KdJl7jndPzDE3&#10;sxJKTGCfPgB/gOoHwhzds5Jg6q1CrvwpuicpLwti/O5iZp1Utx9h+OG97O7BpXKVlAYauJcPM5n+&#10;RimldZmIbkx4S3Cdj136XF03cClkC6OrcDnU4p/3Tr6XceZubv2/l/ZUTW3GhoZaLA8iceZ94R+8&#10;71wzOK6hJsZ/0Q7V6fjsep6FS/JRvxekHRLf426pq0sh+iYXW+15OgirejGjd3/xzORetQu2mE1g&#10;ebV3GrFc+W8gqUBfiZqVHlw3g5jF280peeSlbfC32xLtjpvDU3Av9fdYADIzWEXcb0xgNWyvy6SO&#10;MxByTXigu3lfWq1ttzmvv8PnrWX3VyiQNg1iroy7lmi2/7SDvFfcskx8qy/M6RikCuEKdgTR5b0C&#10;pt8nm/omXAXMPOvGxX1mHi2Xw40eZnxMXlsqAEoZ2w+rMainy1WU0bdMzZrLRenOzLdRccwtMxQs&#10;slDNv0QgvkibX43f46iTCgfLvj4i6sZqbm31hFm3FILNUG/FJOhqNUfb7jizp/FhlmBekTHnwVTv&#10;MosX6to5AoKsAC7tI6OhbJbg6gz2hUa88uFzk9u/Up34kOXt1axBj+g9D112c0BMKZXTXLuVWYn9&#10;I0CJGtGx7brubbgtDPEs7DdK1MbFNtNkac/SDwv8lefo6ZLoAlHJZXJHjk130sGg7f9R+jKGcy6E&#10;ac2qPKaKrnpsp1R0lka5ERtW+hPsGiSz7yXPe32nETaxyuA6E3lzX/1ctjXD0d8K+dmERGUyt2VR&#10;HsgoXc0bnSy1jY+9b2iM5ewdlBvsm86nf60hHxY5Kwwe8Urp2/a5/FTct4+cvCLpudszqWYfGJ97&#10;v3eO/N2J1yk2OcSLDDrXxX0tn1JgIL9O9ad/McGuGF/z9WHQ3YIeRrL3+2jQKYOSiMwgECZTDRa/&#10;6bepPuW6j+CXn/agrsRq+Yr5oVlb14mX9TxGTp8+F+/hsPXtyCkg/gpovtZiz9cLTDm07VPa5aj9&#10;3OoIb9va5StEw8/0Z+SH78jjbjlzhTCl0rgC+ac+a6y07kK/bIvnm9AF3UHx3HdOptsbZgQ0ekvO&#10;y3f2GEEbHrqWmmHruYTG+MH57aOn+Ms5E0l12Of+/cxnn2CCuB/oGh0eXy64oC7+mimDTuZdbfy4&#10;Bgrzpu6NWLTuSA3Q0TPrwOSfOTdPO5DpYBaeBXwvDwYT7QYNRkcmiFIuzlOPiq4sidCd+LEdnMjX&#10;sIsrrzUe8JCLua/AMtAOu/09zSYk7Yh4Oou6V0316WVsuqNJ9Y3vmmMwIoAbh6zTFvtTlddh+hqI&#10;82F+08fi3fbTcfLLO8DN9PVwxI0Ri2KLz43EOIcrB3zBlXcypnKS/nW8/jq31okYWZd1dImxiTLt&#10;3Mg2sQSA+uGmtYm7PUy59RlpQ9cKzYchMskpmjNdyeKJoI7x00eokQ8Ij3S/Hor4Na1WClJl/Jq+&#10;+QF5eW/k7/goYpb017ltVAbt7Krom3DLxsmXd5uM92nHjqHdmHdHI6p9QlqfubxO0FSt9s7V4tde&#10;IQejj1yPF6RVSUhVi3rlsHiyDWeVcONNtvCgso3gGzI0kdRri3lWgDDTAZkvYvPnR8lcIN/tVUbW&#10;y8ITY+fdV3ZXL15WsBGtoc4B8jExvG1/dGv+KbF292GeNqcrc79lMHJ/QdqZWp1Obn6vZm9mce+x&#10;Cih2K32z/FksQhiGP51GZnmfY72huIJduwyM2j9n5VglbH5+/V0OXDbdfMrA39sQ+1pFRzJduWM3&#10;S6WBM/TiPxukX1W4i4KvOSMEbLcn3fR6T8mwdV1zE6urz4p/VWfQyn+vlolunDXleYhGLzqBMYXB&#10;+CRbmazo13XUZ9du4RhTfYna1YIP3jBZXcOWVFFqiPecguoAqwAy7VxozhwrqZD8L6vYnUtWbOa2&#10;fKCM/y8tKW8+yZkbuVlTfgAODFcgnkSdSaZSLeJSAQ1/A5w4A+/BEcs4DTiXfiC/sMsKBQhdL0Aj&#10;8CGRRfr0YvFBG1qX4kXsufRlesjNT615/kYhRoT91Wml8BE4vjquqpX+WzoPSiuNZw6a0ZZHFLfl&#10;pt1Hp4ii87hoxtVnz1N3XefAdPMVLG5LKDHpdK+P3DGRF83w2JhfgkEe396QC1hgEsyu+Rimu+n0&#10;r0G8hWtYGqOMuCebnXQ1ZPURy1db/FoIm4p8n2KlfbOrorxbJ7/3DUw9y9vRBfiQt6JQ0MGxYoxs&#10;p3bvlJ0HvuMFJZGnSvhxgUT+gIM28vZCP9ZHCIPOr8+g/rRKflX8NmoFq1dsLHnRpbB5Ub21wzMJ&#10;S6DQGHrZL2OS0w5aqd3EXqV7iR0ul/4UaSHDbqZAYWbxVKs/2pF1E8+7TBtvHF62sW4/DoAyhDA7&#10;hZjtNSw/5PtdiUz0z60vhV+iWF3xzsQWIZdgJ6n+ePrdsZeb7FrzeGQ2V8eJ8AAv9xYcQI8lRrri&#10;zYWVRrk/Oq9out8Q898vCR4kVFQCjsHfDzpTwx+PMDSKAbqoGu76t3HRx9Tn5xwTaYUTF50+dubS&#10;LvftDd7M8vk+PcaZTHKtt9ai9y2fxaTbAnHVunxBQQd2i+mJNXSYnOAU6Pk1kChpP/2r03b7yjc6&#10;B6t8JzPuktrmy/A3fvuadJdgzPW6qAO529AmnfJQfVf8TaMCZJW0OOwntSOLnPe9CSi2ZKdVrmW/&#10;eLzDZy+RMchs7TcQ5CIhHLL76SsiIcyiE+7IN7o9WefMJlu7T999xdRFPRyojeUaKayf2QwX2+Vz&#10;/jIeJFes5ZV1xbCjmrD/ZDqfMTPL0+4xJ30Bt6LyfLIe3bnjhv1c/Mhouj75mx7/12m9C/tErOVN&#10;AmlSt9GoEcS30pk4PF7d7Ze+c+6Hj3e5VSOAGC237762mvzuI7SeSdGJot6S4qxfI7Zg2S6OX4su&#10;+ZucWwyjW6N6Dn7oWjf9eujfKILKJmB3lRBS4eoWn9+Lr5bifcaTALoU1cjspYTf39mAbFrLdTHb&#10;3JPS3mg753s3azRfr33vUvRLA0FbV+unY83lj6/NFROlIdHeIAjGEtPQY38KhKmsShEn9+yvtGwr&#10;zfzSOvYOxiI6l7raWnCzCu6vhTeyjpzfooLRr0aqhRTfONbEsMhs3FFIWKX1O6WrR/79Akf60Li5&#10;zwPFBfcG/lF791GfD/7qtCdmdR+WjMOzvOjHvSDIm000Ha83SgTN7G4tZM7L0Qbp98+V5byftMlJ&#10;Y9B8VIuThjsA1wfqmIRG3zJ7cosI+FPX4pbPDt0F1z+ze2P954vJlv86UHH2hpSqtIWX6N4rFnrV&#10;l1BtHDVwMRpYo+zS5hNpAL/9U00Y1B8vQMVVzGDhLSM8M43rIEnaZv3Cl195BeRiW8N8g4NB6ho3&#10;bWuyGtYVlBWZ4QXCcFcJzzuvHtcM7akwqeCtwVfvfz4deQWWkqkyvxUb9oEe0fP40TSOethnmF79&#10;RYRaeiSeXZUeqMm9VjujzGjnHJox6gDojng2rvv8Ciq11kSg/2oBg01W17OBE4rof+Xl9j13sER4&#10;OR8Tfv8Re9FvCmu3b6OS9Kv/+qpFeT2YPush16zv4AzqNuZ21KlX9PnKudv3vZOpVaXxOdotH2mz&#10;CahRYTtjIYw/vBV69+m9O370IyJz/Xkqr3jZb6Pgjtol6VEwmL3zupjtERSr1d1W6A1G5yWqKYSY&#10;rpuVWfUZsqDeHabHRdOaxDzn9sg64qv9J8+JebE+xfC/pxkoOiDtg3DQPKqxnlrppaIX4unEBMtq&#10;2QK/Bna0PIb1IDN4NYX8mU9zvILPyE1kfpYghLp0wMYi7GfDgr8Tidqhuapji+v0qq9PyHcvqIkN&#10;/3MI06Te5mycnTk+Yuzer8n7Ac4+E/0xemj4NHfX86uqcrzIC3o/0d+oTtYSpY/7Fa56IIrdpfbx&#10;683Hw3ZyiZpbz8LRj9Fdqogec9cFQLsvR6mCxH9dDqOGxznRjQD8s/SlxWx0YIhd4dYAXU2QT6rn&#10;W3FfDo1qLXfyaao0xAti6yW3hSBZe+vYoy4Aa//hwfVzznt8yR62e7k326Nbtl49vfvj8LiY7yoQ&#10;RtS6sl6zvyyxvw+2bdSwh6QVVImX5KmVAt5nJzVsnGmkwIk2sSL038PiKvbJO/KErZN/HJ2JurFg&#10;FIWvRRpISdFgSFGUIRIyViRjkvH+/33+K1jPIZ3v23utd2GtNMNDDALCf7Uj0gmddra1tdVH997r&#10;vDu/8LGqWKfhnzOldQMzxSaHM20Tj5/ewonJHY+Mlo5Ukh7ntOHMugrqPTqZXXQvF/s8zVdb0F0Y&#10;ZQkmqD3mXu7OLliE7NoUF52uiFO/eObiWmdnh2EuKZSBSBv8vQWwsfoHK19f8hdlwLgotkUMdszK&#10;R+GLvpMRUAtOu5l3RZ5ks09R81J2DoEk3JLWgd4vi6K+5JT5a9wXQqJWgmHwdQCh3T/EYyQXWckr&#10;aprX/H/qdKpc1SrW8m8AmYos32W4okg8m23M/HTNSy1z2ZfEL+zGjhwUomJUzjrXOtj9fnwZFoFE&#10;UB0xFTNchxaYE1RocYCQSts7pr4FXG47F6hcO8P8/W6I2qwaPZTPz9ymAfV7q99xj+5ltptVbq22&#10;tVzjmArLT/aLOjvNWBvXB4vbQ+h+hja+XLNx1zZZH7Badmk5P/TjujgHEn4lYr1cr4l/NufwZC4s&#10;E2ToC++9ByMlFKRvAmZRVK3vK/C/FxYSh22lVZs+tnlYGkdzhD8JxxgelaD9lEclwpxfsrP7dAp3&#10;yvh42M0GFe5bYNds85ze75XV6M7Z7q+U/K7Hv3dafjmOkm5KZ5H+qTQfFJmZwW+XOI6sy/5BRkaP&#10;+wuYzdmnGFUHpEP9AjXefopvZAnbPshRUeJ8stoDOTBBCTl4HjBOz5whlK7XLxtefJeVmOn8LVZg&#10;r48me5Wfz7rmE6gI9XzSEm7DW4yKX69rFQG8YtETYIIRyEbRqol2TjvVV1Fwa3oBzsXtV4RsvvYe&#10;FnRHWCvOh+xRa702Ss09Gu1+jyw/auzfASqPdptUZ30/zQckuogzt/o8m6v16+jpYfxeJl3w6Xqe&#10;MnmOWM6MjbwFHlzXRDf5fq6yqsVJedh0sy8vpm1bjlgHjUrLljGF+FUIbv5OrdhMK54FMovZbvGQ&#10;hQG4f2bnGy7cStXrWhx9rs3qNDuOo+dUg7hSzp9W37N6KeNe+Mk9fAmwNRKLXHc5ex9X2QlYB3vd&#10;F0J86F+wKGdYW6jeGi3ozI6I8+nd+PvQCn3pLpJZpSJ1lPH77mDbowxnUma/eO2PO8duZwjUKhcm&#10;5lt+0p7VVYXGc7PMMOx+LNueBJ5jY0m22vRMnYszJ/fkwRGb3u5atnn5UnVxPLz8ycAQv3ajOyz2&#10;BUh1I2TLktzNlGMoJnr7G+xR/vpmY7kkdeH5IcxDjMUkPbxSpfLdzDXutKMo+5v6ZB5dLn8I+gRa&#10;aUaxMAh+aLFbaycryr26nSnItH7uz2UPIn5tn6jJZOyDQ8UJtUvT77fXhWCZYglz588C3rEI3X4k&#10;1HNZ7Y5WTyRs1M/ZKgsYrfKrzbxhwpdiAzqooKMc8K69lGiaOdgVOEny9/PkxlvncOUNM6V+efR1&#10;y+/B3aAPyAMVKlWTz4doR5OWHsF57kA/i8/L27UUoou26i5EKQuy5AhGp55g/a03T4BxWHYKtcc5&#10;r/3OAc4u7NXXU/5mnZkDcM6Pg5lb0eQu728a2+Y2+OjYvCoAC5h1iwdiGkjeS87pfSKeV2L9nT3y&#10;89Nz2mq0R/TxMerMdjy6yl8ReqVHQp5Jp5U2a3AJvMUHzlZbqn9/jSxzNF8cYBu+WhgL2LOQaeGK&#10;+TDIY7U2f1XOzWp0wLtM199Z+/uyZLmPNcJbACN+ptBeft1gN+laHpX180SknpcZeVc2doZvr+JL&#10;HTfS9qXR9f6O6vD18uCjuG7dttB1PEWq+7lySEYe8Z4PeUpvJ0z2Yly/rhsCGuuvuBmpDm+/8GcE&#10;pWYMl9DnNPPz+yWPLpoOuiU2p6nGR9G3QRdz+bYRNqB8EmQkl2L4rL8hE/6qfzgZxf3ouhM8VLMR&#10;5uVRzYKwLXjWs/+pf7jHuMXeuJ3Zqzy56uzEZSCXxaIWhBssjkBGhvECrt2kPxV+zGgsSq8ulddf&#10;4RdkwNX4rj+GO7wqpOlCfsEo5Y6b+qJ/yWkdv8vAat52AiQCI/ykv9+g0wkWlKxitj+YPnKR69Ek&#10;xJRhLDm9o9G3tKHnaqc2rKViQyyMRqXl7PEK5iCDTydfy5FUldP2rpw/ocsniV2gEgxpQ9XrfJg8&#10;8tX74bqUFXovDBnOrxPGkpv6h6TzK9m2cinnnf6TRX/lkoj6B9YZWGCLn5b2wmAZPhu4hlp/qwhb&#10;fA7y+n0xSecFvZuIdVx9Vb/IQQ73KhRvDGXpJcIQiJlryy1EiC/hUisZmSxWHxS6kVHhPUJhy0Uc&#10;5msyfVifGuNpUlErejSxhFzrEhTdmvS3kJytSgO3dCM6ND4e3hvLE+ZTL+xT79ygGj5T9WhIVS23&#10;GzXMfDgIMc2/DXU1erJntbFWb9k9j3JtuHS1VXV06QuI4Jz3lUu74mBhu1PoYytmILf/jhxF8srq&#10;eCyXwrNfz1ut2ymiwo/m7alL/4cL3RUrt5aPffJ0TxiNXPoz2aUC6PN2zt9XWVdCGjL/pi3uBXgL&#10;1CbBDS1vMGscL/ZhYTSWZ+r+/OyAjAwDDAKDjApllbrEaBGvZHS9LG34YTc7aBEc4XaPwBhW7bfc&#10;+WXuZwsikuZXOv7KBa/PxfIX77EJs0TNsfSMTmxA/LIoWeaOTlrRKzFQB5rJ37g7SyB6AU1ZZLWL&#10;ZglpTgvKbAznpM6taduS+hHflfUJ+iFNkevvVzhECpu4EqO2vau7/idcKaX55SB6fT25bn2tXm69&#10;by78INZFRYE9Q0+RchkGZOxHpWtMpj8OEf2FvchESE/NDoBqYs1f5CJinohT2bCSv5X2lcplftst&#10;KSQxeH1Wkxt0Tgf0MLKHKqLiGWjq9WinVve0O8q6NHEGTA75OUrD8t887bp4qltpPCrl21XzM4vz&#10;I+DE/n7DiXNkOWObO7t2rrfIXzAkUHdseLnXy6QTZJ7ue4EtaH59wFuQIBYWGQv3fsT10rDycu8C&#10;05vMGz9s953eoYeCDDXo4+FhdCw8psE6LIVRPfw9THs98r+lcig3FcEs281iwzvPx8aS33+P9ahe&#10;OJ2hRSG/PpwbU9TfXXdiRruLu+RrN8RJ+Stg42gismmV3tuBsP1beuGFnjmkz1bhWmkFSqc6fZLB&#10;/HX/VPRfedG67Bgp0Mf8Q1mHLsACQuPuZefi2TkdHufkiVKlqgRHa11oVO+IsUVUrOZRhnfGhH0q&#10;SHlgqhcXq7+5QF5N/aKZesW2DuVnbbKkD27EJJyiuRK7KABu1DkveJOVUi8p3EeoS0XTEtfb26xC&#10;Xe8v7CWjFW3fFDMItcAv1e7yhK5RefLqDVa2ECi8Ex7CCGQO7ffn0XMJrSpUQvOak3/26A5HIpYx&#10;Jzgmv1CzzvwQwi4rlSk4Mia838499dpRZVHufoeB2OZSmwmkSjfMas0RNbhITUmf32k+MhCgEUad&#10;mX9ngW11FmzTJsOsAKjNpavJqBKLVnf/Dl+KBA7dLaqbyGuduTQ8KCYtM09jTdHPtXzNBMhYeYI9&#10;DlI3CZXVhjkmGXkt8vn55gV6wjiRSHKmRu36JMiQ6iIBl4xxaM3Uk19/Ht51Fzs9JknUHO1GyRlq&#10;t1r2Ajb/mcPoXeyhmR5c7FkKJkxfb5LMOxg4ujyhnNm8k2hkZUlyfV62A+dR2t/OUNMW2FP+b7GC&#10;FxFr6shv4wWDfvGbMaiKMK87vavwPp1M0a/u60/fTe5gZPCXueNbS3fNjuwc+wBYtYWiwV/u5mGl&#10;rdbVsFODmuYVtm4jhjmeMcRHSz41tYT+DSEJ3CWcXe8jx21W0+pvMtg/spcKUYoPdKnl4mb4XJar&#10;0zn+6bTI9XV3AEdQrQSoEH/up5HGEASktz4DQxNNXQ7L3eP7kGb5U9I3wmkYRxnli9F/H5rxdVmk&#10;++Dj4mXfWIpOzC1EIXLps6zhk+0wLoNxsnYlodUxvGhERjd7m0reeTdvXvh4N1fpal0L3b40oMJe&#10;QM2Gdr+/wmc8ztVhwmPerXqO/X+TTh/tw5Ub2eTQQqb+dFLzP/nWL8lYxtsDDguXL8yuo+G4eRts&#10;xNqyXj91qLI5KTZPz5N1DUwx6wbbYKXXrBUcjSoMj7Jtq7ad6Xaen2BDEac6fz/PTQMtnDpWIQft&#10;Sv4ya3qsvTRovevMubqc48rE9lv2qXthONo91YY5Vw6vff92Ws5cP1hUI4XqNiB0EhL5mUas/WaT&#10;4L7atn0dp+3WzWvaOJm8/+43Ri675ko5MJ6s6E1b6Wr9jDCJfsbAxZ5HOgBk9Tv5psyjJ17wpwVE&#10;EkyvjNbbl6uRXcWybctd1Ocj6tg4kDfOA0vuxMrOeBulixOB6DgSPk18kEGK1rHZBKc47uGrBK/H&#10;Ev4EcFmP1nKKFL1ptSZo32VmLMJuDj73BgTGP5UsDtUpQ1ebng4Nqu98CjZ5Zz7sfjkiud4Z/Hqk&#10;vjOmWHV7wiS//bcjEM/1gJj5aordFYW4v7qrigYQ08EF5iorzlhv9S+0zQAywT7Bi9Pqb45PlY5m&#10;ZfEInR169jDEYTwG2fIncEY/e2DJlqgWd8jLAxuKE1pfq1E0/o4caD1zJNFdU5k9RrZaLNZR9jz4&#10;1npOV970e92J6v6k3O2C7rvvT5q/FMP3SOn7F6w6q8yq12mn4pwu64nxO/bPUxQdKKRkfReF0yDe&#10;cm8EKM41xqBAxvY/4H3uhtWOp5WleSUdkwKwUx5FpqAttJG0mAa7gTspvZW2mAfSmmdn3lOxc0kM&#10;uXa97xc173FpvLfjM0dtSRdfifv9maU6BJS7pgEt9+yy8TdSZdZmD9NKa1KeG/cjsYFei0GqCvSp&#10;2qqaBX6UgiFpT/GsLU1LPsdcxxpS8yonqX2MwVsxH3Me3IzTfmebDiYtLjkRPwDkneEVGBN4F9kN&#10;GKwVggwkTnsND+pL3JqWHDsNZ4Hw6TCor+arPfU2LYtoywZ9wlgMz2MXqEZp1twbEz7ssSE9hFw/&#10;e/oM1lgn43yL5vK4QptQ0pDwJdbxtI7sTnN4vfc3ue0QhXmraIN/ufSycSPj5dJsyYS60yG71Ppb&#10;cdVCT6P7traFVTXZIkOJupIM/Wxx47mKjeg37foXr39Xyh4n4nXawVsUeg0QqOZaLRu4umWQ+d/h&#10;lquunY1lwIcmZNShrVrXqlS+RDC8Ua5XpLypGLu8Dq2Qk+WnlLcs2ffTW7pamSuVRywYnDaZNByl&#10;toOS+c5wwrezQrRbmqZWALBG+1q9L5Pe3xva21zEnyUH3nG0wOzyNru65Tg5uuXjqaW/yNFuZgr2&#10;c6zdFSxWMtfdGGtWtCT6I0HmI39jAp0R2F3t7+7ZGHef73TWfqlBd69AIhGoBT2lx67HIHMu6q8E&#10;ZiMofL1fe2Kly3kmR66d6ep9BfM9U3lkN3jSV/pDI+N30EOyFQ9jfo3tmFjevk9xbRLp8t0RgD82&#10;GvYORJ027EJpsz/o3dn7EOufI3oAmfxgOz1aDdstT7L5J4Zcr+asFZd+GXrv3kYhVDM12pt9Zb6q&#10;uu1Weak63PNEVcUMGxLteP1UE338YgZhPgSeIzM9eIPZm4oEJ+n0GkiSpNnmlfyATHFkUlAgJKPc&#10;tH+o9M05cLCtdlfdZrO9WTBwvgm6AcftEFpk3qpQitwYGMvNNTcILrL4Ld+yrjUobm1oJSH9I97q&#10;lL6AjmbHlOjkH9hUC/ftXBZkGl2eMKP9qsloYH5ezcNPa7vppo4W9IS7WmLanSw80KuzFzLFDcc1&#10;jxPaXPSl7chTM+pLJV6XPZivEEQoO9PPYtosDZxwVDiGy+3sNZyWo4OK6yDziFQ5CYi49NL5Fq4f&#10;WpUjmx+uobA4ECr1TLXX93uTjDVJEayHhkLSF+wV7DqX7zpcs2BoLAoSHjmKcbfFcHXha6p7tfab&#10;7P5ZJxeF9fQ+OXkYyFSwCr1YLXPvS0VIxvvaXdgP1CJP21WsV95o6x7SWecqaGz6JvyQ3GzEcHwz&#10;6xea/iKbo85YGPze7nxoRUJOS5ZYBFvZcXJTotpO6RBjRuo7+N8qIga4B0y+6E706tq1DmPC9Sk9&#10;LIZ2yPeZGXS74F81ON0Zx/Rn2LZ3yX3sBvdW14dLodXJwSCeOJ6/mpbR53NjtISV+VhFz2Hres+o&#10;K7URqBPxf2hJL9v4Zf1TAHWz7e07THdMXvV8+YcbzJppscugbNWppUok7MVzeESbVZH+9PKhPLFO&#10;NMrFew3/blapMyeLVAF+XB1x5Cx76uv+V33xGaVVwl78vTqrTH5zLW/ktl0ntGdYrpJ7+/bmH/Yw&#10;12uph652WD7yW9sx5khvb+qPWqn9mdfQSQv6hLqruPzDVrCkm8xKRjmTNa7KJc4dwthryzsZMs+3&#10;QVClLiCT4o3NwZier8uxXpSewezefzem9eWKakkqXnvXugw6ETZ7Z/ErEkuIWRrjdydfO36zr8Wg&#10;ueO/04mDt3Xp9asKCJyBJED2P59EMt32BDFXG7RO+b8HekKZuajR589yq7so8HNk2rOjYJ2bXiiz&#10;jMd5ZQe9XuA9LeiG/zXQoDa4tsnjujPqBXDu7k8tNkXxa+vJnJYb66CKxr6JL91SKVcOguT06fTt&#10;MAWZMC/HC7Djvd9axeBea3mCt9/CerCbuj250zXmkRJtk6DhHxejq/R9MtvgdyN2xS3gmDabxxwq&#10;MJvO1VpWpBnAnwo9ej/ffZOzGHQhw+BTq7tdc0DmeL0Hy1hz7gILXdevHrEuLcuP1YTKXfad3bW1&#10;ixx8MWrw0e61oYdZiQsT8O5tdcvNkiv5jnRe++jLos7M5SRAS0Qa5JkywfR6I8SqudqR2bH7991E&#10;XejoHHyQYYZfSAO4roEn0v5NdbxXzpsXcSr0XkiykIHn2G4sBX9+a86OUX84k8u5jsJYo9HzfNcr&#10;Q4ocPG1dy1Z60+D9/GvwsCnAhllv/8yYIDNAB+GGGm1obB4LmBSUBkKUa/IP/nicYVKeyc/fTRYr&#10;x60YhziS1jiypKYWdi8/wvrjudzQC+t2NXB/M/9cxSTyyNB69RXt5LSLDPJVTmFO4t/LBshn/jBp&#10;TtU9gGrDa3yo6t1pUV9dT5VffZjktD1HtyZX2RuOV9devgZWmE5KQnt1FHjNxR2Y8/0V+2Ndfn+a&#10;XebQXLEZJOjNeXwockpK2+IiJO8gs/iVFtjtFumZwvU3OnIDhWpP0iI8gD1z5lDrlX+hs70aGS3t&#10;x/kZVXoO8lpCld3xCFinYf2Bt2x53LweWuCwKvUvPVrgs+EhJsr4EgyFk4d+mG1Ahnopa+6iQ8En&#10;0bG+JLcorc3xaS2KAxzamERs1NUyM7LRXBb9Huot8vaIiGMwP3/ZzZVofsDHVMRwSInwfmGBahbU&#10;KQPFJJKvBivu79yBNSdSF2RU5jFoRt13F9Yyad9XMwIzUgaPxs6pKlyvuS5uHo2J8z1KjyKflK53&#10;hYHBFoD4nBpaiB/8yxInc9ZLbPBsWt9S7lJjFtatPDsjU2yY4qEDvUoiyAzPzZ+inSafjSp2x1xb&#10;su9HnPtdprBYZrKLdWaHmL1D5HacXMOhLqUTuvow3u1Zv9hwKfoE16lpLPO8fBsqEIs3YIE1KpUg&#10;tB/Ip+UYiLZAy/570hbg32RqPVfsdt6718pw5mj2sayHqIHNasYEWbCuwq2T93W2qpXbSnZbOZjO&#10;43sZ+eiuxWW+PRS+61XhVDgOE9by6yu3du5yx+u5nxD1yO3rN3YEMve8oezv06VZwlGmHN4ebjFx&#10;cjZMoB9u+D5oiz0pcd0QpzOjH5FymPhu92DAqYJLeklr6y3sN1pGR+ht2n01H5vsnMpDru8z/FXX&#10;4AiqAe3UKoKMgCCNGNsRr4BnQvH6OKLW8LXoOMRwG64GguYpArEYzoe1w2ur5LM7vc3gzWMgm4SA&#10;DnLB2iNHrWJxmHU+npWLBv3+lb0w/GeZxHRbESSdXO7KIHOIUHu9bD6UZ3ZTXBaQ9Yf+7LLpE3hb&#10;v3I3B/14WZwF+A3bl4JdhLxVyaTHX7P+DTV/0yuQt/z9QT4SAklDr62J1uh8nzwXyC0atiWssIaW&#10;N14DGVj6qpkLBlTLRl3oS3opcz8Khr3xLak3bc4LT3NYo5RCJE/aMZRHKjljMepa0fhxvGHXiVJ5&#10;qUPEtmvjDhS1tNH93+0vuBV7RI6P9vK7aumH4d8j0KtF7DA3r/zStkK0vqct1OTmwJeea2V92F9A&#10;VWll3dlsvMcrLaSMoG7EWblmfct6wwsGKTHcF6H03nsUODnclaZJMBOKY98eVwAXXbOG1LptSwWQ&#10;gSS7LxlrtyV63/qNio07P7nuVidG6nY+F2iLGpp6FvqtdrR7vu1oso62N8drt+KcD92cLHkh1fUm&#10;/T6fy/8MLHPHn1KlyJLCruI7ZAz00Web/rsUvqYEZPNFnNCLyW0TJ3qTf16PpUk3Hi2iV2vAVu6p&#10;T1jFkT4jHMkqrL/7vH0EtNR9uL0PN8dxlQ+5ayQkl0KyStAGWvrV49P43MkScriFqp1c+Qsy5qbV&#10;ylfO+rqBvpobY2zvWJtEzxDcLbpduOzE07gq7xJ9IaShfvKphtkZbGcoe6O71qxyLyr7Q77F4FFx&#10;N/chtXxRbtU8P+UBKkv2mcUAJX6rAGTY9BNj2MxT6fu2avNtaajc0iDabzrW4Xm6J7UHflo8y3p8&#10;/E7yAN/EeLKwbdn9wTP4SXTQbc6db0FPJ31/UnVqi5XfU6oPpN55UHDLR7tpeaj+uVRHhZPS13Yj&#10;vc88vwgUXFvGqSD4Yutl77d19+YsfBzAoPbgZ4WE4AMUJ4fsHSE/eDM/Glbs8/VY6L9r21PjpTd2&#10;+9W5uVwH40KPslJUP1iTfWj9/b/JFxqjagTV7Ftg8Y/K+a+2qEzUTeh47scu33tet6ZXFu+StvbX&#10;5cUeh+pEm/r668PzOxvG4q60x7kKKtr8ah7TpDi54y2e1Xf9oQ6vxb3a/uX+O7oGG2s+dYbYGx3T&#10;RfSKFZrvm/HbNutbLFhB72Nxm33dd5HKjQe2OKgdKt6jdXGInrQBdLS1sMR97nCJp1mmF1YWr6xR&#10;gw3+Dr+9TcT+8eUW/fDKf0eOIJ/vKnlLG7IDa8xO5BdduDY2FMYO+6HBSg9lWkpvCluaD7VPXB/M&#10;XdvGgezAjTpXfGSpnc8ZDoXugarKI7x0f3O9x5RVgvBYvkaU/rVEtnMfgkw2M162pR7knLlLvMrc&#10;kK8mTl26u3ShyCjjf9ZEAHB6sAh/DzqXiWdFpPwJfiVkIvPsijpKpcDbPDLDn344PqwLOb+MSZ02&#10;4vI8ayridJkbnkZVkNmt1cUJx9e4lJmpl9Ytu9CZefZJs3HqZYZDOgRUbZ0ue8+4nimpnZbeeWWR&#10;6gZaoMrzvNJ+FforPRhX1otDZU7AxGdAR2oProMFui9y6Fit1EY9kAFjErasDu2IhJ1Hadu4KrEr&#10;H1RjzhniFNfyThmKq+xSZvYiGOR5XknFcauOjgpKQlYaorBGLS5Pb6s8/8i2lmADDTsKN+Mv3uGb&#10;GRupDy4nKgKZcZ+6kMu61c5ieC9F76eJvu4+699htcVBEwkglpLDt75p1DikDhAt2ymAkTI4LpRR&#10;qtExX8uJASeh+J3YrN3YWMetCOw13I6rm/Kr91qgcoX9GxCvicG4OZSgAdgkGQOiI61NfnYWhbPG&#10;Sqs511Jnncb2e2jMpONkwk06EYKn1Zey8TN0UvPZ4yH3KufaulY8csQinipbZjEbjsxuVM4PO9un&#10;L57Wf6/OeSNYJtAToGCdUv8OSbEDV/J+OeSxY3fF4QCPoUgr3eNuRyMYiZrmk6HN4W1zXZsi5E61&#10;zreSpDdG6LZ7qR2t87DYRVB5L89G80/O5SrW9ntZ/T3Q9jy5VpxYKe4wV3LSzPXxhVxUXiRmwLZI&#10;Cw5EXgyKvk7tcCbEp6KViMyFOlxvu9rq4UEhuEEJyhZSBYXS3g/XU2+OpEWAuoJJ6mH3j6i8cK8c&#10;yLhk1vgq9dBYLlq/xYQnMec1tKHccp5CUTxULuTIitRnz8tEY6uJUtRb8JL1whPk71KfvO23kVWO&#10;/3F0ru2mslEU/i2ECsmhdHAmpUQOhSSkJIdS4f/vufaXd394r2uPa+1FPc+cY9zjpkG3pai3xw4O&#10;WXx1H1cut14lnz+PzQyJ/a0iSmVL9TFEPHoR4UHveWWqIaybXYbptKvg/OkwqumwYu3IkQs4625t&#10;MLinE/jerI6LTZ8sZtFUKPGrKQ7I/hUW3TGrtQC9rhU2zWft14yaSenvp0HBg1xkajyHYx7fBkxY&#10;x78o24LiYhEnEk99IMfU3blnJTLVGK2RPiuXcX4cf1j0tonle7HNVwQRHnxmBw3GLQeMIsXye+Cg&#10;9PFEsOsak+TtO8hoC3KdX+2pOQrXTF6bTzqLfCOd/ToGuIJqwtevf5IC3s9ZlegG0HF3udSJ7SFy&#10;+GweXNfc5kJHuyPSKmx2FYgIjyuJZJBlNms34tLp5T432wVqg8zQpafv/Sf/3b8G5cL8tDru1F0R&#10;PxNdn/BNlQTfE7ReVXu1e6NY8OenxlREy18mLa/N4X6d/U3a8am0sPmo2eu0W6P9hmmUSStqtCmz&#10;UTkPUvODnEFmbpWuzxs1D5xDdZE/G4EFJzGusrk3mJMCNbjbLoCue0ODeVZxMU98sErO399wNnlw&#10;uQZ+orUdcb+tljK5yA3n+2lYgcEz11NaKokaN/j/r27nAjLERignLBUjU95mZoEvbbIK4MQv/Vo7&#10;OR0aEVn9rCALUXl5g6/VcISM2P3cgRNGPZ3WmPF+6cj/3djSqPl5NMZftIBb5/lBG2pkvlcipNNN&#10;yef+phzEkyxnNTsdXm86VSEXHpcLNHXSr9YfW369bX4aaNKvtnLLXqNKG9TCrZy4CdmqqYfaIruU&#10;1vP7aRtmpyXiig7hRLAej9P3i/OlT0PMpP7aqEj4DWSo27hSn7v7172cYvXeCnZ+1+wh5HHZvf8s&#10;6Aos3soGUj/h3lK4F5cPJ49cpLjBpFyzo70kE7Yun7Ih7qxcOh9SFdoxDGcRRjGCOU+G3AkPTfx7&#10;SatLm5pHJ0n1g0U+353iJk1whbVyW8IEJy1ASqwhfkgHajt6v2HY2cRdlzi4jmbJCGqstyrfV/K/&#10;vNuJjsYI92efnLhe40t5m0ZwTtBjdTFM/lYRg4FDVzcwut6RggCTFvyZzWN+EYfQgWb3d1dOrTeW&#10;yar4ITGTyygdANoTY3/fBgx+J9Nk1egx0HbP0hyi1nPt5MkbsHMA+YXqjrXGpln1mUn4f4t7Fqtv&#10;k+zt9hvEpgKLOEOx4wJp5vYHC2gNWWK1uB/QWR+LwLR62arwuX4dnUa2WqlgPlwzWqs4Tb3UKyv1&#10;Y/nMwQRkU1V2AXjkjhgPXMFqmP49bEyu5glaaYXfokvaOfHH4z7bYAFXcKacDsm2mcrM1hjLqkLl&#10;SFh4caJIbjv+vT77KNysv0Wf6oeFzOa1gojQ52i6mKzV+uWPN3eS9WvHDhDkG4LMZs+q+ZzS+9hG&#10;WUs+9vu+4BZSYUoq4e/l2nsNJQdm/3IqrRJqNm0Az6yz6Zd7Fefq0NCzdchCEm1rpWqng1D5TEsU&#10;eBEJLhm2jcL9vVyqzX3x7+6J04NZ1hgusYEeZ+6cnwSTzjBVyfmyz11aDHIaTOozIMGwrwO93JX3&#10;n21N95zFNsJ4bKSX70NswCfAu/nkm/m2vVVmjfInvajbOXO2zN3k1LzMsiBjMakQ1naNnjvWVnTr&#10;ULUPrP61W2T1q9HX+gPyQExQlWuAXNNyN9GQf6+auVuktzyaYNKLnY0oAN7nMghy2RKS/9UQc3st&#10;NrAtuTh0Our4t9/87W+qOWL6rDmrZLiYLiEegX6KQiauf08XU+ieyn4FGfqdtpZrrK55BtKr18PM&#10;erwQh0iDlyxKUvPVWZ8zq3FWQ/GM64aQxz240FHk3RvEjFxTlIpIIDMz0h4qaI16tm5B38qVq+MV&#10;W/1MTjm7dfCE1qGsnzQwCkt3fA+2RRm2nweyPao3FlLS+iTI3q/+iDir5PqmXpRFnGtx92FOjobg&#10;zch4cLcO+3+3tWNOddo3hn3N+dicUaesMWvIBSXzK0P+wSrrvjEWjtVuaQWgu+A9FnDHTJCtfNQY&#10;tBQr+PquIXQSpPJuB4mqWZjIaxTwZ+SnWfYMsp2WcH78d426Xp5u9UP1CAZLknHh6tyjTLe5eUv5&#10;fmM9xzyq0Z2kj8s6C1OFotr1z2uOq3cmRV9NZ2Qf2rbRowPXG+mVdcN43qwto/P3OSiKz+fUb+GK&#10;OfzRf0PIzH5gP/eqdF542+ZBsyJB3q9ZIHJuqhcJhQLkcOwS5dKSHDwETeUUvjx5DV4NJtkIy8tz&#10;CRNLdvaJ6/5oXoalOKPHl0GPYj5dp/hkezPw1a6vf7s1WMu19JUzWlp68mV5rFa4cTRWZlmiO2YW&#10;3jW9ONUGgg026KUo2ziiZmp3sDpc8/ep2xmW88hVbMTyJieii55zS/1psztjO/d6wVHrm8KZekK3&#10;Pcg8TtoWkJ6D6+30GAy+wv134HrfNbLKuzCnaOVDD3XP9oRCjrXMThq89mIyWVTsbZ0IJ3bfKEK+&#10;60q7+uGp6VBCPkLx1zYNWbn7zSIC3JhWSSM/ABkcynlH55zyqLc7hNVpbUd8OC7POCM3HEVXv5mX&#10;dqp/yphHcES04lwTtZvbuG3jUqiAdQQpwNeyL++H1ntfHVXWJ7mS7xtXEx6h0Y440+FwJQgpyCiy&#10;rnOMFoSGEpV+q72AqMm+GfF52s4/DKIPvea9UpV8DOXW0a07eji0InOVcEEVUxsUsAHqj5GxKAx6&#10;wRumd8MFbrloubK7IpVby27hzaAS/42GwKtmbe8YOWyxe3A+3OrzR+fAR+yU0/DVSK371+e4f9M7&#10;i1Pl8MKTGzrIu+9S0YLKJWcZaMSxiq5yw7511UV3vC1fW1kS6udjBBr7DHIpDKiD/XcjWGXwfb3c&#10;faV89tmJq1ezdDgRtER0Ir0H94dGxaRQ/kZevCfd90nP6MXocuNzmfv+eMxyvg7hjXoKMMiT4vVJ&#10;OwFS/HwR2V8Be9rnynaCdrRDE2T6ZBDGKT28hE4JE2dp7EEXg/HX37lC/eR4ENNaqucapFLW2xto&#10;rdB37/OlF531Xqw9HhlFCzvg4HubUWJ8mGVxbuPqedUl2YgT0upga5+8ywpkgthr64LfhrR95vtu&#10;TGpBnribz0txMXOH4PEbuoO0qdXX4bNDLuS0em9eDa10jfnQObvnPiKursup824fz4te6S12Aw+d&#10;cklyLJYdC1u9WrCSqoNMspmz+8ffsTzZ1X5wUKygfVgt1l+qzrduyXWCJ7S7m1wSQKpOekcAC6Qx&#10;Me3+pzK/ppF0sNmlTUpYVsfVrdemXamcGT0hFVQUz35v7LdKLxdkcoMH3e7lKmD5HKDlQZKoJwQK&#10;ntyiJAtx0LXrQb2akbIV5BreEyU/fWQFofq0jia4fZe13WfVDSbbbFTczT4Hic6voHxs0k916IBs&#10;LLDltu/dBj2QkY6OO5PsLTAoAoim9TDwNRtjlvbjQUs5KZeVYxc3i4kwuR4nuW3zhUMpIX018CIn&#10;eKqRJ/r28lPm7/ECmrbAVdBk/MaqMhl26yIa6vmzy97NGcjY2Yrnyp+ffgXbLbpJ33mAvM1YRIMF&#10;qblAGx1hHQttsEVK7ahebLiGad2Pq6+QMpjRs1YZ0XKMTVMeNTVtR10owxLA+rM+nXI7f5TQBmby&#10;5wfIPKJL+7Fjslxf7vRYLvSGojbqNicX9/NV/aGVq/mPHGuiPjqBKMyZGRvgR6y5QTKjv8GtW+RT&#10;j4VZu0LnKAVaI0Z6635mgbxNynbc4cPD3Jh9QWZMXV73EHbzpLGWp1yxIXyabjpVkiT4UKzNV1ld&#10;HNX1xVm9HLwndPu+j/N7B1q714undZ1wj32Z3yy0XHULRPqzZPqrbQC5gIRcMHM2ttpWPfmATGBO&#10;FSa/bNyo/RG3zXD15ekwzcnup+nLhidnL9pyH8YjewBpYmpZ+JBhxUDadofUEYpJetPa5IOE6ait&#10;9UsIoTr+VwjFg+SWCrf+fs3vrlmMAhkW4E/PoZc6ZsaaKR9gaoyoLpTBhPcbpJN8bV+09tm3PS12&#10;zVjyRGQ+IfCAgQvNLoqsBpL01mVrM5evgFBPwQVhnS8VSlU7JmZ2Hr9m/7ZpCG+QKeHrlUPdzJEX&#10;Xn/zRoRE/YnrGGZzc1+3sfJLOxpt49CFnY+rb+xs1+CDV7TVfbGd9sxx2i5T5btzZj5XCGrsyA3x&#10;rNftod0Etwl0DPzovlBd+iBjHx/OffssUL9XtQ0X2xhsMBHaHDEbiI7d456dOVlcRN1D8AZi3rbB&#10;H4o7XhnbElCpO/OuOomU16OljjseO9FDquBa1/aiubzUpffedUviYZC0QAa+MvZUWjeqdQaBs1mp&#10;I62xjDaFPRpQmmfF76LoTSF9qUy4ftZzcT95vuWsMe5Bd3ZBbiO0CdknHbKkv7G1FKc4LitKV+aC&#10;eWD43RKylIj2qgAybq+L3Cg4dGr51/Gny5+/OsFhAEya2drsnKYccjsY89bwXF4mJzIJuEwEycVv&#10;lX66ENUS4Ch2CCqI9HjPCKZRBWxKh/+RKSx0lOe6Syenbel/eT1k5r8BN0R6l2CP0kpsSrsAMz4S&#10;d08yyF4pCPyzd31up5hlZfzqRPNkjWpIo1UiyAZ8nOjtodDm9OK8ssayi/mq9UIhpRzaF6iWs8R7&#10;rl/JZ/6+nlP+Zy96eh315N3ourkn3TmhtQubJt0bvG+PXK6DjzDYHl15/g0g2mQMg/NipMsCdSa7&#10;7XU2SIuVC6TuJa4H1MhcyT7sB523VYiz+KPKn5yNds6BDJmIXDEaYPP3OlvIE0A571pDKGQBNFH1&#10;5wRPYjIJVJqMxZoOuI5su2z0ga5HAUpM3iFtTJNPedadJ519wUlpagALp1zzdygqt510HSeDsKIY&#10;f580HRA/TVjwzihiVznj3b4slGyc3DtBRDXV5mkOWYRpnYHrpOOZYfMyd5HhU30OT9O7/xK7em5Q&#10;WkMaw77+bInZSKb09exS6HCOkLzYT6zkO/+rXKqlCz08MhlekpW5wVbz+7l/Yp47DP6RwsoNStey&#10;fLe9WI3L12g3mkCJauJdc8btlb3VmrPRRPJuYGPI+9RpxRa1WqY86qpyfzCdH9U54x7EWl7ewk8T&#10;Sys6CYXmcpJgYaYx3y/DXHnxmziN4XO0vXPpLz3buQw88M5elRqRNy/Nbp3v+XfkFuNj1qnHSit+&#10;3cAZCB8UiDQ+1vh5vl6nk+3AR2ItX9kOaiCzHhYi9QTJt4bfnoifQXz9TpIUV+hScbP3FitLqtrQ&#10;KHhAb9ijQI8z9KxQH6d5hmPZh4260RvA2zdOL1Q5hmvm0NWjcdn03vQqaKl7HCfE6Bz/PWwK6PEj&#10;4WzjZ72bow9EeuWXXul/v0Z+O7QqUh1FN0VGWJL8aMUdnocnFdio3xeLbbgH0hJ9nPFJto9c99ZT&#10;JqROkPYQD3y5ha35oKfijbBtpVkFmcRL0Xm/+LRal/fbfxD2CZ0+ybCtvvnLKAePkmK1yv3Ec68B&#10;7a+Hdbt0yzRvM38HtRXurVsO3wsPduNov4Ws5fGuly/lEMi63g+9s2JkMlsBaU41kGkeE9sWJblY&#10;NiAthFUUtZtaAsBgDnxBFRNv8HbU3a83GQ7OWOEN/ZXLwwefX/LHpi1bc69zSa5Ue+MV9u/wOaJn&#10;9AMOLcLx40E8iurN+IhrRX+H2/j9VqVUE2cNF7JwmRPbx2tZNrm7kO1YEAJxf9uKGJyrJy+z1x02&#10;T/yAK0FOXlLNIWIcOqnK4ohflSWr79hfgklt/2tZ1COiKGvG6vdTy3/8TW7JB8l6LyTpMyHmWJ1Z&#10;4j5n9J1sPwdqodtfpdHhARf/IdbL6Gs8gDBxKOfIwepqMyS+npu+r6MVvmMez7Xfsuwudrc1dj00&#10;fzPJfTzuyHt1qEY0yKx8DFNCBZm9u8HHx+89qg4emLlMTJKtsHsY8Uvkpp3TxslIh4ZFrKJVVc07&#10;d59U28X3q916BN9RoWF6O30EJbTX5MEwo4Z48ZgXNWJzs7y+WOMgA92yxSfJtLdgtyuUnFN22u0b&#10;ejD/HmDCTk/ufAGJLgVMoHOLLtfwxiK5OgtxW3BKFCUshV1lRHN4TM/c1juSKlzf76u3Xm/XfA8B&#10;4FYe7UTZc0DmNjCtw83sP8JQaZNpoL9n9HEgv+OQpF+186aQJ13xN3f43F2LHqYupJCwru79B4QR&#10;0qBqHkK07bLOd1S7wnQLJtT8kaSqswQ/MtCVIMLgbPh3FriNyakvDNtm3mp+5Lo09N4RdOCNM/tP&#10;hvnrBMUDqHjMncj7Yp7voOSRVHc9tCtMs0KWv5TpZf1QvexITM4y2J4yvX0PmTltY4i3dMpm1mbP&#10;7F1BJkLhgNmF9/9UZpNvp3cpebue8JnkMvQIaKbl5cQRf/r2EBbSl7UEp6l3mywhyrz1X7S62ofb&#10;tSjRU3hM7qduzfDQNGKg5THcI0sx/xpbcbdL/72kF7VP3JN5mz4rBbWwhcIcALu9OHqdPaFZ3h9F&#10;EXqRL0lXKp/Gwb4iAxAhL8r2fvXi4Y9xFuDWeWxVYfbr2bSqjRS6T8D4D37x4+ddTzcTUWN0kCF/&#10;lXv9mgSDO4t9TE0d8oS8W3d75c3FvEaTzrp1E0vnJvZMb6urp4Vo4wTb8OiBDRgGL7lRELLlU7nM&#10;xW/iNl59iCYy6ucI48N9/ati0h17XxZBBtO2r7UBcSezjyqUUVu+Eun/700j3AzXvMJdcvU5tjeG&#10;N9tBpW3RrlcLSXV2XT1F3uZrdLV5A+L9CkZ+nBSLT0TdrYLu/3Of8oR7YLJ7zAKQ+TA/KsSmR6x7&#10;3OTx5WRS+9RUi3fQ8ddMAWBTX3iD3ai1ibc8yUi3T359sJXTMNjM8coMrl6dFCt6rfdg0aS2scrn&#10;pdZXSyc7xyGfZJfnjvtZ72/W+UE17gGd8bnpp1qfWAxCzPheBxsdJHtdMQ+bHJYLhYPPDZvL7OJV&#10;kca+zCFxEk8M4eOdt+SrJ7W5vNgsbLXBuz9uiBQUC5CSgOOrt933kcob/xtC3iJB6ya5VtW7fWf8&#10;qESUAb05rHqUtGm8o1TfcSwQS1LMoU/0If8VOby4fcFSVD1yAGUuiSIMMPv9LHiDaWMG6dVb2x19&#10;8I3MngiSyV2y5dHmBTJlxfg15L6qvSqZr7QSCBz6BmXC1d3isqrYI0o/BRkNGRftef1nn/BcNSOf&#10;NtqHGjUCAf4++nYQHlu2yhn2+CmnRKC7JhJmsM0LXqPv5uHboS2QWbsdTe5jrWD5xNl8+qD30MDr&#10;rOIv44tBvb78oSTjy9vth0gLlZQvsoZk5I9zzcofhfApn/Ea0svJR6gsZtIOs8irxqx47ZJFkWh4&#10;ZMOJAZB/ABnjq3Ds9q08wx0ZADNXhkKFy8Akie1nMfCbOxugC4C/ad4nk6P9mvKlXVQ8TDFJpAbF&#10;EjPQtONg39fShENJiA0ufu82beySwoEZi/X1vgf/sYYgg+3DsK++TuVTdrHa4ElWFPv35Lr+PQHU&#10;aEzqllG7rYYP8dD3B+eDtOD394QqTqxE7MyEsU8WMhzbzRe3Dls8Zc/uaSw3Gph6OSLTc9iqXJYq&#10;Vfmb3LqzOzy6BvOrlrRbhaPDbdYHJYLqw15mkVg39Dta0bXknI2R5jpmV9POfb8donROv0D1eMhc&#10;pjw9k2U9a+aR+7NKHixY0AFGAN11ip/RmToditO/I8dquQY6YFyVJ62dpgs7xwuBnyr2BdZUuz8/&#10;X1n/lOc1OD3DavvRxPXCAFvkn6Y4kvrWHmfvNZFTKrFuadO4cR0VPx5R8z8WlDLUOm0UKqErFeUM&#10;Mu3MGNc1SGKamyLFdN86mv/Psi1lOvDQrorpjvdv1RTWbONdS06h37WouPd8fncXB2CGJwGL+BG4&#10;9DzNlE8J5yhVjPWuUqWf8PQc4erE44sbILMuVfubUNpmUDZXpfSjsNE2pw7ftR7y3LWbV29u4dOM&#10;1o1/2dxZ/GTjnzzq1m7n4SR1YM72rDdStxdPegCNCiSCOC6tVfL+ZLaJMs7bVcyAwN7fi2DWPdKb&#10;sB7NB/bDbm/Ha76XOVoHD5kPwXhkjFYG29VHIS49eWxoswr0rEWoUQbjVGMPyXsomgEuivOoADrj&#10;0R88WWOye2FWJnn49dPw1mTG7PsHMiVIzKP1dxYN7ZWEVVdCX2Q7YFxprI/QeVG5Bhzld1alqLG5&#10;jYK4Jf7au1pmfzho+xELbnj8pYh8cHkBuL1adh7ly2A7lghAfCxw5s12fykPdiuQoZ3zjhC5Cdz/&#10;99csNSGCTHuLQ5HE7lrbTi5700ebGAbQrHO9Aebsznj8ZDU4i1T2mV7xBxVmgHN1qwDCBrzz9VG+&#10;Jmo+X/Xm4BPIPk77dGZ41b/fzf79s42hGiD5retfk9vuOngGhBLhpv+5Zx5i52nciGQvxe2bsR6R&#10;9WY3T9r1VcAuJXX22150+JLld630RzLwCn09ulCMrgU/TifMD2Og67LE/g0h7Qw1qMrD3XmSUJBm&#10;sV5nTG59c5dIQ8Gx3GoiLH8tbt2Tne2ZDYG5KpX1ljl9H3l+uD6izPqC2A7XlAC/9DXBfOxJB2M9&#10;wwoyLLyMIbSE6AD7BBltXDgGldXt5G83hVlNZQnfGPKyyefamvWrxsJyv12P4nE66RKvPrt8S9vm&#10;vfdKN7evlcQNuSecBg0w9CVfCeabQHDP1H4BmPFPcZAdWfijJhz/JlAvrnF/z4POw1akyfmQQ+Tk&#10;mFzIeOZUkuc4qj5fn9P0yhaKJp19KMUZk8DFubIvINX9Gwhe6ozGYWsUVx5TBkBfi7WxbGUYaXsC&#10;3/m00ihkbNr6e3Tim5TIOBTKDusI25NccqvVJD2/PrVZcOkopbNcucYr6ZqAk/7q1eEC83aVkv5B&#10;YRbEllnnAFXo7O028LuqUuLXSmVQCCEiB5H+INko1/2MphsgkyZfZxoS6z4u1IalJxzMkva6XB6o&#10;kW1YgxS9rZ2Lv1RZpXjOVT5sff+L348jBtVFFBH2F+7lwbd37djOnn69OQNfXBURi7Pjugs05dkj&#10;h5Y/5yzI5G45yUsBoj3EFuzFlObf1CZ2phSAd5/8AJz1tyTUTUfyO9GkMoQ+iRzs8FVaf1aWBTlz&#10;pJvJzuh3jv1gtgVKKj6fBm03Sl7je2UtZHWXEoZ8D2R8FxnUN8iALV+RwZ0QJ5ul+7hl+E1wXc26&#10;tPjK/4igNzGbO/3Vbqh+915f5Dj3MRGb3ePhNjvVm8/d9yKekdajW1uIzkGd20+rivEqaTGnQjYY&#10;/709nW5K3cJjTd7dR8X9LP5oIf/89mcjBQIWzxbuVcuqGfWThdolmMn9Deun6/5cuhx6onO+UMeg&#10;OT/IyL3l35wcs6FXI0XWXveFI2PD1TbjF14l8c+WUFSENNo8n7BugRzumJs2kFnItU2tvmneyoJZ&#10;GXIPKt/syeyq+zGjTebVZb+vrs7s0oY33FB6f30Mat00mhPAbIjlw7Z+cW7L81SVVZ4q9F4/5u+n&#10;GcdKpR/vzDw36es8+uwHCHZX7pdsun9fZHQGHp3XF/Dx1eYxwvAb82HPxvrYTsoUO8J1otT0zIlN&#10;5rLYBAltNlrvaeECR/l8zQBwI1J/YDvm7ykABdVcm/9+1725uutjaff7Mdf9p7pPvfdOrT5zuRkR&#10;hBoM2vSW9ipKj5Yi9jOrivCkNrw9fJZ71imcgvNyg91dKN0zS1Vh1X1fW7Jhq8dhGm7wLsj0+zvD&#10;HDZ2F6lz0z40cbVK22bNqtO68JmPVixJV0tZfNXW620IaPgPCY/7xgQZpoN3D9VPvVo5HNGK0N2L&#10;JfanO1tcfly3vGnvT9NW89hBFJjRggyx61Vn+7PDt7ZDtjZct/SSB9v2l75woFCu9ii61HZaHr2I&#10;USfn3Y/rx0dofmuqt+7E5Jk5bYYKcvE/rxyaZ4xy024FcWZSsUgiOyIK7hhKq2dVDGTK4zf0jZDN&#10;61Q1n9L6db+g7IiTH0cZi0qzowevMTN32MD83/XbqH9y2yNnCYUBhZ5fYz6qvTgrkTudEE5uUlFi&#10;QMYKJVwso6dOvx2V75eIFVYbkBmd9RfVgWOtvqijfiYr30XPjf9xdKZdp8JRFP8sSaGikFIyRSiJ&#10;KEJlTIZUpu9/z3Pf3nXXOg/lP5yz929vc1fn8mpP1ip296px/uDCLPwwHojKfuE0eNr0su1tHtl6&#10;IMX8NRV5+Di2V61kuK/mm+XVpz+eDuJF69EctGq5zN+2VnG3BXM74ty3JpbD935ZVLUGOIDKXnbY&#10;xVaZ5RE9yzJAWLtcatwXnfEm2A8EgZKrtXbanSwjUUZNd8CHS74h3evt14OAnHPbqdj09svnBsSc&#10;/Huhl8u4cGrWn2BdlHaD4fsejF7+kJpK6b1fzbG2V2jfLil2zty2fcQo3ierK78CfjkcTzI1k6b5&#10;KoSocE4v26+C9ua5vFQx+XupBvO5ga29exIEu78mZPscg9K0QObwyP/KozjcPaOONJ68cUe5fCAs&#10;7Ml8yLYkvK9usUEZFe6Jti1m/NIOX5ZHLfaq4iEzR7PGyjV72bwsLKO4Tzt1U96/q1iUcLnH36f5&#10;VEqH82LuTaeXaXcmJSDJyNSTC5ZwY7ZbmE/mOBZrU+6o4UIrKs1sju2pJty5QSRYoJ/yM2a6Lf9u&#10;DwyXnBXCZDFiMiJzRr+ZVTA5VtZ4Nnfr/31pPfk3hVCW8yUH4WMKvZ+avVFx+VOK9deBveSFUjgj&#10;wSVK3p37RSEuRz+I5Nvk2jlcn6uvVfgUEccZL8TOsAVz1Xjj3Auo3TigZeFlhFs7R9tGEcpwFFr7&#10;OVuyhxP7YlEdMZvOzvp+5T6e9HV5UMB2n1Gg7anll0CfoXL5UpcqfRPXUQOvQbSbPm0K39k4RWTj&#10;cPOL9wKD2w9irBvkbtI/T162pUd/7YdRY0e+3OTUaW4fTdvRO/SpG+Ycz0iYkpd1h3KmOKRmZ3xd&#10;Y/1KcGWL+G16k2ihs9A/NnxnNZVrn+L1m0Mr5PzONDbMjQ6SnGXbMy3bzXEZifj73eyjEmf0fEIX&#10;MJb5FdoYO2Fq3brIija3crbscciJ5Sxci64Ge2kfCzOuLwGvrtd9njT6QPS4LZVkiPeMXKvUMt1J&#10;we54myQ3HeuqTf0U7kBEt4AyT+ldakStHE4lEwmbtyG0SNzeagGfzywKv+3n+9I8Ojm57QsI5F8g&#10;Gur542AmjNSgc+5D58iPypNJkPfaJtf/ziqb1rXmlq71KV9KBxfhTixP4f8Xeh/NQ2/XOQSD07xx&#10;cdWxX3o+eJXxlxmxFp3LIdr/qQambn81K0a/Xh2YQora3qHvnqp9spv2zQJoXXo2EPVZ727jJ2Rv&#10;xJnhnWcYvFK9V20ShU+jLbLEseptRm3GIkRIO27Nrk76s5KNv+ypddYJKs8IElrUAUrvzpg99tTu&#10;bgrkjL0tjahusN3CPv0TKzdGsT5Inl08loj/igHePTPXWMn9WugDypgzAAMqFD8TjxB3p/aLB0Ex&#10;w4UAk0/28kkXND2X9Bp+X6PFqjEYQ7qGh1m9nYXLKCoxxMF/i+EiN0Iu+/z+eNHCruUXkaPSJ7Yu&#10;utGxXKVm/mk5nFtXQ8e5b+xCgCGuG6tBGPXqfe29O181uOJu3sS1tEVWdQ2ftRuH+nU0Gt/T92hG&#10;pOJl4de3AN25/yzEFv1OfZ//gtlo3hyCx+SRvq9vVJSkZx3KSFvbr7y/LYgdNJHTPkIIdYOPEWZU&#10;IGY7LIqVa0Zp8hCgN5LCD2H77V54dPg29tOX7H24jvzT/bJ0V2/1038krVd797PbVQwXD6aVIzon&#10;dFEjQiijRFxElMm8E3Bd0r7aSOd3bBvBKSlNi6+8ZQWs1nD051i83oZzNeriE+WMDj1HZMzb4tZx&#10;1t3EyIzZDmTuBtQzHWmqE79vPOdmUH71e1W3Yh+DMh1q+yDH1YrRv1Mno+QFJQild2fCq+7Wu8r1&#10;GqwyRnBEQtNcTvn9CLLi+0yuMhvaNTmY4QK1u5Sel3dvO6aV9i9XIbLBjO8RjVNkwrTuqJjm4v+z&#10;wddCYZTLW/WnZ0odtNBdHdEtACvoVjLHl48EYRj0XvbfpTNyc0g9RndXISNTb+wrVTRm9T2nkG3m&#10;33PWeFhh64XyYzi7RHq7ylVLvbCQauvInsGn4SHyMc+Tx3mJ6NR6PIPkkurp0HvMbaMA1+qeUayP&#10;xHJ9LksYyBq7Fwh4Li2ykYluhnrvpl5avHxMSpSI0eTFfLvfnD0eCbnnDFTR1Ct7W81h84AyBPML&#10;yOqv5zGDx3YB90dvmgUlFjE9diC1rQZ+Wx/7XQhbO7VrmXIGWBjRM9e2UOvQ3iGaXPeX2SH1x6ru&#10;3DOskZ4fFqdcrs3PAeD4qOKhhnL/KzPtKQ5ES1J5cOk4puLNXpCVg9ymNIw2P7UURZJVo3gsk2Lp&#10;TFV4Ksq1nUJJPTSW+9m6Efs6W0R/rX2PPZoxx9N1/LkKgqvSg7iosQRfQPXgr2Io01+Epc/wyl+u&#10;+Zc0ur8hqist+6Wl1OvVHyLLxtMozgmazDICvY5HBxAKHjL93ZBqHH1mdlcpVojY1lh6f7ZPpf/z&#10;zvXMhciNg9orvQMQOc+WgjmUWZVXrHSPpu44sOf8a/FrFBReA8P9MOmh2Pz47d05ckLxT/dQ59Wr&#10;QzMjCN8oQxojc5nlF+5oSp4WyWwgPhpd9dnTJrHnCskR6Sy5zdQMzcfer0GZirzicSvXVWWlEPkN&#10;PO9wNnWvgxhPnwYT93ek4bL+HbmrGrs7zIcGSvrzhGyJLvAXHtDq3brl0xMirJ47SFQ0IE2m5H4I&#10;djq9Ll/OowVNiTUjQJllDeSS2Vzl9GGwW+172jsP2B3XIQAvvTJkmYvzhrPCwo/yipCtS06JZfeF&#10;BvucsHwNSuDxVt+1zea337iru3oKT5lM7sCH6Wl1EjAFt6NwyZb/VoFro+zcT5UJzku3L3G3Psfd&#10;tyaKSixZr32pegD8KZkFMjnjkPS58NqRIE+T5pA6E1XoO/rkB248kd6T/WDRWeYCzdfBst1oCOTq&#10;LbZLTqE+bj2/UIb42OsIEavOFwMURbdfFNLMyjPbQv/1Nbv8UQ0Q9sh4WzzrJcy4iGVXrahP/jzy&#10;G2drl69VRXLk9yHz7u3JBhmrRuO9JgAMgfqW757m832si38rdOs1XUlmriYY9Mj7GDSm+oOs7TtX&#10;Ay3ckXjWANji6yIucOlEiiiAgujEzt/o68+gs0elWP3w0hRiLQbUaHSrDKlH8vAqVfehNUSjkWae&#10;vv5x/3ZPM6PTY1ilNdHBYztTrt6ur1OdYKTFA2Qna+8L6PxZ9eLRb+5VmaqCYp32gBMXdNAnlYZf&#10;rmicp9yJmiGdWcNNB0qBGFggMAZJX1lVvRGxF7v+X5lZdyVVKmf6PJEb8iZqORBOlplUaw6KbcAZ&#10;M1jMirOTNXSUTpEZBLHf6LleK7B9EJO8zJU/clxv5Vt441WRqvjaZz3NFwQ9329rYmm5A0746O+c&#10;djMD3fKyrYJuNBmH1VecPRpVKTVu5nPbVb043e0TIfNlpyUesTYuu8nO+OnrJ746TbrJbz4uM7yv&#10;UnPXYY63y35ltPI5oO5OXOVeu5daWvQorv5G349vVgJ+LkepMu1M8Kr8gXSNVzbzYzBo9RLvCo4z&#10;w/SAnJVU1OfuGDrNyL1Qn1jle5uAW/q3sjDMzEkJU3BAB9/s7jSWeuJ9ceo9zhF32U/Fcw7KjCYd&#10;gykPf30Xs9LFempm3YZloAEARsBrIR9m6GBMnfh2PikxaWWz+zq7h+AExx/ZUEU4/wenXU6uiduW&#10;6pbmVVursccPkgWWwrybwV4c5u2Xf6uA4JB99+Bt+lxP6MxuVPXyIgEMHTowhh5/uuGwRQRaIi2G&#10;WhiyzjhaTXE5fUxpb8yWr6XlvLRcKdmVtwpA4b375vWYayjdWpQBN0+zToyrx8z/dveyNOnPuBEp&#10;HK2vUE2Q/eO2hQyrYhutRGBeRHtlcdFdlbL2lVtwrbUBYQ8bNTGEXJvs2BLFDPE8MLFPXfcW0pCR&#10;0ZLp2FqJVmCpt1zDrHZftVSDT1PxlSmeYE3nFL62Gsj98G6f4hpeDeJeHkv/wJfmNkUZRdCr3BN5&#10;QILH/yDhNCjJCMje6u5+Oe5++L7tdkvVD2FRFdehGulsuk0zP6QUJfMH+oYySIFuZUcnbZEZ7H7i&#10;7dlqlBUv23wHr8YmLabTYuBEPbHpFVYZ7mZpFhb3h/zbVrMxS3C/3urVzy8Pttf5kuJk8r1pwngT&#10;K9y++er2Be/eKKur0QnKJEBEr1ZMK0BhjxZREn17Nzd7nKRicY75xX4+Hu91Ov8y7fv914uYWQBc&#10;o0wte0HxPHUdFRrojp6ngVzNtl7ns8HSRcv7ioejv6qT8UzxCk3n7xXwyuMOJzhffFMD0mIhKeox&#10;u/18biX3sNkK9HDVGapB//eI9U/lPWJWs4zM5GHhNIe2mLJTgC3vnH5brYyOzxnznSWtYtZRC8v0&#10;y74tDSI8P53i3wstPKnf+XHv6b0e5AAqx6sfVlFlG8/IyR2GJwFzdRd5dSnU289ckR4Y9vmKlsAz&#10;fxe7RlH+9bu409Qxli11WbE3+rLAR3x8o54G9Gevfp+PR+2aBGW0i9VSaMk0lCw1RMMSCMoruLm8&#10;x6hzo5s+YwMuYiBHByN8APjFMp+xL1unPtnhtEOR0deL3P4nZ5EKqN5wW2m1dvDf3h92CuG4ZXuQ&#10;HQrJwvor8zuERvfxGjf4uKPzqDRst0w5HExM/1YfmCYwRZZfnG8UhsBOuauRdKr+xjkc2wj49uL2&#10;Ns/+W972V+PS6rSt9JAkzO8P26fcKWUtho4UDBue/25rNvLckdGWBgJcm5si3e49nm5AsnNjO/HX&#10;1IvOZhaVz9mvka+h8rLG57bx7wYtZhRGUVjOxUEdvSqac0mcHYts1lotYuusDr1xZWRAwPJa6qsM&#10;A2XarAVSRP5HH9nn3Giwm3Ao1G5A1y/ziY9pTWtQ57qpSOhfvnRFw6EjgWLj84T8kiulUPNYREo6&#10;h3UvFMQz7p62ZWw+kzaFyzJbFo6DkVoCZxmUYb/Ig9OGJEVlugqA/3st35TLdlMI99lX2vpcT28I&#10;f9HXY6R9jZ/9+edbnlzrmBbPuteidbNH9Urtx5yz6kDTwMdmhML7u0dyV1/Y2dS8fcyTo79nQ6+0&#10;0TlJJlGy+6Fbt3tURVwaxfyWRxrOGfMR3z5vaVZlBv0d9t6Jo2Ax4rw9emo3BWxzQcrdBtAborWx&#10;FU/7uFgqaHZUaYBFQztVXVwNUj76u61FGNZwT3vXryVagCVbY3Z1+3mMTcFUfKr2pu/fgGpEkIDI&#10;7jdodd5vkMGnQDW1xqP2HZ1AF9PJ9w8XI4iewXneaa52GIxSoc8svrnMcjZUm0LvbyZNoRpIYVBI&#10;ml5puZFrs40BciHKA96WKaOQkVwMJrh5PvWMMsskA4/hYWONt3VrzUu1+Vl/ExOD/qaHzuvWW3uf&#10;hvuQvN4dQZE7dyesDd1+Lv7OAkp5l7zRnHpqv9Cf0bR2RLdSkOemWCmKfFYil5UqbSOXrGqVWtXi&#10;UMyGq3DYPxbkJm5P54NCAwIcdxh/oZhi+5qPwGhQ7NRB/LKdige9Wydfp+/fKgARnB+PltSLjm0e&#10;lRrdQNVSdsXPtxQYtnZ3kjqgNRhkxZi4Bp3sqoUkhPqD9OCTj4mjdi47Iq6k2iXPrlp8AXxm7S2U&#10;n9RrrJzZEEnL33k/VGwoU0WyL/kKlpMLUuy2UFB5uBWto50eRiVDHHf7oIlX9eE1pUZaUzk3Oj6I&#10;I/h1/rkevDoJsBy0WhRifQiTFWr7c8U67Kl8+dgh5PFyUsDlqLyRi0cocxqXBVyC9sR9855+qolX&#10;XZhK5sWp7rQFE2OXfUcQDpt7Zx+Ousi8qVsHnFndkdFuLiOjXacr1sef4+Al9KhDKwWC5iyQqobl&#10;5eAHtbGW1UWu8bffqAP10Uem72W7OoQ1eB1KK3it9YVU+wQhIT9Fkj8egRb2LHHzmzO/ASwKknVX&#10;cdnpNG9X4jXk9wJbgcH03UxNolwSopL2Zi7mNChH+ryaafo6D2X2VGnzXF9dIG0slj9g4k6fQX+R&#10;f+3dwEGnGujM+EI85Ja7hxIuQ7ZTA8him1oV12KegMlU3ugIXg4nWNkpXSfCTjqdDOF5UFrLZU1s&#10;fgSWAKoqlOHy9EVemHnn2resqWf7yEKOBpr5MXwk3xSHyGuRX8sDBzgNtrcs3hX+De65apmYCeyE&#10;G50HTKMvNezSoSbSc3aa7PNVzS6VpyJyu5JklxKGOwLKCLVTFeYmP3dJSgICWxMsD0xUTACTIJwj&#10;WFb2Z/+N/GbuYVTqjwGwjzvhdzH1v6Y9nMyMvHjEPHcEWeZf8umYuM3v0qcnd1rlRI9Voh14MUZB&#10;mbC2OSMtyvd93rjOX1OTkZf1UWe0bbtVY7F/mylQub1CfTmv1hJlq8rZ5D2rFDyFXG6HOpVpS92p&#10;9NlM77FF31yuPawqhYK3dZzPYtbej9fJt/Z3uCWg61EswLnFYMnxol7ps/FCr9RT5L5fJMbxoqO5&#10;EpnNlQqFn9iwqrJ9c9TYySa7zPVZLVWpcX9Df/dZNbzEXkY+K5fCJZhRs08lc9Azl115+Zw3/56N&#10;kQH7eOXG8rMR/W5ejF8IITj1r4qdBlphJ++yqydsxz/9kGRDcvb2afxg9vujvshbXaVW6U8HYcMk&#10;MhEpsPt8CFYSbUfQZ+hM3TvLM0L0e7UIyhiZ9bO60NRyFs1mRKq473wXOoVtZXS3QVtsR/8k52mp&#10;cL1vW/jvHN/2YAP3PplJfQm6NeU19w9AQn3RjAjOuS+4zwOyzmuZYa9RQHKZ0mmvcHMZyuQ/7958&#10;khijyl6NsclqlNyX2+Vv/h0YC/rC4TG7JLT5ICu8aqVGR+xRuNWoFZTqy8MPCTUzc6QSHPuh0+eO&#10;JWYOqVP97I5DkuVpJHSBAvGKEvNvk35SK5bEtTLQFtMsDGvkduczgMCImVMoYxXzfSmB6VClms8t&#10;+Gw8sAs3kysfDfmOyrez9++ewMLTWvBBWHBe9MqUKRQz64IzPIKBPP9D/E3fzf7N1nbnygM82Zxd&#10;hUjShyZGoBHTs2qt67+2irG8b69EIYDmjV03PCV7S6lixmGD5OFUGZhVfGgkFvCdcGjPpFT/cJi7&#10;5qahsEErOWwxvr+wHTle/z2bjWqd5kEpxX+rKAeezdwqKJ8q6bm5lRE710MACXYjI08fEIVnAXjo&#10;4wtdtbTEl7hhAmftt5k/NMb33aqmd8+hXCcEpqeVBd3axGubvLbCslL56wuUl2iLMKUFaVIUMWum&#10;uRw25mLvCE2pABSA9P6ruuLWzT1mEAjuVC6G5G5uw+4RIZ5xcXpkDS+3RY9cCT0ExKZvurBGb8Re&#10;Wf20aoqVSKXC6rqDMmKp0jg/mxC/21H99NSvZzHiYgpTvd/OaMKTvAKPBViSYHQX+3lJ24RgjIV+&#10;GzzodRETxd9j9JNMAJPM9HNY+fzq0ryqsDkOMk2fv/fC8EqzXx/K9A/JK6A9/o6s033aWywyWVYv&#10;gRHGdJu7Ag1AXPO5jcv0hts6Sb8Za0jxseot0uB1KrVbwgi/9/3Ws8NtVoTd6EJ/8RegcQ3Z3ulk&#10;GNxnm938N4Ay43NrcDGl8tpziuZ+2/2WZ6lS4BK2sX+/atOr9/CKS54HI/P0dDuANepoga1XZ4a5&#10;DezayiRoMIba1F4R6i85fdSI3GsVRbNtmZwWHlSlUyoiHJQZzlA+zfjG9tQ2Zh5EP9i0sXoTDDp2&#10;8HfnFaIguoSQApGP9HA7JtOHki9V0FhHm4+q8wDZ70LUzkB7zk9j7IQp9bbQKr4f4YPUztfs8OY9&#10;ie0Tyqz90zjvb+2xrVHFTzo8bM45e4T3TpGRbZ/aR+gSjID8snzrn3Xuustp68G23A9PPHnXnlYV&#10;sBoalVWzbYBfXbrjSOPz7q6ODnR/+hA/s8HYvCVTKLMIlJCa3U45tGya1eyBmF9W0DgsHHzFQPv1&#10;dHSPgm71WcAbdk/mjh8qxQf4bhM11t19PPYYCMmYdJiZ23oU5OJi5R98mEvpzESjXEpm2PCa6/61&#10;VHWzTLgj44ITjcMr52hcg6gs6E71CT60GOGcgv7u4dA552ikcFieLsX7IK814J/k4keIO+84SLzN&#10;1qCth3/QEKxG9Qz6gKDjd8q2DpP+NpCp1d+nAQ98yV5f40gQQbsUbi1ycfYPl+mFz/DZyUseqItL&#10;mquax9Hhmd5DDSTeFZ7YNCnSwpXxsdzrXN8dAy7yOtsXd8QKrlxXHCjLNU6Jd76tlkcTKPMpmwUg&#10;lp5d5v4yqlUFmF6HbauWgZjnyg/P2BFEaVPfGoSg7tF4E3OWewiVZD0E3cqJU/SBjsVlleoJk8fo&#10;JgGarg7eLXNSvkyY1vAeBPUpsL6gzHjTbBIz5mLnJ7kmeavURijbp4TxoNStfgUE0oOvFgrWlJrg&#10;VMjr9qfDI8r3+5TeH4sIQNTkaTOr7aRa13rVu6kvZznBC2/r0nBx/SWVJUInk7/fTSb/ofdLHeMW&#10;nWufnIE6g1Ab3TTdZTlFrVxCiEjH4zmVld7g0mvbs5aIyx3Z4vhD846mfdbT09XxmUv1cQkZS5li&#10;b9DnouFI1toBVblDWOr8lYUyOkAxJtkO9zjLZrZuSKiBKauO0iczeSRAp357II1nn1q5fzpd6MVw&#10;WLSY6awUvMne4lmyyvr7OTjNtr3G4p1HKmHDAnxb8rxUaisAnhAnYrPNVv/6AotiRCo7adMEF/M2&#10;gxyXlw+7E/FQlXA2fB8GgzTAehBhzL7K1yCaPGPrJOEtJL3S+5MG+IXKoKjoEedy8XeQkc1vcjGP&#10;T0TLZKd5Yy1nkFyvO4QySvsz/9TybLMbLUcBebz+ZKD6AP7p9D1eu68V462USGKo2VyNV3s1jbNs&#10;WBx+enT7ricXab3viWTYVl9xXqlRP58/Fzn7/mg2oIm7NGBS09VLfxP2iQkXJKAxBkz31Y9fN1sF&#10;O26p1ccRk8Q+u414z2eARVaezKp5hAHHw7l25GpPpFYOZozg58u7WfyB/IYzopPN+OvMU02+6rx2&#10;8YFQdDCIqcf/7Z6DXSe/xW7HT4UV9PNhAbMfW55cUXbYIkn+AkyaY1Mr91Is56iD9nvXyi+Pg3ne&#10;3SPM+tENOgz8UeuqmzHYQ7ES6o12nZXahImvD9tXUeq7r/X9b01D8c3G3T97CHa4FEpkK6r0Ktuw&#10;yVOrzH6uIig1ur6SgcVJ2kJsje6oXsjEo7JAGH59Vtt8aKZR8Hq86nMHDfA796hhb05EceruNyWm&#10;Cjmr+czm73D76F272/UaAwsyOd5uQEhgFdZymCxvPJ/I+ckWe2rNMQ+B69+IybPyY54mO29Bf5Mp&#10;CPSv04zYDGx1+RqaM5UGzdj7oy7hh08FuMGzV2YI7CP170vzC1lerk6EwwKSPpaVNQSLCzdlr+38&#10;ME3juepuopPTbzJVKTWaq1JzYj5rk7bOzZWnXcnDSTlOM0FnxOs5rVc/F8zYueqUwFU0NLd+OWj9&#10;1/0br87xHDS335PcT43ObQnyMtIl2Y6k4ui2rGsqDSE9zsuyQquNk9TJ3IhYNDDrcoZMdgLiLnaa&#10;eQEYjXPYdHJOOoXVTylSUmP/+c3rRaUg08h1+fcKlKlZFYYmTtlOU9EyyV87Pmx7k12ZMzg1lOdV&#10;44S3nkxJWXjr3QoFZG4eElnyhA1neeJlwy2WawdLqlh+bsfs0/o0ovmn2blTIngthZWQG2DSB8rY&#10;w8ypv3BDpi4eV4OdrSVo/TqHSKBwgjjbLid9ODM8hQ12eTVn13GStPzib+Tv98trjmsvyruocL/r&#10;wVGmyNzPCFcpuiab8AfcUKd5XgkXIzP9uxQaYHzLjVNzel33jvooY1+Gd5yvXbT0Rg++7IjZImYj&#10;6BW4cnxttL3Zu+eSLNGsuYUXgTc/5dQpGT9IzbzUJ+uCDI2qU6VJYJVqQXVW8rKiHPvYnzhpIDbK&#10;gJTG1w9095wtm/SWhPaxgY0d1HOkywC1uXPr8jMZcJo1EcTKNUsQig0XIulsJ8p4uR4fhsuvbQ7e&#10;k9LVPixKA7sb5k8onaOXGORQCPShC2WSWvEgVQeRQdRW1oiNzmAe+8fRmWidCkBR+FlSGjQaEiKi&#10;DEWkzFMqQyhj73/Pf5/grKVwhr2/7VwtXqz5M/OG3Y7SA7dO5qEEV7hmphJd8eklu6WQZLMeWD+q&#10;e++qQBR6L49GFp52mp+VSMhNiJAKWR74aIM2pPvfC+2qtxflJ8z2de2O5zXS7vU+Pj+OGK3BX1yd&#10;OC5/u7ku9/stiKWx1VysDrzWlkV72y/aC+Gj2ysqqIN3i9o687hduGsKV1HZDvUT4ixXq02HN/9+&#10;oduUW0WOFf3RbDFOVwlHLaSz+O6MUWssDlqlgtlfx0DaEM5dtScWc5RWQzmiEtbIxiErTkHcBVGh&#10;9DVDWd9ybewCGqG0Me5cvZYVFspw82OtB/lnjBkr54O2mhfXSLRhfk80M5TJ9alqX+vx4nngusRw&#10;PJPg9oePvfAEPo5znqJKj/GmtROiPokyq/p5xC8Vf10gXewzmzmSPPWHHW+t8WVG1HH/dalCmUM1&#10;4E1p0uuV1j09bPLv35SU8JmGslz0QTKfDfBqpCG1tLhnYWoKpfm3E6Hi+Hxzmzst/27j9+ZCops4&#10;pueaJfYrmNWn4SrTXN7qSOckrTwhf+Hv2RTlPJML9NXxY6tVBcFIr0939oxzIcX6qSxE1s+uMnMC&#10;jb02yQ+9LCGvy/V8kXoHOvBGWVVCBI2DEPvH+ihC1Mdy3XSLh59fJspH9IJnjrP6Xy+wLID8kCfk&#10;RWhCEB2ogQpkFYL/+mrhYOF0nDNLxSdkOlX3kdVbntvWidhTXifee824wGUXuLePze6KMLiKtu07&#10;/foqraxf5/lvJZfrY+5zV/aVv73A/qBDuma1MuKl/uXd8I3bEKg3p7qtcBPgfVfru3xml7apvPFa&#10;dAUKjDEjkwbN+yrs04TmuZLDDVfg6Xi33+vFVv/qjUQd1kbTqqz2vU9kiYT713IQcBmzerZRVb8E&#10;SdP922jvNUbTtmTmiAY4boonrLM6ruHRbiEcy/h99SNfV6RTrFHlBIKLz0o8XKxa7gGxTmdwloH9&#10;2xD3hekAALzNbMDsGZ+CMnethJySWvHydSeXApU/iIxuydndrTuU/fz4XIVb2dNbGotCaZsmy53n&#10;t/tctT/dzgXkisk1aXyJpv17TJ+x1o0CKLE+MoTyWYG4lVEFgHec8/v7W7tUZ4HU82rLd8S89Auu&#10;T6mSenNrpXPuuu8R4OJZlpKJBD9Fkf1cxESVkqLdoNx64YWktiAZZOQGBED5ybQf9Nh28QSelbb0&#10;BdwToRmX4PH8Xf8Oks7NTDfY4zRbH+5GV5J+TvLMX8WfdVtLR+cKd6zu+MiRn7PCDpcSNanO0OGI&#10;zbAPyyLeUjq3DxB1hDYbG3ERPSFkbs2xXTlkmi3OeqwrD6Hn5v62gxAhxiNSoqP49uKYkV4Ki80p&#10;81L66OB8meXhFUEnx73dzF60ffV1kl9RTTqCY3PocxFY6cHw8fHZBKQXdzxypszGqxcW+4gLOsDG&#10;eWg3F2lV/wZ2Lpo/h0g5WMDBD+1jrb65O4xOyOu2VdajrjBs4p770jUxiwahnX9QcyN0H7vuQAkn&#10;8Ktd37Q3w87b6ZrmtdHErdykMpx3N9vHB6Aygy9zraAc9/dsktZaa1JI/C6/wITZ3dMEd+/ufDpH&#10;lpSDZ0QTXNNgcwbjCOyR6xAnkBkHO5Q+Qsp2ci9wbew2oeyo+DLbsX4lsxeJysmaLzs5OrCuCprx&#10;1su/iQB3h46WlwiQusSVA7Utn1/HLJ7fEMliya0JOpZaBySeHWBG0+V7srALmXtcOa+JV1tpMBnQ&#10;t15YHOKwK+EM58ELgb6AmIi7mnUwapt+UlvH5b9dp9Rt3r+3LFN7KwBR7zeG/R68QPy68Z4q1s9E&#10;AjYuXrKmdJDi9Iyj2fZpMfyELfXTMhrzYivYF15qujF7NXp2MUb+GULUBviayk1bKjnvtjqUj9NQ&#10;Zs1Zmedha9VY/D6/LSA1Waa3p+K1nVHyrea+6dWMTVGUqPZk1YapfYRMd4v8lXjMR8WtruNCUiPi&#10;Co1Ah22icaPE63PnETfZ+pZlIKLFOWLI9W/9kGn62eYcu5dJtoF8bvvj61NCXIVRLuo1wENXp+TG&#10;RHRu/Pr1mweZ8bx4LJdP02gy2gVCsB+ibQz7nhpFuO4uiRykDwFTin0zwHNxft2muyrP0L8GaibD&#10;j9M3i7f57qxPdN43tDkn/X6789jD92C0A3yEvS13nG2xb9EhxCvc6wQ5bgg37g75Ri/5VlbzzzGk&#10;TQOfHOsNxePgylMD9xiidfk7iCwqe5ShzOE3RPXRowwk3lp1wfs66WmY3GyE1cZigtuqSwTt8ZCF&#10;rv0xE/mLPskafYrvjW5npgEmgPF8LXEZF90IXwxWc2w+aWzvBbrnFXaX8t1vGa0R7kGZc7KVfyOE&#10;P8+9zzK0yZpe5l5HvQgMrU6rXe1lMmzSrnu5HesTKz2NxEzAhKN8jMFG6j7JjEcPdFd4R+O0KvZ+&#10;LHrGrosYud0DeW96BXWwmwS/N5Rpu9ljXXkzjYQ7R4M+cuHeK3oy0XrZmpBNW5LxuYhzyFguquEY&#10;UMtKQwiazGBNtwanu6uvBHwxZ9ux1w3H2GT4Ej+UfqimUccpCdCYrQrBZ/4LoUz3E3S7a5MdEujD&#10;bYH3OsbF+yKKsqa7JxqueQfUmmM9IVzU/4bzfXfMlQ8NdNXh2J7Nfh/KaumBkQQDxVHR+hxWQnvQ&#10;xhurPkirPadvRNgxU0yhzAWW33bmTOCT7NvHT5+CZp0ajoVNg5t5k50Z5I1FYoohMTniwHysiKd+&#10;J+CrBn6f8PEmxW4H6VyZ2Phpp02bWrvZfja4c8f/kCp5ZPL3Vh8lCCgjXn0IiMnW5U3pXsbGy/FJ&#10;RuLNcgU9dZSriKmt1+wmprXOxeXpSgm1gJbqnLzs/1wz18v2X/TL3TUyuXwZxo2o8km6cd7QTt29&#10;HbVGjprdWCjTgDIkmZUQhWqBeX5J7QvXg14MmkBprQtkGPX6lxnm7uey9yjqX2YtrGS/vV/x3YoV&#10;PMyQr20mEMR3i3bZxYmh3/DAla/UW13I2Sc/8LMLIa237/hfD/1cPUuqFo6dkYhop3w/TaNoIOr3&#10;+vZlfWS9npkvD41eSb+xZO1+PSB8+J4zKwiqUAJur5AQe8Q9f+NjGiHSEWdcKeOvFuPV+OWxU87O&#10;DZHB2u9AmXzp1F7sjqBw2JjYKo/TQBF8LjTnJ6Vds/oIwO18vW+VQRxjL4YWJPMg19MSjbTKDSuH&#10;IkO+Y9WJ1+gLJ7xyrR8BfaR3uwTRBE4r1OM7Jx/7yV+rbq6RDCTELj73GzWLjDUdUhlIqno0+Jql&#10;dqaqWSGYkj1aPPupPMGEa7dqtUSAalePtZMu5mwbX/fLd0LOtgqPTlhp1oA72RWSqVgkHAGUqAUk&#10;+/f1FA/ItDL94gxkJkkRwcoKuhbXKvPswRcgfArNp8NTl/WM/6Tn0fJlV1w244wzz+61fvSbm/MP&#10;tKXkpEV1lC1tlk5H1R34YV0wsaOjdlR1UlLHfx+aJ94o8yI1x+wHKxVsgyUZQIoayezUFNpY5sAd&#10;iqifrTvNZ4s4cRtw+i/eydIbyJhmit/r5/Vx39bYF6zF8bxql7Idc+WYeD8tVWbItUxaU743hDKv&#10;zQWs0fXjOTPjqGqTb1laYeaIY0qctajPuLYczygzXa/hvprXJfer1DRWiSZv8L1AsLWPtdRM995H&#10;nhWA0IlNwSxW5MmRzLKC0gfM85l/yfW/n05cvswVwAvwxXLXtaqNZRcEGpNsvdIJ3y4+WC0MBIzU&#10;OcqIP9S3KczBYTp8t3rOdr06qs7uln7R4qvpRvVJzTTALRzHdvzAeyIP0rhPqO979e3fefVKnon5&#10;eO/AY1RKz3yrSHy0a7XHn0x3lXt7zQfojkmJm40yl29l+xfidi4wj1vDJoP4VtWWOZkf8L/FoGVX&#10;6p/3EFAxITrcPuvfXDfRjj3jOfT/likWoPDeG0/o0W4J2/uxcLqAyXsEnqEQ2nrXSL22KnLtjNOL&#10;r4cejP71g10uDQWLU22Xp7Czc83UMn2EXjHjcP3oDOMerCw3hcqMLGqQzwHhTE8okwP4Y3MUumpn&#10;i+tzD0w/MIWdftUDX+irQos800MHYuT04MZWjFMR352dt22rYVASq53hPo0z1oVrHcOj5OakQa9r&#10;AZx9EhaX0o9B88A6Ff3lX59m3NazYD3FOZGX9Mu+4wnyZoyrwwZOHJBvZfib5s5JYUncT3e5X88H&#10;S/xPUx+h254ckZ/8o4y2thRVvYWcqFADspGR9pdD+7hkGzDqZdb78OGeoEy4qrTnamn/6WtXOyvR&#10;9mtSny93+1ga83CO8RMw/e1eXUfBGhrNK6lUk7pgn9jXewPy0mg8SreGCG5A0NrXwIqvi/b34O4y&#10;ozU1MU+jxUveIPqflqO/nuTpaH1jk2O9tvQaUvyRJD8Vxothw2fm3EvTc9qM3dfFZjPR9vRl9yVW&#10;lVVSqxlB7eyNRs0JfQIGYyEP81f4xWqim51LVu/jwKQTqzyHeX8De0seIjQQWtU1/in1JEAE1efR&#10;47vhYG8AWGBW82GlRvazmzDC/LHQDiBQPMnvH8YHUoCxWtrLp9tWhNQ3DUandi+w7V679qqMqr29&#10;pU7wWK+W/s5EnigIzuq0TjuVgLURYfh8mQyvu7nJ2c6DiwBn1H52AI+043rN0ivLHayB3ECW4dYT&#10;e/uXiiLyJOX8m/ScYP5zv8tVKjZnQu5HS94UK62I2W/+BvYS3uisDsUrBQl3bxcCyrLhAvTgh63d&#10;32T7025Z+xCL1WCNPki+vt7kolLVuAwhbco9lMRn+13x8gmD2pltzShmMYQtYsVVEJljhJuf9T7V&#10;TqtZF8pc4u1IW7J5nhxmh0HQLBEgNimtyXSUxe6wAut4u3eU22SpMR6mjHHbxu0ZcQJPng8t4K4H&#10;p5Bob76LN4Tl0Y2qrUAcek2OY4PO7P2hNOwuE2wFZZj9lC3Ne4gj77yQAMBXuceQDcRV6xJmaI20&#10;w7i9RMVXobl7BLWoENS5yyAudAxvCEPkUzEXKA3ajIdOmSR9zcOVj4W1zBPdoI20WPB2PLg+oUx3&#10;abQf7DtaFBsdm2VqR6VS3J2HbLWL/LbOInP192JMTR97TNtQr5RabwrepJt7HZfUZoTtRwm9A3N6&#10;runZa2LlTS6fjNmvOftWFXtMeiPcQQt7HMqwOXjoj1m6GCiE2uogCbJUFsjS2BIP/y6uyY99gjPF&#10;zxhkDjswR7/hpQI+xYmwmPvkom23ndJ7dM6AB74pArixL0HMmTxbEZSw9MGIDUQb+fL3t1ZpDfKH&#10;kXtp5/GUOkOOqb4hUQg3+p3M3IxlWo4P/PwesWQf135nn9d9F+XQ26FX2D981AhX5XdS71kzuTmL&#10;w9HVsObc87kxZyK5Xbv1SR+E5d7fmajTeBZTwmcQuEjIGXJzLYKBkv+yYudwyIXbUkeZ55Mfla3j&#10;y9FdhLaVH1yZs3xUFwqzeXbSaFqJhjR6XlnUoEuv7Pkmc3nk71GhqmvMDACLzJKHMpr+lDarvQZp&#10;XF6mtxvtUoBCb1/JvFIW1NynUejq2SrqoQW8yXFbN++dH2O8v4tu5VFm6LP1WqRtiF8eZGgxfh+/&#10;PXannanl9JM6zm5rCwurXPvfckB+m9EeCyzI1SmjN5DtJD3oBWH5rkoeVgqrW3SHQ67TwQNP6bg9&#10;Ky4nwy72qUrAcs2x2vtQnILCLGMi6uPlLCrjTLHxmxNN+Ke+Oqr2y2J95q+H5jZZs3Q1G24ene4y&#10;cIjW3mJEW7nz6GBSGXk9m4WFH5vP09WXekE64QJ/L1tv4cUu4smNcbb5s0ymAL8pboYbXwBEaQbI&#10;GO/Tm1vyyEHfLWTX+GsHCUvBj8f3T861RmpiLa8tQcXwTT7K5ttKfWS/P8L+xjTIkRFBu7BGgDus&#10;ut3bowShA4wgSdgzyNfHr3KrWj1P16dlBzDnldv2O5kRn/fsg5mF/d8knec7tWVZQ7EDv2dzIy95&#10;NChT80SEE8tVpFg0j78h5Mt+7xr3PkwiAUtHixbmI5BsCouwpxf+BUe+7mx2u5pUtpEyDYll4KJZ&#10;fj54O2zmGE2Zv1bd62AoX43KZL5DvA2TrRfLopix1j95ldyE8qJzNEnki7tzPtbCU9fo52ftTe72&#10;zjwK21Fd3OVwp33Nlu6FcGsIx5/SWiLbidcZNoM49Z4XHlhEf2MUdb4hpXbxlqYqwJgug6JSPB6O&#10;/KDJlI1GQP74yCwzcNe64JbJyCrqQUzTiWX8cLOb5Scnksi3deV7nDi911bJr+YDt7tXG2P1fFsj&#10;+Xa91p4u/7bqXwL+TQ9ZwACiPTxudLNGoX2ed488imwqyouqfD7d1RT0xcnydnx1QLHZuFy9Oj05&#10;8HKt6sTTfnfzqYalfK5ocrlzydOTQWeYW153nUtht0YgVOavT6sYfe4ER/uEGT6w55z+9Xpio/9i&#10;vrP7d1PGPWH50hTh0zhdlP3TTTHpuE/Gs2l4Kzxg0eACV39OnYyyaUvbDMNNNwZfSwy92IZeT2CM&#10;3X1/yE2gjGrltndTNxwdRTB/kbT4STyUSl+fp2XCCAul4HFuXvJjvG5I1zwjrH6j4jcQnf3d53NT&#10;IpkUM+rtbjcqaGYSJdd29tCuqOutMF11XsmgiyfS/yiXTXXOSPddvFqdbjfYY7Wz8hP2wrzAyXE6&#10;LQcznRXJfdJJPO94HnFzLWr6sZjki28kPL1OJWGe7pTkftGmQR1LbJI9Zl2n5jsnW3+tckJ2bKl/&#10;z0a/Tof9s4k+bIz8fY+CCiv+aZre4TAOUpHCZSUNxDgPfx3d1uU8CsgCYaJuKCD3PbTyyYtFvB0+&#10;X50ohhicMPG62txfwyN5xNxQ4qdS7/jjNzcocwDlFM+EqvCk7nglN8yYdrvzpO9M6zlUJz46px6V&#10;0ohGC6OUXaCLGliHl8PN5aVsxpPyulq2S8F1ZQ8bIT7okCXfyZ4r27O00+6MloXMDn0d3JtQpp4s&#10;zn75N3hPh8no65eZjFykK5d7Oj8f89OE64s0kVPJpyhbKdfossTNyoL74bS66VZnt7tLD8HFxEg8&#10;OwUHFYz2ObkhSsfg80htHHQb/HA8+mugSCMh56cfDfbHKty7bpihz6482m8/ql5tPdmjh0DOTWgx&#10;4t4R5+K4nvhbnjkrs7aQnUYh7QtEbjuXn/iDX95Po6Z5pXlbnesAXToTTozgXP1vvtG38YB7QZoU&#10;zYGZNtfsvWPU7F/uN1RNCq6LNASk0Wtep1l7lFx70oVeZdnxsk9OiGvEEhWN6KZx2mwBAavC3Etr&#10;uagAKag1ZYX2NabWCgmnn7+VKho8nZe2i465xZenhjV5lDAV9LYLy3esXm6DIvLSquRSLNGEfPk+&#10;TCGEawg7/p777Ij78L30T+pOxI8HfvEpm/fekenQ7dHxA+KQFo9u+TuZuf310MMrW0BYQkKdzKqN&#10;GWcQEsz5uVV/PoAW05zYCy6aDOwV1gsw1+m7PVj8doPu4GHvn4n9rRSxFu4B9V8GB7z9Lcq/6fL0&#10;CeD0EV57s0tJ4ZQV/3cmml0nAtC9SY3YDSbJZ+DZuANBf1OXGLtDEMdXB52uvGReFNDs2dzAqFKb&#10;jBfx7cl5qmTxFciuDvtYHZ4YTraW54ZlODiEQ0p3XqUL4jW9qaRHQRk6mBNHobUvrvWOVCwmI7db&#10;YFZGN/te94PUS4lazAZiSTNHnZ/WbTVW/nWwqHb1VE2MbB6tG8dbi6r1Cn4/KOKxtzAD08WVxVOn&#10;su/HobdY8ru/N+11fNOgKMxFThYZ+VOsSD5PsdU84rkhO4kjbf38ZvQsMxcfxzBqWFX7K/Kh3aOv&#10;QLaRfaCgIvUPuuJjqVS50XfdnU/Wrdmrvr2jnfW42pgR49HftJYUjN7nDMGMRE6uNhUDFIJZYh9e&#10;S+MfkZYG6v1RGmez2++p0968UciHykowug2dSyO1EDEesffArxjkeRdxl8/eVspUrfUDN9u1ydgx&#10;w4Lzp1uBMpmReueoIs30Z6AFKFmdbQEEcvH8N5X7l4D+yvOY9InojKb4Y2PAKLAM95mxgNqvNRrs&#10;evbzmS+tuyMwF2qhW6Mn7ZqXIc7rhrs4la4d/H3FSB3KXAdSpqaWdlj9wGaoyKp3LVq6mNfZSV/g&#10;ynL4Yd53VP/uctnBk60wy13vdkybx9vQM3/c1x/1+rGdfNlUc/D20JhmEnzIdGeFNfGtnwdohYvT&#10;YAplJq7IBe7pWLoTy2t9egxPATP8/Hb1J81t7iiEHFXzUiUunLteYI/05Qoh3Hc4UGfaqVyujglx&#10;AhkTUb0UNCGY6kETTSVdKG1Pg5t+6zp8F57Lw9+Ie7nlcNaKA6FzYcvq/akXxY52a125TKdN5INx&#10;EqiYeFgiWCMbiKvlNnQcCd3FeXor2JLi2wOzaz0INe65q0K2whSU8Ly4lnLVauQAPaDIFRvTvw8N&#10;ACTfX9SerYdTokdUGnToWOsOO55I0bTqIdKohXWF/ThPjIQk1FpNzg6d/tqCTLzKV3wHw+12e1Bf&#10;2cE3er3zZU4+4R0pd3op8y3ZGWtuYqDcXzt4Jav5BNz0M/H1EisHu/Vtg+lmzemrkK7lF1PcC9Cr&#10;KT2XRsDrPb/Y2xD7bgXd6e02u5XTwQhHLrejctaPD+bsHmuK9CreqOTeGeJhbsKf+7XiXzsoqTca&#10;dhtyqQMej6yfbG2Q1XAcwDXN39F3Jr89iwlaa9SsXvhXtiCZnfDZUx7Au2hslAB2qsq2Hw64O8hZ&#10;/Ur2DWndBxZ5GczdmurPZsdSXqu/u2e7e/sl+0mihDJ7WzFCrVkqvi3k3B5Sxma0ero1dGzbKX4u&#10;zk8X9GX+AL0H0Hg8g50xdi1oIXf9dpitVOtbGbofv5CeNr0SeKbfP/os3Zpzl2cJypzyt21dzvjv&#10;B2QNVo/VXs7IbAHrWxytXlpbQJ+l+P7cL8v3G0ZbPDC2gm2EUNsN0Kwf3DS22UllpVMVo7VfCcrd&#10;XVaIiTpv3OXOHj7S1q5QTqi/a9Rxe+o7LDLH+E5ZQ6rbFAjExqZfx1RhnKs4td9MEzNZbyo8eqjb&#10;qde/qVU7o8WurCWc6dfhS3za47wko/OtUTOqIEHbNSV92Oq0uMlkEYj0p/O3IF5avc3eQiXvNDYd&#10;MaqI/gQNFPVEaPQnBVBpB6F7TIaGNIq0P6oAJJxQzVydoLCuJVjjXcC5jde5l2v9yiAaYx19qcwW&#10;R7rVandyOz72yV5zzkIZvzFHbwVDr48n6Gkvj9tm9MjYSCv/0Nf2xqOVZeot1ld1RTZ+qKI/b8px&#10;DYyRoctUTx8FB2Ha7prf5JPX2r0dY/DhOIcnHW1eo1K3TtSypQxkIkKZhYjvMsR9fbdeg1WGvrKH&#10;Rd3cC/42m3s6LQlUuq3yBHaL+PvVQhEv11ydFLeO8L1CcUBlLDUvvOsXfpgh0rcbjVTdL5br5YYq&#10;m7+J/ZvPZk1izkGZLiPkveNi+NVqNHsRljU66GvZ0i5/4MdINTeYlxK7HDhHc1xuNQfWfepVn8w4&#10;g+x3CoGSi1FNA4l/2r8FR7baf1JW7oS+RCNkKgeF41JC0S9aHcpgM7Va85PYyQssjMs3Xh8sqaJO&#10;OGjShtm9XVgpjtsjSyokmzyHD+/ZJzXY4eSzrkcAJ6UVdC6H6oZbnUpOH+KMi1iHdKdCu9I+XL2R&#10;m+lZV+Hv3xOairLuX9j0gr2L46vy2mgUze7ExmHi72ecru3ex2efPcnK7rMhmW7pigQ2JyP102ZQ&#10;XDxsi+zU7CIJMYEWbWCGlBOLbRrLtofrg5sJDg4/Qf9eATCpz6tLMtuEu+z22WPeC1RE595ZECDV&#10;F/URsSnlun6S12qw6dk/igudvE2P7bFR/6WHzswbkVIaI00yx4ZSexP87DSzbAt6atRWWP9JM1vh&#10;lEAZ4enqurSHULbF7Cr5YiPoRonswfW4iBsVV6mDhMTGP6/4LNpTOeYFqWO73Sdn76qjin1a7GuL&#10;mBmvWuYgVQJqpJqzjFldCOpeRoXXbmz94+hMkxXUlix8f9XfinhREwARRBSlbwQFewVsQEURsQPs&#10;e530G0XluSPI4JztbjLX+lZF6IVQZjd98XWreAxu6y2wFYKkXIDGKh/dybRsn5R3OKlXV6N7988J&#10;tdRSeXMc+tkr7W8XAtMdx2KGZnqvAxnT9M4DgMVAw06LAHeja3cjvDeR/xG6AZThCE6m4fmkt3J8&#10;GF+54WBmH9+LZZezx5e2NU2I9f6dFHlJv3Z2lP/N+kS9Auh60M02q9P3KM8kzwV2yln1dy2sEJMZ&#10;OrWNal9sg1JPfUeJcFeivzJKn5MC/p6VTgOEWFfuUxMoIeHlGRT9/a3aA9RSCiKaW/CA3zP6Pg55&#10;8PdONQlajTBO7P626xVOmbed9Rl2PXCBcPUkXD67Ulo6FyxCbKPd4uGvDE/SW5eASALyUUNHOMbQ&#10;T0P4rfUNhZQ1G1mVvZlNXTqZ2jcwlTzpTDMCuJ4DU3iL3nZm5mtqcXzEkGbHKda/QOQSfiD2IJlh&#10;Kbpv2zM/uzz+NbrAYl32qCt1zGjRp+fxgXS2vAuw+ti51tGzJW5Wv68I1j9famZ4HrE79fQFUI8+&#10;Lz5m9v7ocv3+gJg28WYqwTI6w9Bl+wsHHrZIfX13rLFVwfjbbG7e6/5w7/dsZR1WvOquYGi102Gg&#10;A2nMBGX45qCe17s3uRiVX8Vb0NzgkNwqzsYssXc+evTrcWDc0XdWMstM8LbcO1Qviijs8N7QUtQC&#10;0cjsR90VlJEK5tTD5rtKoQwGKeOOZ4Ipzg6l01Rvv9beOaaAmANjwdhfNrsHcVdmMrvFPN60rVmq&#10;T5xqIdbQaWZ2aeg25aKAlekY+qfLd7a6BB4oWNG/zF+ZgjhZACCPyGH5Ae4gg9pFO/TBnBzkWNCl&#10;gHi22ztRVWih95KwGPvIVsSoWVYjdrwgsXHaPI6UvLbkv4PE9bFl4TC+mTWhDFLPRbz6zRv78/Lw&#10;N42KfsIPHg6mxPY9ebDhc3jUvle/UvMGXVz7sN43w9y62RcJRh712b6Y6bXoKSALce/RGO7Lvbx1&#10;WdYr1FzCsuvi6/VC6W8Da42O8EI/VDaomo9GHpQxhdidTyiO/VIkWJrYeX/LF1aXdoAsVPVO24/z&#10;wcna1jaH1jc5huJZ5H1zqhpt1R8mO7Iwnlz1aLGmbjN1K10SdaATDu7EqFMbPkYbMkl6V8yBMjQ9&#10;ZElhJs5ESZq3bkawzZKXMA3y1BhfWfEtNivGZ2o58W/+qqYeX6RM2KB7lhXv4In4cX+QMps1dXW+&#10;3J8Ocg1I/dc/Ug3SElCxsQWYZEM5QpnlaNGoT+zKwO8ay82wY+V/xg1VF5/iDZ74Q7hvDUowOZno&#10;EV4QTz17MKpGA6IsEdsPKFJsIEbuBhQBSajVGg2NiDitNd5e7mLQ80aJjlrd9fzz98S1TTMqvmLt&#10;eC5DQDQBzJjVeQl3P6P8RavUo79Yf4ns5VDtH4EAwe6A+rZxKw2noQ4J9nUekLlWtcdmTvzKcrY7&#10;ou3Ue2jec/DxRlLfxbCrv9nH3/8mGD/UlRXdU7JRpKG/EraEh9s5HkPlKc8I1hkCtWGU6RnWcwJ7&#10;RKurLHnFyMf6xlczGeKanZW3k5yZzdlmSfx6niLuIP922XOPmQDiVtrcOl++QRmxmQMTZOXRwInu&#10;a13F4yTKNb6debcezJMt4w1zjVehaygwjikfzD5XrCWt/IMod+8njcNgY70syjN7fE/x4RZ35S1k&#10;Ev/AxL/f5Pu9LZsfBPgVhTLFxcD51LaQgRbem7bXxipwddkenfMdLWg8cC9zfgL+/F8b+xCd99GV&#10;9Cgp+1Z58Dh518lFrNPhKQrK4dwKXxA6L2oLMbd2SgushPFSTy1+SqW/B7sRJbr6bIKH/D7epyF+&#10;uWS1zD0sXJsPKr4JfECRmV3Ql8Xf85BY83zPXTJPTQxKOwD87TcOyWVCrZPpesdgXpnU9GM1uf68&#10;C7l78Wo0H1JWMy5AGW80rVFd4v1GNlmy3vYTFuvOlE7GGhCh6BOTPvj6k0Gfo//3988/+P9k//m/&#10;//7nv7l2//LYAuN8jQiTo5WKubbH353Hs3Pqg7u4FplUwxYNq7CqgyApo75KrIWaPtf7Vw8FBFxk&#10;iNlGzCoRgoxiPilwY8gmvVFGDIxMVJsBz8S+lqhPWE9U/FaPyaNRXMN4J78tmuVNpbyFpKbHePgw&#10;Ei5/Y+37qKPl/aC3Sd+bbSidPs7fAEyW/BLCdudEZX/mrLuhTDSJ6Jfhzq7f3OZyBv7/HFGrk/fD&#10;ftTWmA5/RvdYqbM8DBXQ9mwnq3z4WT6FGX6xfAB4jHsXMTrqZgtRrYLZvp2ro8wcyqivDjMbXIe5&#10;0yZztcb0wRQNcVP5jMhsz2qs8e28MH7upoyWSq3LbgRmWmrYO2SAQM85uQhye3bSlIljvVC4us4N&#10;2CoM1nt+JPKl1a74W8SZRNahzBa4K+qrDRKaTZk1kwlQ7prPa+G7vR9d/CjM6uGY8el6HjNzY4tc&#10;3rEW5I1DJHYS5ss2uzl68Xx+L0p9kjpkCZlK6R1+Xp31z+DBlYCQNwYpzRnKIJhrvbVh3Gxax1K7&#10;aHNojtlgrmK2nbMcZMLfSJhPYy63y7zYdH283R3httzN6TMCQpLXppXkjPF9P6VIMr4O9fEYtNiT&#10;2dGB4CyueLJ/w+kw+jtJ7S491k7xLuW45bLp5O1bxdPn8rM0aXeC9ZRFXlkEwexGYbaXh+6Fen4G&#10;eGdKi+r5DGO9An0aarUHYHftvVmuuv5EgXBUtrVs3wy8dQsZPN4SRShzOqnDnE2ef8ZApydfeOjY&#10;qOea66kB2NvxCYwNE4dawthhhMRlsH3l5uru2Qkrt5hmqnACZJR7cfnriyPzR8lHgNYNUdSpte+5&#10;7AZNp1/kSv+rIIrTdxogmTZFuNZ1FMi0MXpm7imAc+qqgq2Xda/EURr8S4qDapNl/Nuh9K0oRaTY&#10;7/W9x73/JKnvE9wI1QCBhkxuJRrRL2dgF+e2Rvelm4rabwy+hlodK/kZXZq8C0TlRBq5w1xeTayF&#10;ialTBdY9CJmNhp7zsGg9oquqmoqBWYuGT7W/zZGsxYolalE6zr+dgN+VthCgxbwaZA20YJnyC6K5&#10;kXJ28zeWONaqXFpEXD+HTF/w7n8Rr8b1Up+Bzv3FpBvieo7l1V29jkOrnJA4xoK4NnKYRrbBmXn5&#10;eeezprOrD4EhKp+XeU/ev/hyAkHLDWj+MbNCoNWjv5U2ORcHj6Hxa2zX51WYvLMrWHEtzqiGCP6V&#10;hJL9eJuL2Ww+fO638/lFGccnEmm1ODfdH5px06oCsIXtaTUz/in2IFI3fYsUTUe18Ox0tPaG7+aX&#10;gTLMNTyFhdZwicyVnz4kJmIzXC3RwJ70NpfhiunlogXa3/YO1FLpLL1fLmWfyS1tu3yRgF6dRKm3&#10;XHOdUZJ2zicv+3EbS0F+2uUHpzlc9QtsaZDMoEyBbWavwXf5rdzbZm/MW12yQfv8dbQA9ZdeT0oc&#10;sQZ0v+mfvHHM1nl4dxT3jPT8FdMckr33qWtUDixy51Pf6yoczHXdCxaT3/FR3EFKErnuTsm/phd+&#10;p4uZPXtAgGPYymQVX5eb1BqC7OeBNMyGQt2+N/Jyltj/cgdJb69LtpP/3ffBdFaszC41xszjO12R&#10;6zx0Wd2+KKfSS4W8qBi73gdtmq5TAvK30kY1We422JLO4b+lWCrFckegdZEwiG1WQQjm2nyKRZw1&#10;GDf/m/tqiFf5o9uAmNXlgm1uWoQ+w3sfc/oUFixoBiWxwyRkUs+vTVFmPvMk1w6yKyhjloiJMMwV&#10;NK0adBnRC79TpTzcdiISSQqo0HwtY3WM1Of4kCvv+c853yY1ecM12UUeb++7+q32vfBlsbd8abvf&#10;2eO86U6+Ltwsdl88z1dytNaFv/5NPLFGd3JgqN8i2QFoUyE6J3zOvqTlmpOZOLrkf1slrGsWVvcV&#10;2fp4rYhHaivnRHBgJbG7341JEozGJcIc0QTDj8ZZhBHAz/ndDFCnXUKbxOVvanjJ5hvLVTnsgeQw&#10;N+fd/hlou08MobNsV3BkrR3NxzxkibJdWsvzgV0TRq85BEyTaLnQHN6yNfjN0My9mL2dngEt6cNG&#10;W2TXnWnj48FlIygTZfTvayDdWyxcdOGz1b48T13vbrEP5/Tryb4u3Xj9lEYAagM1/DgDVkz0+ssG&#10;+ftVOw16fkxtiF2mGVp0+LBf90MHxj/dMrcXUFBuHrOYEhzSBXMNLn/HmkevhWQowk1ZXHaaE4VG&#10;TBCk7OtHMdsBfUM8Vr+PDjqCsET3oYgO20P7pfOdGxFybdXoqMlYpWESS5YUKSxw3TeOSpBWxdRV&#10;sZ5uJcRRdp3J30HQCXbpkzqXMr/04A8/o12/6+a9qlEo22LD6u++mVdh+eUOksOjP2umP/mKkvIw&#10;XvYGDTAIReEIzYaH9lCNbtX1rsA55LG/f3TaxywKCie9fwuvfwfB9DDf1luPNrGGYfs2RN99EYWI&#10;CG7ZoltkOJV/uZaYtVY2GDulCFRiqxkamI5YbFr89OgN1q/TOz40Lcir3AMivJsdfIr0IHiVNycL&#10;tHwH6IK3/oaT6aBkXmAsPH/a1NvQcZaVWDsdQ5KT2hwRBuKooXgVO5pUBo34LUfbmdCcUlkZQZWT&#10;qydD8h5IWbybPg3I1sTSOStII3nVusbPIK0Uv2tb/Jd/X3swhYz1yAGT3jisIq3tVb7Kt33VYgui&#10;divc73idErjonUWuu8oeCSEnfG5Vut9/VFYFL1g91OGT/CF9YnUVJtV5sp4YyzLjPtgUoprLoF7e&#10;Mwh8TfEzdV+Gd4XOZEVAWxm0dNnnOfPhnvutOttJis3RSL439eYoQUyQqyAYl+Wbz508dJDcs+K0&#10;3fPnCjSXnS8A4/TmFSvfHH1eWC9JA95NHQmO/+oIC+3ZpnY0HyJvVtRp0D1fvnXJIPxWvM4QQ19Q&#10;+H7pM83t/PiLzgDUBCkp5Y1VS3SDmKmd7s7z+4poY7K2fs+1e7Gtr5Y/UKOwkp5KQaUrCq+fCV9D&#10;pYdRFljB8Devgh/Uh/QUZlfXgon161uDGZW7r+Mw98Cg97mWNukST84fercmom82QWFgX/fQkHdO&#10;9cnPgyw+tpSUhPysW5yPhioaCdVFcjz/NVawQoxslJHwUPH8iK5H62BIYhEPb1PrTMZkJb/rWfZd&#10;V/KBd3+S23lF41nbm4HmTZmWWgX5fXiD4xd1u7UNcGy11/uNdwsjn5vVsvV0l/biT+fvvGH63pm8&#10;liQ7uesMCHYwSLbPEvw5RQFqe7FXz3wfdrVK8MZu03lFMVQuVhvXRu2FYoGktBiKu1Y4Jys+c4dB&#10;7ygrACir+I/cfD974d/574TtC3soU+agF5Hf+B11LJ78lvyZvYqRd7yGFaoG8kzZOVzFVzDH1myO&#10;nN5OM7ELk9LXcH8tbAoI4Ngcia/WXBTk0UO/OO4Cjr6WTYuVaPHR1YPpbp0K/7fZNCL+uZlW7863&#10;0VBVsZ3J/17s8vYqcd/vAcJwud6UREWKzfFi415WxHPrma7ymIP8FHxOep8TlVx7m257EAcl1UxW&#10;tAlvZLXbvI2awn0na7ft+e/0rJZmRwHAh1FNLgD3Qa0sWc1fORAb0s5TyiYRJ7X9oHU55ly4h8Ks&#10;r/LcZ7q5QyvDHQx9NeIayDIVltZkJVJLeM50jEc4pBx8ZSsmkcWyyTzZbKGM83j0nbInXpvqmC4L&#10;Wb0J6MEbn2n5TZS2hJbCCOxJeh2gHdc2cWht7KKgpZvjQYiMOpem9pCDKfLZOpTdzuEHLMYmxhOU&#10;xpSzYY/GnWe7ylaCMkPZjgu4VGRB61a9JELamDbgoc54O3eps5e5CnsS/kmWeCsfDLLLZAaUelgT&#10;diwaJXEIGXyF+kNCa3pb+25Lp+96LFwOJIs1rniK5s+fjlo4/93T1O0NK+tjqWzzkH/KCIRz3YEJ&#10;pFnk+qlt0rStfoEf8ZqeXffxwpvBeJNMPEQbfL69/bXUnqfmLXR3e65ZyL+jc+mSiW8aAS+V42+7&#10;EoRa4ei3/n43k0H/JXegGdg81ked0v12ywaUSan8TJOn/kVZS2vTiHLQfbzW4NEkwJzOu9RHDp1x&#10;6fTiGWMz/NjORT/lms9a0rHb52k0IN3DCAaCHzC00cH171WN9vd1X318C8ygC3tin84DeRKrNA6m&#10;tl2o7R1Tg3ggrr0afpRihscrAqZr5EaaGpTWL47fFZVcd6gNoCUqj93X+dJPQblnfb2ILZaM9cRP&#10;lXO3A2VIx75+C6/YykfUBNVPquWJ/GXexv0Soz22zdKu+1D0L1lqevZpnQH7O1PXv/vabV9UhxVF&#10;rxZVHNSoSJGsKRoVqVRDy4Rq6soYXf3aVOnqu39XDhahGKA4lzVisN/Vf8Wkep7sLB7wxgWIsXs5&#10;kaFOIUGhjhcrz0ujfxsAz1OYtOLwPm+Sk/qrUt6sHCT72p7KhLKDQfE8fZ8C11XBLDsLS2qJpf+W&#10;ALG0mpqYkcSLMR2P8lac/RbUQ9kDGnf2GMUMOa7VZ8N7M2XexJIBLQKCM7/SuDOpLGoju7IhETOz&#10;+OLMuy3XF38R88cIXxR5oamfRXp0NuFlL0IZwGssDKf5nS8vu25RXqYpPqL60HaZFEThcmxtjjMX&#10;tNae0k/K9FvMo+3Tl2xx+CAiEmUAHzJbRC+kv84UN9ee6rzolYksyu+4DrbXWiNFvfg4gTKXB7rf&#10;+xhdWFyKgfXTJJfeNCygN2mtfR56JlK54lQUO0Lbtf0eG4il/inenwSE2ERhFD3z/HyQTJuhK8vD&#10;jVQe6g2mj0eFWTPmN0VATS2FQq4JZbZmclpn/fNP1YxC+tJzi4r7XoU2ovXfTx0b4aMGuLDzATEu&#10;QP61qn4n8uqS6xLV4h4cCFX5s/9sO9NaIRmLt+Uj133ClfFCTRvZWufQx9bK0LPKUOb+POcgZgXp&#10;jRbz/HHRZX8XxVBwIPHeJ4pVPrxitzwe4MZ0Q+geprsgg2wOfxrSdBO/0RXsKNNhl5Vjw2192gaE&#10;ORVulmZlqlZ5mrYMrk3MhPRPomCIb2ySQv4kzszgwD8Rh+lPOt8vpEZNhk3HXnO0mZ+EQwWI6p12&#10;f2Svix/DWO3njdQwr8dKb+d1dEr6TFeZxc0vXVBjhIL9bnogRHh/y0ue/hcLdj2tFt72tvdP119s&#10;BOVf4yIRTt182kgZ4glmGVvxN6vH3efJH21Tz9EXjRW43J87EVzq7NhV+UEpGj9OgOB/0reFaB75&#10;PU/mYggYk9SiVZzqfwOwWSQMPJCG2Oo8zqAa86GZjPKsO+B03JTa0RsyMoldRacSSX+wEDAid5YD&#10;RWZb2W3/BGniN6awm3Aru+V5g+LXJJaHShYsKMm5yViKJlexfXj726E3nRox4ej87AGZGdN+xOU/&#10;P3S/Ob23fnn0tC/ryL1qhb024PL0x8SuJXEq3ZnrjhIyIX8ZaalHo/nvg59nSfyOXEsJTE98wv/I&#10;ugP44FpXzOU/UKbxe9u/9wuA0wFbHuUW5fnxC4KEp9k0e/Lc5bTr3gavxU1b8H1qpb6AyYC0nwb6&#10;lGyesOV8kPkBPcrPenDG6RdstvT34tv8LJ3Go+0X2oy9kodQZv4FPuUByzSqpYlv+yTnuQfhWie4&#10;gntZdweXPTtGDtSvc4kmISeBnmWmkWjUq7NEZPmYwrRr4nPb2XfkPHjKOPfmnj71uAdcC7DlQ6cM&#10;0Z9GD8oE8g38BaCAcyccJFvfxp/bSr/CULC1A2Wce1zWDzdXWbrLFXSmdqM6WTL4SQVFN9enWsUf&#10;vVxjq4yFwugwZNdz385M1hHWqoyR4axYujtIRcXNv8vt6p68V8kmeVhzrD+VWsnjez6sDvBstJzk&#10;hp4n0SWV5W/flPrMzpetrVjYxueMxKzPfLufhq9mJz1eKlRx09X4+uYsCYbRKc+ufIr6yuNQ1aEJ&#10;A2Wyc+bNX9f2swvkavzsG7PPazgdMH1mMzYqQIBB16PcnhznG2zWvRZ/i+fz/Die9GpyOBdHXWDK&#10;RLlXYyOZUysn+OvD/j6DU5wfLIymLg3zfayHXKCMDuCa4eJc353hocKtN5WE1ca/3bUTiEF+6K4r&#10;t6yeNU7vyqQY333NrHP+qBp82Pn86zWLrsFkDhR3ml48a3lvqVfOPgwwYlZ8ZRxFZsJoYFG/v3ta&#10;95GplfE+Wh/WrJjZyDlufBq+ezkMFyEq6Y+DMF3f47PSH7TzgMxyF9f13EK3AnVqHW/pC1DNUaFN&#10;9AyVWOJWQl5Dau/rADHzBVpQ8yFsK/9mS/Mve7+aUkbXdoU9aWwr9hCi7HX1zcqxIre0J/mWuxvv&#10;gL7HsDHFt9be6Qlqomu32+tQEm5xDfnMvAwBWHrBq+rH9USv8/Z2kTfFdSfMB6POZPm3BKyPfZZl&#10;st5hc0N0F7ia1IEQExAylyHjxWl/vIKWJ/2DgmV/2FOHlKhZv1RZdmTOmC1lfRWfRmFYJKwBkzcR&#10;5PetyuL8Z550zfVwvhpE6+r5b4f215udMxQO2qTyEafg5p6xfEuiiX2We9c7pVoPlducRyZ8tdzO&#10;ErNG4tK7EfYek6fQIkar93RZzzddAoZdO4ffnfV1ZjF/V7MflNu2F6Yeytfe34ImMeU72xlhGZ+r&#10;CThF23jmmMtV+jlyJ/bHs8WN7dn+aY5xoMafEfa3oubHbBo53wK13gCZFo0RLPx4ZRualBh0uZmu&#10;5IjGaoGDuT5UchKkb/wdBFsfK1fD1yDC5v5CeU7pexcvYP7E9ZP6r3Me5C7DE+Hgh4b1mjwKY6v1&#10;xn4T4YqXLmsa2sdTD63k5L1KG0cGYjYiE+m0vtThB7ObBqlLVbk//FWhDEi2NXhWPARzk31NpjJM&#10;5fDLNWB/Axsxhut6eUCJdGfdaIXLdp3G5nFl1kuVV7HyemW7Z5T6VROlZ5QnDXyWn7mjqcCw95ab&#10;n2862cUc+vUtFvubfrzPYYRCKkQ8HpTcIdI851alRp39PPn9e5oJMu0JgW7PlfCGDbVIytcVd2XN&#10;lLJJHy+BUpKMXQMI9SG3QgrMfCssNRrj/VrgzHBjkcLjWf29lb/mvY3Yy3P2ROLxxbisTqDJcVot&#10;/Y1h19tvarrPt7NUKrRDMg0AesGQf3cQ5HTDXZ7ne/WwWZ4tPPhkK9ZlezgGlUvXQgSPB6GDuKiZ&#10;J/WkDXYZ4+8gOGvusRhB4nLGgZAYklsHx2sjLcvQwT889AzEEZ8Q7qoVl2Gx3Jnzg2dLTeYgYuL1&#10;LC7Vm2KbuqtHl5iXfN3Cdt0yif3Z1xbLfqqREKDhNZrvPJThjOBexO1Jx8dPMUG6Ppm6m/P06pIO&#10;wW8Sq9pxI+h+5iF5SdJjGgsPfi2iw1ogRW7jNYUMY0RzptrLgfhLIAkSs9ZPH61Wi3CUbwnIdfxg&#10;Nn93aP9L4arAtNqhdzYFWdMnle462+gOC/fi1BaJb90Tkq2QIPKgkhGPWbboP5pNrqrQrmUfTtys&#10;ytVOq/uov4XWY+ZN7rlzDeha1xSrjtyxMQh37t8SaI2W663YadTapSauBk9gFtTUs55/BTWyRiHv&#10;ycoVI8dYmMM+cGceRR3v/EBrJ3/I4Vfud9bdW69vLqxwkvGIi9th7RJXWuZgACSQ3cz1FDYMGYMy&#10;Zf/yQqnV5ftTSW5E7fbLfBCVISHL8gbTdobv0fu4uhv1U3gF1TrLG9rQoP2PyxkXK7AxSqqtFkGQ&#10;6mRilMnT0weSaVEZAB2K1h5xodeYcycpgDJKOYV/a2WfPdcZ4ZDj7bxXobC16XagvYHdlUA+DWcN&#10;Bhomtw1bl267SCJnO2Aw/STikyG4unKpnrtMlmQLkOOWbBii8B1XdUjfmDLFMeOO36O/gyCXGgfp&#10;FC2o3jvfZqzNBNkpu+Xh0b5bV3THF0SYdxXcaEr1x+jJWO9NXdkPZdov/YRa29hOf3p9vlQO775w&#10;aFQrvTg8JlmFRWdEqRfq0++LIc2/381w9oHW93UD2TYW9V6BAWdV604L6Auv4+htUAIrvONuS0am&#10;ltYblLbgpuWaq1DbChgsW0n3honPzX54CqZBBTn0Dxe+Og7Rm9MlY+k1e9CL1Hr+LYGe0pgYerWQ&#10;boe7drsZwCjDoIhlOg9Oi+N6zSbbACmw+hZLwIBh3dP18/85OhN15cAoCl8LFRUyNBGS5pREoyTR&#10;XMpQ3f+/z38B59nH4bC/vdd611a3zx/Ey+iIx/HJ0xAKo/vrlGjRulJ0FcvaFWRcvyivypGDYJFq&#10;afWDMhXZE9rLUD2/A7dwPOdOHnvP3OrSJ+k/gSLeIL5U7ripaBlwqJYLBmjq/PH40HyXsCxsrUbd&#10;V5u31Hlm8PUCJJub0mnl9cqAwRBXyXU1FWbUCfszYhz2IBi55++RV9u2dj0CE3dVEJpYaB0NT9fW&#10;9qbo+ZDvAl79CsCLUvJkN6fCu1lDMHtd+xB6d6qPg1O+UVrsquYePgVTLjgee5Nt3KGaWxqSQ9S/&#10;NfjT8z3g5+omHqOE9FvPiaAzHveoWbiZDbsdMS2OlHxBelltfoiXck8er3fXXnAqk+b5yI7Do+uz&#10;75cu7fc3hf8aFbiPF2EEKdRuJ6rm55Ci3v0bppyP82HE6Ogyms6NBth4LtKxNrPGV9HSpXKmiF8B&#10;xdsWSzhjXSj+RMujSKvMLF6Pb4s8jcmR7oal5TvKr9Fxd/7crX6LJ0DAasAylTIYoFny0l8ZAEBV&#10;hWuu9aKzx/vnM1Z6RwCxAbo+yTVTPV/o9mQXX3/95u7mHMMZtBR2HlFsqoAIalxdQJC8xTVm2fah&#10;uLovp+T7cGtkYQX+kO2R+oB8pcelpEKZu7xx65N3tPkstOprBqoAOHy21543mPnaoTwnE2lPsRTR&#10;7Bjce3gaUl/nscLGI2/ZoFMleU3i5u056MOKGrmxxczTXFGsO/5+ArA5rAun0fP00aGMpAbUoFa2&#10;02v4MeO0bCs5KqSzGeZeKlLO2fHn3zwSrHup+FvspmKj73DtAjJa2VjUMsizChDYVbXZKE/5lKkX&#10;YyX94S4UcmrfB+98/XZevk2gjDGB1YHOb6nO2/wJbj3XzHl5cnBkhpcXloABA7J0m7WhbO7Tj4IO&#10;wFJG5sP31aWG5xDbcp25Mn4dwY7Qs9I59FNv4yUq7/2iHJyCh6GQMFpzclAmObljfsyo3wAozbsD&#10;7GavBuS7wvAIiaozMP4On3dPTzs2HouZsBgX5RaHeSV0OE0U8x0tinwr00dNqY9D1tmjcJjwJyJ3&#10;XgipL4gwSbo2u1v7r4w5LlkLMPO6C3rAvJTF4+HjC2T4rOSqOZG83MpC3jo6wfVUJD/CxWYgwgkH&#10;8sJh+D6xyrj9t5kt2fQ1eoitJ0ZCAGft1fItQLWjr296fLX3zN/VaIXypwcuJXk7vuQ6jM1lRI/T&#10;qdlMno0JrymPLokHqdDoGivVUnaVXUYbpHi9wLmlFXO7bZGsEyX6+UFdgnYw/W2sWno1tRZ1pPt2&#10;vujZ5zz7r0+71PXpQpEemdwUX73XhcH9xM8muMt1spt8ple1nalBzb+31XIvEXFZ43O2WtDfYKCS&#10;ze66vuioQfj4zGqt+/x6OHZwxnE4j4EfoaRq4ZQ7bHH8b2wXJ9gZWSQoV1/lYSuK8avOpe1BLIFg&#10;nqs5dFicHvcelsEO+mNsyHENO3u7XOkxuErOdV7yf1gGTJrXy7ELHbxY1S19Pgs7O1HT1eTeyhL9&#10;JGX/ribXVFaTIeCBxtqRnWidtQppndxHaJeLRF6YVpDkY1NoffzKDaY013DR75sAj6edRm2/b1HV&#10;X5yjtuJljpR0NU9P6bLLvpbNPjdAeKvWuzF1J/z7SLPVrrSPD2xs1FcOchbnxi98y6Ph5xj5W6Pb&#10;mOu+pbJ5BXciccm99sxpXbbIDFlS7pvg6AaGiEThuwGdFKQltKW0D+E6AYUp09douUu33qcWTqFM&#10;vfe7tVLWZps3PxRU+j7duYcnhDVkhUprlk8o+rWbUuH3aovgBhkOtzefOfOjBFNuGMl+uN6R36XG&#10;Bh2a55yPp86mNnkoW3HSUrsYOqOz8pIYQpnst1fOEsd+fvWQB0+lsW2G38FZOsELv2Q1Ygz/ltEC&#10;mFV1bWXoauPBj71kMuu0H/m9IPvM/dLRKwZbaO/02uDVz0+QmAcAfAL4peTa3pV2T+v1d/BwCxdw&#10;lnJ1p3uslgmsp/7sVf59aqGKEfI/vFVbR8/3o6lwQRadzftOHB59pOlpxbTfemmZh3HLpeWhuOS/&#10;japdnv0M9pKW15SLZ4/+xzhmsF6XhTLHO1eTRtrLUIJbomwvXSe3DG7PvkWLrSKFLZDqOCHZFja1&#10;Ga5vWod6HPj0PoyUAju1I8zDaWJT9pfZzsNM3Pm960I40Vgb8kEPZbURPqbi/6e1DHeNVrNsslNM&#10;rbbVb2NezF4auIcWC+VFd2CMB5Xx59v7bMZDh+82llKqeISTniCa+OvRi4ae20yUSXdCaKlOp9tH&#10;lR1MmihWll3qPaeo06+vXeFqIHt6dEQq+LGCD1hmKAFEbQZOCltj9+UBvzqeJsPNhW9YSKt0Kq+z&#10;6VwdaQmRr5hEIh/5/S/I5HuUIMbOeXbfB/J1mVgaMhLKnLed5fe/eSXDf6EMs2gciFZjR09A243Z&#10;jcnPfHdFWd1h02n7NRRYvFETy/2ga8V9cWv0nXubH73mkQPehA9zUrj9upIMR7+H4QFHNvpsUc+H&#10;Drl8e4hRS9KsYPCfroxi7k241toLU3hY9fX5+Na8Qe3ryKIvLkrxIyvugNEK/WRa27cWfZ37lXrj&#10;fTy/LX9Z9fvECIWU7+hm+twOL+hO4o7d4/PcHoh1dFi5nDUQXqB/J2n/ENuiupv2B1rs64iCgoYq&#10;iIuu3PC934BRvqdqF0zpA3CFS3M0SaeLB5+B6NDNR+zVZVhjlRb2ja77TrfKx9JdbHDNKzASl2Zp&#10;17d7rSZpGwqUyZ+6l81qLZ+CM8F8x4YHZrt1GhVPx2l51IrL8+jhugXIsp3o8LFfBpU6DDEp6XAw&#10;KfHaXh9eqUSt7DkQYqVpGjYe2f1YPmil5Ba16nkftWaD09+92ZSeAs45XVteKfyiokb47BaZZPCM&#10;TmBPzd/mn06/hJael/X9lhn0+qdGKezc4QzcFB31c3pQA0LyAXG0PB1Uk9nrhV28/YTVigYvx11Q&#10;HBNh/a+HThW90xyXNjZb385yc6cvlfzeHaiP2r4fnkb9FxLsLqyRMhtfng/bAU6O4s2naW2+rUvu&#10;zD/n3k0l5coOHYkDsHxBdt9OebYlcP/tq3SXKzSf0t/wfgpoW9n3OHs4wdvz5OCipR9gDRnALtx7&#10;v149c2j0OEL3K362e77R6cxaN48iqqS7cdxGybFicw9eHer2uzYTWYLu3NB+shNyEt3KD8FAmTNK&#10;HSiz6IgV8HVfbtyGQ51d/9sQn2IDIhT3O/LpWuoaRXdWD9TIllO4wkS2mitT/akbpma7t3mtFSLK&#10;/kqza9bhe1HW3FTa8qMqJ/YOOrDsedx4Mi0sgTInrtRovjxqRswfXD2nKFwUwOglvG8vi8UBMNlr&#10;876KGUoY2aNmO30SmQ5W2y6jduZX8JoHybu8+Q7bVgqqOaBzdfPIPJFWUc3j82H++ePaWWfThjIA&#10;CZvtQE/DNEOfYbpz3WrgfkoVytb0MFZ7Z9PKS8sWFh4Oc6lohHIzIlehfEeadtDV1hZSxcQmFw8n&#10;j+0l72nUclsfkVxmMw9wpBzZu86ei+5QhnI7R2YXI35pe8/Ue82BGmqrGGukj3pLNSapzXfQOFHK&#10;Czb36ney7AQtTHCvRF3fQROFQce0O6kAjPekCjU0c5itaUBAlFTwdG/q2nkE0Y/nMQ1l7sg+OJ09&#10;0KI1V9OFP3mdextk9tz8dO/u+/1Hcmg2bwt2fHa42e2+5/Gd1nGy606GWn2ThR6ta+7U+R6nxLkw&#10;U/ARTr0Gt8/g9z0ZK4ndamsHlm5QxjV6jKBEZFkjSaKIpDIgiN/tX5oxaj1yPcFJbOu3Zafm5TXK&#10;vUfsGf4OH1vnBJF5cx301dwgY7qGTLqLAyCPh6/hiwR4r93HRsWDS5jDiV3EocyNQZMX0eDCnrzM&#10;rlFq2fsoZGWVcWr3sHycULAmWVVtGNGY64QihEcinMFv+UKLYUatiI+C+mr1Bq/ibo/9fH4+BuHV&#10;JzUvuxi8qHAwvOb2IM2AMsfVQBXMthIx1bxY7zD+4Qvzn1u9qAEM+LM8V6XD8+w2dXFwRnLC0u8v&#10;9OcTsqfzIbvKfUvQvtCfkBC5VqqWfx3mleqmrg3TeexPL0jfpF7f7d+s0/xUvm975dMMCWNtpAM6&#10;GURT8/7AAiof0oRRfFW8EF1QQnDVp9VV269FqjHNziGzKF5g7Uspn6ab4chqvzu/0Pu5ipUPeSCU&#10;dtPoPTjIz/xyc4Ayl0FaK9OQsgm+jdQ1K2pL9diKcH2uyrg25Y2SmY0WtBKC+3jv19ZULHN1HnEo&#10;RH0ghNu6W9ER9AknCBnLIGruMgrcV1y9lUpa4w12jUIyByU4lJntNtsFMy9PZiIeupXVVjW62Ium&#10;ekRvFIyLhyrYX6/FfWtNBpWw031VX9E+3Q+u9XKJtYU0Pd7YXmmg4xpLjVTGoU3PCeySl806rVym&#10;8TmpidqCMqA6Gz7h3jXMQY3Hs1NV1mab0sAoNsjtqWO8K9qXUvd7T69awEAySpuwbkDHgZl28SZk&#10;5POdK2zl3GE6ppfL/pbtKq7xbrTH7PqZvYpC32Z3RPj3Rwvt+c2YAO2Zv4xKM6XiMMnB8hAJ36x3&#10;8/gCoVZDNHRYmA7EwSZaRaDe3n/X/g5rnbHDJXc7rabsAcbH96P7STnNnJ02FaMYVLTa1A2eG/eo&#10;/DVQhU0Xv0aH/UrT+l4ZIt6I/h6sDTjtwHztFADgd6KBFkplbB4dYa9CtdSk5/MuMhpCwvg+veP3&#10;SfHWrC+7Cvdc9e0So9fa7IOUPI0uhxZ57YnJ3zFqU9/LLbWqaIrvDSuPzoo8y+/6sQdvaXHH3M7L&#10;apN5EzLeuI4WRpEuFuXnnr3v6vX+urUH+/G+kQ40+eUK9bM695T25ApYr7dM1RPqEkckmimKf1MO&#10;Es/tfPo2z57kJD+5kfpbAu1RTnFVtVbqDuQtK7d/zxuoqIYSIMJyg7Rfqr97PpoRJzNn/o4QUP33&#10;GTUzKKp8yyKLW/1rnTumnBYJ4gVrGvv/erVVKc4XCRsuqkDjyy6SEvNWRsJe7rcm/mHTKNj8r5bB&#10;PJ/ykOV1uKzWsxn0vpki+5K4WpJ8/M3vb8/j7bOpGtb2ZRXalTatJ1KCeP3mvCtEmZr0d4xyTxCz&#10;AF522Wpdx0QZAkuyC1PZ7yBaw1WagRNRx6TgCNFYZgALsPLbH5Mh2AvafA1HykovJoWBEWfhObQf&#10;SpT/jtwUNnH850EINB9hlxB09jcok7l12l+NMXO70lyYBsz8JoLC683USeuwfwqzGKwYYSM+qLnT&#10;sAPJQMMNGrYa81bhuhwiYrGzdvwH2ltregXZVNUjF956htUAfyvI10XD3sy3XxfKgMzOguird57A&#10;cEYEN0UDzU4hsC2N3LOgLhnyvO3Yd998GOiqqH5/qGVqSIchDn63El8qe4FamNR0g/BlmpY0mMpC&#10;GnBmuJDJ8P187jaDkPj9zdMMBdlEF8SdjIIlttU52sakVg6CGjf3rvFoEDY3ocpuD82pOd4O+tnZ&#10;YMUVT49tVT91H4VLw7tMnyuKaf2MRSIP840z8sWtD7m7YUGlPVDBkIT/faQ3Zon2+kwVXprNcHQc&#10;5Uz0wHbVE/OWgNi35oaPKgEp8vVklN3RPHRZO60yPz6qq6s38zzRR450vV2cDb6OBWzkilYvr26T&#10;/USXDmmem7YE/iFxf/fmFUhbbVSRiPJn/Zkb3doXF/TwRdHr9/zU7ekRxR0xfRG/ex8ztQ44q29q&#10;/lUH3IYWFPLNMtzIkF/TFkMUI1Qk+7utMO6yI0O6OXt7PxzZ3F+fFuuZN7Zxz7eJW8D1l1FX7jGW&#10;F7hcbhxeYVreW9okvXveJWYz7G5z2+/oQvCLTUhitV0nHHLri9xWZ0gf/eQQs9DBQnvRvp3m1zpZ&#10;wcxyCw7q0xeUGbgAZsvLVuZKQp6sgVNZAqcBYhtwLbfaDF/dOCXTUk9G3TfNn7cgIPARveJOpanY&#10;0Waz1pkGDlhyTHBgSfYypHaKEm46fi1a3wJQnM3bh8q/oYwTnWF/zlxbHrw9KphFzGErSn7UqA0K&#10;9sE+P1eeywAIOTo4HXqQkUn1s/vXkL7NUrH1jvulA25oP7VpN1tc0g9Du3fMzGqOq2hwwG1a73wJ&#10;n/ehzPVyYInrxhFJm01Kd4UBhgVbt0jBhJXnFbuT+XsZug7anmZo+Ld9Yomwyp0n3ZJwtLHn2TEX&#10;ADmzoidh4sIx7L4fuZr17Bxa843DKHdxtTo3/560aZrLoQWA3B9e5awdap342w6ozahx5b2idL4Q&#10;r+UNKyCkwGqF7bg74wT7SELcWXYNmhaIB9Yfd2X79Eff0yC6VhlY6Tr1Mhl1Jo7Os6+XynX2Mygz&#10;/pHlrL7bSXq711kUidkwddzTcnNa58bctiw7OFKHZU+t7ghzfdomUKBSuuvuxRhfYU06Wh0nB0uu&#10;t5fICa92V/o8F86mMMCvZ4zmsKxRvDjm/zqb19f2MnSlDm4v5Ndr7d8ZIfFGEFudCd3n4EYPB365&#10;0uFu04ewtscL2G3W0dwVSfEqc+82uaFMLSUT3pY9Etkope4S0CAdOTefKNdSnuuhspV2eCgzrDSx&#10;1TIu4PCk5a3Srgc7+qkBGnNln9Q/h2WoN6J3pm8zKDThh8Zd6VGtyWRyEq8nVv42SEwDiuaRwiud&#10;MvM896858Vuk0SFkYFvCbDuZZsNRF8qwsamD2MqfiPqmnhcWEKP+h9lZOwzyuylBXA6/gPWByHdp&#10;rgHW5zUdiOGIcRonRNpfSqT6bW+9Rj8/La4u0M0P2Qb9NAiTKJw+/W89m6y2yn+Pxyz55urbtj7l&#10;5B+2WWq2JA18yHcqF8wf81V6pLMEpm2tC9KjzwXcGzJdO7pfNAz7ZEyUrf12l1WaEePFs4QcNcx9&#10;qB76q2bhk1ugjUU51sWRKMHVFI8dV6hsCjMIusCbv9HvzJP18PTG0GTCzZv7ynO06Qf1A3jNidf6&#10;cSbHFUhh6LhaRheDK1LZNFY5Fo/Dm5kW66d75sBUcZhwS4NIIJFLri2Wb38HDxKdj/ezepuA4KTF&#10;KKmh8lE5VSbCEb/zrZW+WpYYOVddlLByZwRacmRbrJhJhdWXfRNiPqv3SXqFFMZdIdctFivPnDdi&#10;Wb2qxNkTh0kP7YEymWoBykR2v6XU3UuoVbLrAVP0f+O97GmADW+y1U9nPlFxqVxv3l4YMnvXnoTS&#10;6Z4/S/3QrRDaU5ytjcP6A7E1UZa9C0A3bBKD6yzfX8czCAv8lWcf9nwuQ5kaTM2OsxZxNpVEdQf8&#10;r00eG6jftjGyXMdK4RZ9tEp9vxIUqQL7vgb1ye0wiRHqcc6O+JndVcvnTNJlauoSBuk/bqL7h0mT&#10;zW6Ah1Mdyqv3MEEoKIOabkpTpOi/DhsQmHW6OY13yb4CuRjzW9m4guyZwZfZdzFS7NR0BofRq0QK&#10;cn4jZw9BB6fe582W+oy033pWhJyA86CgDKuDAXlY1Wf16WQsUNIGyrDPX8PIxvFncTitRy8+/xUr&#10;SVmv29q6DsaGF/y+EC+Vf1r91cBep0vpcuBpa26M7Nn4RVYgKw8/LHNav9oCiCQ6sxeT7Vmqvlpf&#10;U3lZeSb34Ly/J21zpF3H6NxJMCgGi6MR3FvzZYiInPYZBrHfn+M5e+EbpjP0R9EOIqdWvb2T3QYL&#10;3IzwJLBX41FlkSutvqdOMV9OB2GXjMJxo1+26gIYUMX7sP/3vWkFG8xSjZ9RZLHoAHLqk3s1yz5S&#10;dzOqRbTZfMEwTrUlXaC6cJR4jtLaMnxX8cKQ+YEiZuXf7uQiSo5DAjqH5uzg2F+XpyYyP3cX51kA&#10;h5nv+280xLPR9FebSO2DID+ABT03bRVgbYDe1Jwo8g2fzDyXcrd9vwduZtwutXe7ReOT1Tpm1QVu&#10;kpDY4iVOISBBQbT78QoPVDTP496mV2C2PW1FC9707yRdfJ0z9KlVBcHlffGI0vthzE92QX4xXAPP&#10;spcU1vZyXLV47UUZp/3BHmz8wEQmitLqlc4hLOXp6UOGecAv/2TEdbNTKo1+lvk9FQ87d/sgbtjL&#10;3/1dDU6ReIWm43iYVK/fppBwQ6C4eUBisQ7E6TDdtyc/dr1q1rBK1JSXTTO5glFpJA+nGH6PhmbB&#10;L/+meuCpMCtu3PehfW9OSi9UaF7oXtQxp8XnBcqkZdItpppzn3UcVcfOQXG6vr+LHwBmDpXuAQI2&#10;yb3wuWH+SLh7r/u2136C0VOOnzeRSJj5Lv94X6PAbs8MmfTVojZ+Yl7jYXd/pxSCv4bGkq3+ldlQ&#10;CIcIW7XbPDNLYl2ACB4nsp37s2IW+9GuJL3H8bS+WsgueJIg/jm+rZ1rYzNulQ53KmMK1p6OeJWb&#10;DAS14G25zHCS69+97rVx5wewgrlf/Nrfy+akLKvBKKi8BYp77LzHCJ1XdvJa7TnNzPF1zXznkg4y&#10;PL86noQWEHvM3xkfvWvVrjXfIXo5N30BOcUeAUh+Uak8tEtVGg9Y5SKuR8/fOmYCxy0YUOa2Wv2K&#10;qVib/YDSH01H/p7Ja/0LsokPi+w3na+8wn3IPz435JZio0w9q8ytuNELe1Tnp1ibyurdihdZXc/s&#10;qzZTGZWPr/I035KFthXZ/uOxb9ro3zyttoDtMDdqvt4MuAyt/ZyWBkap6xaH2SJ0eNV2ZrTPViqQ&#10;fuXsg3O/3sEGKhWfPnQMnTIsfsu3xOQOyw/Glj/5zbp73fFXQHU84TRWc7pfCHhUxlAm1mfBGOWv&#10;b5Icj23+9PrSjeIQj/qxnYEOOOEm5znMVl456d6XepqDF6TBZaM/hE3HKc005U7tfSOxc+KM7Muf&#10;+6VrHTPmu8ceA+BjGIaVw6S/I26adLaV3OecK2q5al2wJW2xLkSfYXbPtJjwnQ5++bQnrsYGL7Cu&#10;UawfoQvKEepqnP0pwVhwL6nQaf6yZYalNaLIWbEqOa1AWh4XXBnM3hQ+Kf/1afd9/9C6behxPCGf&#10;43RqIUC5LujOLpKP0tA+zHvrrHy5teuZ5hSA/LfM0fmyyRXvf8VfuqbzbQDIyT/tJtys4S2Mnh3+&#10;ifvnLIHlB7NyfF6+nYcOZYYG4AmLzZQwHFxKBJmInpHc6nvzMtr1+7UcFjTj5Up70R6bsYsmRLIY&#10;7gY7cl16M2s2C/xCXpyrszy4Ai/IJzLjYrZdCE7j/K50kgp0ZoWc/o+7L46OQS5V5/nTuryuZYbO&#10;gysFVrzPAXF0BPNst3JZK86iJvtoa1zVvHd2uDAuaPWDTxA4fYPR+t5vjTl4vPOB0B4NUzqGJPnz&#10;TZiPCZvdii5ygqspkL50s784mzfta5DDpQp93FUryxFSOV7pJ3F8g/bbyzfx9XUeK5Za27PC+WgC&#10;md8j4L7QbXSHrNoVpzPuPzKaEo5Fd7eZqOOJX58VTgG6H/eOUKa71O9bFO3hyPYxj9q76cBga4f6&#10;1FHaELjdaFTjkOkLmWuIkmEDV2anq8Kzz9LOrYwfMxGO8O92bTBiNjUAWxHP/EBt9E5xLwGtQkmY&#10;pEvqYhz/ribT2KYg4aO14Q2AyhsVZMSVvhluexJjDquez0Ka1m5ylE77hVkc2NOsxqeVWG822gKy&#10;3u+raMGU578ifhfkOpx7RasFAC/s0/U2k/Wyt/Twt/B3WisVhV3C5UtdecI6Id4JTInY1Re9BlaI&#10;BnnBqizfpaVMbMnPK0p2/c5BbcKYLBOxxgXjPBQZ8rPNdQvZs5VqbteXNi0IpKiBN9pFMMHIYO10&#10;1/b+rqbygjgBc5ugws4pUNceJBmYcSFZohU1+8Xwer494D8WexKWZhHjrXmPyLNA9NPAVP+Yrbyv&#10;fb7vmWb+A0ESRi5B6coj/j4U83lrgE5G85N09DeERMxnd1RlCON5uqKKLwAMwc3ZVa2faREJf10N&#10;QulTXz711vWXxiREFI0Imj1+9gYVlKADcEtEnGuaUtZbfPVueVSVqcN5pm1aeFEyaH+bi6u/v5P0&#10;Q1ajRAx2PE829+BLfP6W+LhZEvBVrX2aicFduqt8WX8McHQozQ5oESMS6cOb3j+OzgNRUSAIomfB&#10;gCRFzJlsAgyAoBgRRUVBQL3/9t8T9PIXmenuqldfn3jlp7RQngtq7UhCA6ska9QgXF99rcWflFS8&#10;xrIO0XD9v4+NRtrue37uP1vndEzl2lufy2aXn5dkm/aXVWfEJ0OtfgcM5PnUFdC+oZTmvoRBjdu3&#10;T9f888JReSH/qIhaBY9ZokGerhn6lrubZ+ecjVWfr5+/UGZRyVP5fTcKAQbklxaFtpo8yqPAzM5a&#10;FUfieplwN4zl3+AevBaIZR9/LWlfhYSHbrVhLMIKmo+jVaVnAqjFTKSp/OgInbf08MfzQkFbduvz&#10;3+YrQ5m9Yb2dRH+fIQFOEc+lKGw+DCxJrEbEO0J7VqwB9EDJcC7DAv7oLJLWwGiBzkMvmdccxWIa&#10;BNQylILrzZrb5FM683HfG5H+sf2dkyss7Tm+3kMZtzuKr9t1rP3YscX38PMEgRCdLjro9+1Z8/nj&#10;PplSMsfVc+GzDJbXvX7Gi8LRUrbz/Cqstw/vQvR7gkfy9fIk5fMuNMKUjETFRU6962edbGxn+He5&#10;1Xat0J7nUdjfH5EbxXX9t0SJcdF9DuOwXAGSwepSu+2nWIM/lS5Ktz2+rIvgLummYVqtT1JYB7Wk&#10;eW1L2WbYLpXKT7ogYNSOAKDlLozu8C/I/o3tlh83u576+f07Lp1mdv0HBwQKka/fjsFHP49XpX38&#10;rPvPCAS3vkT6TURM61l44IOyr+nPUu2VjfO3aXIxMrrDECGE3UZ6nHsGa/t6romAcAz/lsXcJ/iB&#10;U4MYZPqcnJdG1sK8w9YSXbRbyhgwWeht95CJ72euP0bbgV8ahyvCHI0WqUCVkMxUOZc87GnUucGw&#10;PsO38kg0dHASdsrvmisVb18cOXZXUOYGbQtPxpX5Hkur8eLSnoEE3ysuOtkcaVPrayJZs0hRdzMR&#10;4pHc8b5L2KDN+9kdqUNHEAx/TaXzK54deRJCWl7zxJ0/DuhgoCvjo1j68rZeHJWgTGOSJ7rmjzkh&#10;pQnSQRC5g8Gadvor4UPHypNBb9ObMWd6M+nWMstj9mEDwPO0fUxX2YaH7pN3cpPmelxehBcO8wIt&#10;OOxsojgsW5V9LtvhuxCwZv5dbie8lc2+iTkxmy6iV73d+bRN/UqXzj2tl7lqp2wHsSc0mzqCAPTT&#10;RR9E7Uu17dCAZt/yoy+R1jbVq7uL5GOufyjsP1ceOqcGvhjHdbDWol4e1KtQJnd3nGVuPwHR3iPu&#10;XfpSpidxn450QmkcKwy8n1QY97wAAKog2CVmy5xzJXP0lLksSqi7uzsNRHzl+zwzXVf2Lk51QTY5&#10;XsOsnc74j5rH1R8D5m/Q5d7I1ins7tu/N9/Y61ncatVP5KZFnlgL3KbWekTehwIcI9prbCwZFiE4&#10;AaJU/RZlLaYySjvNBmA4ZZDb4UFxEKl3PAdrfPN8yjdB2FaqGCAwgDL5pcKxFOB39Vzr5EmTXj59&#10;4e3XGXJYnP6rl7ULEx3NruL5N7CbU8svqnRUJLugUWls1OtuWCv8PEetHDjaiwufkWgzvc4GZ3/m&#10;6Dn/Sskpfb7/nmYYyY2I2fUhLWJUqxIumm3FmfwyXTsDZ35mM+Vtn5zhxA2gq369MK/3XfAq3krh&#10;q44hGppTqPuo0plU8+WbrWFCRwjPLdPuNB7RrtS69zd4XV8t//5vXudSrppxi89A+fq/M0ZGv7TX&#10;qA+F17I8OK2vT1Z9SVzSXBRo29RuXPvxAiDhFhTZp9b82GqhfwHr4/P7tp1h6XRBz5Vgmn/lR37h&#10;0l9gy09W+JsLEGzecRnPclPsNc5s46tUz5LxLs7nkOXi028Wn8u0bhbUi7NS3fkI65on7xnQGZcJ&#10;3qsNoenNzGY97GS/U/IxO69n+HcHwwhlD+r8dybDG4Md/dfiJmTooprfKt5Y1s5Qb34wPQU/TNjm&#10;TGS1SdeTwEOu6wOIRlXghkCS9H7TOMXa6Xxr7Gos0u826hk3g9TQyY3q4nDQXRmjP+glgHtct7Um&#10;VpmLfx+buphYn2E8Q7RHGNbap4KQi5i3PHtnicEOSPHX0zvd9xiIzdBEPdfQWNu8Sf1OqY4fhyVA&#10;zbE3wXjcxtb8Pm3mH0xqa0mMtWGuySCaWJeUIv/9L1RmYFmH6mOyeXacoNnqrFVaOR1S/VZesSl8&#10;qTTpFqTXzq2WTT5JpUzG9JcFzdlPS28r/8MJkqrG0X1lbrz7hO1cM9/4ttqceRhuB6tkNLptJhl4&#10;mr1TA01F2IXGuMUooFLZNdop8zPGJfZUn2HJ5gaLvWrZ7R0IpoD68oN7B/wpEOsp+AEdR1EHyzma&#10;ny/id64nPUVTfMLAeITvI7VyU7PzsoP8xx6fwL4dEmjxsRi9hjE/leLdCwmj48v+rok+cpOfgIjv&#10;V1Omi6fbOrK83fNEdtp3FysBejTEn4Ycxyz3Te9FbgYbW6+vcy01qMw0bQWI8Y/Lem0Unob3Evgt&#10;37VbBW0ChaPu3o9Ya/VDS+vl2C7yp0zQ5WeYcOj/wIB7CUgiI1+4T/lNicpnU2ONYX90IEe4xP7Q&#10;4+SiF3uTJIZW6mEKSqX+YotvYvl3s3mumpVFdr913bDbRaPgjJXWLoJaerYx4rFs4EVyjSsX7lFG&#10;INduXPQ4IOyc5IaClW+sOVi6bevB8Fu+lVe30IJbl0Kee9YkpylBNqkiXtHRrAxlHuIQHQCSo6Vo&#10;I6Oz2yi0ZA9OBSXXsc3CYwahOLXNd/fd7rOe0ZQbk4WV+4krOa/KTxYEd5/Zcxow1/yj3GTTwksr&#10;QB5zI/tyqhgx7NzrFEuPVRLKAEpdL9kHnAurNHADy7XzcmFE1i4lds6pQ1rUoD5Nlmk5FG/jyB+8&#10;+837EMczpCzlNpn5vHuv5o+965gCbfTQDVivPHdwcgb7TXJFWns70638n0DVOABvN9F0tthUb8GM&#10;kdoXmrNZpZZr2bNX7gUpXdv64jl/bjoQJbCJDgfrql/GeXTSmNrHRwvB3l9Mm1ZSFjJuklI92DLM&#10;NloZjeLqbXLOyzWvf+cNJho0QDu2PEaybtlCC96zdBer2+VsgF0HMbooGfI3v3tyWCC35knLzQEl&#10;tgzxvlPzSc2cbSTx9z0gpxrjt7GMvvS6g8BNvdNniR7TNr6N5ckwoAz7LbqUZUL+Wbt6iw+t82BP&#10;9xe5qn5xMjPE6R+vKWaU5FJtum2d3a9tDqkzPTxTjXlwwl8grs0s9HWeBj7oH+Yg4/sc7BGoa9XK&#10;Qibpwt0f3e8Jykzxbrd+Qcq14n4aHzaVFlqTNaozQrLFG4RYv4g+BBOVKt1s15qun2OBIxkq82me&#10;Hkl0zMEHwtwbV6A11CGSbYzQdfrY+S22VNRrD3v364GfW8AehzLcSohB4ZX+8dczvJALW49CWXb5&#10;+SYD0DSKOI8bSnG8R6c35Ltd75G+EE2Mq0fCabksw26aaQSqsfesebFWbAS1arcni5XKedMqyw3n&#10;m5PY8Pv3pok9w4QcJMAnq0FIP1/UwpTYpmtaB2t9o3PyTPUb5Hp2OL/cLWRTFOjuPi/zMF55E9U5&#10;XYKEwwe8/dunT27mPeTTHbn87P1UBbzR1yGG9n2p7P5+nu25bwXmVgpKSkwiIfGB0Qjot+H3gdfy&#10;fkafZYVL1JmazNrR/FEfdp2VTjg1cUUnNLJXLWkCOtW2C4t/fXYtazuYDagsBmkvwXz3WHeXWtZt&#10;/X2hGzV0XiOV4XIlt7d9u7cfDBYbrX0ISoC/rsYMul0V2RhaW5+uHJQuiMX9DPN4Yy5XhujeVmM+&#10;JNF+dL86FIY0sibr1NqhZvTr182WL2ARN0Duf3+0I9bJaqqX5U1lquJRzBfunlSd51hy0Hqslmny&#10;Xim7gnWNIuKwLJuwHqohk/e3rcL10x2sKqZdt8uXWfOLi9y3q3vUaVesEReTtbqlHz99p3jShzLk&#10;jt1vabkTigr0/dps6+1PHcJSHYjSiQ8WiNXfRq9zGLZPDhEj4/149xR3i9wEh9Bj8B6desPT70SB&#10;mYoTkEJOv2aoz+fKSrNC9t3NRCmY7Qt/3zRyj+7e0/Z+fkUSU55e1tsc2TZL+067lmch/WfjgiH+&#10;0bSfN7v3FUiuuaGDStZfEpgMctuvV8s/+Oaq3+Wa425qi88RnkPWc+ZtnEQZFFDgG5H+D1OAAnQr&#10;l8dyZj51p5UwlwI4CC4w4qBTsB/k6QzkPDpTsPYPk9tnzqdWT+Z94cJGCZpwyHDaY+4wVF7ZC3+8&#10;pO3iyL1apILz1mHA5a8+j0k95+/0tBCBqj0FH7y2j2xVJoXekh43VujGXUW9QZe6r4e02kO0Jl7f&#10;G5plVxBq/cEcd4Bh0SJ3OY/Z2yJT+5RW8eCU/Xg4IENGq/7UtIqRfvJuExr55aCMcC95m08FvQiF&#10;WY5kT69dnVC9636J3sPhinTCaMOwMDaChsLcgZ4XNN8NibjC+BvjDKmOYQi2KkYrTIzwA33fDk59&#10;que8oSPUspDB/dZ5dfvX4k6t/tazWnZEppCU1chnVyNbdZF2PIBDQ0y5Ob4gYlWAtqCiMy90QGrb&#10;ifwyEVg4XMr9Z1WP2MLAqGK8OsOZQR30L8kIdbi3/isjjaovm+vOX+NRbHi/DcNXxW5242iZbaLm&#10;cmhQGpaH90ZoEeMmfyYblqaDiREOicFm/B1mA9d0co0fXZ+AbtOI95Ntc109C8ZFVabtY/H6WaIP&#10;uj6eLd+ZC6G7f3cBsoUUe9fd/OvA5a3gnD8Y+6Izj2m+EEjP1FvkCnPjNgcJR6WBV665w7N0OxHR&#10;ZDyp+lW303rcBhNRsosNqVpuFF2Dm0/yuifr5uWDCOk3X/KdCgVlUFb8UJmxl49b4sPxvMI+s/WP&#10;+YJ2kVMBRZ5DcZmz6uat4BdqU2475xlSscHs/gvV3/V527xqcUx2yPLYOOw/s0cwV74g8yv84Hu+&#10;N51Oq3xW/2adpcoAXfZH92mAzU6llF6vlZrEye9NSAyQoLn6JNcmeUw6A+qZ+zrlmvoDJeTXn5sw&#10;/wWnjPi85PpcNDdPtW08MZ4iPzTCt3Iuk1vYoOW93D5hnlCm7odSs8bvYKpglHjav/UrFHq7/2z5&#10;3SW/mY/1LnSHKPjkQRc6MV59pNaoQibNtqGcJmlrZH/Wqs7IF5uPV3r0QyDqlb2+JGF8b8Gi0r3F&#10;yhNLoIwCIjb7Wpp+52gG0fNa2n2dMv2QlxVVKPBZCj9eQKIKs6Pz7OKv9upiVAx9oQ5p3ue1INd2&#10;NaPqDvrLqKweTnF0jHhu+Uz6UptB68aaVzi+wz7+ylAscb1muMJxQR9LszNzB+xvoI15RenKcMug&#10;3hO25MbPPQJZxa77vU/rjcUhsWt6sC8I46/kPQr87LzqclmsMGpRc8KrP040jigPdyEtsr70+pvZ&#10;9I/St7w4vAljNT4oVYLlpsXyzrqzNvNEEG24ltsD3W2YZos9Jmh+NHlxTsdeNQR9SuTsci0oOgPP&#10;5vCanD4vaYPO0vaw6g+w1DPnny/LVWfNFpQJl+PNCCl707mUZXAZ6ZGv8c0eX9DH8nMirgWywab2&#10;SPvePvvf9rqhKpX5NIYJqvwQ1MsiIQIjv78OkPTYgF7qwiO9J23QECdxAQ/nWHj6y0HhDWUGPXR3&#10;bfW6Ek5kSto43p6vh+XV3UxLM0/KAgMnpfX8cc91xyPYsj3YZYVqVQ86LCW0SoYKD3KrPC80exvm&#10;fl10Z7Kq3iT1FGK9U8udjLsIsU4eLpRZJtxwJIkjlenu/co6LFgQei80sVmrXJUhLQWytr0m+ZWc&#10;56oL8NI9n0Rcsuxy+4aoleMScVvxspYI/cnnrvAXTlOfk52+XfDafXhuFT1jXyz/nTdsGIpVW1IE&#10;Z9Hoinmz9y4+QlN5f29H/JViqmoGh0yFq8ZeNVEnxTm+RL30lfdmKBDbIAR3+cqW25WHfdffaGiY&#10;T+Apd9fn2SG+8tMjdPmMgl6hjH9Qmq8Tnr6qSvlACGx1M0DdjvYbzYKAur/mQMgqj/z3prJGBpzR&#10;nAiuermKFAAp9mNE0Q6Mqkzk6SQq5D10mawgmsfOHneN6gB8PO3apXO9b/6+AvNYWpyOfT6+Oh5L&#10;d3OfeQq6u8VpfN7zVV4YLDzHhgAy2PMz6ZHyUxaNp/L4ju/AbckM7979MPjs+Fs4Athh/dsy2F6V&#10;TDisKw51fcD0M8kuc4cyx47ZIc4rVn6bpSOVoC+fms6/LqcH1ey3dRve7pkWNrqoZ6KtaiqODObl&#10;R5C99sD7OvRmWLdd3o56qbtBKkPlw9TNtVXzRUvOVNPFvvybpuMGMoIyzW/VPu/R4iteG21tLa0F&#10;5MfC1DY/JTuLJCVKRzqctcnSp1VR1MPw3SYn12tEjob+pc9O8j9w9okrMomSQA0PePYTFoXH8Syr&#10;bfr9k9XMPi/QxN//jT7FtCRtjmaGr2+Ju1AG5tb53F3rhNAKR/WXyMfddcJ5FZSs7PHmtZkULsQj&#10;jR8D0t+pUSE48aX9mNmGBgFqTAZf+8/Lfq9kcqdXG5D15539N+uM893K4Z0b2H5qkdwGhQw30W+M&#10;ox6KXI0wlYPPMeWO8+5FuNFBfUGSRPCY+prfnkN4ZKi0BnLR0fOPtxKBloFKsjxZX4tvvy1eRBsC&#10;rlgG9f8mUL5iySgRytP7E230qbj0HRr3X3Oc5QK+1L1cftql0MZccvy2rGOZdKxeto3R4JevXAQw&#10;J14P919Hqo+endVvI3zt946iI1CvVWf9dYU5jJN747uEMpOig05m1+HLM4VlpmqpO6I3AnPu51MO&#10;CvLQRCFsRty3TKx1+9VSq9AESeVhs/GwzERI/MU+e25hoXXXF8ow39eX1dQabIJY89Nx/nJ56wZf&#10;qv5dbj9U/WGPN5TTovol8hAJyyGzmuFF+Jl2AeFee7U4756/PuOrgPnX8+jS2YrFJcwYy5fiyhgt&#10;LxElMEs8Pgly3EQd3YKQqfZJxjkZXh93ueCi999XoPUbNeF5wm7/mGQ2w4ZPi9GNL7269HhHee3O&#10;YgZ40ZLTVovqQUzjYItMtLDeqZxu6QqmWCjwxbFqOeTmEcVMZ/w5aHFOzycgfod9KIVNCEt+GsqM&#10;aP0EN2phEtzeux6+jPhK91N4julgFQhHuiXNRlPCZUWDdJSRJL2b9Q67kvpErhsaoWf8SpNvbS/w&#10;U3vVjpeAamkSFrvzxnieJ0s/BxS62c3fKwDDcSR93jeYlM7f5v25Lj8WLy9uX4oWzknppl8X6fet&#10;ulaavvbdnCSjsIQEdMzL5k2qzo2X7TRft6rhavblY+mKz0TUE37caJa7wxvhBF7Wbh+hzM1qzOmy&#10;0Jgxd9ytd50ZcrPTxz79iBm+058cuODNqEKzmMKGuzCaz2j8BSquMlFajIYm445KL7rz5GqtLD0d&#10;Od8hper3I688N5uGpO6FaTXlzfnfH00pnsP2oMSAWiknk/Hv/RDT2WPZuyeK3+uTnAhXC+BUSVZS&#10;OCzXnEgT10xmmsugpj6OWBYyjZXFPc4L1fbYxYNW8OSNS2X5exmbSb/4WWeYYAVljPOZ1dOiV9QK&#10;ubDTia6lTtC+l8tJfX7zqZYqh+kMsmvUHZ/DrIlMUqza7/TusZIwg8CIMpXRlXEGs6dMPA/chypa&#10;Ws0PLn9Dve0XKT5PHvZfO5g0s9lduZGz/dGU2WNOXniZUzxYTa3O7VI3lvbR628rbLZFTTZ6R69P&#10;05e6/hUwsaSv3u9nmY62q4AL06JqrhoGMb2l541ovejDJMn3q/vObvJcwNOsxYq2eUgN8FjfOUVM&#10;1q+Sm0x28nI9+4E4YfJoft54bTER8/V50+jgB3BidZ8nrhzowSBXYwUgkZ5OhS+RlCsBAUpWUauP&#10;Yz+8PJL8Yb8Zm/hFgTKArGp1t6/Hsrq8Gw9oZJXqga2sbb1fp5dJZMCZeXDlwfH++aQtZSQyd99o&#10;P24Z4V0HXcHYymqz6HCZf5pqOqvN6UsMHEMxz8yDNZkdSmUxcat/d2htE2KJ9Srt31VEP9ROKsn1&#10;h4b8lnpCFobwhahnHJYM/3YLyKi4ObjuYPmk4tRhLrWVde2uTaSV7ILXpS9KsZ6pZ+lTeDgy6PmC&#10;lh/f6mVyCpZ/Wo5b9tgt7FngmBXHFG2H8bW3gNji0Hs88l2s9tnlCDT4lS2+IB1DHskGT8S+Te6K&#10;mjj4bjn0+4VLIYNOBk3ucFdptxdRGSbiZyD32pWUYdkcMEccypgl21xcfG3nph3TxYrJ6jueMz+q&#10;/z4phinJVv8XTj0MVQD+T/j7FzkBg3pHRI6Ly/D0LuHkGlKUCGn3Za0nOT+T7r0FVzR+A5y4T3Tq&#10;sfTZjKFMAnpClC8tyl16I1WrcIhzjJPt8je9zyxk46N9ovTs3A8jxXzw1vnkdOB66mpTYk0zlFhl&#10;8IoBSJipxJIvb4sKzeHpXAOzDlcTPqU56o3QY/qnGvrzzmGwri+PebJ7adf9pF0+9exd2DmcIYBd&#10;529Dz0khl7lzqJ6D9qWud/gDH1OHeHc/6FeEhrYKPbSHLYKyPcMx625iu+YpHmy6w2b2hQfyToIy&#10;SDc6moeN9lu3X3xUcGo1S31UhSmK9Ihq1dz6vwo4rCBlOrFqav7ll+8ddS6ImaYuk28/7pwcVBlo&#10;Te+I1FaVwXOpDvCKzUzcKhYe9m6O5KPc31zA4GRK7a97tTozARNts7BtNiXmDKGxTOqVV1pCF26A&#10;NXYrQjn49VU2XG+Pu33xWV0QrYki2yepYdcdovBpDAFg6aorjCt9B+Ow0dX4QYqtxXRRgDK77zKL&#10;eGhPePbZz7OKvM7rOWHfSxQZ39MLgfb2ZL17hPzjD6K3hTFaLxUbv1GxDstC5MjZQ7fZrDN6j0GD&#10;rz4sgzGKfnTG+D48+OpKWy4q8o7/a3Gbh3tbxT/jYv9TzH/P4m/7mgQdZfxTLohfQzuzKmRaKwr4&#10;2yDqV2JeOg9LMP6XNjrl6vUERi3mJvZmPKAfu2jvQleqA+07r7b9WOFCP1u4lBaDv/2N2LrUNBxr&#10;WaYICUAM6KQOh8Xqs/gcvmZhstVzK+ecVoJObgDiP4kSRtHOhHEw3j1egTzQoPrhHH5225nVN9Nu&#10;AbQgaOVAnkbTjIXvFMe0Nrfw77zJ6p+inJBf/7HAHVGzFS0Tr87v0Xd26vyijQNWGqm8aa+OEFvf&#10;zruHdwX6n/G1AcrG3SV8lDJ1XdMgwxykMUB05jCwfZfMmirH9NYj3sjzfvx/uZ3r984JkjJ/ol0F&#10;y3T2/sze6rW8eUZe6/wK8glr4a27e1vRJhd1ztpqx88VICfUshFViD+siZF5vdbMUMfxfR+HWa8X&#10;EsLFCS76onuvpHILbiwdeJo2ARE7d7+jH5lpNh3AJ8zu40fzcWCyOSce/gyC1nxqST1VokjmhvU1&#10;lSo4QtDjeWtYuVTGJpePhwwtOAfzUh8RSgNSMgs4tp/jeXj/QSmdX/11BHjMhOtdOWcs0YM/K59w&#10;WJU2jZdVxJomHTWHqVQCd2tFKxnihQfG5Ue9rezfAPmFnHam/cHCVxfHkdQoiQ8aL0jDmwKETmaj&#10;XAhpsTa/aQaG+VDmptLSoFry4z1XFkeZZhVumjc4MA6t7UJuFdTS6nmp/gHBX2rNzjcHXGZy/fWK&#10;wdDNViLsHpivDMdKbD4Poy5Ym13q4uTSesuGG6SZ3F9e7vrwNxeIbwF1kr7brRimOYR9u0BjPHry&#10;BltWi8H8NkXLtQtQHF6eeGK3t4oxrDWX2EhbrRpHL7kzj2T4c8ymBaFo9+Qbh8Ga+H3SfFgCpzyZ&#10;be+YavP5hjKBLbuNZLbIW6P8VV9KipvarSu503zfWdeuz3qDse/nlDGKxCzUgc+9mmBunuTA09py&#10;tqdsGX5bOeo9RzZeeXhZePIYU3aibXjC+YZ7muHw/z2FkvVpvj643rVPclH+vI8C1UCps59+8GYC&#10;sMwwpQ9ja+eR1I0wlVnUKEbxtTP6NOzV50NnTiprbzIgdNr3gOP96On1XE1YuS2P6q0cR1v7/pX4&#10;G96ftyRYbFUcW1SK6t/Jn6TK7KeEP2nIol3go9T0zah9rQTYeMlAwNGOW0wvbLU+kF+vfxydaaOx&#10;cBDFPwshFSFkjYpSUqIsWbIUFVqE7//MfV7dd3duV2r+M+f8zpo7MFK+fMk1Vqfrbs1+g5DARoB3&#10;UXkm/9P9o4Twm3rn74gbtMwSMYwBmo1J+GH5oha51RZ8ATXwKloTsdKPd2wTeyMQ83haxiOlOG6/&#10;pXu9UCzgTg1rmTtcI2bP7kRdzg+AlE81QwBpMd7xX73Zrn6DV2Hyt1g5Gzz9qMLb73HMzdvPXeXY&#10;o/Pr7a/TUxuF9/WWYs0nnWmxL1lsr06FV623BkK3eMVs5jM4l8y5J3KniraJB5CHWBo8HT431P1b&#10;5rLqVgG4OmB23b8eeqcM9bfhZchbDOBK2Df9FKzxS9efY3s39Ok7ZXPTvC4v2AosH9tJWyd8M49e&#10;udRpz0zU+kanaVY5N/u36PymHo+MP9AWFWg/590u+UYu+4fh/s1sfE992w/416Xjn7Y57GN8+u38&#10;GrUGmYl7OJ24IYxkmiisID6oA4LY3HGavzBCtkaSt7B+LV/P2piezLPSGB2OnmNuoOvXb8GxbeM1&#10;zmmCiQ2tvyNus2HkB8F0MwSg/+xdiFej8I+10GlV3ClN8FYGyZ9oe32NOaa+m/1eV2ky6nV6xkE4&#10;n5s5pShAfA547QFt9/gbLW+Oww4Mxx9ICor8WpOeWZnK39UYObTeaoj4IhjtK8VKJFWkIFlCrCt6&#10;3CZ2p1qLzhCQFIaiCHKJO512niLyAS807VZv9Klf4LRL/7rTUjwJSpk6a3ZX4evMia16JNsEL3zw&#10;+qT4dzWUlH8n/vHAvvsNAKVUj4vTUD2Rm4XbFsKi1hhm5cwmpzfwX2Oy5yV7MZvtuDaYgw6nlPlR&#10;azxHQUBrvlvQJZbFp1f9VxGDDN1vV8dE5eHMEvSvjFBFZrW8vOd4G6Ylo3o53gB4ZV9BuEXxLayk&#10;443z8W75yVZiaSz9OOa92C9Guaj4Mpy1fp4szh+voLMcqrsa6292HrO2EeMUrG3bcpN6wxa3GSgz&#10;KbzhqCdV7bcYr7OjEG1elhHfrMW+x7Sn8f4CaNQ7FVmdDQwOCzLZvY0j0a9AhB1kLTQ3hzrQkIym&#10;hHikG6Ol8f3h78lRe1IO/NnmPB3eWz7xhTKD1FLPbvE6gN7qmH/YZLNDGJedqbdcGWhtMHw1gTgT&#10;74o9yY+Txls3awBDv7mrpB133vMFd9artCo2wurNT7JWse67ERXg5i7P9oiPAt7FjANl1FnqDvtP&#10;1Zo/q7ozE4pGF/V/40c3TxOdtOpf3tj8qvLXwO+9Pb2ASaUWlhvleqdJGVe+yPMBkYnUe3C0oj7T&#10;vxhbCAka3SbmUdQLV435kaLC/302IRAGniIAjJHO+HfuPVE6Uw3hK7mHr69WG0yFgSH3n3rjg4Ar&#10;Qpc9d1Eo9q8MHgzoEjgBCcRd496od0N5XXx1yX22/PstnjH3Eny/88Vxbnj7azkoB9sI5hA/Ne+Z&#10;JgQJjQ+osnc9K6xWhPE9wewHm86PBMeFcJgFIhcpx8OaykTrAmQ3t26nrd99QooJBjnTdKfvzInc&#10;5pcThd50ut+fHO1eQhp9KIPgI9RYzd1rU9rvv5Bh2ZRoLg+RAsdTXhFMxY0L762YFzMcg4rxaYuP&#10;327W7jqXzmnQsHcg+5hjLm1LdGSF6LGPhPjzM7FL52RkflRu1Ipa4V9ze8RHWZfLasvQwnSIJL5f&#10;gW/Ch5tbc7jrTl7VB9JnSA5djt1Ni6piyGuIHX/Ux7lcumVApCx+78FgRjxsOT9uqtEmOKXEajPW&#10;BpCDuAyVak3NjmpQJnXyzK1pTcb2c/jSF+naoccbJDzZMyaLco/yfPQAiQBJG8z0nVjC7/Y59jM5&#10;O5njSAb54bAN7cuK1tTYFjOEkVJqNrfHwmqrnrsTpPg8+YSTk/6u5hPImy0gNJJbHmbaz7hGIPyB&#10;E3RIQ0gg4YE89NuFyLb8t53ULri/k4Qgs30VSq5RCTYrMSRy00cmLMQwjxH2mNYwEsg2TARnAXl9&#10;ubeqsfUhlEkOADUb5IrF3aQGOM/aTklf7+EUm0b5VVfxTJIDW/MyeAFxczIdquNynE+PbSORV5Wi&#10;vby43cM7UNfO9XUXbmI5LsbC+sM5PrI2rqV2oS0myNWCMnP0AWGd7cDW+dJciS81kQleFazu+oOx&#10;k6bFTlSqv/VX6L9Oi28VkHjup+q/a9a9XSfMUkDlh8LZwevqG2l5P6Qbsb1HY+8gp/nuRGVo5Y4y&#10;j7+FJPzsTgbIZjfUVguFTmIlLSSL2zpnl7s0AyON7GUMnskxG7fqQto9JvLl+TLYGjWNbusMGqWa&#10;5Cm5x5O+xRt+Vbl5JMHP5Y+1wfWuukX3HLlcQ5m2q/Vu0BOF1GCL/AwZZd1ZYRcsoAG0fhTHHi7D&#10;UPN/xM0tNYFFlRWj0+FKtN4HfSV3O6P9siGfDmdRP17zhHlf83avYxruywcZ7yZjyIXSKvM35UCU&#10;lAlDcHbqyGJ+mt4ygqGll8X6KJfruRH3Gs2d5cd5f+Zjopy9ePdwVPhQr4lZEdSDqwQUA8Glx5PT&#10;jIqpEQQTEh8u2tEVKOkAdTuMf3bodSkoA5Oo4VgKanHP2X6Vn3ZRVPEd5nLpBWYajVQNtNvjNYDd&#10;uk9Y8LhJu4TZIjZ6kFLkFEy5p8nryxQKbvH18FYdTrkIqCTq01uLb6JLtmEdwr0RQpny53OaS+6i&#10;fseZNwVZxxqQyd+JoSVKaAhhmGlS2u3L/hqaHcztfZysmjpbAdOSilyT2c9sgCBVvcoJ9VDH2WtQ&#10;T7XnYN/hmHv1gErdjTK28A2UgUArYnAtUo+FEI7V6nZUonlg0j/xa0nv1uXnrWQvP/z56VSD/i9D&#10;NB8gjOJrz8NBFFNrSTkheVifup3j53l3do/IGptcW34ZmdMvNZZlWx5Vg79bILXtQpcG6h7ZbL9h&#10;PTPq9HaPviYcGTxullO310tAire4DqwABe0UcsfQJNyXk0pbhhg+MqIqAzz/nanf+4jqQrIqRCGM&#10;HQ4Jmnl3dyHbzutl/pU5t3LofRjIMAbUIS33XLSHd4OVGpWnp0Eqq4L32v3arJSm0jpymlWjSZ9y&#10;+2bbR1rLM+5U0VQcksWnmdTGkPk+Ql3IxP7192/HD32z70OAc0dp/H02v+vFk4X6V9nLanYA9KU4&#10;6sO/vCAgS8Yhya3cJj/R7fLuDmU4BXcelYTe7LjTZd4YCyi72D8udyC0p6riQNKB4PmTenJoGu5T&#10;Z/ft9Sl/g8hgKMP5m2q6gu2yY2O3SuFwSkq512t6UhdVvP99zYgr7dXiToM+y8c2d8CKdK3MW2Ug&#10;Dygwsddjkb4VvhWCYPsC9t5MJxCQuI+9XS/fCAn72utVgvff1YSKFEXR7Je18h44euRuy62rFxpX&#10;h5goVSLy1j/udlg0825Jxuy0SSF4SdwK8ffsqoUVWZjcsV/z+eje+RIoobYgfCEboL07iIi/mqIW&#10;/f5ECyjD9vovRJLM6829Zbx5vxsoAH3Fm7O02ZfEtbxmh6iez27Li9o+zdDvAcUt2abM0jKnPpK7&#10;PMOaOSKTPPysphbby4fupJIebYr03nOkiRGLs/nfLcC6pbUNUQBXNihvm0B/bjxhlHCbwRbEroWX&#10;qvMhkNloXDsL5KloO4atDeYLq4Vue8Hrle4vh0TkFxYyTZSERsCGxC7pKmOO3IcZTi/Uen36rP9k&#10;CWGF7t3IyyugYSLqpyuW/hmZjp+/pIcsas5apUN+UF8UtcfoN800jpfn53Ca/nohMaKwtXW+17eP&#10;87a4z41glMlgrc8tWBIeO26sCXXZxidH/NrZQ5kqHNOvA0IryeFbaxpyNxe+zeMOLA+XuSXvuqXp&#10;gAj01Wq9cLZodGhLN0f+DlseC1kyD5Sad7hwKzgZ9SMrw5MiUhqE/zhzV3iNws6vkm92cOevHdyA&#10;0XM8vFS61h5bl4XNC9IlGlYyGm2Xv6G50+7qc0R4E5fOhs3ye00u+w3xvsy6RZ5nO3MB70rcWTCa&#10;B3GgQ6ocPO/qs2eUNJLaF5wy+0s8qaYtKGNOp46ebeqtKdMg6axaSHyVJXLAbLwlzLwymSKKXLxP&#10;jxUNHvSSYoLFMrs9nPHBnllO51ng1K0P+q+BwlHyA3mLW8hTV8yCPhxY+YHz8efOZ/53WqOeG/1h&#10;JW1D42Gfcd4v+DBLyLWZkyBSFveJW3EqtO8RtxpcsXTptPrNw6nj2SvwQ7ea10n/1/opabHsTn6N&#10;PboL0vONAdPZHf343c1+VW9cmtrfSbp8zTXFyWbidysPdZTvVnTjvOadrg52xerkWLMgOmb9qA9b&#10;Yy/4sI20/66651c0o/dO0ivF6bkTvFlKBq6W6WbB1gYW/KCOXRffkXlMtrPeDMf+NoVxKGnryjlW&#10;wlkf+uMxfsV+IpMy5X7LxJyLvIonyg5lbPaq1hQGy0nPTZXhBfZYyT2IOeJNinViXGXYaraWIUdN&#10;8ji8am9vU+l7mxuW89UJhBZAGeG721o2cZl0qNmnmXM1Rt5O7vXiehkZY0b/br5r+rjVbXWWZAEx&#10;kYqTeYNbmJxlRYNGdnVv4EGWm6sF+K5dAWx1HUuMHC26SJXLuPX0uli1rw8ok3uw6wgg0ztQZRbj&#10;kXPeE8+go1ZUVUMn5eMZaRSXUTJjzusBWiKXIgid6uEhn0ivhXgsfTZuXgqT9p2Xai/kOTh3wWdN&#10;Ko0za/5cSd+VVmLvP9isDjDM8BZIzyLdnCfG/ODnnHLy+wYXdawz4mNxJXdspxdaXOguP81EoW6e&#10;SA/3jTnow154ttUbD3bQ3Hf5wAfYhkeKDfBhSDPEDYovb2My1TkGV5MQi/AR57z8wyyqIMyc0RXl&#10;cVnkmFJcukfGrpJBjz57CfXlQ7BaPThb+i8RraRVIQk2s0rtcbVkymTFLCWlg0/y1XiyMK1qlgOA&#10;1RLZ8sDX/vfo/NCXECuauxY/RBR0u41T8MYsjN1ktDvqC0m7YWiT4YsrxBO+D+AxHZFm39V/cBAk&#10;ixVsDBCrQv8eDc/j0uvYhOSeRG+wdL2nWX6Ba0/IY0rQf6e1p3bNhEvuWHPmt86DNLtSCfiFLUAJ&#10;erG59Qyuq3qisO3lM+DWTZ01n1vsDgo/rzcGVtlX8yPqUu7OGqURLz4XhS/wORfhR1Zdps+T+P5a&#10;C63nEsrAKCocvd/yyPIYvy0nv2xg9enVIhBa3j0DMpgCvj7nPwd9nCOOEMYrWfOT2tlfqx2mT634&#10;rzz5DvXVzT2QWch6YQx++fRju/5y8auY3uqqcJn9dTan9qrQwtid7DR5td6s9N3mQJnQu6NYtnTf&#10;hPzgfP7k8dVyXEXHbxmRyrOVU0Pw63Yzf8+sNqAloqO5YJQiRGO28LO4F6wqwnqz+u48au4S4qUg&#10;UAa64h6MaZAwo5AV7Lw+ADYTqCcYUi0ve5AFUTl+hSy2/G0sIGq/0ez7BmRmiXztOxUPTvms0Pwc&#10;nDUmu9YtaT2CjYq71R8aRlTJKwxKv9QzVn9dp3hvFZcBzET6bYEziSpGy7NMk+ZtV8wFxyL4Bj1W&#10;GYAJj8+3veFouMeUKdnXVk64vB5BWKIVS9U+sLBup2hymeatCEV3I79TOpYEgCuhZSXb/TtGVSpn&#10;VJJ3/IE+eqboY8zkk17nwwO1AjXU7FVpbs+5z+PhPNV5toeMwWcU16Q5Uv9Gfe5JoZ/68GLgZLJl&#10;h3Kh8Yq3dk8ClHryeM+mqYfkZST475DkJh5H0QOxjO4rcJPdy+I87Xrec2Lb/bJlVdu8poM4nRdv&#10;haK7MZDa2BQg5pKEhTcjONsM2s9k9rnu4pRTp6RXpOH+zo0nWkAOZMjJLYwcPP1roOKeH2ep9sLu&#10;6gdgXtSuIxw3rxXGDonKwm8Uq4UUMjmKyrOyqGyXAer0emTtlGtVZeugbiIJgOdYF1xZxVMJ8ghQ&#10;1Z7VYX2bvN7ccr87o+mSL/4NIdEtn3qFBjrIr2Qw/zxNQfpYy8M2NXqTbN8OzVUh9Z5LkN1QPRiu&#10;ufo80h1DPZYgjNExaP/CH7tC7RDMYHh7uHR/QhK9QfpiiCPVAuJ47QWcCShjiaf+Ys02cNJIrXdc&#10;XU0mr+OamfAAsaO2p92w9jrlHxWXwVfe0QRWaS7oDPYt5pleWPV+Wxb0hiqQCXDJ9xfI6v1urzCI&#10;fY1bKniYG50T5ddbPShTapyG5Zb4ulov4Cz9lkKZmSVuC4Hs2ckgQEiyFcgdNDdpchsqW8GzcMzL&#10;h+VJOtuEDaLb+12H33bdWy/ojlr4hgW3Hg833xE6OrW9rNZ7tV+r9d9ns7zFB+pw63bN8jP59tw7&#10;aCGQYH4DXvlX6Sd0BwZOc7pkNPT2JzE1+gdu7CS/z+YRyp36wy8tsKi50GYh0g0v88zS0M5E+GBf&#10;rgaX+GAak2GYgzIB2sWc0eOdTPfbvemKt0ERRdbmxM2nEZvFIov0umu2ejlVLQ5bUt4ABX1uF8Le&#10;D5fm8iFmJsw7g4lLRsurz00SHy6WO2XrJNbm+fW+Wx7CdPRvsdI1jGpzYmREWLDWVvHqe5q2V2XZ&#10;XGE5Yr2UHmlTWuo+Zn7wxt3u2nsmTLJR9xAsnlktr8T703n/WrcKWFJaFw/AO8Jeb2zM93Zo1OLK&#10;3e9c0Gt/nU2cFb5c+RTUPyCoAzcKdsgoGDCmwLxYm/kS8IOIHFEvrOi6q4VIidAsepghotXcRHjh&#10;u3fKK5j0lcens3LpkTHxwY8f78y/9r9C0WznEYsNljyUWUXBbj+D+ZxdqBiW6SVBr0P0CzBIWh7X&#10;p03AHTMmOzdoNd+BpBXxjlLgCeJuN8mHnjamIn1e3JCP5XlUbjdGzReBGLaUoS31tKvK+F1Ej2P9&#10;7xa4y64t5HTcVjpXPDx7tkEHg3p3Pi5FS+3ppOeoSbK1/jrdKrvTLRotK6XKcFJxr1Upm7ENBgWg&#10;Rf+eUPgOwGqPxVYeBztrHcXKoJfR3u3NqOpdoAwl8Hf1RH8iyXxNfoq5g71LEZp8cqV/J2LcRpgp&#10;1XiVC5oYwDTVmVlMPezPHuhFL2MNB9+2vMkpKPKZPaShq5YIY6iCcu8WtHFlCuk/wquk5u9QBnWY&#10;VmnfCmh10CO0PrF/L5HAnaLdGcaWtUu3UDozWmlRs5uPrPl+oMiiXHU8YGrPOshrjQ9Huy1Chy2y&#10;vMNTpeDrA8hvqB17lZqI5XZEhmrf0A+U2Yal1UZ8GVguUbhTy1kevZfcWnU+9ODOkf3h7jOYt6Vv&#10;sM2YjoE1RLpntJVQDiGjbD1UBvzMrJ967WH3eGPuzAaSCCptfqk+V2jqtYustBztbn9ajsoUG543&#10;C8AUH7jyeKUPqDcyeo4KADrCDb2/a2vPe9GLW4Vye1lZ00yiva1ZuZ3n51++QlSzymB0kltwbH8G&#10;iwfff5zA3TI/kkPARF4W7aSunem/h41VL1LYZED/8umGbCH2RnC0JoI+jvySqfIAPv0EmezI1+7Z&#10;Fyi221zds6ZoD4DiA8srchNjtwre8bzSO/uotYbMv4zMkqZWv+fHcZ+yEINazZtQRsHsRVjSS+pM&#10;10AdmJdPc0hqLhz6uWeTq3lxdD1wVLn+VisLh2lSmYbJZDMMvBWba/P49qXbAQzuTmoIZKD4gveG&#10;dztXrZQr2eoyeabnc/JjaCizspTWRXrR9pyDVPHODeRZM1fqXzGkt4D1C57LyZMNZndPdVZ4nZQl&#10;6B8bqbgxh7rGrffVviv/wDpFCf2PK4Wd4y+Z9DjL62Braj2c4krrY7ZJKEP87JHtiV8yPfgbFXje&#10;vePHL+qH7nyEQhTr2qlWFE2BreJNyy0gOU6uSHgD/d5hLPMYnIq3/QE0VwYFYuv5pSJ3pEKPB5+7&#10;W3BtujhPDYQ72X+vtYUW7/VkSeTQd/GriSpZ340PZSKgc1VlzCzkSnK8wksGM1MuI79PkTFvvIgB&#10;q87Xmk/Ts1dHQ3Lynz5jQkQdUNHkrHpshARINba/KlV6h1Jt/lcm5/utyXJ1tMkV1kwyRk9G57FX&#10;wqlAFN/W+oegi+zrjgfHQU5EwGR0BQgrszCE5JxZjvfDjt1Zi2f4a/LqVa+aCvhnwaypjUe/nJz/&#10;NptjE/t7ph3z5UaYqXDLK5nNR3h1ne2m8zk8YtqJuBPSaaM0c97494ZajU0To8beCHvXtGWrVFgs&#10;ej0AHugyb25TBw443JC3y1pfJHd+IHCXJp6bZqdm/B/T9rSbXJwrfBZxoZXu2vcMmj1u1nkTac/i&#10;pbt/7qVZCScb1WmDhdz686cxvB7pxcJ+TvkFF7QeANPDpMcqcedSjeVNS28gjzIaZiE4gINzXw8h&#10;8lu4mvN4/0Gtz/0EPMMrzbjllzrUhK9QAC17XS4Pu5SyPpF5vPzK586d9dZXTpWRF/efZWoELE82&#10;wqeM5Sm/08dfqzmsGjbANb0Fm3Yp71EHndG62N9TYGzUxB+cewDZN1ZazRY8r/SZNMS+UWuQcJkl&#10;/e0/hCjoVEokhFuY2K09kxvEpf1uxhsx2hxfLnJ4zoqQVriRzLdJUzOJSd+FTfSHUcWylypz/rsF&#10;kitbqr20CLKUIzV2amzHg9jATCALyjlSxGAa7Me3c87cbwezp53DefuSZ7ed3IVD4/Vq8V7glevQ&#10;gQC/Sfk06F3XC8DIww4EozNXydvqYWE5+BupNvb944rnm7a7FqErvBYt+RPPl8VXsIm+3zCfsztG&#10;sHm26qeV8ci7XwiW92q8obqbCdy5hgGL7l15PAE3LWZbHUKp3rFpXQBxb6aQLTn3x/O8/5OPzv+k&#10;VpdcGfmy1DYhzbskTtYgFA09fsdGh/Wkm18Ahh5SBgaD7Xmn8GhbyPcqpcurpCWEI0FTXM2XKsuQ&#10;urdzjc/jRpEYPiL83u5ge5Vex5vgf7eAoxkWx6xWi31ub1cgH/N33GfDeye3qlyep7LvC6vIgZ3P&#10;+OB9P70PcXmaIwHGB3ewcuC1nDx6LHdKISgbHmg9l7+xmYj0pjIhq73yaDQLa7vKfy9uPp4w1rKQ&#10;P87knbFESy1HREuqi/eYdb0f2r7dLNnxaRXWaKJHbg1YZaTYeNvXyeFOke+HrtWXF/LOi3dY/9jo&#10;v7ZEMxme/Wu2/NQM7zdsVKN4BFdzjYgB/Moou3ib3+VscmGdM1vMFaWtkb9Ia7LUM0ZqsQt+P5ix&#10;L1kyzlyiZcqFbeFFjR/Eb7ofzQZz8DgCdcz8MFsmSgG9op6TPT/LRnb/9MseoQxbWh0zr2/2bjUm&#10;50sHWcEYumMqQ3kd6SnZoMv7K6ABB1fBd4qrioLGYFOJR0wV8K+Q1xDMh35wKyjGuv1o9VNeU0Fw&#10;6iwEQl/t65SjATkz/G+SbY8A5lCGjB0HUy4EI5UlcP41JlnauBmyh/cqxA49dZnJ8Zq5xOGNv9X2&#10;1cJTiHxll6t7mSdkbbNUr9kPH+iNvVKzrPF7/E59syNeeZngKRXj/sYPzdp4N0W3LLH9o+2AHirD&#10;dOR1AjjgTcVaraANiTqG3qL2RHai4ctpTbgfuZrQs9T3N1dQ6uJ9N98OcEY/lYn6fSaks5AvDoPS&#10;WJjETgKRjZ41gTJemGXmWdGpY0UJiIqI+IBcx12zSBfzO+uRGwDLbjTOZLLRwfGYBcbv88vPiIm8&#10;CUdX5ab3XtSatS+nvifG122+3F9Yrskc7+kt1XSGHaVFrYMClKk1nvMK1S5N2LrU325T1OQKo3N1&#10;PhJ2e6B0diBJchHjW0Q5Ontt9KR6QQmMDyQvHlezYtUk53tr6uFRl3t2A8KpIrLNgbR8mj3dM1hx&#10;Abk5V4yDMgcddG9g7L5bAgGBRS+6OWCW51xMdUsY3jn1J1FiB+BfyuYOea/1AJiRIL3bb0Pp6HNq&#10;Ml+wOl4Ui2RLyHRyHLA+WmM+5lF7y+6wTC87cOHJmkKZBJinVP7afwJwsp2t2st+QXout8WT8xqI&#10;fj8ATKLQvTx3hcerZl/a9W0npliPbMzGxW98pTPDKzZQYn77Y7zc77Mo2djPPdQoW+cKmFqSVSMR&#10;XSgzmzr973X5BiK6+/SC0w+P+BhF7CNjG2krXXW638ElmTw2PhuIqs1RAB74rCJOMTMuOxnxNwv8&#10;U0l8FGcdRi5JKYsOIqYagEIBVFV9EPLXt39yniZ77y0zMfnmIXm42E6K5G3sW0e1nMB4RL8SUXlq&#10;/ePoTBRNBaMo/CzmiGTWiMpQSpImU0mhEML7333uC5x9dJy//e+91rcK2diM8qD+bT9+2et72303&#10;XCpGNluKiWsxum8VLWE5ABdHNkdUDut237wRCr9WDuKyeCZGVyjj3ooEWlpmbrEm53LnsPbUBNBe&#10;3SCIWMmdj0IRggF85EzSGNL6HQ8vf/EywWbErX06Dwlsj0+VLtvdxa+Cek5v/vYevBh6APa9yX3+&#10;x09ug9KoDWUutB+jANoqWB11CuuH420F+KpNEu3x9ijMNAr50qcmjDJXuzPpAW5pGezW6P5bszPP&#10;T4c9WDg/XvVWYh+sQKNutuBF+qBZPRnffE747Z6ScQXpBZRpuWjMVFW9tPDV0bVaWfRXTw71e+q1&#10;r3M5izxpuW3ljl2ul3OUWXJN1o3smQIm11EZC98r/gVJqCwjMXTe9Io0fWtfLlT7Hvvq1p4NXvJo&#10;uDoOoQxXHr3Kk669mw8/GTySqofvbp4gGhHM+QXC+OW3rN86V7HyRqqYTWXDncbg2ZlLjq9LplUe&#10;N24OyOzOYv+gOzVSP2bwH7UZ9QC5LE8XWwOdhJ+/0RA/HjgIfmxksuECwU7TCf0zoy6Gg7qrnl+O&#10;IaNBXTx2L/4CKCLrRTPxcLEp9GGx75HxJlPLuct3EHUtepqPXicELSNS6hrUt7aJ1VQpJuXgLfyV&#10;IXL2UkilQ2o5Hj5I1SyfbGajazp9qMzi9qBit9Ml+42quqzXnewH/IViY3GjvXhaANtx5k5MFzks&#10;lwVsUynS/MmnMy+syk1iLIvi0fD10uHsa1BGBihrzCnF9g1Couq8f0ctizWMbLXnKftr4xiV10Dp&#10;IeiSz0EsRyBHxlwerFGlkI/ipK99L+2A20spM40PWnZz10Xnsq7mh3fGCKHVmWXEndGAMrXFd6ru&#10;RAO9MazO+P2B/eoAR9hr+KXTbzq6nnxMkRPu/elh5LsTAUgo2zoo3UFCIko/iCQik168hQeyVNrX&#10;Wlwu/zJ/DU3xD9vKYdVzj5ex+7eKsAUAPQYVTGCrLYtX6DbyUY0LMPSKVbqngm6V66aGuyrW0y7R&#10;NjLWnygNQ6RHz5UKwsKcd65uTerrrOF9GsdsPK7O3icbD4P8owCGZ0157D9bKDOslXpzSPAbf1ZS&#10;kibwH0PeVverPh21iq+NqzP4N7NenqRW4mcbOmg0nFnJWx+OxpPuFX+3cIOJdXD/H5laycmspNb8&#10;8NiPlkjSNJ6F0U8VsOW6B2VEQoUVdBEhkYN9zXa2o1/QCV+q9XdPO5ak4oXhk7vIwgVwoNRMu4w0&#10;D/a695Gm92cw9RrSp2DpC1UFOo4h2vb63F6zx+U43sjv+6x7pRJZif9kcNn9qgYSncPlUPsEnuD3&#10;j5cDrCmWM61fKGw+yBVIiFj+w7zLM3tS/QxvmyNOrbi00i3yFL/dGLsvIOBnOl+/UeyytGotG9ni&#10;aPRb32Wx3ndzDDv/u0blibC8BiJqp57Bg9aSr9VajJm/jXeNol6+Cewvaoa7oUj1Qfi4WNbu5UES&#10;JbkHMHG36rEfn4QlxCK8wyxtrns/Z5Jsxksuj0XFYWQ+v3CN2p3W/5UpSmtZGPLE4FOqY/1LgPEe&#10;g9PC9RiT96W+xW7AftSSIgiAz3avd1m00uyq7kWncif77HWjlXxNkxo4jLB3j5GZtzsY2N6aThPr&#10;2LrmF2cOY8K/u+fwVEBvaPGHDdIOVio3fx+0xBsZipu04lL/6HLuiuEEVnYdfj3elt72rPT0w9yC&#10;/V33/Dv+Ho5fQ7vREOTdPn5CWl8eOcqLJOZBsdNCyzY2berv07S6s7hXDQS1GdFAY5MKQfdxeR5u&#10;W5EbqyPnV3odKGRULHReWP9WfTuvTl8OIZKwC3sRaqFtg2speTfFSNfm7nBehwvW9cJn7f5G6l1n&#10;F0ZqFFZ/u7VxTvl0LnGezm06FSDurWqkO4OJSL10qjFjz+lnhOLaGr8wM3v8Ysrhfn3ZEEcgscNl&#10;U9kPbrDpyqxqhsIeKTTQd/XQyuCi2J7STU8kEAg0mq7/+rRlv8sVR722UUalMkT0EN/oe9347NRz&#10;t3QVEL0bmssDHKYy1JpHbGoMW0gn35BazmfYv0RGawhdNTFbRKUir1CMtrklPWfqbL3ubP9lR2Mz&#10;wuk7lCmbj3s4qMPYq+NN/Fy5ZxLOHUg+x32l26d3B7c6OtG+Zxyvy9t1WFnJp8yM1j7N5LH8rHfb&#10;Sn933Het+WeZ9ZLqeI6FGRNMCGGRDqmi+6IBBFH8O2yw/KQ3e35xGMmTNiUJP+MFqMv7x49+4rOQ&#10;BVVDO298zU1SWaPHT6d5otN9hL8/KNMU09c6vsOiF0zubMYqXtmAhhVqv9g8myVyMec1CLwoQMgL&#10;lNk9Rutl3YwqExZhdfRq41VCaX/9u30eBUm371e5GhNxmzwYL0lpewTwZeEJOtYxMXYK18qLWx4k&#10;3JlczW7vfgVd0kbHfdhPCgo0/sXKVRpkERTKXE4otg5UMqiNFEvMvJERruUKebmJx22yOREVCPKM&#10;MuT95E4d3KK2Bf653163dLsajBPj5vRAP8Dmb4j67GcbNWoGXIj6xJQfZl2HGNz7/ezGLpQRGXDW&#10;WOtd5TJo9QI5B5HPtSrpDmD1PAUEcjxuDaUqE2spCb/Ro5XmMISPzlq57wGZB5IlK/uyh3QA9krU&#10;wld+847YQg/LrEum5bcoJX9oW+u/HYEvdW2eXaXTyzgWzAI+WI68xWNpv7lRDFNi1tcfYju7K+D5&#10;bVntudNRjG727ws20ybTVa6ers+LydYL7pyKNEjXrzbfmPtYNOrq6bAk7qVk9fkfFAC6KwByFVB2&#10;x43hbtH2mwpExx/ugymfoMltFQybdeHYIUrXLfFZo7uM9dcUJukuwkcnG9ZnD+CwgT56bWafbZt4&#10;T1NE6m2HtS9/2oyevHDytL+XtMlt1/kCFaLD5tzgTk9km1sbDhPk/a36rT9eqyeL0d+VH+fQoaWe&#10;8/1MQi9vhnxA+4fTsPVIYdmioS9PB1vxgNy1k8aUKnrjV7cVbr8Awd2lag3KwL5lb1nfPiLKMltn&#10;qqlF949tY/LjNSxDOz++M9py8+vgEL6pq6AjSco8j9KDcMPFdvJh378peg+Xcn560ejjUz8Vjzxc&#10;iMPm6uZRT0F3W7PJ36zTFvJ3xUxd5XN1C0lOho5mnPQ0dzGQtc+CGcREoZi9NiBd8JvtoFzBWpU+&#10;5qur9oiOJONNniQsrQZmgZWpiPzFe8Ce4MrEkpWnlXG2iGbwcriBMly3Rh7olqYBwDhwHkzzs5BF&#10;ZBySjuqkYZ7B85PRk7n0IXFNVeZXdZSTPiOQ/dFafMx6SK5eWl0rj2pju2+fktrwsTLWTCkweXJY&#10;t8eDPObYt7/7Ta8Gx3oWvGsCMYyTDfAmTFj4SCEQDZ5BX963tmWY7lbGLR94h+qdVt9CeUG4na37&#10;E5STu7+MwkkwHRxysNTwkNoxS05/fFGPB/lrFfml1K2j/G082s9mbXBtBVMOwtKKeT93I7nFvZ/y&#10;FiSPfXsguw5kd4uA0H1iwuE85Q50WMgBwQMLvWrjyIHHb/PqkSEsWTMD7FB4Ru2rWU8oE9yJLtFh&#10;9JvyN7lNTU+Utz2x0hh+/Gnb0QYOLMLG4bjqpuF5U8PSRMScGZufx1aQNcCbBreQTdinluHE3TIn&#10;67G6y3pYKdeqUvNWKm82HQ6apkxew4/CIOjSMC2BMougqtznfm+EQOTM79qMy6b4Inha3DZnfNby&#10;NsyhRrGPT48Nk100YGztiJFObsq569M78xCA7kwKwtAoRi2QUdxbB87JvTr7fUlQM0zlPqimzb8G&#10;6lyqZHQU9ten4WvRQJYBtKOFZn4kKvMjf6giwj505uRCh1hlu3v9tERDbPcdZMbzlSZ9/ThP81ct&#10;LRcZt0B2YHk/FGyZG72dnorCWq2O55OJ+4MyxanKMiaCmeRLyv+mf1+eRiytnmB79qvEbb5nLklc&#10;XMMmeOcAkshDoLUi19SD/eHosWKnkI+MPDh3lgqLba+jVqoj4Xusg1RCVEGx80ingyD7V0b42v3H&#10;Gnv85MW60zzet8PeI3P5fWwR1/Ja64Wsp4313ETpXODOVt97p7LH6lqzB6xF5ZbKEUTUlrTK5RnN&#10;nGW88MAmObry7mEkcvPWO33wuc7faKg7nl7n941+ZBzO/GKgq6V5aadIl1mpTRUd4cJydo/k71uK&#10;HJ0rpv1kJ9yUg7mTS786bURMlV0UZkrUtCqK1347AftTJE+Kycp2y/4OYY6x/9dAxdjSO5dq7mn9&#10;OIVGufUEEtv4ZDzVkBw/Zs87hwLCmusUARrpdsmR3jv1hz0+5DM1gqAxyJeu2+XJOyx85DpEKNX5&#10;MtDQa+VdVYwcoXPMU9pK+5tyrIWHlB9O630crtatn1R89vhGNnuo9Z+v316yEXFw7mDK8elmtrfG&#10;mjYp35blR9AIrev1HO8uoRM8n++VJWcmer/QXudEU+p+xBundFkQhb3D5AllpPFNj+PdQi0VYVhv&#10;VorKdOoMVG+Z/HKTDXdpSjLyfMYQjvcNPvN28mmP1iRK6QEkBnfavfm4otbRKSk3KqdBCZwhzx+d&#10;z3HUV8MnUpAN08v189cLqLplJUMzN7LGVzd4ibKX0VqAkxHyR1qxNuFwJR0AEz6+4GQrWC3Pw0HE&#10;sPKGVa3DmfeRBNup4qj77HeDvtv7zM3sqcSyx9W4PJsZ99N8Yjxvxt+nmc/qk+DaJWa55mYCqcIr&#10;f1gcqhxXzOUu9VY7LndRoLP+TX4OYme3jk9Rule+dE3HK5He2u6OS0nmzj6bg2iV8Xwy/D5nG3kK&#10;UcK3gX7WTo+j+NfcXiADwVcCbFyxR1ytFW78kmbrnxVj+Ovz/lhY1Y+tWEm71XzFF3Kbb+DM39a4&#10;5gdgehlmalqCCOfVAzjX5YUnrfOT0qfaPGSVFV7yMkatsBK7/A3K0AfQRw00fnOFHHu92/hAHlct&#10;bQbdJFGM/jnqtHNdQw9lI071YuNU5zMmMNDJlEA/KHJ/fLecutoLr/XqeDfiX4nxbiScWbdsGmZt&#10;p+ONZy3ir4Hiyjq27c284iSNJ2JRkv5+V6scsy2O1ANTdIrNptdGd9E+ImviZNVHZp3CrBmlDjKp&#10;ivpQuyAc0dr1pkIxLqDRHs19xcN7vn2cEBoIhZ2x5QpQJj0hONLKtm7XGHrLR03LTN3B1qje1ReW&#10;kIXKTkri9ntAkZxehihEG/FPT2HglNzyfMPUhu9uvq3Kao4qfqO71tQcSdM/G6RSUTPgpCkDT3SW&#10;/DVQXslPYkho1bcC4KcLhnaZQ+Ko83cCN7AzIHyw4a6B2JPDj+tRmfyu9iuZ9TXAfYcAiajfNV7c&#10;3c+hzmZbpdbhIPRdLgBzxD2VwqH46AqFSdn7Ozr1BeQJEr6Gn4VCI6wPThWLpox2GPQbXzgN/Ksh&#10;kIfysk28/O5jRhLfcWIXmALF42uH6ckDrfW225tCkq4Y/bu69DqVA4/A9Xu5lZ+V+d1iS8O/jQdB&#10;1bo45phLAmPBvHor19tHfyDPb66aNlvb0lgHwXLlom1Yaj62YUEaT0WMvsS0nOvGGqhZLYiS6Mxc&#10;WWlFzzE2Nv0DDFDy6sCJh+G5rHaw/5vCZRrfshUknBT0jKZOhuJNuO4jufZZHH8gsNc+u2YDYqMy&#10;2dxr1Zz9uFiRi7Nr9/2AcVcv9FoiY39wMD9miWXjsFhgEWJGsDjk3s8x5EV+3WIb28KnkejNMert&#10;lP6hK5iOq7QFo+JsifI7o27RJGQ0CwIvx5fXavU+PCZKpN/ZK+fUi+ueg/CZ9W2qtT/pcGDNbi2G&#10;w8o1cWxdRnLbTJ1Rmr5KQ6CK/A0hz7uqKSvimkhy9JoFdIN6Mh+dt5VZXLhnnO8uFolPIas24/Lt&#10;3CkpxUcysXd+/tM/FLk27ov3VFgpk8GYzsU0G3P3nLd9UPm0z1Ja9+Q5Qp//O6EVr6jsyfkUnEbs&#10;KrNUTSTEFogSL+Pa8mrpATLv85/zVp4M5nuxgaY5zT61sxNns+xd1vPCDqDE9tQefB5prqzgQNGx&#10;qrzeKgDobHJZHXDq3uH/zrTZgRWkXUGtEcYH3vrSxprTOpqj6kf50jOmBSeLBEEitIwuubMsdDmY&#10;3FnsM2oKqkg3PtMQZLVHq3Jldi1AyGTXlxNSn3HT8nPXyI48gqqWuIwPZURtDK+bQWOuKdj1z/p3&#10;LM1Xa3dTXS+1AYSv5pLcNb0fEpCl6h8/8+kiz4PGNOOJCiHrc/D5HaXSY+N41iPdvMdRLp0f4j5g&#10;eK5NfeG49/graH/vm25YcitRRyqMovLhHIpnYuZgJz6ZVlFQGpT9DPvYUNLpt51/5l7+Jqt1k++p&#10;LkkaxfZr+CDxS38mSMptl0VZu3W4Nwfae2QM9gyvLQ9UQzWemT+Vqpr/0Cu/Xap0n/7n+blo5oxk&#10;f4PLLzCVTPdknHLf3OCrF8GH+QNLCUeWvD2ywNl5tqJI3dgYQhJH3D8VDQdmLONKss9HON809rF2&#10;Ox6+G6N4PP99BcoFmjOyFlztOkFOerIAyEdwYP0IsEcqZzdbNdchJufzqk0ONxmq8x6UZS5eV4r8&#10;bJ4r5lSuzg8C3UT9xuRSMs4bJFNjFdtLKrfdSGMYoEPC5A7KnFtUp92aMR0TpXJ3W/JSP4fBHL2G&#10;Tr4jtpC7aXF/CSMc/HMMvJ1NJ8/Oh21fiE52nDShsX4JEFRV6+CnJK6C1UlSY034wD5UlRrAFm1t&#10;B5PVX59GTzNLeadHO7oQXPniZts5FOR+meeqY5xhju+DhSyvvRbfbBWSfXWznm/lG9HotaHbBTh2&#10;G2/AGy75rPWqhHGlUg2IUHuwlk6P6V0QHg9tzs2Uv6OzzchjJ388nBs5kNYGjYXN345jWN2ntW7Y&#10;JIL1bNsuxcF9uWpnDz2qn1ttCzUcLAMbr0UyX4IvKIHpZLqppFWq6Gw4Ccdfy4JYwT2f0Go5DWuX&#10;KZSB+IkrADmaBypnf+KCuen7XtFqaHXI7C6p3sObUs/11udXwPK3wnp3Vl70fHxByg/mZpcXC3fb&#10;ysVm5RPcPvor1onh+iJzVMdZLYeOvq5VB/3F30O7VwKAxl1vY7FGXHc3dBkRPYzQX5VwjG+SMHQq&#10;atQ3WBAyXl2bqIcre62R1HANgLaHR4DOjzkwbFmyS/WPsHwBoJ4I1esk3RtqZtJju6iY5f+m6tHm&#10;YKHHAru32dQCnRfo1n7FFGn8tEPlXl/I6exUdjXdA9sg09DZcmC1TuVprvZBfb0japrbbzI3Dxxx&#10;vHlBm7Bvfyn33il6B0VCHAvkNAJA0d9DUyv2Rl0JnBILwaXzaoaTxNkPC0WMwM9qsdSofZzu88ef&#10;vTaJcM1XqYhZTS9B+UEb7Cq46TPcMaUyB3tyVsV5rzHMQgjP2K3GEudOd4N0Qr3/hikHZYxfpr1K&#10;p7ugt/UQy7Uv6uxVNSQI4yVkzgCM0rq6BgRVQCoV7DODmBC5E8w6AIjWEPfcSwdCNd6hxBU6jOL2&#10;A6P/9llHG72hg6U9HkO2E12CMuOX8YQpTm83epfSIUO6zgBoBxxEWKGZ3RM432h2n56pbdQrR+cW&#10;PP1oX1vO5A5xwdd4kQWRjjvaU2RLLS8C/IO/UnQ7bvPoAS+QL0i+cEbx768dzNrSon0CKqT5amCb&#10;5ghAkq0+cdhLzVqxk7SENHCceWqUuQu7fq74EZXkIB/D0rsc9l3U9/qB8F73vANTkg3e27+mrwoY&#10;ahYEAXHcNle62odK969M5owZ+gkPhexkWjtIzyq95Daz32oj9mYVTrNfyxkzy3WsoFR5H71VLf9Y&#10;pjUU7+HrrNdmrqCpShf88Ur1dDXm2rshcdh1/auF9S2QGL5xpv4d/Z3Qw+5Gj6bp5iuH6WQ5EsQT&#10;YCnIYhs58zN88x7c2ZblWahyhaiOfhSCAO1C3KlwChzgbnxkgwiU8GAUedoljsW+b/FeFx6YiELq&#10;SHM/Wixqhwn5N0w58+IxDrwMLG7bwacZKR9jAtl7jOK2sO8Jgti9Bbi7fFdtZMS6v6T56HSv4+Hk&#10;UKivSgW/TTHZoIDWsMpyBpOrRgcId3Ktcb58PXVSFS61czv7938jE3bRdOtqmq2S3D1D4uvX1vAn&#10;DS6zP3ky1dkj+5GbiTrXFTPR+udVGA2uYxbfcKJR5XagefH8CrnPLcc/uVB5A6jeuRTunt0sv8V+&#10;TvkVgYD+10NLClrcYE2BnpzhT2lyDZNXRj4on895qcqxd9wzCMZ+mB6bXfjuq5zmOSSu6sjyLO4q&#10;sa/ns2MsR9/fduYyyybHaKSPGEozYDq1IaoigmJtZAxlmArQED309pxEDS/fXJE9rjG4KqV0bw0x&#10;rbfG8nQBFnBXxTs2k3JVIbEu1Ui24OSMsYbSRp8ri18fw2XI5jFbOj3p2TPn8GOL3GawHSflFsry&#10;r4cGZyA1g/YGUm/ndqG+3w3E3en5WjGQ8XRKLJbqn3OVkz8is/JwyG4gTvqEzoieKaXNtvhGQ3fH&#10;s/Q6pCRSO2VT4E1Z3zsgaFmkZU3OqF2QKPXvhC6MvkpTMaRZPnLgdWvb6ub9vEkLvVVKn7AqzpDN&#10;0StnvnXIw+H06m9sJUsScPU+/SsGdO74XQjjOSVYroGWIWSCF/bq/a10rhf4IaUbV3t2pC+UqYTn&#10;eRui0bZo86T2rEsfr6mIX1W+U4qUZhmCWHWXbVAEnfJesoqyyH6wfiqjNktNVQN2ipUCMHUGtyt4&#10;mAcsjDHtT1ac76dy2Cch3uZlN89fMoEyOSrDtNUC9i4agtvDgft9ylyH+/mXNnq+mKMeL2R0YO8G&#10;l5T9OvT/UjxKuhXQfo0g+Ka/K+HMyNPvB4DXCChxquINHVqk55PAyRkNsgiqL93/RkNgSOrjIp2l&#10;pItSxjPBy7ewUtL33n2d6RYMxDtIr87qjqGYCplep+b9dk0s52se1VrX25a4ONdYI1PLPHdR4/6b&#10;vAZuu66ZS5g5T3fIvbxVL7u/xUowbMxhN7aZr3Izc/aUvMfyQWkVhRxRS62jGdPTftda46CIGC6y&#10;58bsOVyfLOt+O7+H4DKQL5BBlTF+SlpWu+yCrvLp+Vjq+wX+es98lHzTAmllCGXQJfnkkW9allGF&#10;UUoqdVqKwaCc5mguO7LD4rk44iH9TtokmfEqPJaJ09rmTOayFhpx5jKCHIJQYd1wJEaTZjkzIBzP&#10;PQgI+Kb3F2nujf9Ej3+nwGC0Xe3z6EE6QUKsHAzSzKiqlHIBhy1jZEvM1+2LaNBzyotj7bdqAN86&#10;vRHxr7Ema+NzWusAZXk+uay/FWemv7I70tsagERDbQlxWmZmz3TpIIAycVnkP3pC+ONnsNfwHUTH&#10;TTizh5oAcslUu9M6vMlWmwJ1kOFLNHLTyZidNeXNdYU+Ko4mipPROlp014gM+YgO3/K1/PRhrvwp&#10;6dlSev4B2JX8e2hM4dLG16aurSxvlt+GHNMUjMzPHWIcGCa0g47ul3u5d4wE2d+wQOIDM3tm8zBK&#10;J2MXXIt4sWTgdrZnzkbR3fgAynk6Hwbt1q0guPVRPOpD3/cnS9DbbH6z3dRXoyO7PrPcIRtPlh3t&#10;vO0sGiuTEIjN3nSUstwb8vkjmm/3O2/fVwl5anYH5qnXIrBvbZfNcMsSiQkV5H1K5wMwu7DtG3Eq&#10;AsRLy5zOUCZ7Hhq0KF1OlythWSXDab7VS1T4TVrQWwpR69CNTNoj2/gbJ4yHP627/JceYPCOfvUK&#10;o/EUeByKsF+23jVi0dHmq+Pra4AahK251MKSO5NZUtD+HpoMyyEVhKvo8oUPyKMK8taRcfi8HpDf&#10;07rzlnNriWccj8b9iYV2doeaijsg7XuXYO1Xq97HHfMOhr7J7v3kF3Oc30/qTZZaAmTyBdnpAGdc&#10;/iIokygiAPcLpu+bu4mxxoG0KXq9XG04zl0Wl6J0CzrvrCxFVvTwZe7DYyNx2YfmlA614Og23U6W&#10;WhjoXLK7Prj3p/5pc+Jzk94+zFF+4tmO8yUtKOOWM20CR3U876A/TG/myA6ShPV9JxRNAEfCjy7T&#10;MPS9kZ1m3NtZD3cGEJiL+sneG8ogKojoLF9ABXeR4I3Tm7pssCnM90qXneoUMnJmcD+e/v9tmmr1&#10;Ids7RGlVpk3zPVhqyeb0+cfRea0pCgVB+FlQFIkqElQwgIgBEROYRcSAICKG99+evdyL/WpnR+Gc&#10;7qq/BLbxQE8CUT7i5wFQxZPcoduznkVkEVMlcdV9Vokl9q0eUOvtPpBjTl0APq1mf++VC1Hr4tdt&#10;vp89h8HHSCnd/puqG3d7O7oehtdZunjL+xRKxZxo+vXQ0JHY2pXMN3vePaRMLaSXRTVNPS3uOpEI&#10;drzw3tC+2RI2usez40A+I3tLktRO2VmwTej6RuazRUsAAt6h8PcReNsi1SlVTenVSW7kUrfK0sBs&#10;ntnOLQvtYNfyCrYyCpyzgPjqnLmDVaOEJypMWX60yTbzmY/aOvzWh7lKDEOaq0pS4XsPMptBwlSE&#10;w1CXgZlqgAxp2r/4luZvVMdrJhM9HsqQpCj9kna/bRLJ1bjr2RLeuK1cha2XSAev93MHYb1Wz7fp&#10;efNoKGhDkeW8nPkNW6NJFfKu1KlEa6G1os232cIErjUGGc1B6gdCeeSVyr6vFvxRJ5/STbbKYm9i&#10;qnS5w6HsrlDUBQjVvJ45X0x9vc9q4LL+krZ0SdXRieLjlKfWq9nJa63nRuzPMsg2E7lte/10noXO&#10;++8MfXX23Qk30Y67AnS3rl4Zn1ZHie7yzm4ATffexwjX69k8r63zR9647y+RtHGJesL4+gkd50nj&#10;bFFBgWm/sDME3DB+AMvT64Spws5zDFn/1NxnUpCZT7ZfYPVj39/N80oCo05qHdI0FxBYb0ttb5dc&#10;B+32S/+CDePsJBfmuOUQPApWHU45NU3q7m3HLhh10OJazbWx4FkM+m0obxJNP+UD/SOPe8e/ObQB&#10;rfLbuMU3TJz/SNqLRGNrbh3yY/Teru/370i7OT7B1mJNyvFI5qy10HuL+TXHGtdvZIiukL/EuPTS&#10;5p7Qh+1+jjnPP572+H3ujmeiDRm6Q1WQWfD9z1C3h9nyMk3fa3EunCb58S8ajdwauhqQt/HyolOc&#10;fZC6z4o4hpfcrSW3Myj7uU7/xnqT5uQzhiVxvohfGwmXcd/jUXsZ9RdIHqqpt9WhfPib2VhXXg/b&#10;LQnRnVxvVQsjsuFP8O0cAgqC+imD2aoJyw9SGwUj6PW95lyMLeR6rRzSQmZ8Kkbt5VEhaWm4KH0Y&#10;MZ4eyyIRksYuL2rusJF+M6M1OQGZD7ByDh8uxVuR0woWCwELssswt2x/CCDvGVtRvS0zkSWuBE3H&#10;deZ5ZopH2rSuMae8HhCayj6+LZtFP/eoTFJZeb47TdxtMI0mnY/w/IQfGOQ1QIYb/NTROAsUrBU3&#10;g/LyOaWSN+xYggf0cu1E39tSVxfQuptQJFa43aZ667LkZ/q2AZGrMRRvSuhdGM9Xy2ael8UmxC0o&#10;26isCHDroQmenWVvscyCDBv1KSrzSgtaUQ4e7w0rjcF181q2z4bmy6vsdeJDHKYATaNXa2m64U61&#10;k3ZH30InaC2nIkpZgqq03Ki4ZuflaK7ubsKrt8+LrAg+YwWwMkF1VwKZRuXB0CWdP/UJC+zLT8Vc&#10;JCyUiwGDq7XO2kavwbfWk1mCC5VO+ZCLEDTWv9GlUbWeaqO638+N6XFJg8vmGYVZ8MmAR/nZ8DHl&#10;l5kyfc5jZ4sQAZn5vg1OEttAoNcZeX4bFUNqxGm5lB1nAGMyKOiLTg7LDHGlplyapJ3XlIdmPvsO&#10;Yb1mABdJ6k9tME8K6z3gByCK8cUIvPErq4mG1fhwIdm5jPX3TLs0huhTtPgceRmdB/NY7Yk5yRHR&#10;YzZzk/KZJ0muX1s5bL2Gf56zn8hpQFFssZdsfNwuGk520GJ3n3DPnxddvCDzxWPUCsnn8zQwnjh8&#10;QIdHav13spFkejzEL2FxZsVVqLS7fHx9d/GLUGs8JK3B98bChNrKrtcTJgU01QTwmJfr3SkMhB4z&#10;MJxFbm0W3YcO02dDwtRp6QymFL2HxdT1grRGTxzt5Wsgk6+snxHZxpBlabYGalizQ6iXrlu6GPfu&#10;CvgJm/NP2/Ekk/ZvjFtNgqmlOKPMi29A+NM8b916rziuRKq83f/R7wUzGB97t51Q355r9IuBDKUa&#10;ciBDE11eLU6NI7WkgzS7p5g0OFI1ksM77vB6NL4OIJe+tUOsEPC1PlaR7LrXemlc2O4d98qa/5Ya&#10;mwOqBCfffW0nKmbXu8+JVl/7FwkftKN57fy7gUx11Q1hOAm38bkHDOIV28pILfxczdq77S8u97Io&#10;BPCH2W1yQW/D+dQuvjTK3Z5D1mp2t6sZ6hVi3ShDarM2LcZDM7W11vXnTVh18qpl4VV3eKN/69Ww&#10;CO0pp3stF+TO+XSpBGX7oX/TxNnkna6PbrR1lIfS4jDc6x8c0g8DcjacS6Vsx6hg3QrF65weoM7g&#10;TCkTiFjB9i3Crbs9PI879VeZ2hDRPXqBTG3USl7Iau0z5AqScxm50p5v5avjyeMR/e1pTOJUPEDn&#10;D5Z49b1tOcis5W0+CDQrvKeLtFfAu/vH5t0Ybh8ph9n5fTBdTBKzk6Sd0PyOKkxssX+3taIyQCVJ&#10;YZZGQc/dp+vi/ug0pJurfcBkRotSwJO9D+7IYpl/jLdDbnppsEatFruL1ofyGXy6qku1caFWI2GB&#10;g7cqQqF0kvLCfTzYkVnZQWsHtQgy3Jd+yIlT9QDAV3azwXjmrkTPNcjdLcNiLRnp5S9XbbwjssVP&#10;+fVpkrkFt/i2Tp1dxM1y3HSAG5JSou7Z/QAnjyS0+4AJdde+NjReV0pWoTJl/o6DDn79KGCAGkf4&#10;VH3dSvIKPUGW/C5heoVDZ/jy9mKU97HviNA3rhhv7JnU6hyMIoHfMOrZa87iWBbO+WSDsSCCkiVG&#10;781emG/bREdlit3hQyjOQEZ8eJ9BmpSbRn153LXUVReMmJ5LDGvm9c46QT7gKjHVJsD/egrcjujM&#10;/dnWv+rMolYeyq9DDASe1ey29IioVjv0V1WTu+NrrWNXaxCWVx5G6fR3FjjW3vaF9MYuoDCvmyEE&#10;4ykRG52Uqim3G5hDl24fKqrJ58ds0LTimW7n6sg+yr6fXiUL3aWUPemtsTwhhteIXvWrUAqZMy6J&#10;hFclqj3Z7HGCzfw9Op34KE2E+bADHWOTuL6AYxH9Cp49+P+ZuPDSiw7zNtue3YCMWgkfH4uRH40N&#10;Bp6eJNMIcfNZ0qO1orMH17aMILU2maxrWO+pU29icS49Xoyn+3cWYIzEUrRrtq83BmxmVkgWuYxb&#10;BWY29HnyRKYsNB/tEe4WbK6EY+0WrS8yZCsNfLq1UpPBwT8QI2Ei8R6VmOi+fDzVouqqdTaxX9bk&#10;e8u3/508/57QKcE8JkS3cevOmmET7l+apTWJrH0cZl7KSPn1T0Mm9HJSdb2y12ImdmKGw26thxUQ&#10;/esqU3LHs2tze7c5VM/fzgPzPngDhgbuTiV1pVxjWHiM/sxJIspJCIbhpv/I3o6c3cjUFudW6/Si&#10;NkWqXyWDHfx9SCx6IsDaN73BrD09X6V9Y5l8fx9+YIOpzLzNTjmh6vc7BHWJ+lt92YbL+XV3ep/M&#10;2Re7/909Y7wFLL0zb8fpwxOJZSmUC+9p0zrnqJHyheBAKXhS4apn90vvc/Xl8OlDh+LawtL8evcR&#10;bGCFWsibd2bzIQ/l9Ap2+mdDWXP8SN2W4lH7dAiCv0GXqxOunttqK1qtXE87oiOvtaup1qx6HBiv&#10;gykmrPG8hqNUGTFQS76dLIebvSJwFgCQ96zqjBM5zcSB/51e7dx2xkiV3LfG9b9XPzp37/BZD+Yu&#10;yORzxQY7DS9N+ExEU9w6u88de4oapcv2xUZxb2d4W41K4gXCzvp3E2HYU/8Umyi/8iC21A7PqTEH&#10;++Hz2dmv98ogxPN6U4PhuP19wjvg1YJOu7+ngMjt6ovzugJbnc8Bf7OFINuGbKP0zN2rk8+SmDkJ&#10;JfGVzssxaigF4OIlGIBOxoWFMnABojmC/QrUwhGq4ZLS0xvjCwDb7GUF1Y6H1hNaQ2elHAkyFz47&#10;mY2r+JjhpOYP/k/Yycix7B3d7Y9KPNte3oC4aS6WnXZ+dBnne+l05V1ljFW6v9W+0A2pUPSERJ/m&#10;n09RxmpSc11D1/fR++gacXwhXp/95m8Cte2uCut5FmLOS1ahp9gf6YAJ+/fVwyLeu755mDPw6zt8&#10;YER5X6W5CO9m01vX9Ofy+1QqDbyGgZWvD5BJKsA2rRv4vDcvuj35rtM7xi2L/Rz599M8vuh3Xr3J&#10;4ml7N70N88JEs56MkWQ/KzVZdFJa42R2elmkVQjN3ToKPX8/h5XKfX5b7gSgFr7waWcfuED9QLZ3&#10;q5H23/lDwamKlUwffS6gb4B4/w3vNbZMNE1XJOe5mUF7REPu2QFQXtCeLxbftAxv0ta2OG4J8Tbe&#10;zG1jELpOUYPIiXpqXmj/3BrdH41+DztS3OwMdXjG86EKErQX+u+MuZjCH0keZIYzOepfnz2uWiDu&#10;2VyrPYqoHkFqOxtyZ1bdd5t9jRWKi5lfhoOqKbMQ0l1cW6L/q1OZ77uQqjmYz99bzbQA0dbHBLvI&#10;rxz8E12A57c/o/1h7uVApoGfFr/6oFhHOmt5gWpyZX5Jc6+6G5OVrnorTGVN/F4k5a0Pu4f8x2Pu&#10;tVte6x9FQ0S4t7spdMXH+HfJCQIlBLEYj7HJdW+KwqatjJ9hdtuWJwLIzPbsZgMzfnb+6o210z60&#10;QsqLv2Olb0E3Yygtp1BBf6qyDJfJufcFwAjjBXgTZ9W85r2hHBGbxU5yGgzp4jXN1Nkg931tsMcp&#10;YI28C+X2z+J5+QMZF5ELH9h73dWl/+bgdKWLSc16rIzx7TDKP9x+54L+1Gr9/vP721vTVp1AuJSs&#10;hpufZ5tdMmyFl2M4ut1RiGiWjsF3hh0ypf7+9GikmDuDyPrp3gWZw27+avXsXalTO22er6S5OPP6&#10;vrSa9KzPzTp3sOPZU7z38a77Ys0cZz7DoPRlANAYouP9UPczbmHQqy+Ry8MtTg9H2GRd7eezuI7O&#10;rw20zvEow63+ZGp6xs1WJ2XB/q26pdaIkBP3fX8ie/HmDO+ADtS1r3Sa1hv27ZwYqd3AFP/TvskH&#10;B3m0svHcEW/n87XV+0HzUb36Tk46UIDEfRJbucM5ezPGs78XgazJbnxT3O7jvmlAxmtg4uMNIH2X&#10;ynjVOyBpcGcWFh+P86vN9WymTG0q0YOzw1+bcDErjvOD9qBtRXvYL+Yb1OFEMv5nuUq3b+aKGqVi&#10;3r04xb9tlOO/lrUzRGmab9n/zrvvX9fuhHJfTcbeqPnAXN9r1/02zFwi8H6+WtbOOP1CZ9Coj57P&#10;gEvo16EpOzzPJo/2tLKc0ON9EHbv1yUetFXq3W/ntzrIpJt6ofOhOHEDJaAdKl8yFW8OK3vFG0CN&#10;zzuLHU7uAlWTThv6BGC0aAh+TqZ3zn4IeCbz2EyCzHRu7++CM9Sc4d4jKw8fjMHfceCn7/0JCD3P&#10;v/HDmJz/asQnzFBQRHaBR/4WB4QacQxfD0Jhdgh9VDcSH/LNnvLov6OF8OGmsd718UucSFeE7FKt&#10;V8BAtPrY0lOmsYuRoFqkDx73Rc8zOFQPxKwHMuVT3bLhQes3DkK3v2vjHf7UeZdvlYJe7eKLWeHX&#10;oTSodxde5MburstYaYSfLIQKvaUOwXTmNH2WnQF35taJv15e0EKzdZ7k29qzAgHgw2vhN0kZZBKd&#10;++p5E/8IzoTHEPpV2lWUrnmEat+DhC8XHTqSfM0b34E7oScRULrqLNXHJrMaFfWOu6WeSVhtj05T&#10;wRn0+mt24HZM/4JVTGe22uil7Duc/Q26nmY+Ww5et6o1x2fD7iWTNuqdHaATo668xg9dwddH0S7+&#10;VBpK2F9Rj35Hfp8hJndrfGfU+2mvnirDtYpUqYW+62JpmKADu/M+yw/gIgMRpKhPLn/PtORx975i&#10;3SqXndl1v6jUlZ2JiPwe2hcuBEcWbgim/9TtB9nuLwIQl+qiUblCUs33un5ch9UfXkZp1LbPSyAr&#10;TP1UQSvbpV/phAy9is/b6eXXiUGGgdqePtIimUF+ofpdmw7sGhEXJOGKZaICjdypp6Nazdw0wtcX&#10;ffbzrjEDBAvgVpLy0U873hA8gtNLUQ2CvUt92SBcv0f64g7BHW3Y/+y4cd4EmU6+yJVL324uHQvF&#10;4WSXLxSrlF1UvO5z7m23eVmf1ndUyta/w+dWf87H4mPB1eoqcVtODnQwlMX+NFjgjW1VKvXkbheB&#10;rRbXZTePEq8Q5UdHHWdxkAEeqUTzUBEZevKNN3ojHdMm+d8q/2rnRT3UkodbZgXTw42rMzz6Aiek&#10;uhAJue1h9ULEyXBcWmMMlJoQ28cLmy6F3hvGu9vZZjJIC9LpeP4Omb+zgDuNPTOsINIyr4Enfrhu&#10;xIK7x414mASAz4GSUNhjH4fSGxczl6n6Xrzu49m3fXZyut0MD0ceKFK1OgruzeTYPgtBUL5M7BDw&#10;i8uaXU3zqnyXKZAhz9wZluzb7C+zNEdQYTnQESiwmHzbRN0AyhVykxQK0LMcvB+ShcltF9FTYHC/&#10;R3wmVnHnlawtx9b2TXVMWutie5rcyqc9iVBVnne+HmkLYXENMqsl/Prn18QiYpsqbjeuqowuiVXe&#10;QuIcQDrkun5Ayv1Jqyrn82sWkC57q6K0Lei2Z7nXYwjlbuGXQ8Pi9966xe38DpVP5ZasEgLdc/xY&#10;2r0k9e9+Q2OGK8VGRumsgs3cxx7vZRwO+M/e0l8JD3nB+5L94HAio5FJsLErW6KfMXskKkVvc18p&#10;W2RVUwSKyNRj4xTVF09GVEg3sZvcqa/mLYZGBfzvZFMTpnZleMII8ta9wHHTqrTPvRgS+UdavrOT&#10;d7ooUsZNAmdHXA+wpbN/q8dFvuJ992tn1hgY07J2Un4hhF5/T1c0smhVvj1fWLN2FIln66YopUwT&#10;ZJ5zw31qhpuzhstKNpNFobxjha3mWyQ5nThTYOdaR31dDF85MVHudh7iiN4Rv4uTQ3ytAr03cs2t&#10;uVj5h7l+pKvYTWjWu3WVbxVDrTiPoC5mpBdB5jRsP6/7amtPE1ECuXmkPiz6df/eKmgrocUcjYot&#10;ufraiCGLtLa7e2RlT8gxNjI8z5zem4hyeGfBsu0A6iBqYjNjtKCbymR79zHLPPX92mxBBSADvTuf&#10;oJ2ZtDQ4P1qFpAsUizEVgYPTi5oqsV6Pfnd+t6M6D6VPV3eO2taBg76i9tNcuTp5t7PHYLwRaNQ4&#10;8605W5zES89hrxUAG6vFBky9B7te7+9307xthdJyO82jUkNoJUz1xwKHYcTWKBktTkKNMnfV22qT&#10;HWh2FFJJESrd80c1GfqKketnJl6DCe186MOHvzT58R958RzbDefU/kDvxsRkJKhuBpnqgPr2WvZ4&#10;2lg1zxYmeGfnmLEJOJV+RPzFDuKoOqdXdNPzv2AWaJOl+eKx8IYWsMaa2DtXxErDAd8Jsy8YlcTE&#10;+y7lgO0oOsbNnQ8DBCv60//2UXyHJXymwBpQoWqLkyLkzop5XnK6UWm+68P2f87N0BEKm1GmQxwS&#10;Xvc6aSYiz/1j/zAEEpZx2nn3zeTpnKb8bLiOyshpcMxkRIBtFymWK7RLyd90UGWmOe8Yt9jrpohl&#10;m4U9uAzlrayOMOc1n2DXyUIlen1go2Sf5FhiCt9s9uWNfbYDj5ytR/RciL9W0hqzP78vTJX49vHP&#10;Cpfzly2TIQ1p1/k5URZkmDuuDcAsV3wslFqoXQPnrUXjr9+t9p0f5DgD4eacGbzoWCvnotIcp8CE&#10;a7ltVSd6+Sr1dKXi4afR6+Rmvny5R33t/uSsPbvqp3ctRp/DOG1vMZDJQRdbxxnfb7ssqjRyfmWE&#10;gY2vmKOzutxeXud7INQg4+GQX9Z0T59e7EKXv5yhmtNuLSuZI+yo0e4o7mwsdamDW+9NgClF1GD5&#10;dl2UVbYPkWFZ+vsIJLz3pQbVXbF7AOv9MxPR6chlUfACs5F/6qzKnxt9O/kpsP5qCy0BOzU0tJqr&#10;tjLL4gKBnd4xMsKQ9TBXCWa38a6ubg2r0rr0thO69purD7jqgwzVW2+Ee/sjQwj2zbFVcliBLGhl&#10;mEbh7x7nZhNW8PSycpngfPiwf/Ppzo/eao/j382ayFbgplBOfM11ypdB/+ZByzyFRphm2Oe6P89p&#10;FNZBrL8ntFjCf9k5k/t2d2//camsflWFWkF3nZn1k7I52VTx12vqndpP26sJTymicwfMJi38B7R2&#10;olK7DTwZhs/3jvt+yRTM9blDk7S6QiiNKX3szshs+Le/Sc+P2qVYKrthyTzgplQq1cJdv0tvbdWY&#10;H7XeZnAT98o3HOJHt4SItetslE/Z63tQOMBUcxfvO+0isUGKekOaeWNTq/cXjdjJhDU6aDaTdaPt&#10;ogTItLM1iAmlS7/kz2Q3oisP9zOhurULkcxw6HNddz61BrN6VMtd/qTX9kj3dT5pfg5x7E5gwJgb&#10;YDMQ+GyHBMCHb3DjLEBDTqWUqQxplRfSjssIf29PlP5GSGHHiH1M68IlCL4a29mxv65d3JLs2+xv&#10;B+m3idB1dgb91NGsUkRRqfxRxhpBHroXa9LFerZeSEbo+DUvVYn4Q4eDzvFaJZXil7XZjSH8vdb2&#10;s9U6HGSwoKQrq/393J6D01ecSZ3b4TsfoPVb/TQJvNqvnWsNO2MVuo+eQnrYmWYCTl+Ex+TFuI4+&#10;U/n5U9LlODuoHNtf8YHRVVwHa418MMfaA2TMeTeSgdUkFQQ92CHdS4Ldd2DN5YN7w3UHhbBxKlpf&#10;blNFUydjCHy7hhM8oF8f+ewuq1nygJ9W2H5Ew7DBqmkpAsVH59nd0ejhaLRKCa53iJ8g09d/gDPT&#10;xAIglcAwKklkoTEu/Aa+Oz8UP0gBvhbSbt9u4eFuPSTMJ/IcBxJYsvetAyaDh29PltkaTTTczKmX&#10;3Er5AHmXlOZzke7AMRK15xwx/ntJZ/LaOe3y7VPyPC7npFDPRoM5Xcb9vk9n8WhlPF67hkM2nsNY&#10;Ld13+AB4HCjfgtuPoZR26ZR5aYqLL6tycw93XsCBlKD2zzfvw0vmW7HWj+2d+Tuq60CZWjNE1JsX&#10;Rsyzse1P+TqYUxwou8ine3KBopD5XTLrSn2wHkTtKzEy+31MoQAG2ITeCf6a+ZSyp/2D/amDYkcj&#10;TTfTqLJ9RhKLFtDRSBJ7//kF6OSt+Af/w3L8VR6gWpllG0g3/SbowrBUrUzNiLtxrK0YVi2QpKs6&#10;HeT+TV/ctH6VvMBH6nesN+3dJpAab48U6EzUX4dUVOJkhYzMVMnnqf+H20IUSpsZluQ1QEVzpYn8&#10;KtHQrDnU8tvwdqwUg8bsYgkcF7SmH9e2K2NILI2IebiTaPskLtSdFDZ7aK3XW33IHV58jTr1xVa5&#10;11ZZuD3IxSIDOCn4aZB6WbEX/YFPYOWsIcqnU6k37GzvBXlRNK377I7uuqd46050d3SZcZNYLxwf&#10;JJGgOFEPiTlAh/jiZQUgLXB9jg+k/EHWR3rU7FhmH26lXvveeP99b9I2GtGTdaU/Fs1G2phpAL1N&#10;c+9sLY/W2eRWTRT2EhNFGT2K4Xf0LVof6spoLS6FoTMzZql2jJSQ3Z7RRLj5V2T69mG13GUkz0Vq&#10;Pfl+y/sKeQMZk432M57OodLb6mbiSK142rbzetEHjqzZROEAmEXtu8fJTCDsOExsVvYB9GAx9BKl&#10;tc3hDVXlxf5XuI075SNHXGYj8bjhp7UEDkGPpNO642rlTyYXRCFQrXBjMbFIujpFmjS+NtXyYsDv&#10;/WTQrSINm9d6Sw7KSZ24hSBpVJIvNU7E2ZzzVb6ra09vDhbXjVcerMQ5U4dmKcmCV6K3rF0zo82g&#10;FIggc3GZKLNcviFl5wVKPECMEuBdYuJ3/41zdG+aO6z8G141yRDnSudAJPvXnbK0OS+/IirJ2dru&#10;PaOmXQ/Q4ToZRw+OkOi0oBrlIJe5XFtTNiqW/yyKMudg+Yy/dFql5vJxqTIGIjC91AxW28L5lFXf&#10;P7+SoyOrxtoFOMtC7gi3y4R+ontefHaLHxTh/dMLkdar32iQZbiTbkUDCjJoC6y38Ra1lVX1QcZF&#10;Or3Tky6zMbt9DUdypfWu1q+9/kF4ttJf3j9tkAJVM+ypvKHoKNgJMdZrj/gRqiyRovlY/DIJeWIX&#10;/Pkfb18eLUtV3lt1mgvIWypR0ZiI2PM8d/U8z/M8VY/VU3X1PAMK6kUmRUWQyZFBUS+sJGo0xucU&#10;UYKaBNG1SELiCo+AD9EXfRqMevqcPvt9dbx6yHqYZf65Z63fqT1U729/u/betWsP3y8aLRnKi3LU&#10;BRyAnqhEQxsrZH5VSLiUERDDNOMjZjHIdmMRd1SSq1jjVoO67GOKRM5jKEdTkuzI0stnhIJ2RN3K&#10;a8wej1PRpTMemnIkCoyJ9pY7K18trG+p44RJlVzzpJvGCgxSA1WySR4D5qLBlAditPOy3ulalNIO&#10;TR7OaIZ0VUnLnlPw+2NaJFt2KH53XuKLFD04Qu/dSDx9WYfXmnelhr7bkzaE6bV8IlwvBiavuBi2&#10;+QixzjjyzcWhhFO4muXqxpYo2Oyw47S2sj8PSf0TeCn1ZcSKH4H9Eir/ZiqMwnioPBwNPBuV1gjW&#10;XpTLYQU+iC1AUzOPC/Pk0hJQiCuSdIKvN7u6y4B1Je3OE9ZlxKfr6qTx/Mq1qvWJuiktsoMYpz5V&#10;HhAb21rTVsNBWa1N35nmC1EXcNdVxCGBc9TuxPy9fqLlqbpzhFPg7DeM1UBFZQJjlZJNTpxLRIxg&#10;Fjw2d9v5q4ajmrULklRE58wmjZOZoEQtBksziAlUqLI7sNLG7fOWy5iWxq2zQnTcitpFY8K1Ji1i&#10;2DBVBXMLQ9+81aYijuSkOS+7snlaZGC6YE5WEwLWcwWV0RXKsEo50yvkCcmqb2jN/PFCs9jxKUiL&#10;D8TQ+lApkJsaGpJcwsSXdmaKUFwGRxy9sVZeWU7nJsMk7LPrtJLqSMAQG8b60tmyHZ+S49SEWi4F&#10;gVyj0GQoer5cTITAr6uXTZM8b27ikQgHhsTYE0vTHfZrrWKUOYoWJ2OrDWKezbRCN4IkV9Ok8p7K&#10;2FKNAalDLZ2ZEyqPcq605tObJZdyDGPpvnDdMwOtnkjZ6QERcijflifmY8JaEckjhMYtF/aD/AB8&#10;waZ64ZUDxGR7HVtX1kpMo+62Xinnl/U5CT9lqzj13WYpTDXaZVkrn6u3iJF8PRM1Ng5+L03Pet62&#10;nJApxJr1nCh0yxEmpNPZ3EqwTuE3iRcbfy60rAFhT3Wdb86b7GfU1JQzkP6JpqQty9XRukqWARJO&#10;O5BGEvIVGE4R2jRrgzuyDOVjsBziF3uMIUcvW4C9tFFzLFOqF2mHgte3kvVNHvaYq6s+alCKjcQx&#10;h3Ld8EwzfUMsUKyDGG0SjBKMdWDhd+Zf+9VZ+cCnVqZl8YjeX8655qbKtN2bGvxuopOsexvhtN7o&#10;DfvNc5PEOZ80ZrNleLnR1oKCTXGaE2pIuV5VWSRhBlhWCNItvptdl/CHQMysL+QTA1NpJowrNlyH&#10;MsRbF/iEasmtRWMkbHPllotJZVfDKBI2alNJhhxJkSJgjmcaobZh5FPNDIRfpu5QMNEarXPbwmEn&#10;6gGSUYoJd6bqYMAb7c917KhTNrKa6GhiYnYpRd1ZsimS1+lomIh4yp66tFkM5OsOldeTcWU8kqhR&#10;EC1mo85KsZQWyV0G2j5O9fV1r6GeK86mskhTJ8pNh3VJC+wvjnlAG1+mihKXx81+EWRzQW5SO9Wn&#10;AorpIGSK9uKBgDg5XFma5hDsQO+oVWlPJjclBrPKMCBu0baCJp5qCo1Za9vJg7k4M60ucuf9XCus&#10;C0VGIQ2z4ebSFRMd07amXpgfhg6W7aFpSasFG7D7uqyk3S5NUkDYBQcVy61JtEnGgdXKUx31V0qj&#10;se4Sruv1gTBMTErk2FK0yUdFvTDus0xhf3l9lJ8Zs3D+eTLiiaa1urNnsZpbo+q0lZWvK+xrzbtK&#10;SYBAKDviGZpRbymXLcqmfRPjpPw5g8E43XQ7wjLPyK8NBkWdyk4SqdV0M40IFMlqjaS6YPDWoNGR&#10;Oi8Yo5K6KatcYQzni8CQkXbYGsOYodUqLCfsGFqQL/U7lCqklnVorzkIBuhqwHHEDwwFE0OopiDz&#10;LTU5UzsIPVOlDU5FsM0Ey+VhldZ5vH49WYk4FZ64zusL2iW5+HRNzUrDiacJlnGbcPZquPGIxUn5&#10;CMTojLKKnx7IMs6SPwOLiQZ3V1gQNxnJJO+Ec/7C1TTZGbdHsmHTuBEAYQutVy41S6NYY18tVbm+&#10;2ix2Kyig5fWpZA4mFLbMrI4wl440SsSgkinmY8FcjX2taeCUSknD1OCEt5YsulRmSXlok3PFsfiK&#10;HpucJlFCLm+R0nDfIClJHEOtwZTUOPQW7rBnUarV1Q0httoMdqs+5ilmiAY9bkRqZr8uR8BQRc2T&#10;5WpBEzUAMYremp+um+w1V3CpKwt4AnWZAPOippZ8Nh2T3XVKKRaLdXDOfjUAts5mTuCVV6k0lc5T&#10;pU67PhMogDcz4HTYJKGGWG5xUK3OPJhpZqUyWVJjzQv9dbmI3csBy0xiMTHUVyaumTc4K5EKilTC&#10;O9QEi9XVhaycL80nnSAlFY8jGh2Y9fO1ex5uOpScRCibrWqVKnr6jD5c8etT4YSzqAikM3AiLNaE&#10;SSJP3WoiiORyzHadXL6YDlZ7YFzLFrZ4vYr0qjqYzlIjYFrt8U0836oUEAuotd0YhHlujUAPZD1j&#10;UUhkj2itVlGSVHvB4mJD3a7zeoUyf52w2Br0hsibxnK5rR2C7m5kquhBDJ/KSmSi5apEEeF40S4E&#10;oxZ56GV9lC+X0IXgaFWjJ+4OjfJwU9Uew4auvr6pDGbBjjWh6RUn5kjAljVn/WAMsOZT8NXxhCKY&#10;BYN/xZIJJqTB7Iq77FYWQIyfu8l3YIHMJVTObVVFWu1wrKIlXds/NtTGeVvQQ/lHFEVFAjK3Q6VP&#10;CqGX9Q2nY7AzRhQy3g259Bq97qphHmhME6lGpqpSWR2ZrM5Pb/QDn8EAO/7oIoiJVz02G9QM7TCb&#10;Niz95pRFIx46pgVV27n2z2FzFnBdNGYi+TgcyegnA41XxetYU4uAuaWfgnF4VWbpLANxM3xBdvj9&#10;qbegG2kiG1WDVtJut3bYSluW0TiIacr8lvRAAnRwwMPncae5ccKuhxn8iVPSTizdrazOPgHKFFcx&#10;vNaUYMv5atmbKrl+S7NNRKCNLO2ljX6m7XelOa+TkBRdAX+1GpA08xpDcSVjmrlJP8lO3s/7nZTV&#10;GZWUdPZW3zUFk+XFurjpNzqAUEug18QqMnelUVfMjdUlcHfHGWWGdBMMT79UShVxqjIRT1IzVyKd&#10;LolXCnJShK3EC2e0QfXSgUQ3OeN3g04v2wvkY1ypgU8qRslsfA2mGTeVAqkv99UWuWUW6Edtqnmx&#10;YaukrJaU10yIWpWoQUp5DXmVjjD0CxF5OS9IKUyzklSrnQ28zhGcKlOFJTowfqGIOVxFmjCvWuxQ&#10;XWiChQtvxa9J11c6oAM1+0KjBlges+pHhkqpuIryK+GWNCQaJhK1SiAnBlqlBNFetIGwLTSINwaJ&#10;pjK9GTK0dKEwMLaWfTHadNYh0yQ4CRWKthiPUPDYcRohZzyWXBhMEwYdpDDtydKLtHDBEC6PaCoh&#10;5s1KuipR9hVrMhU1RKjKYuVWT7smkhzwZny5bCkxNmolldK39IJBm5C7awt61VNGlc8LsjVPPdbl&#10;67h8VhvpolDuD+LitdAmrnM7mqx9kS2uSoxE7YhWurYOzPsLsmChcRnecK2Gtmrl4IoJoVIypqGn&#10;ZDRKX2vdzKgYUTZUyHuiCj5YfRttzGI1tGBDHw71VWp+AsQA4+uAFMn9frHIYjJaJwXtoqbfZHUx&#10;sXhB25gOAVzZyuxAHe0LFsaQjpdcjbr2Xsu7EdmYqFy2sSky3WhF6BA4xgVgwkiryinfIjnidpK6&#10;DJgJ57YH3hWIUVnnZsVY1CXirqzIp07yFhMKHsQ07TV4hAWzSE8ri2RSB4fytKRKLlXChgowquXn&#10;x73NFm8uGPTGMbmrtNTyZEmGUdH9UGPADNWLiNO9FNX05gW5CKZAjH8Tn25gP4MrIpf1euPlKjcw&#10;NYZ9WQp2L9HSSZ00iYZ0Ts+tBXOJhEjYVfSmOp5P5894B7ogUO4W9aFlyZpt6GRx/7rfVwTEkWJ1&#10;Abbr5abcYjgzUkOSXfFgZBuL15Gw50bWXk24HljzsaYhPy85JMXRqtO3qcY9Gaw1pkNyWMuUMcC6&#10;O1xSObcw5msm5yVyEeWpio3+sizo1pvBWbBSKBbFwqjAs+rO+Sp/WLdYMx4Q01gUPSVaMa2L53lH&#10;lBkUpbZBTT0E8hYw0qTl9mPCUBO25oMWtXIjmOCLSSXdyQwb4RKz7lUanvpEuKoEK1PdkOwmFFat&#10;zR0hIkv9hAJypV54ysyz2gCImeUsYIo0u1JoGs0W7YoFrNlELEDFuHO9ja5QiVTTWxWPUlMgqJhm&#10;mpNq3pb1ExVCkTWOZGQ2pBMT64htnMnkhoo0L+ZbN6jBzKjIh9danhC2eQn4KQkfxHiswEAiJDWV&#10;VSxlTveNtGgl5AGlsFcHLzmNcehzucnSsBaRORornWVoUMdbBomk10jJXAQsnq/EPCAprAHVGGMX&#10;zOF7TS8ego0pXk7RtHI71Tp3FZix+wWWynG9HG2VNKl+dRxIFwI+fZW3dnXG0U7RFmnWY9YCrwNn&#10;SkRxySLMLaV7Mo9DQQpVjGAuyFgqg25+nU9twgqfQ2Qvw3neodXuhidqYkYxoOy19YbNBdtDyy2D&#10;TM8espjl2g5PTUYmsjVZV6SSAcbm0WUZ89zhn/bc+REfqA24ak26Ym2OAhZhZu6bj7lr31KvyRun&#10;KaMskRLx1TZjUW1bumf9okMTtETSzbh4DISxICZqNWWILk9cizTAWiawhS+oSMziWXcTjpXKwRd1&#10;OtZKLDmJJV02ybRvoHutaCDQzuj4wxJpWbWr3UJQFCioHOzeFUs4FItTPV676YUVbqleL6mAUYDe&#10;EsSMmhmwtQq2W7KKQc2dC9rHIcMs0ZhFI+Q0Kms0JJ6krMgUwFwqnEAL8DceF3y+aooCcysqMjHZ&#10;hIyOrMQhb9CxofRAKumgYV9ryhGS+xPhcTRUitd9JA1ilM6usZIfClOZecfL74etDW9UV+1b9GkL&#10;lZDkavTMuAQrCpW5wjtSTGIFmboQqGVN/oaSn9GB1YxmJaXyCcDKWy+sJDpgt1iUnXBFnjJsuG+A&#10;jWuJv1BnO5uaXduIlNSqBXchKFk13HJNHFSRloxP3ObWFjw6sRkb0xZHteQmgE4xl9x0mj2JWCgG&#10;ojpZWeA2eew6t3PMS5jW8DE5cJYHSsFy2QdzoJphIbwIqa0BPfsZlWbi3bh4oZV6+WSDl9auiz2P&#10;VZPdbIDratNPlau1OWl1rQLJaNdQSrbK4km06hyuI13aPDSqRGUwjuRriAOqeFHZKiWMDSLaHcya&#10;FRMvy88NYcTWBhMDIEZfkToS9U7B2Y2WcglvyzCuDYUiRanlCAaa87RmMNMq6loXLUisVTPYlpV1&#10;8PUMUUwWeZu8JuAlFEArLWG4TvsMDiDXSWs4V5HqBe0N0/XbFsWcZhXoMaw2S48aNvGagU2tDmTv&#10;FFfA7/ut40hF1xrWxQmN2EuLGybgUbX7qk4qNuQrRRPhcgSj9Z4/LxcuE0r5MO4TCoXReQcmXroz&#10;KtJcA72KoDUEgyjzgEsdY8fQ7upIbZPxZd0AQeaH7rmJy1fW3OpwqraqKoAQgCBNDG8Ss07sInXS&#10;VzamnUbasRDal2ATvTU1zlaRsDfbiFGw5kqFx6RCI3Yr+a56Xu4p6+cNaqGVLdIgZljXj8NwFkqT&#10;ENEhmJATCmhdPrOh8r58OKBLK0zKkQgsxxGxOJyYjhuBZ0Ra2KTz8AUeb1Vj+pVdHNIJF3GgiOwO&#10;gOpFCivbjs0yoRdKebWgvcNflv1CEGODU7OlbsthsJiVfEnfIrI0i5Yek3PLerC1RtNsNk35mm3s&#10;yXklISex9selOrBvVBJuiFbKb1tqc0yc8nv6LQvlk5Ud0k65kC+rheP0oJN1pkfGukaqZDcnVcmm&#10;x0c4jLmx0baChcCigRoMyMFQmWccooSkbhgqeKpRsaCp6xVrt0mtTtckmrW8tXTrmQBMBmu0zohZ&#10;GxrPF7KRozOeO6ERCKpistaImxjNIOszcg0ghixSVkHDG5iGbeqgWqGYu6wyVUmuLUVhit0RNUbD&#10;NlJpFzT7eXJSACv41VhD4JzzpR7noi7WtkI2fksyiErbCoXeDnTwSl3MKljlyFS/Ze4XmilJS6Wb&#10;gRiek7EwXGGpmeF3RO0Af5lbZlSmREOrrFmkU02KJpsZEeUhi8WYppqvuTsppXPR0Oo27RxYXVuu&#10;mXrAWYvzKk0mookWCLuCahvH0WG30KRyYmu22OYvwiCGibUUcA62M3EZZfx8FphkAhnh3NtUwwgj&#10;mBfLHXMmlMqVtUZjpigNVNRDXVE0tCVSqRqYzgzpjHaKmgT6ZmbhklAuF5nymwbDBOzRqOXKRckk&#10;PKWliS6IUXnleS25qa2yqkAmQwjbTju34gsN1Bq9C87yJ4qCHBgWiLV5ZbmvKt6UiJGqIu+v5JHY&#10;qtYqbaghGEueBqcGgVU58FP1ibhlhLlc0SY6FKlNYM8ykaqwfRqYHdQphNkAORjoJmAO3RnLVNIr&#10;j9oLPNKpnlmz9KurpjrPZY7bbav5fLHJ8xgy003mq+YgmVHb2nzjSK4upaKTQGxgpbiSjZm/Fswt&#10;Mr3CrcnJ5SltqQdi6KDIt4KeXzftzGZBuzdcrmej5vA8FUrAWrWXH1IXpFKBQUeuRCWDyK8l7bpQ&#10;l9EDz8lITVYjg6Kq0e7LHR5RIZ0Qd0pytU3Z3oyyYKMgSWZVbWa1irErHuQkZNQQFDDvikXhvKjZ&#10;NTrLi5aIqEwy3nJtSMWAeaZZCzJRMhm0Ddu8jGzcBxMktrQKTt/ZcjASV+Rs2m7Exuhg843TwpdY&#10;x1lBdJQtuXx+Q2s8knDZeWgvUQ4ExTLJYMz1iYrqWBwMnGfXlEjE46ac+ZiA6BWMufosno0Hqrps&#10;t11v+Bl5XUXQCamFnAxkQl3BEtvIx/AagJN2y9gsPOK2OrN6LW/MWRPLmIGsqkCMzmEUNYyebl4j&#10;M+TCDTU34qd8cm6AkY35wJFmNGn0WXnQ65UZZguqa0pknJQxz+d58hYuHyzokR7X0BGLZpOKVj/O&#10;I2LcpKPG7Tay1WHelV9mkoKhTsR+sMNygisk10s1vALYWEiQFAxS8qIlrKVl62nNtBgT5WQwwx4d&#10;yFWxsn206DPBxUbBlM0GpWNCiVX9SV3YjS+SU21CqCqFpNNJvDDLK1RSYNpMphJVuXbKznVK9DQZ&#10;Xxi1JigCrcnj9lglEk8nxw0EbGAG2jzT6oMtWHuArd2djUvg9lBu3soAB8xmY7UhpVsFwvC9T/dL&#10;loiiwSx5sg2wP3eqDuky0lF7N738RNs1J0CMKCXxU2P4QBZ3s7liF+xf+lrzplxiIWqO2cwXXi5p&#10;ETeadrgtZtgaXejDrjNDUDai6gYtNZ6ExSmTtW/y++U6xWAeLnIbPI/EvZC3pclct84T+t7CjtM9&#10;EUszvRxc3lr3/K01bLCDBnsxhmGi84XYJdgrsZdeNJ83V63Le29Y9lbr2RJaAHb+cbwI28NwTHns&#10;fjmWxhK5dMEbSOfe4ANLd1l/IPgGB8ThADtgD8D+aVUazW/w65Df9f9CiNie/RlCCDsP/Ep8D7sA&#10;rocQzoZhZ0M52Clwn4+z0kiA+RSOybCb9+VHnzlkIcE+dVjAHjg8jX348Az27sNvY288/BnWOXwF&#10;HjvU4prDBP6qwz7+y4O34P98cBv+5YOP4/cdfA6/4eBhfHzwGF44eAJ3HzyJqw+exrkHz+CvhOse&#10;+H+8fQL/++1j+Je2D+P3bT+HX7f9ON7f3oZHt2/Blds+/gfbBP7LfS3+5P4r8G/u/wz77P63sfv3&#10;z2Dv2z+N3bpfgPxJjvN4rsvwvONS++nvKMu9s7EcTH22JC/BHtmfHHEPWHwEtL8XtP8QaH87/g/b&#10;d4D2V4H2I/z6bRkfbL14YivD9duL8ddun8f2to9jP9n/DPbk/i3Yd/fH2Lf2A5DWpcfpnaTOpnzV&#10;IYtLsSsPA9j8cAzP5hYsd/gZzHX4OCY5fB572eHF+M8PZPgTB178Swdl/N4DkHhwFTyfd8DzuR2e&#10;z4dwFeSMzSGb3n+3TFVajU6lsWjgagS1/4u/F9bLP3rNH/+2BrL186f4eb+tn2zcb+rnSYm/HMLY&#10;2nkKu/SARpceMNgVhyxYN40uOxv7UozZvhIbASbbSwBrbLy9HPxXYANAH9z0doP1tivAJeB+1fH9&#10;51rnk5rymzb5Qp05Z+vRediJVleDRm8FXAM5fhvk/G2gwTWgyWnQ6C2g2dWAq8D9JtD4TRDP3n+u&#10;tTp5Vi+m1YnO3LPP6mVYfvvHWBFQ3r4OI7eXAlbg3mAl0KQAGuXgmgV/BsIzEJ+F+9jfnJTLLeC7&#10;DXAHxNwJd9wJd94Bv7gdfvleSOEWwHvAfTOUy80Qz95/UpN82z7m286w+4/Buvv/KbYEIU2IZcG6&#10;S//9MjVqdSqjTgMwgNr/xd8LW8eH7r7nd7YONu7/bx0ZCGNbhwjjbJ894h/jfOTbsnj2qHOM89F1&#10;4L8O3Pcf43z0MPgfBvf3jyECdxAQxr6/ZQAPgNYsyth92wj2wa0NSk8LNU+GrbYSrAvXEvjjEB6A&#10;eB/c54P7OcdgMD6kw4f0OFsR4Nlz3q+c1LcXq40nbezu45Lbg5ITYRdsf3R0wVaAxNsAIAr+IeBj&#10;mOsYZcy7DWGRrQXqpgrrbMVQDgLsOri+F/x3Q/jHIP4MlMMZuP+pYwyxr0I6X4X0noJ0n4L0v3mM&#10;i9C9WxY/Onr7MS5CTfA3wR06xkXoMvBfBm42T2j/6SPxlsUech3j6aM++PvgPn2Mp4/OgP8MuL96&#10;jKePngP/c1sJ+uY2DAhiz21pwJ9i9x6jDPmNYndtndAqCOhJVKCLAvpEFbRBAktDeATiQ6BLCO5H&#10;+yxo7DJI5zJID+1LAE8fnbSk5paG3P8lmh2DddPoJPZK8F0JMW8/But+YexrD3pHrz04g0uPwbp7&#10;57y2/L5914Nna4sMk2Df3t8cfXtfiH1nP4b94/4M+9f9W+Gd/SnsaP9R7OLtc5hgi+Hm7auP3+ut&#10;rQ2/epvG79q28U9vF/jfwEjnX7dvx3+xvQW/8OBO/NUH74e37wdwOVyt4I8f3IJTB2/Hr4CR1S0H&#10;C/zBgzb+1wdp/KkD2/Hb/CWHr8YvPcRw7eFzmO/wUXjjfwqjDm/FhoczbHEYw1aHQgCbv83RV/Z7&#10;R9ceshBipw9TMIK7HJscfhBrHH4Zix0+iRkPD7HXH74GPwUjuh8dhPHHDmr4Zw+m+AdA9umDd+IM&#10;5Cd7cA/uPPgYjBQegHw+iL8Krhzw/3R7D/7P2zvxh7bvxM+ATu/eTvHltoaXtmHcvtXi/O1r8P+x&#10;PcR+sf8k9sz+l7HH9z+IfXP/cuyh/RT2FSg7Nm/n+j110vZfrGc4qQnvPNun+rA37rroxl0P3b6j&#10;0d07Bn1iN0L37a5GH9i9Cd2yuwJdv9ugKwHD3eWI2l2Faru3ovLuRsB7ELm7DVV3d6H27m7U392H&#10;7th9Hn73JXT/7hF0Zvcd9ODue+iB3f9GH9/9BH109zy6Z/criD9E793h2Nt3p7A37y7A5rsLsSZc&#10;s+AP7fYw1w6h4O7/osTuZ6i0+zmk/Qs02/0SrQHXgv9GSOcmiLsZ0rxt90N05+5fQO4TkP/HId3v&#10;oHfuvoVuAPmnd19H490XII+fQrndn6DI7iMosHsf8u3eBddrwH8FyuxmoM8ADUB/thzO9dP6ffvx&#10;15x9Wi/BHtn1kf+IxZXo5cc4hR1AyR3srkSPHKOPBGfb8fnYS7B3Hl2Drj96P1oefQvdD7gV3GzY&#10;jUdddAvgu0ensC8CHjz6JzQCVMAdBLDx57o0Tmrni9Xdk7Kiz+r3auyPsJeiy9FF6Ap04TH+A70E&#10;/QJdBlCj/0B29DMURD9CSfQ0yqMnUBk9iqroL1AFPQjuu1EB3Y5S6CYUQm9DDnQV0kIaXEiPTfM8&#10;1AN3DxlQHwXQCGXREtXhHhrdiMboDjRD96M5pDVDfw3+xyH8adRAP4H7foX88BGqR6ewy9AF2MsA&#10;F6LzsV8enY89D+X6PDy7Xx3R6AjAyjjXZfz79g8nNe5aKAEcY3El+jvE4hT2+WNcia4FPxt/rrU4&#10;qQsvVlNOdNSfbTevwYagwTsAn8M+ib6CPYT+CvANcP87hF2MsziF/QS+v36CfQbCbkc/AzyL/Sn6&#10;GvYc+kvAreC+AcKuB9wE99wE9w6Pce61/33byXVn28nrMS52Nf5WtMCvQQx+PWrh70JV/C5Uxj+G&#10;SvjnAA8hEv87VMP/HlH4v6AO/jTq48+iEf5DtML/DV2N/xjdiP8fdAv+A/Q+/Cn0YbjvXvwb6D74&#10;7T34veC/C70ffw+6E78JvRe/Ab0bvxbdgJ+G370V0AV/D30IH6Iz+AJ9Bn8T+gLc81X8dvR1/H70&#10;MKTxdfxb4P8nCP8B+nP8efQJ/BB9EOdg78IvgHxfiI3gWoN5iTR+gIL4vyMn5M2MP4EI/JvIAL8n&#10;8I8iC34bcoFuIfyNKIPPUR0foDHIZeWf69p5Uv9erHaePL3LztbOl2LPQQ1M7LF4G7roGJ9AoT0W&#10;Xwc/ix+i1DFOwb0szn2t+33bHHW21v0B9jrsw3un0fv2rkF3HOOT6KN7n0Sf3Psz9D/3HkBf2fsY&#10;+ure3eihvTsBt4L73RD2DvTFvRvQn0MZfAJ+y/7+/Xs9dD/gS1A+39gboO/uTdE/7C3Q9/YuR/9r&#10;7yr0zN716Pvw+2f2Poye2jsD4Z9Gj+19EdL8Gnp071vo53unsEcBH9/7BuTjYcApbH0MBr1xj0Gn&#10;Id0b9mj0bgAr61zXlpP68GK15aTUP3i2tsQwG6eLioAuh0ZzzgC9kTNBM86NaMS5HjU516A8560o&#10;DHBwTiMj51qk49yANJybkJpzM1xvA/9diOB8AFk4H0ZOzj3Iz/kIpPcgojh/hgacz6Ip5/Noxfky&#10;uoLzNXQ152/Rmzn/CNdnQM6P0YbzPFpwfoXGnEPU4eBYmXMKi3MuwFycCzEVXC8D/ys5e9hFHIQu&#10;4Xwf/SHnWfQ6zg/QGzg/RELOj5AJ0nAAopx/g3z+EFUg3Rrne6gKMiqcx1GZ813Iy2Mozfkb0OER&#10;yOdfITnnC4jH+Qt0KefTkN6foFdxPoEuhry/jHMrejno9grOm0HWlei1nBV6PWeGRJwh6EkjtpxO&#10;ZqWx387B/ec54l/P0O1hL5yjeOHM8q/jz8M4UP4Y9v8AAAD//wMAUEsDBBQABgAIAAAAIQBQMUbf&#10;4QAAAAsBAAAPAAAAZHJzL2Rvd25yZXYueG1sTI/BTsMwDIbvSLxDZCRuLO2go5Sm0zQBp2kSGxLi&#10;5jVeW61JqiZru7fHO4FPtvzp9+d8OZlWDNT7xlkF8SwCQbZ0urGVgq/9+0MKwge0GltnScGFPCyL&#10;25scM+1G+0nDLlSCQ6zPUEEdQpdJ6cuaDPqZ68jy7uh6g4HHvpK6x5HDTSvnUbSQBhvLF2rsaF1T&#10;edqdjYKPEcfVY/w2bE7H9eVnn2y/NzEpdX83rV5BBJrCHwxXfVaHgp0O7my1F62C56eXmFEFaZSA&#10;uAJccxAH7tJFArLI5f8fil8AAAD//wMAUEsDBBQABgAIAAAAIQBPoa7FugAAACEBAAAZAAAAZHJz&#10;L19yZWxzL2Uyb0RvYy54bWwucmVsc4SPywrCMBBF94L/EGZv07oQkabdiNCt1A8YkmkbbB4k8dG/&#10;N+BGQXA593LPYer2aWZ2pxC1swKqogRGVjql7Sjg0p82e2AxoVU4O0sCForQNutVfaYZUx7FSfvI&#10;MsVGAVNK/sB5lBMZjIXzZHMzuGAw5TOM3KO84kh8W5Y7Hj4Z0HwxWacEhE5VwPrFZ/N/thsGLeno&#10;5M2QTT8UXJvszkAMIyUBhpTGd1gVDzMAb2r+9VjzAgAA//8DAFBLAQItABQABgAIAAAAIQDx7CH0&#10;CwEAABUCAAATAAAAAAAAAAAAAAAAAAAAAABbQ29udGVudF9UeXBlc10ueG1sUEsBAi0AFAAGAAgA&#10;AAAhADj9If/WAAAAlAEAAAsAAAAAAAAAAAAAAAAAPAEAAF9yZWxzLy5yZWxzUEsBAi0AFAAGAAgA&#10;AAAhAG4Mkw9AAwAAzAcAAA4AAAAAAAAAAAAAAAAAOwIAAGRycy9lMm9Eb2MueG1sUEsBAi0AFAAG&#10;AAgAAAAhAMCRI9Gh2gIAdAYGABQAAAAAAAAAAAAAAAAApwUAAGRycy9tZWRpYS9pbWFnZTEud21m&#10;UEsBAi0AFAAGAAgAAAAhAFAxRt/hAAAACwEAAA8AAAAAAAAAAAAAAAAAeuACAGRycy9kb3ducmV2&#10;LnhtbFBLAQItABQABgAIAAAAIQBPoa7FugAAACEBAAAZAAAAAAAAAAAAAAAAAIjhAgBkcnMvX3Jl&#10;bHMvZTJvRG9jLnhtbC5yZWxzUEsFBgAAAAAGAAYAfAEAAHn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alt="moers_wappen-mit-schrift_sw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U2nxQAAANoAAAAPAAAAZHJzL2Rvd25yZXYueG1sRI9Ba8JA&#10;FITvhf6H5RV6KXVjDlJSVxFNofQgqLHQ2yP7TILZt0t2m6T+elcoeBxm5htmvhxNK3rqfGNZwXSS&#10;gCAurW64UlAcPl7fQPiArLG1TAr+yMNy8fgwx0zbgXfU70MlIoR9hgrqEFwmpS9rMugn1hFH72Q7&#10;gyHKrpK6wyHCTSvTJJlJgw3HhRodrWsqz/tfo+B7e7L5y3G7DnqWl8XX5Ue6jVPq+WlcvYMINIZ7&#10;+L/9qRWkcLsSb4BcXAEAAP//AwBQSwECLQAUAAYACAAAACEA2+H2y+4AAACFAQAAEwAAAAAAAAAA&#10;AAAAAAAAAAAAW0NvbnRlbnRfVHlwZXNdLnhtbFBLAQItABQABgAIAAAAIQBa9CxbvwAAABUBAAAL&#10;AAAAAAAAAAAAAAAAAB8BAABfcmVscy8ucmVsc1BLAQItABQABgAIAAAAIQCe0U2nxQAAANoAAAAP&#10;AAAAAAAAAAAAAAAAAAcCAABkcnMvZG93bnJldi54bWxQSwUGAAAAAAMAAwC3AAAA+QIAAAAA&#10;">
                <v:imagedata r:id="rId2" o:title="moers_wappen-mit-schrift_sw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262E5ABC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18533">
    <w:abstractNumId w:val="4"/>
  </w:num>
  <w:num w:numId="2" w16cid:durableId="1452359484">
    <w:abstractNumId w:val="3"/>
  </w:num>
  <w:num w:numId="3" w16cid:durableId="803431135">
    <w:abstractNumId w:val="2"/>
  </w:num>
  <w:num w:numId="4" w16cid:durableId="1167088484">
    <w:abstractNumId w:val="1"/>
  </w:num>
  <w:num w:numId="5" w16cid:durableId="118562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1B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72F58"/>
    <w:rsid w:val="001A3D61"/>
    <w:rsid w:val="001A7288"/>
    <w:rsid w:val="001B6278"/>
    <w:rsid w:val="001C1426"/>
    <w:rsid w:val="001C23CA"/>
    <w:rsid w:val="001C2871"/>
    <w:rsid w:val="001C401B"/>
    <w:rsid w:val="001E7756"/>
    <w:rsid w:val="00204143"/>
    <w:rsid w:val="00216908"/>
    <w:rsid w:val="00227EA0"/>
    <w:rsid w:val="00232C8D"/>
    <w:rsid w:val="0024231A"/>
    <w:rsid w:val="00257660"/>
    <w:rsid w:val="0028192D"/>
    <w:rsid w:val="002A40ED"/>
    <w:rsid w:val="002A41DA"/>
    <w:rsid w:val="002A59AE"/>
    <w:rsid w:val="002B2A38"/>
    <w:rsid w:val="002B5603"/>
    <w:rsid w:val="002C4B7B"/>
    <w:rsid w:val="002C6D42"/>
    <w:rsid w:val="002D0A97"/>
    <w:rsid w:val="002E2549"/>
    <w:rsid w:val="002E4824"/>
    <w:rsid w:val="002F60B5"/>
    <w:rsid w:val="0030025E"/>
    <w:rsid w:val="00315F6D"/>
    <w:rsid w:val="003263D9"/>
    <w:rsid w:val="003346CE"/>
    <w:rsid w:val="00354BA1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C7F5C"/>
    <w:rsid w:val="004D2869"/>
    <w:rsid w:val="004E06E7"/>
    <w:rsid w:val="004E2590"/>
    <w:rsid w:val="004F1D2C"/>
    <w:rsid w:val="00503236"/>
    <w:rsid w:val="005310D6"/>
    <w:rsid w:val="00533A86"/>
    <w:rsid w:val="0054438D"/>
    <w:rsid w:val="00557928"/>
    <w:rsid w:val="00574F18"/>
    <w:rsid w:val="005A4E87"/>
    <w:rsid w:val="005A5E15"/>
    <w:rsid w:val="005D5C71"/>
    <w:rsid w:val="005E4AE2"/>
    <w:rsid w:val="005E6AE9"/>
    <w:rsid w:val="00613FB5"/>
    <w:rsid w:val="0063718F"/>
    <w:rsid w:val="006429D6"/>
    <w:rsid w:val="00644760"/>
    <w:rsid w:val="006553D1"/>
    <w:rsid w:val="00665C33"/>
    <w:rsid w:val="00671F81"/>
    <w:rsid w:val="006723B0"/>
    <w:rsid w:val="0067704A"/>
    <w:rsid w:val="006C384A"/>
    <w:rsid w:val="006D0853"/>
    <w:rsid w:val="006D29A4"/>
    <w:rsid w:val="006D5F56"/>
    <w:rsid w:val="006E6D22"/>
    <w:rsid w:val="00715DD4"/>
    <w:rsid w:val="00721B5E"/>
    <w:rsid w:val="00743B1D"/>
    <w:rsid w:val="007463E5"/>
    <w:rsid w:val="007645CC"/>
    <w:rsid w:val="00770A92"/>
    <w:rsid w:val="00773EF0"/>
    <w:rsid w:val="00780FED"/>
    <w:rsid w:val="00785CAD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233B1"/>
    <w:rsid w:val="0097522B"/>
    <w:rsid w:val="00975515"/>
    <w:rsid w:val="00983750"/>
    <w:rsid w:val="009B4E2D"/>
    <w:rsid w:val="009D04AB"/>
    <w:rsid w:val="009D11CC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585C"/>
    <w:rsid w:val="00A87D24"/>
    <w:rsid w:val="00AA3F36"/>
    <w:rsid w:val="00AA7048"/>
    <w:rsid w:val="00AA721E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46220"/>
    <w:rsid w:val="00F469BF"/>
    <w:rsid w:val="00F52977"/>
    <w:rsid w:val="00F64063"/>
    <w:rsid w:val="00F712D7"/>
    <w:rsid w:val="00F744FA"/>
    <w:rsid w:val="00FA584B"/>
    <w:rsid w:val="00FC2196"/>
    <w:rsid w:val="00FC6F99"/>
    <w:rsid w:val="00FE379D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563141"/>
  <w15:chartTrackingRefBased/>
  <w15:docId w15:val="{1BF7E323-7889-4F7C-9881-668C018C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7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moers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resse@moers.d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ers.d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esse@moers.d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er-musikschule.d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mms%202019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mms 2019</Template>
  <TotalTime>0</TotalTime>
  <Pages>1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1117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cp:lastModifiedBy>Klaus Janczyk</cp:lastModifiedBy>
  <cp:revision>4</cp:revision>
  <cp:lastPrinted>2012-04-12T09:11:00Z</cp:lastPrinted>
  <dcterms:created xsi:type="dcterms:W3CDTF">2026-10-15T10:25:00Z</dcterms:created>
  <dcterms:modified xsi:type="dcterms:W3CDTF">2026-10-15T13:37:00Z</dcterms:modified>
</cp:coreProperties>
</file>