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E8F9D" w14:textId="77777777" w:rsidR="00682589" w:rsidRPr="00682589" w:rsidRDefault="00682589" w:rsidP="00682589">
      <w:pPr>
        <w:spacing w:after="160" w:line="360" w:lineRule="auto"/>
        <w:rPr>
          <w:rFonts w:ascii="Arial" w:hAnsi="Arial" w:cs="Arial"/>
          <w:b/>
          <w:bCs/>
          <w:sz w:val="24"/>
          <w:szCs w:val="24"/>
        </w:rPr>
      </w:pPr>
    </w:p>
    <w:p w14:paraId="5CFED2A3" w14:textId="77777777" w:rsidR="00682589" w:rsidRPr="00682589" w:rsidRDefault="00682589" w:rsidP="00682589">
      <w:pPr>
        <w:spacing w:after="160" w:line="360" w:lineRule="auto"/>
        <w:rPr>
          <w:rFonts w:ascii="Arial" w:hAnsi="Arial" w:cs="Arial"/>
          <w:b/>
          <w:bCs/>
          <w:sz w:val="24"/>
          <w:szCs w:val="24"/>
        </w:rPr>
      </w:pPr>
    </w:p>
    <w:p w14:paraId="566293AD" w14:textId="77777777" w:rsidR="00682589" w:rsidRPr="00682589" w:rsidRDefault="00682589" w:rsidP="00682589">
      <w:pPr>
        <w:spacing w:after="160" w:line="360" w:lineRule="auto"/>
        <w:rPr>
          <w:rFonts w:ascii="Arial" w:hAnsi="Arial" w:cs="Arial"/>
          <w:b/>
          <w:bCs/>
          <w:sz w:val="28"/>
          <w:szCs w:val="28"/>
        </w:rPr>
      </w:pPr>
    </w:p>
    <w:p w14:paraId="70BA1A43" w14:textId="31851514" w:rsidR="00682589" w:rsidRPr="00682589" w:rsidRDefault="00682589" w:rsidP="00682589">
      <w:pPr>
        <w:spacing w:after="160" w:line="360" w:lineRule="auto"/>
        <w:rPr>
          <w:rFonts w:ascii="Arial" w:hAnsi="Arial" w:cs="Arial"/>
          <w:b/>
          <w:bCs/>
          <w:sz w:val="28"/>
          <w:szCs w:val="28"/>
        </w:rPr>
      </w:pPr>
      <w:r w:rsidRPr="00682589">
        <w:rPr>
          <w:rFonts w:ascii="Arial" w:hAnsi="Arial" w:cs="Arial"/>
          <w:b/>
          <w:bCs/>
          <w:sz w:val="28"/>
          <w:szCs w:val="28"/>
        </w:rPr>
        <w:t xml:space="preserve">Bombenverdachtspunkt im </w:t>
      </w:r>
      <w:proofErr w:type="spellStart"/>
      <w:r w:rsidRPr="00682589">
        <w:rPr>
          <w:rFonts w:ascii="Arial" w:hAnsi="Arial" w:cs="Arial"/>
          <w:b/>
          <w:bCs/>
          <w:sz w:val="28"/>
          <w:szCs w:val="28"/>
        </w:rPr>
        <w:t>Petkumer</w:t>
      </w:r>
      <w:proofErr w:type="spellEnd"/>
      <w:r w:rsidRPr="00682589">
        <w:rPr>
          <w:rFonts w:ascii="Arial" w:hAnsi="Arial" w:cs="Arial"/>
          <w:b/>
          <w:bCs/>
          <w:sz w:val="28"/>
          <w:szCs w:val="28"/>
        </w:rPr>
        <w:t>/</w:t>
      </w:r>
      <w:proofErr w:type="spellStart"/>
      <w:r w:rsidRPr="00682589">
        <w:rPr>
          <w:rFonts w:ascii="Arial" w:hAnsi="Arial" w:cs="Arial"/>
          <w:b/>
          <w:bCs/>
          <w:sz w:val="28"/>
          <w:szCs w:val="28"/>
        </w:rPr>
        <w:t>Widdelswehrster</w:t>
      </w:r>
      <w:proofErr w:type="spellEnd"/>
      <w:r w:rsidRPr="00682589">
        <w:rPr>
          <w:rFonts w:ascii="Arial" w:hAnsi="Arial" w:cs="Arial"/>
          <w:b/>
          <w:bCs/>
          <w:sz w:val="28"/>
          <w:szCs w:val="28"/>
        </w:rPr>
        <w:t xml:space="preserve"> Hammrich wird am 22. Oktober untersucht</w:t>
      </w:r>
    </w:p>
    <w:p w14:paraId="2E8E647E" w14:textId="456CC185" w:rsidR="00682589" w:rsidRPr="00682589" w:rsidRDefault="00682589" w:rsidP="00682589">
      <w:pPr>
        <w:spacing w:after="160" w:line="360" w:lineRule="auto"/>
        <w:rPr>
          <w:rFonts w:ascii="Arial" w:hAnsi="Arial" w:cs="Arial"/>
          <w:sz w:val="24"/>
          <w:szCs w:val="24"/>
        </w:rPr>
      </w:pPr>
      <w:r w:rsidRPr="00682589">
        <w:rPr>
          <w:rFonts w:ascii="Arial" w:hAnsi="Arial" w:cs="Arial"/>
          <w:b/>
          <w:bCs/>
          <w:sz w:val="24"/>
          <w:szCs w:val="24"/>
        </w:rPr>
        <w:t xml:space="preserve">Betroffenes Gebiet muss ab </w:t>
      </w:r>
      <w:r w:rsidR="00C4543E">
        <w:rPr>
          <w:rFonts w:ascii="Arial" w:hAnsi="Arial" w:cs="Arial"/>
          <w:b/>
          <w:bCs/>
          <w:sz w:val="24"/>
          <w:szCs w:val="24"/>
        </w:rPr>
        <w:t>9.30</w:t>
      </w:r>
      <w:r w:rsidRPr="00682589">
        <w:rPr>
          <w:rFonts w:ascii="Arial" w:hAnsi="Arial" w:cs="Arial"/>
          <w:b/>
          <w:bCs/>
          <w:sz w:val="24"/>
          <w:szCs w:val="24"/>
        </w:rPr>
        <w:t xml:space="preserve"> Uhr geräumt sein – A31 zwischen Emden-Ost und Riepe zeitweise voll gesperrt</w:t>
      </w:r>
    </w:p>
    <w:p w14:paraId="73282140" w14:textId="4854A7D1" w:rsidR="00E954A1" w:rsidRPr="00E954A1" w:rsidRDefault="00682589" w:rsidP="00E954A1">
      <w:pPr>
        <w:spacing w:after="160" w:line="360" w:lineRule="auto"/>
        <w:rPr>
          <w:rFonts w:ascii="Arial" w:hAnsi="Arial" w:cs="Arial"/>
          <w:sz w:val="24"/>
          <w:szCs w:val="24"/>
        </w:rPr>
      </w:pPr>
      <w:r w:rsidRPr="00E954A1">
        <w:rPr>
          <w:rFonts w:ascii="Arial" w:hAnsi="Arial" w:cs="Arial"/>
          <w:sz w:val="24"/>
          <w:szCs w:val="24"/>
        </w:rPr>
        <w:t xml:space="preserve">Bei einer routinemäßigen Untersuchung im Zusammenhang mit einer geplanten Baumaßnahme ist im </w:t>
      </w:r>
      <w:proofErr w:type="spellStart"/>
      <w:r w:rsidRPr="00E954A1">
        <w:rPr>
          <w:rFonts w:ascii="Arial" w:hAnsi="Arial" w:cs="Arial"/>
          <w:sz w:val="24"/>
          <w:szCs w:val="24"/>
        </w:rPr>
        <w:t>Petkumer</w:t>
      </w:r>
      <w:proofErr w:type="spellEnd"/>
      <w:r w:rsidRPr="00E954A1">
        <w:rPr>
          <w:rFonts w:ascii="Arial" w:hAnsi="Arial" w:cs="Arial"/>
          <w:sz w:val="24"/>
          <w:szCs w:val="24"/>
        </w:rPr>
        <w:t>/</w:t>
      </w:r>
      <w:proofErr w:type="spellStart"/>
      <w:r w:rsidRPr="00E954A1">
        <w:rPr>
          <w:rFonts w:ascii="Arial" w:hAnsi="Arial" w:cs="Arial"/>
          <w:sz w:val="24"/>
          <w:szCs w:val="24"/>
        </w:rPr>
        <w:t>Widdelswehrster</w:t>
      </w:r>
      <w:proofErr w:type="spellEnd"/>
      <w:r w:rsidRPr="00E954A1">
        <w:rPr>
          <w:rFonts w:ascii="Arial" w:hAnsi="Arial" w:cs="Arial"/>
          <w:sz w:val="24"/>
          <w:szCs w:val="24"/>
        </w:rPr>
        <w:t xml:space="preserve"> Hammrich ein </w:t>
      </w:r>
      <w:r w:rsidR="00E954A1" w:rsidRPr="00E954A1">
        <w:rPr>
          <w:rFonts w:ascii="Arial" w:hAnsi="Arial" w:cs="Arial"/>
          <w:sz w:val="24"/>
          <w:szCs w:val="24"/>
        </w:rPr>
        <w:t>konkreter Hinweis auf eine Bombe entdeckt worden. Der Verdacht hat sich im Zuge der bisherigen Untersuchungen erhärtet.</w:t>
      </w:r>
    </w:p>
    <w:p w14:paraId="27B1FBD5" w14:textId="06A8CB6F" w:rsidR="00682589" w:rsidRPr="00E954A1" w:rsidRDefault="00682589" w:rsidP="00682589">
      <w:pPr>
        <w:spacing w:after="160" w:line="360" w:lineRule="auto"/>
        <w:rPr>
          <w:rFonts w:ascii="Arial" w:hAnsi="Arial" w:cs="Arial"/>
          <w:sz w:val="24"/>
          <w:szCs w:val="24"/>
        </w:rPr>
      </w:pPr>
      <w:r w:rsidRPr="00E954A1">
        <w:rPr>
          <w:rFonts w:ascii="Arial" w:hAnsi="Arial" w:cs="Arial"/>
          <w:sz w:val="24"/>
          <w:szCs w:val="24"/>
        </w:rPr>
        <w:t>Dieser liegt in etwa 6,5 Metern Tiefe. Am Donnerstag, 22. Oktober 2026, wird der Kampfmittelbeseitigungsdienst den Bereich untersuchen. Die Arbeiten werden durch die zuständigen Einsatzkräfte begleitet.</w:t>
      </w:r>
    </w:p>
    <w:p w14:paraId="7216EDD9" w14:textId="17441FD2" w:rsidR="00682589" w:rsidRPr="00E954A1" w:rsidRDefault="00682589" w:rsidP="00682589">
      <w:pPr>
        <w:spacing w:after="160" w:line="360" w:lineRule="auto"/>
        <w:rPr>
          <w:rFonts w:ascii="Arial" w:hAnsi="Arial" w:cs="Arial"/>
          <w:sz w:val="24"/>
          <w:szCs w:val="24"/>
        </w:rPr>
      </w:pPr>
      <w:r w:rsidRPr="00E954A1">
        <w:rPr>
          <w:rFonts w:ascii="Arial" w:hAnsi="Arial" w:cs="Arial"/>
          <w:sz w:val="24"/>
          <w:szCs w:val="24"/>
        </w:rPr>
        <w:t xml:space="preserve">Damit die Untersuchung sicher durchgeführt werden kann, muss das betroffene Gebiet am </w:t>
      </w:r>
      <w:r w:rsidRPr="00E954A1">
        <w:rPr>
          <w:rFonts w:ascii="Arial" w:hAnsi="Arial" w:cs="Arial"/>
          <w:b/>
          <w:bCs/>
          <w:sz w:val="24"/>
          <w:szCs w:val="24"/>
        </w:rPr>
        <w:t xml:space="preserve">Donnerstag bis </w:t>
      </w:r>
      <w:r w:rsidR="00C4543E" w:rsidRPr="00E954A1">
        <w:rPr>
          <w:rFonts w:ascii="Arial" w:hAnsi="Arial" w:cs="Arial"/>
          <w:b/>
          <w:bCs/>
          <w:sz w:val="24"/>
          <w:szCs w:val="24"/>
        </w:rPr>
        <w:t>9.30</w:t>
      </w:r>
      <w:r w:rsidRPr="00E954A1">
        <w:rPr>
          <w:rFonts w:ascii="Arial" w:hAnsi="Arial" w:cs="Arial"/>
          <w:b/>
          <w:bCs/>
          <w:sz w:val="24"/>
          <w:szCs w:val="24"/>
        </w:rPr>
        <w:t xml:space="preserve"> Uhr</w:t>
      </w:r>
      <w:r w:rsidRPr="00E954A1">
        <w:rPr>
          <w:rFonts w:ascii="Arial" w:hAnsi="Arial" w:cs="Arial"/>
          <w:sz w:val="24"/>
          <w:szCs w:val="24"/>
        </w:rPr>
        <w:t xml:space="preserve"> geräumt sein. Die Stadt Emden hat die betroffenen Anlieger vorab gesondert informiert. Das Gebiet ist wenig besiedelt. Neben wenigen privaten Haushalten befinden sich dort landwirtschaftliche Betriebe.</w:t>
      </w:r>
    </w:p>
    <w:p w14:paraId="74AF8501" w14:textId="77777777" w:rsidR="00682589" w:rsidRDefault="00682589" w:rsidP="00682589">
      <w:pPr>
        <w:spacing w:after="160" w:line="360" w:lineRule="auto"/>
        <w:rPr>
          <w:rFonts w:ascii="Arial" w:hAnsi="Arial" w:cs="Arial"/>
          <w:sz w:val="24"/>
          <w:szCs w:val="24"/>
        </w:rPr>
      </w:pPr>
      <w:r w:rsidRPr="00E954A1">
        <w:rPr>
          <w:rFonts w:ascii="Arial" w:hAnsi="Arial" w:cs="Arial"/>
          <w:sz w:val="24"/>
          <w:szCs w:val="24"/>
        </w:rPr>
        <w:t>Wie lange die Arbeiten dauern und wann</w:t>
      </w:r>
      <w:r w:rsidRPr="00682589">
        <w:rPr>
          <w:rFonts w:ascii="Arial" w:hAnsi="Arial" w:cs="Arial"/>
          <w:sz w:val="24"/>
          <w:szCs w:val="24"/>
        </w:rPr>
        <w:t xml:space="preserve"> das Gebiet wieder betreten werden kann, lässt sich derzeit nicht verlässlich abschätzen. Das hängt vom Verlauf der Untersuchung und davon ab, welche weiteren Maßnahmen gegebenenfalls notwendig werden. Die Stadt Emden informiert, sobald das Gebiet wieder freigegeben werden kann.</w:t>
      </w:r>
    </w:p>
    <w:p w14:paraId="55E62675" w14:textId="77777777" w:rsidR="00682589" w:rsidRDefault="00682589" w:rsidP="00682589">
      <w:pPr>
        <w:spacing w:after="160" w:line="360" w:lineRule="auto"/>
        <w:rPr>
          <w:rFonts w:ascii="Arial" w:hAnsi="Arial" w:cs="Arial"/>
          <w:sz w:val="24"/>
          <w:szCs w:val="24"/>
        </w:rPr>
      </w:pPr>
    </w:p>
    <w:p w14:paraId="4EE0B227" w14:textId="77777777" w:rsidR="00D82519" w:rsidRPr="00682589" w:rsidRDefault="00D82519" w:rsidP="00682589">
      <w:pPr>
        <w:spacing w:after="160" w:line="360" w:lineRule="auto"/>
        <w:rPr>
          <w:rFonts w:ascii="Arial" w:hAnsi="Arial" w:cs="Arial"/>
          <w:sz w:val="24"/>
          <w:szCs w:val="24"/>
        </w:rPr>
      </w:pPr>
    </w:p>
    <w:p w14:paraId="0C8E7C37" w14:textId="77777777" w:rsidR="00682589" w:rsidRPr="00682589" w:rsidRDefault="00682589" w:rsidP="00682589">
      <w:pPr>
        <w:spacing w:after="160" w:line="360" w:lineRule="auto"/>
        <w:rPr>
          <w:rFonts w:ascii="Arial" w:hAnsi="Arial" w:cs="Arial"/>
          <w:b/>
          <w:bCs/>
          <w:sz w:val="24"/>
          <w:szCs w:val="24"/>
        </w:rPr>
      </w:pPr>
      <w:r w:rsidRPr="00682589">
        <w:rPr>
          <w:rFonts w:ascii="Arial" w:hAnsi="Arial" w:cs="Arial"/>
          <w:b/>
          <w:bCs/>
          <w:sz w:val="24"/>
          <w:szCs w:val="24"/>
        </w:rPr>
        <w:lastRenderedPageBreak/>
        <w:t>A31 zwischen Emden-Ost und Riepe zeitweise voll gesperrt</w:t>
      </w:r>
    </w:p>
    <w:p w14:paraId="513FFF67" w14:textId="5F974BA7" w:rsidR="00682589" w:rsidRPr="00682589" w:rsidRDefault="00682589" w:rsidP="00682589">
      <w:pPr>
        <w:spacing w:after="160" w:line="360" w:lineRule="auto"/>
        <w:rPr>
          <w:rFonts w:ascii="Arial" w:hAnsi="Arial" w:cs="Arial"/>
          <w:sz w:val="24"/>
          <w:szCs w:val="24"/>
        </w:rPr>
      </w:pPr>
      <w:r w:rsidRPr="00682589">
        <w:rPr>
          <w:rFonts w:ascii="Arial" w:hAnsi="Arial" w:cs="Arial"/>
          <w:sz w:val="24"/>
          <w:szCs w:val="24"/>
        </w:rPr>
        <w:t>Im Zusammenhang mit den Arbeiten wird die A31 am Donnerstag, 22. Oktober, zwischen den Anschlussstellen Emden-Ost und Riepe in beiden Fahrtrichtungen zeitweise voll gesperrt. Die Sperrung wird ab 9.30 Uhr eingerichtet.</w:t>
      </w:r>
    </w:p>
    <w:p w14:paraId="1F35FFD1" w14:textId="77777777" w:rsidR="00682589" w:rsidRPr="00682589" w:rsidRDefault="00682589" w:rsidP="00682589">
      <w:pPr>
        <w:spacing w:after="160" w:line="360" w:lineRule="auto"/>
        <w:rPr>
          <w:rFonts w:ascii="Arial" w:hAnsi="Arial" w:cs="Arial"/>
          <w:sz w:val="24"/>
          <w:szCs w:val="24"/>
        </w:rPr>
      </w:pPr>
      <w:r w:rsidRPr="00682589">
        <w:rPr>
          <w:rFonts w:ascii="Arial" w:hAnsi="Arial" w:cs="Arial"/>
          <w:sz w:val="24"/>
          <w:szCs w:val="24"/>
        </w:rPr>
        <w:t xml:space="preserve">Der Verkehr wird über die vorgesehenen Umleitungen in Riepe und Oldersum geführt. Verkehrsteilnehmende müssen mit Umwegen und zusätzlichen Fahrzeiten rechnen. </w:t>
      </w:r>
    </w:p>
    <w:p w14:paraId="75A3AFE4" w14:textId="77777777" w:rsidR="00682589" w:rsidRPr="00682589" w:rsidRDefault="00682589" w:rsidP="00682589">
      <w:pPr>
        <w:spacing w:line="360" w:lineRule="auto"/>
        <w:rPr>
          <w:rFonts w:ascii="Arial" w:hAnsi="Arial" w:cs="Arial"/>
          <w:sz w:val="24"/>
          <w:szCs w:val="24"/>
        </w:rPr>
      </w:pPr>
      <w:r w:rsidRPr="00682589">
        <w:rPr>
          <w:rFonts w:ascii="Arial" w:hAnsi="Arial" w:cs="Arial"/>
          <w:sz w:val="24"/>
          <w:szCs w:val="24"/>
        </w:rPr>
        <w:t xml:space="preserve">Die Stadt Emden empfiehlt, am Untersuchungstag die aktuellen Verkehrsmeldungen zu beachten und zusätzliche Fahrzeit einzuplanen. Die Sperrung wird aufgehoben, sobald die Arbeiten abgeschlossen sind und die zuständigen Stellen die Strecke wieder freigeben. Wie lange die Arbeiten andauern werden, wird erst am Donnerstag absehbar sein. </w:t>
      </w:r>
    </w:p>
    <w:p w14:paraId="239FBC29" w14:textId="77777777" w:rsidR="00682589" w:rsidRPr="00682589" w:rsidRDefault="00682589" w:rsidP="00682589">
      <w:pPr>
        <w:spacing w:after="160" w:line="360" w:lineRule="auto"/>
        <w:rPr>
          <w:rFonts w:ascii="Arial" w:hAnsi="Arial" w:cs="Arial"/>
          <w:sz w:val="24"/>
          <w:szCs w:val="24"/>
        </w:rPr>
      </w:pPr>
    </w:p>
    <w:p w14:paraId="42022DF6" w14:textId="77777777" w:rsidR="00682589" w:rsidRPr="00682589" w:rsidRDefault="00682589" w:rsidP="00682589">
      <w:pPr>
        <w:spacing w:after="160" w:line="360" w:lineRule="auto"/>
        <w:rPr>
          <w:rFonts w:ascii="Arial" w:hAnsi="Arial" w:cs="Arial"/>
          <w:b/>
          <w:bCs/>
          <w:sz w:val="24"/>
          <w:szCs w:val="24"/>
        </w:rPr>
      </w:pPr>
      <w:r w:rsidRPr="00682589">
        <w:rPr>
          <w:rFonts w:ascii="Arial" w:hAnsi="Arial" w:cs="Arial"/>
          <w:b/>
          <w:bCs/>
          <w:sz w:val="24"/>
          <w:szCs w:val="24"/>
        </w:rPr>
        <w:t>Stadt bittet um Verständnis</w:t>
      </w:r>
    </w:p>
    <w:p w14:paraId="68AA11A1" w14:textId="3FFDBF8F" w:rsidR="00682589" w:rsidRPr="00682589" w:rsidRDefault="00682589" w:rsidP="00682589">
      <w:pPr>
        <w:spacing w:after="160" w:line="360" w:lineRule="auto"/>
        <w:rPr>
          <w:rFonts w:ascii="Arial" w:hAnsi="Arial" w:cs="Arial"/>
          <w:sz w:val="24"/>
          <w:szCs w:val="24"/>
        </w:rPr>
      </w:pPr>
      <w:r w:rsidRPr="00682589">
        <w:rPr>
          <w:rFonts w:ascii="Arial" w:hAnsi="Arial" w:cs="Arial"/>
          <w:sz w:val="24"/>
          <w:szCs w:val="24"/>
        </w:rPr>
        <w:t xml:space="preserve">Die Untersuchung dient dazu, den </w:t>
      </w:r>
      <w:r w:rsidR="007A0FFB">
        <w:rPr>
          <w:rFonts w:ascii="Arial" w:hAnsi="Arial" w:cs="Arial"/>
          <w:sz w:val="24"/>
          <w:szCs w:val="24"/>
        </w:rPr>
        <w:t>P</w:t>
      </w:r>
      <w:r w:rsidRPr="00682589">
        <w:rPr>
          <w:rFonts w:ascii="Arial" w:hAnsi="Arial" w:cs="Arial"/>
          <w:sz w:val="24"/>
          <w:szCs w:val="24"/>
        </w:rPr>
        <w:t>unkt zu überprüfen und die notwendigen weiteren Schritte festzulegen. Welche weiteren Maßnahmen erforderlich sind, hängt vom Ergebnis der Untersuchung ab.</w:t>
      </w:r>
    </w:p>
    <w:p w14:paraId="5F733078" w14:textId="77777777" w:rsidR="00682589" w:rsidRPr="00682589" w:rsidRDefault="00682589" w:rsidP="00682589">
      <w:pPr>
        <w:spacing w:after="160" w:line="360" w:lineRule="auto"/>
        <w:rPr>
          <w:rFonts w:ascii="Arial" w:hAnsi="Arial" w:cs="Arial"/>
          <w:sz w:val="24"/>
          <w:szCs w:val="24"/>
        </w:rPr>
      </w:pPr>
      <w:r w:rsidRPr="00682589">
        <w:rPr>
          <w:rFonts w:ascii="Arial" w:hAnsi="Arial" w:cs="Arial"/>
          <w:sz w:val="24"/>
          <w:szCs w:val="24"/>
        </w:rPr>
        <w:t>Die Stadt Emden bittet die Bevölkerung um Verständnis für die notwendigen Sicherheitsmaßnahmen und die damit verbundenen Einschränkungen.</w:t>
      </w:r>
    </w:p>
    <w:p w14:paraId="61174368" w14:textId="77777777" w:rsidR="00682589" w:rsidRPr="00682589" w:rsidRDefault="00682589" w:rsidP="00682589">
      <w:pPr>
        <w:spacing w:after="160" w:line="360" w:lineRule="auto"/>
        <w:rPr>
          <w:rFonts w:ascii="Arial" w:hAnsi="Arial" w:cs="Arial"/>
          <w:sz w:val="24"/>
          <w:szCs w:val="24"/>
        </w:rPr>
      </w:pPr>
      <w:r w:rsidRPr="00682589">
        <w:rPr>
          <w:rFonts w:ascii="Arial" w:hAnsi="Arial" w:cs="Arial"/>
          <w:sz w:val="24"/>
          <w:szCs w:val="24"/>
        </w:rPr>
        <w:t xml:space="preserve">Aktuelle Informationen veröffentlicht die Stadt Emden unter </w:t>
      </w:r>
      <w:hyperlink r:id="rId7" w:history="1">
        <w:r w:rsidRPr="00682589">
          <w:rPr>
            <w:rStyle w:val="Hyperlink"/>
            <w:rFonts w:ascii="Arial" w:hAnsi="Arial" w:cs="Arial"/>
            <w:sz w:val="24"/>
            <w:szCs w:val="24"/>
          </w:rPr>
          <w:t>www.emden.de</w:t>
        </w:r>
      </w:hyperlink>
      <w:r w:rsidRPr="00682589">
        <w:rPr>
          <w:rFonts w:ascii="Arial" w:hAnsi="Arial" w:cs="Arial"/>
          <w:sz w:val="24"/>
          <w:szCs w:val="24"/>
        </w:rPr>
        <w:t>.</w:t>
      </w:r>
    </w:p>
    <w:p w14:paraId="5481E87D" w14:textId="77777777" w:rsidR="00682589" w:rsidRPr="00682589" w:rsidRDefault="00682589" w:rsidP="00682589">
      <w:pPr>
        <w:spacing w:line="360" w:lineRule="auto"/>
        <w:rPr>
          <w:rFonts w:ascii="Arial" w:hAnsi="Arial" w:cs="Arial"/>
          <w:sz w:val="24"/>
          <w:szCs w:val="24"/>
        </w:rPr>
      </w:pPr>
    </w:p>
    <w:p w14:paraId="3E597A05" w14:textId="77777777" w:rsidR="002304B0" w:rsidRPr="00682589" w:rsidRDefault="002304B0" w:rsidP="00682589">
      <w:pPr>
        <w:spacing w:line="360" w:lineRule="auto"/>
        <w:rPr>
          <w:rFonts w:ascii="Arial" w:hAnsi="Arial" w:cs="Arial"/>
          <w:sz w:val="24"/>
          <w:szCs w:val="24"/>
        </w:rPr>
      </w:pPr>
    </w:p>
    <w:sectPr w:rsidR="002304B0" w:rsidRPr="00682589">
      <w:headerReference w:type="even" r:id="rId8"/>
      <w:headerReference w:type="default" r:id="rId9"/>
      <w:footerReference w:type="default" r:id="rId10"/>
      <w:headerReference w:type="first" r:id="rId11"/>
      <w:footerReference w:type="first" r:id="rId12"/>
      <w:type w:val="continuous"/>
      <w:pgSz w:w="11906" w:h="16838" w:code="9"/>
      <w:pgMar w:top="1418" w:right="1077" w:bottom="1701" w:left="1701" w:header="720" w:footer="720"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B65C1" w14:textId="77777777" w:rsidR="00567E92" w:rsidRDefault="00567E92">
      <w:r>
        <w:separator/>
      </w:r>
    </w:p>
  </w:endnote>
  <w:endnote w:type="continuationSeparator" w:id="0">
    <w:p w14:paraId="25580549" w14:textId="77777777" w:rsidR="00567E92" w:rsidRDefault="00567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 LT 55 Roman">
    <w:panose1 w:val="02000503040000020004"/>
    <w:charset w:val="00"/>
    <w:family w:val="auto"/>
    <w:pitch w:val="variable"/>
    <w:sig w:usb0="80000027"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News Gothic M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Neue LT 57 Cn">
    <w:panose1 w:val="00000400000000000000"/>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A435D" w14:textId="77777777" w:rsidR="00BF6940" w:rsidRDefault="00BF6940">
    <w:pPr>
      <w:pStyle w:val="Fuzeile"/>
      <w:jc w:val="center"/>
    </w:pPr>
    <w:r>
      <w:object w:dxaOrig="860" w:dyaOrig="860" w14:anchorId="630D05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42.75pt">
          <v:imagedata r:id="rId1" o:title=""/>
        </v:shape>
        <o:OLEObject Type="Embed" ProgID="Imaging.Dokument" ShapeID="_x0000_i1025" DrawAspect="Content" ObjectID="_1853924815" r:id="rId2"/>
      </w:object>
    </w:r>
  </w:p>
  <w:p w14:paraId="28C73C46" w14:textId="77777777" w:rsidR="00BF6940" w:rsidRDefault="00BF6940">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28038" w14:textId="77777777" w:rsidR="00BF6940" w:rsidRDefault="00D55D1C">
    <w:pPr>
      <w:pStyle w:val="Fuzeile"/>
      <w:tabs>
        <w:tab w:val="clear" w:pos="4536"/>
        <w:tab w:val="clear" w:pos="9072"/>
        <w:tab w:val="center" w:pos="397"/>
        <w:tab w:val="center" w:pos="567"/>
        <w:tab w:val="center" w:pos="851"/>
      </w:tabs>
      <w:rPr>
        <w:rFonts w:ascii="Arial" w:hAnsi="Arial"/>
        <w:sz w:val="16"/>
      </w:rPr>
    </w:pPr>
    <w:r>
      <w:rPr>
        <w:rFonts w:ascii="Arial" w:hAnsi="Arial"/>
        <w:noProof/>
      </w:rPr>
      <mc:AlternateContent>
        <mc:Choice Requires="wps">
          <w:drawing>
            <wp:anchor distT="0" distB="0" distL="114300" distR="114300" simplePos="0" relativeHeight="251660288" behindDoc="0" locked="0" layoutInCell="1" allowOverlap="1" wp14:anchorId="39952C03" wp14:editId="2AC646C2">
              <wp:simplePos x="0" y="0"/>
              <wp:positionH relativeFrom="column">
                <wp:posOffset>2535555</wp:posOffset>
              </wp:positionH>
              <wp:positionV relativeFrom="paragraph">
                <wp:posOffset>-213360</wp:posOffset>
              </wp:positionV>
              <wp:extent cx="2150745" cy="234950"/>
              <wp:effectExtent l="1905" t="0" r="0" b="0"/>
              <wp:wrapNone/>
              <wp:docPr id="111146886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0745"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204655" w14:textId="77777777" w:rsidR="00BF6940" w:rsidRDefault="0011327B">
                          <w:pPr>
                            <w:pStyle w:val="berschrift5"/>
                            <w:jc w:val="right"/>
                            <w:rPr>
                              <w:rFonts w:ascii="HelveticaNeue LT 57 Cn" w:hAnsi="HelveticaNeue LT 57 Cn"/>
                              <w:spacing w:val="20"/>
                              <w:sz w:val="20"/>
                            </w:rPr>
                          </w:pPr>
                          <w:r>
                            <w:rPr>
                              <w:rFonts w:ascii="HelveticaNeue LT 57 Cn" w:hAnsi="HelveticaNeue LT 57 Cn"/>
                              <w:spacing w:val="20"/>
                              <w:sz w:val="20"/>
                            </w:rPr>
                            <w:t xml:space="preserve">Kommunikation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952C03" id="_x0000_t202" coordsize="21600,21600" o:spt="202" path="m,l,21600r21600,l21600,xe">
              <v:stroke joinstyle="miter"/>
              <v:path gradientshapeok="t" o:connecttype="rect"/>
            </v:shapetype>
            <v:shape id="Text Box 6" o:spid="_x0000_s1028" type="#_x0000_t202" style="position:absolute;margin-left:199.65pt;margin-top:-16.8pt;width:169.35pt;height:1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" filled="f" stroked="f">
              <v:textbox>
                <w:txbxContent>
                  <w:p w14:paraId="35204655" w14:textId="77777777" w:rsidR="00BF6940" w:rsidRDefault="0011327B">
                    <w:pPr>
                      <w:pStyle w:val="berschrift5"/>
                      <w:jc w:val="right"/>
                      <w:rPr>
                        <w:rFonts w:ascii="HelveticaNeue LT 57 Cn" w:hAnsi="HelveticaNeue LT 57 Cn"/>
                        <w:spacing w:val="20"/>
                        <w:sz w:val="20"/>
                      </w:rPr>
                    </w:pPr>
                    <w:r>
                      <w:rPr>
                        <w:rFonts w:ascii="HelveticaNeue LT 57 Cn" w:hAnsi="HelveticaNeue LT 57 Cn"/>
                        <w:spacing w:val="20"/>
                        <w:sz w:val="20"/>
                      </w:rPr>
                      <w:t xml:space="preserve">Kommunikation </w:t>
                    </w:r>
                  </w:p>
                </w:txbxContent>
              </v:textbox>
            </v:shape>
          </w:pict>
        </mc:Fallback>
      </mc:AlternateContent>
    </w:r>
    <w:r>
      <w:rPr>
        <w:rFonts w:ascii="Arial" w:hAnsi="Arial"/>
        <w:noProof/>
      </w:rPr>
      <mc:AlternateContent>
        <mc:Choice Requires="wps">
          <w:drawing>
            <wp:anchor distT="0" distB="0" distL="114300" distR="114300" simplePos="0" relativeHeight="251659264" behindDoc="0" locked="0" layoutInCell="1" allowOverlap="1" wp14:anchorId="139547E3" wp14:editId="60F386E9">
              <wp:simplePos x="0" y="0"/>
              <wp:positionH relativeFrom="column">
                <wp:posOffset>4686300</wp:posOffset>
              </wp:positionH>
              <wp:positionV relativeFrom="paragraph">
                <wp:posOffset>-213360</wp:posOffset>
              </wp:positionV>
              <wp:extent cx="1600200" cy="1943100"/>
              <wp:effectExtent l="0" t="0" r="0" b="3810"/>
              <wp:wrapNone/>
              <wp:docPr id="100956758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943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1D65C" w14:textId="77777777" w:rsidR="00256D9A" w:rsidRDefault="00256D9A">
                          <w:pPr>
                            <w:pStyle w:val="berschrift3"/>
                            <w:spacing w:line="256" w:lineRule="exact"/>
                            <w:rPr>
                              <w:rFonts w:ascii="HelveticaNeue LT 57 Cn" w:hAnsi="HelveticaNeue LT 57 Cn"/>
                              <w:b w:val="0"/>
                              <w:spacing w:val="4"/>
                              <w:szCs w:val="16"/>
                            </w:rPr>
                          </w:pPr>
                        </w:p>
                        <w:p w14:paraId="4A49771A" w14:textId="77777777" w:rsidR="00BF6940" w:rsidRDefault="007F7BEE">
                          <w:pPr>
                            <w:pStyle w:val="berschrift3"/>
                            <w:spacing w:line="256" w:lineRule="exact"/>
                            <w:rPr>
                              <w:rFonts w:ascii="HelveticaNeue LT 57 Cn" w:hAnsi="HelveticaNeue LT 57 Cn"/>
                              <w:spacing w:val="4"/>
                              <w:szCs w:val="16"/>
                            </w:rPr>
                          </w:pPr>
                          <w:r>
                            <w:rPr>
                              <w:rFonts w:ascii="HelveticaNeue LT 57 Cn" w:hAnsi="HelveticaNeue LT 57 Cn"/>
                              <w:spacing w:val="4"/>
                              <w:szCs w:val="16"/>
                            </w:rPr>
                            <w:t>Theda Eilers</w:t>
                          </w:r>
                        </w:p>
                        <w:p w14:paraId="7F6B036C" w14:textId="77777777" w:rsidR="00BF6940" w:rsidRDefault="00256D9A">
                          <w:pPr>
                            <w:spacing w:line="256" w:lineRule="exact"/>
                            <w:rPr>
                              <w:rFonts w:ascii="HelveticaNeue LT 57 Cn" w:hAnsi="HelveticaNeue LT 57 Cn" w:cs="Arial"/>
                              <w:spacing w:val="4"/>
                              <w:sz w:val="16"/>
                              <w:szCs w:val="16"/>
                            </w:rPr>
                          </w:pPr>
                          <w:r>
                            <w:rPr>
                              <w:rFonts w:ascii="HelveticaNeue LT 57 Cn" w:hAnsi="HelveticaNeue LT 57 Cn" w:cs="Arial"/>
                              <w:spacing w:val="4"/>
                              <w:sz w:val="16"/>
                              <w:szCs w:val="16"/>
                            </w:rPr>
                            <w:t xml:space="preserve">Leitung der </w:t>
                          </w:r>
                          <w:r w:rsidR="0011327B">
                            <w:rPr>
                              <w:rFonts w:ascii="HelveticaNeue LT 57 Cn" w:hAnsi="HelveticaNeue LT 57 Cn" w:cs="Arial"/>
                              <w:spacing w:val="4"/>
                              <w:sz w:val="16"/>
                              <w:szCs w:val="16"/>
                            </w:rPr>
                            <w:t xml:space="preserve">Stabsstelle </w:t>
                          </w:r>
                        </w:p>
                        <w:p w14:paraId="476F446A" w14:textId="77777777" w:rsidR="00BF6940" w:rsidRDefault="00BF6940">
                          <w:pPr>
                            <w:spacing w:line="256" w:lineRule="exact"/>
                            <w:rPr>
                              <w:rFonts w:ascii="HelveticaNeue LT 57 Cn" w:hAnsi="HelveticaNeue LT 57 Cn" w:cs="Arial"/>
                              <w:spacing w:val="4"/>
                              <w:sz w:val="16"/>
                              <w:szCs w:val="16"/>
                            </w:rPr>
                          </w:pPr>
                          <w:proofErr w:type="gramStart"/>
                          <w:r>
                            <w:rPr>
                              <w:rFonts w:ascii="HelveticaNeue LT 57 Cn" w:hAnsi="HelveticaNeue LT 57 Cn" w:cs="Arial"/>
                              <w:spacing w:val="4"/>
                              <w:sz w:val="16"/>
                              <w:szCs w:val="16"/>
                            </w:rPr>
                            <w:t>Telefon  0</w:t>
                          </w:r>
                          <w:proofErr w:type="gramEnd"/>
                          <w:r>
                            <w:rPr>
                              <w:rFonts w:ascii="HelveticaNeue LT 57 Cn" w:hAnsi="HelveticaNeue LT 57 Cn" w:cs="Arial"/>
                              <w:spacing w:val="4"/>
                              <w:sz w:val="16"/>
                              <w:szCs w:val="16"/>
                            </w:rPr>
                            <w:t xml:space="preserve"> 49 </w:t>
                          </w:r>
                          <w:proofErr w:type="gramStart"/>
                          <w:r>
                            <w:rPr>
                              <w:rFonts w:ascii="HelveticaNeue LT 57 Cn" w:hAnsi="HelveticaNeue LT 57 Cn" w:cs="Arial"/>
                              <w:spacing w:val="4"/>
                              <w:sz w:val="16"/>
                              <w:szCs w:val="16"/>
                            </w:rPr>
                            <w:t>21  87</w:t>
                          </w:r>
                          <w:proofErr w:type="gramEnd"/>
                          <w:r>
                            <w:rPr>
                              <w:rFonts w:ascii="HelveticaNeue LT 57 Cn" w:hAnsi="HelveticaNeue LT 57 Cn" w:cs="Arial"/>
                              <w:spacing w:val="4"/>
                              <w:sz w:val="16"/>
                              <w:szCs w:val="16"/>
                            </w:rPr>
                            <w:t>-1</w:t>
                          </w:r>
                          <w:r w:rsidR="007F7BEE">
                            <w:rPr>
                              <w:rFonts w:ascii="HelveticaNeue LT 57 Cn" w:hAnsi="HelveticaNeue LT 57 Cn" w:cs="Arial"/>
                              <w:spacing w:val="4"/>
                              <w:sz w:val="16"/>
                              <w:szCs w:val="16"/>
                            </w:rPr>
                            <w:t>3 1</w:t>
                          </w:r>
                          <w:r>
                            <w:rPr>
                              <w:rFonts w:ascii="HelveticaNeue LT 57 Cn" w:hAnsi="HelveticaNeue LT 57 Cn" w:cs="Arial"/>
                              <w:spacing w:val="4"/>
                              <w:sz w:val="16"/>
                              <w:szCs w:val="16"/>
                            </w:rPr>
                            <w:t>3</w:t>
                          </w:r>
                        </w:p>
                        <w:p w14:paraId="12A06BDB" w14:textId="77777777" w:rsidR="00BF6940" w:rsidRDefault="00BF6940">
                          <w:pPr>
                            <w:spacing w:line="256" w:lineRule="exact"/>
                            <w:rPr>
                              <w:rFonts w:ascii="HelveticaNeue LT 57 Cn" w:hAnsi="HelveticaNeue LT 57 Cn" w:cs="Arial"/>
                              <w:spacing w:val="4"/>
                              <w:sz w:val="16"/>
                              <w:szCs w:val="16"/>
                            </w:rPr>
                          </w:pPr>
                          <w:proofErr w:type="gramStart"/>
                          <w:r>
                            <w:rPr>
                              <w:rFonts w:ascii="HelveticaNeue LT 57 Cn" w:hAnsi="HelveticaNeue LT 57 Cn" w:cs="Arial"/>
                              <w:spacing w:val="4"/>
                              <w:sz w:val="16"/>
                              <w:szCs w:val="16"/>
                            </w:rPr>
                            <w:t>T</w:t>
                          </w:r>
                          <w:r>
                            <w:rPr>
                              <w:rFonts w:ascii="HelveticaNeue LT 57 Cn" w:hAnsi="HelveticaNeue LT 57 Cn" w:cs="Arial"/>
                              <w:spacing w:val="6"/>
                              <w:sz w:val="16"/>
                              <w:szCs w:val="16"/>
                            </w:rPr>
                            <w:t>elefax</w:t>
                          </w:r>
                          <w:r>
                            <w:rPr>
                              <w:rFonts w:ascii="HelveticaNeue LT 57 Cn" w:hAnsi="HelveticaNeue LT 57 Cn" w:cs="Arial"/>
                              <w:spacing w:val="4"/>
                              <w:sz w:val="16"/>
                              <w:szCs w:val="16"/>
                            </w:rPr>
                            <w:t xml:space="preserve">  0</w:t>
                          </w:r>
                          <w:proofErr w:type="gramEnd"/>
                          <w:r>
                            <w:rPr>
                              <w:rFonts w:ascii="HelveticaNeue LT 57 Cn" w:hAnsi="HelveticaNeue LT 57 Cn" w:cs="Arial"/>
                              <w:spacing w:val="4"/>
                              <w:sz w:val="16"/>
                              <w:szCs w:val="16"/>
                            </w:rPr>
                            <w:t xml:space="preserve"> 49 </w:t>
                          </w:r>
                          <w:proofErr w:type="gramStart"/>
                          <w:r>
                            <w:rPr>
                              <w:rFonts w:ascii="HelveticaNeue LT 57 Cn" w:hAnsi="HelveticaNeue LT 57 Cn" w:cs="Arial"/>
                              <w:spacing w:val="4"/>
                              <w:sz w:val="16"/>
                              <w:szCs w:val="16"/>
                            </w:rPr>
                            <w:t>21  87</w:t>
                          </w:r>
                          <w:proofErr w:type="gramEnd"/>
                          <w:r>
                            <w:rPr>
                              <w:rFonts w:ascii="HelveticaNeue LT 57 Cn" w:hAnsi="HelveticaNeue LT 57 Cn" w:cs="Arial"/>
                              <w:spacing w:val="4"/>
                              <w:sz w:val="16"/>
                              <w:szCs w:val="16"/>
                            </w:rPr>
                            <w:t>-1014 93</w:t>
                          </w:r>
                        </w:p>
                        <w:p w14:paraId="2F565FC4" w14:textId="77777777" w:rsidR="00BF6940" w:rsidRDefault="007F7BEE">
                          <w:pPr>
                            <w:spacing w:line="256" w:lineRule="exact"/>
                            <w:rPr>
                              <w:rFonts w:ascii="HelveticaNeue LT 57 Cn" w:hAnsi="HelveticaNeue LT 57 Cn" w:cs="Arial"/>
                              <w:spacing w:val="4"/>
                              <w:sz w:val="16"/>
                              <w:szCs w:val="16"/>
                            </w:rPr>
                          </w:pPr>
                          <w:r>
                            <w:rPr>
                              <w:rFonts w:ascii="HelveticaNeue LT 57 Cn" w:hAnsi="HelveticaNeue LT 57 Cn" w:cs="Arial"/>
                              <w:spacing w:val="4"/>
                              <w:sz w:val="16"/>
                              <w:szCs w:val="16"/>
                            </w:rPr>
                            <w:t>Theda.eilers</w:t>
                          </w:r>
                          <w:r w:rsidR="00BF6940">
                            <w:rPr>
                              <w:rFonts w:ascii="HelveticaNeue LT 57 Cn" w:hAnsi="HelveticaNeue LT 57 Cn" w:cs="Arial"/>
                              <w:spacing w:val="4"/>
                              <w:sz w:val="16"/>
                              <w:szCs w:val="16"/>
                            </w:rPr>
                            <w:t>@emden.de</w:t>
                          </w:r>
                        </w:p>
                        <w:p w14:paraId="1FA4A651" w14:textId="77777777" w:rsidR="00BF6940" w:rsidRDefault="00BF6940">
                          <w:pPr>
                            <w:spacing w:line="256" w:lineRule="exact"/>
                            <w:rPr>
                              <w:rFonts w:ascii="HelveticaNeue LT 57 Cn" w:hAnsi="HelveticaNeue LT 57 Cn" w:cs="Arial"/>
                              <w:b/>
                              <w:spacing w:val="12"/>
                              <w:sz w:val="16"/>
                              <w:szCs w:val="16"/>
                            </w:rPr>
                          </w:pPr>
                          <w:r>
                            <w:rPr>
                              <w:rFonts w:ascii="HelveticaNeue LT 57 Cn" w:hAnsi="HelveticaNeue LT 57 Cn" w:cs="Arial"/>
                              <w:b/>
                              <w:spacing w:val="12"/>
                              <w:sz w:val="16"/>
                              <w:szCs w:val="16"/>
                            </w:rPr>
                            <w:t>STADT EMDEN</w:t>
                          </w:r>
                        </w:p>
                        <w:p w14:paraId="0A8D292D" w14:textId="77777777" w:rsidR="00BF6940" w:rsidRDefault="00BF6940">
                          <w:pPr>
                            <w:spacing w:line="256" w:lineRule="exact"/>
                            <w:rPr>
                              <w:rFonts w:ascii="HelveticaNeue LT 57 Cn" w:hAnsi="HelveticaNeue LT 57 Cn" w:cs="Arial"/>
                              <w:spacing w:val="4"/>
                              <w:sz w:val="16"/>
                              <w:szCs w:val="16"/>
                            </w:rPr>
                          </w:pPr>
                          <w:r>
                            <w:rPr>
                              <w:rFonts w:ascii="HelveticaNeue LT 57 Cn" w:hAnsi="HelveticaNeue LT 57 Cn" w:cs="Arial"/>
                              <w:spacing w:val="4"/>
                              <w:sz w:val="16"/>
                              <w:szCs w:val="16"/>
                            </w:rPr>
                            <w:t>Frickensteinplatz 2</w:t>
                          </w:r>
                        </w:p>
                        <w:p w14:paraId="64715C37" w14:textId="77777777" w:rsidR="00BF6940" w:rsidRDefault="00BF6940">
                          <w:pPr>
                            <w:spacing w:line="256" w:lineRule="exact"/>
                            <w:rPr>
                              <w:rFonts w:ascii="HelveticaNeue LT 57 Cn" w:hAnsi="HelveticaNeue LT 57 Cn" w:cs="Arial"/>
                              <w:spacing w:val="4"/>
                              <w:sz w:val="16"/>
                              <w:szCs w:val="16"/>
                            </w:rPr>
                          </w:pPr>
                          <w:r>
                            <w:rPr>
                              <w:rFonts w:ascii="HelveticaNeue LT 57 Cn" w:hAnsi="HelveticaNeue LT 57 Cn" w:cs="Arial"/>
                              <w:spacing w:val="4"/>
                              <w:sz w:val="16"/>
                              <w:szCs w:val="16"/>
                            </w:rPr>
                            <w:t>26721 Emden</w:t>
                          </w:r>
                        </w:p>
                        <w:p w14:paraId="6BEBA503" w14:textId="77777777" w:rsidR="00BF6940" w:rsidRDefault="00BF6940">
                          <w:pPr>
                            <w:rPr>
                              <w:rFonts w:ascii="Arial" w:hAnsi="Arial" w:cs="Arial"/>
                              <w:sz w:val="16"/>
                            </w:rPr>
                          </w:pPr>
                        </w:p>
                        <w:p w14:paraId="4A2647AB" w14:textId="77777777" w:rsidR="00BF6940" w:rsidRDefault="00BF6940">
                          <w:pPr>
                            <w:rPr>
                              <w:rFonts w:ascii="Arial" w:hAnsi="Arial" w:cs="Arial"/>
                              <w:sz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9547E3" id="Text Box 5" o:spid="_x0000_s1029" type="#_x0000_t202" style="position:absolute;margin-left:369pt;margin-top:-16.8pt;width:126pt;height:1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" filled="f" stroked="f">
              <v:textbox>
                <w:txbxContent>
                  <w:p w14:paraId="7FC1D65C" w14:textId="77777777" w:rsidR="00256D9A" w:rsidRDefault="00256D9A">
                    <w:pPr>
                      <w:pStyle w:val="berschrift3"/>
                      <w:spacing w:line="256" w:lineRule="exact"/>
                      <w:rPr>
                        <w:rFonts w:ascii="HelveticaNeue LT 57 Cn" w:hAnsi="HelveticaNeue LT 57 Cn"/>
                        <w:b w:val="0"/>
                        <w:spacing w:val="4"/>
                        <w:szCs w:val="16"/>
                      </w:rPr>
                    </w:pPr>
                  </w:p>
                  <w:p w14:paraId="4A49771A" w14:textId="77777777" w:rsidR="00BF6940" w:rsidRDefault="007F7BEE">
                    <w:pPr>
                      <w:pStyle w:val="berschrift3"/>
                      <w:spacing w:line="256" w:lineRule="exact"/>
                      <w:rPr>
                        <w:rFonts w:ascii="HelveticaNeue LT 57 Cn" w:hAnsi="HelveticaNeue LT 57 Cn"/>
                        <w:spacing w:val="4"/>
                        <w:szCs w:val="16"/>
                      </w:rPr>
                    </w:pPr>
                    <w:r>
                      <w:rPr>
                        <w:rFonts w:ascii="HelveticaNeue LT 57 Cn" w:hAnsi="HelveticaNeue LT 57 Cn"/>
                        <w:spacing w:val="4"/>
                        <w:szCs w:val="16"/>
                      </w:rPr>
                      <w:t>Theda Eilers</w:t>
                    </w:r>
                  </w:p>
                  <w:p w14:paraId="7F6B036C" w14:textId="77777777" w:rsidR="00BF6940" w:rsidRDefault="00256D9A">
                    <w:pPr>
                      <w:spacing w:line="256" w:lineRule="exact"/>
                      <w:rPr>
                        <w:rFonts w:ascii="HelveticaNeue LT 57 Cn" w:hAnsi="HelveticaNeue LT 57 Cn" w:cs="Arial"/>
                        <w:spacing w:val="4"/>
                        <w:sz w:val="16"/>
                        <w:szCs w:val="16"/>
                      </w:rPr>
                    </w:pPr>
                    <w:r>
                      <w:rPr>
                        <w:rFonts w:ascii="HelveticaNeue LT 57 Cn" w:hAnsi="HelveticaNeue LT 57 Cn" w:cs="Arial"/>
                        <w:spacing w:val="4"/>
                        <w:sz w:val="16"/>
                        <w:szCs w:val="16"/>
                      </w:rPr>
                      <w:t xml:space="preserve">Leitung der </w:t>
                    </w:r>
                    <w:r w:rsidR="0011327B">
                      <w:rPr>
                        <w:rFonts w:ascii="HelveticaNeue LT 57 Cn" w:hAnsi="HelveticaNeue LT 57 Cn" w:cs="Arial"/>
                        <w:spacing w:val="4"/>
                        <w:sz w:val="16"/>
                        <w:szCs w:val="16"/>
                      </w:rPr>
                      <w:t xml:space="preserve">Stabsstelle </w:t>
                    </w:r>
                  </w:p>
                  <w:p w14:paraId="476F446A" w14:textId="77777777" w:rsidR="00BF6940" w:rsidRDefault="00BF6940">
                    <w:pPr>
                      <w:spacing w:line="256" w:lineRule="exact"/>
                      <w:rPr>
                        <w:rFonts w:ascii="HelveticaNeue LT 57 Cn" w:hAnsi="HelveticaNeue LT 57 Cn" w:cs="Arial"/>
                        <w:spacing w:val="4"/>
                        <w:sz w:val="16"/>
                        <w:szCs w:val="16"/>
                      </w:rPr>
                    </w:pPr>
                    <w:proofErr w:type="gramStart"/>
                    <w:r>
                      <w:rPr>
                        <w:rFonts w:ascii="HelveticaNeue LT 57 Cn" w:hAnsi="HelveticaNeue LT 57 Cn" w:cs="Arial"/>
                        <w:spacing w:val="4"/>
                        <w:sz w:val="16"/>
                        <w:szCs w:val="16"/>
                      </w:rPr>
                      <w:t>Telefon  0</w:t>
                    </w:r>
                    <w:proofErr w:type="gramEnd"/>
                    <w:r>
                      <w:rPr>
                        <w:rFonts w:ascii="HelveticaNeue LT 57 Cn" w:hAnsi="HelveticaNeue LT 57 Cn" w:cs="Arial"/>
                        <w:spacing w:val="4"/>
                        <w:sz w:val="16"/>
                        <w:szCs w:val="16"/>
                      </w:rPr>
                      <w:t xml:space="preserve"> 49 </w:t>
                    </w:r>
                    <w:proofErr w:type="gramStart"/>
                    <w:r>
                      <w:rPr>
                        <w:rFonts w:ascii="HelveticaNeue LT 57 Cn" w:hAnsi="HelveticaNeue LT 57 Cn" w:cs="Arial"/>
                        <w:spacing w:val="4"/>
                        <w:sz w:val="16"/>
                        <w:szCs w:val="16"/>
                      </w:rPr>
                      <w:t>21  87</w:t>
                    </w:r>
                    <w:proofErr w:type="gramEnd"/>
                    <w:r>
                      <w:rPr>
                        <w:rFonts w:ascii="HelveticaNeue LT 57 Cn" w:hAnsi="HelveticaNeue LT 57 Cn" w:cs="Arial"/>
                        <w:spacing w:val="4"/>
                        <w:sz w:val="16"/>
                        <w:szCs w:val="16"/>
                      </w:rPr>
                      <w:t>-1</w:t>
                    </w:r>
                    <w:r w:rsidR="007F7BEE">
                      <w:rPr>
                        <w:rFonts w:ascii="HelveticaNeue LT 57 Cn" w:hAnsi="HelveticaNeue LT 57 Cn" w:cs="Arial"/>
                        <w:spacing w:val="4"/>
                        <w:sz w:val="16"/>
                        <w:szCs w:val="16"/>
                      </w:rPr>
                      <w:t>3 1</w:t>
                    </w:r>
                    <w:r>
                      <w:rPr>
                        <w:rFonts w:ascii="HelveticaNeue LT 57 Cn" w:hAnsi="HelveticaNeue LT 57 Cn" w:cs="Arial"/>
                        <w:spacing w:val="4"/>
                        <w:sz w:val="16"/>
                        <w:szCs w:val="16"/>
                      </w:rPr>
                      <w:t>3</w:t>
                    </w:r>
                  </w:p>
                  <w:p w14:paraId="12A06BDB" w14:textId="77777777" w:rsidR="00BF6940" w:rsidRDefault="00BF6940">
                    <w:pPr>
                      <w:spacing w:line="256" w:lineRule="exact"/>
                      <w:rPr>
                        <w:rFonts w:ascii="HelveticaNeue LT 57 Cn" w:hAnsi="HelveticaNeue LT 57 Cn" w:cs="Arial"/>
                        <w:spacing w:val="4"/>
                        <w:sz w:val="16"/>
                        <w:szCs w:val="16"/>
                      </w:rPr>
                    </w:pPr>
                    <w:proofErr w:type="gramStart"/>
                    <w:r>
                      <w:rPr>
                        <w:rFonts w:ascii="HelveticaNeue LT 57 Cn" w:hAnsi="HelveticaNeue LT 57 Cn" w:cs="Arial"/>
                        <w:spacing w:val="4"/>
                        <w:sz w:val="16"/>
                        <w:szCs w:val="16"/>
                      </w:rPr>
                      <w:t>T</w:t>
                    </w:r>
                    <w:r>
                      <w:rPr>
                        <w:rFonts w:ascii="HelveticaNeue LT 57 Cn" w:hAnsi="HelveticaNeue LT 57 Cn" w:cs="Arial"/>
                        <w:spacing w:val="6"/>
                        <w:sz w:val="16"/>
                        <w:szCs w:val="16"/>
                      </w:rPr>
                      <w:t>elefax</w:t>
                    </w:r>
                    <w:r>
                      <w:rPr>
                        <w:rFonts w:ascii="HelveticaNeue LT 57 Cn" w:hAnsi="HelveticaNeue LT 57 Cn" w:cs="Arial"/>
                        <w:spacing w:val="4"/>
                        <w:sz w:val="16"/>
                        <w:szCs w:val="16"/>
                      </w:rPr>
                      <w:t xml:space="preserve">  0</w:t>
                    </w:r>
                    <w:proofErr w:type="gramEnd"/>
                    <w:r>
                      <w:rPr>
                        <w:rFonts w:ascii="HelveticaNeue LT 57 Cn" w:hAnsi="HelveticaNeue LT 57 Cn" w:cs="Arial"/>
                        <w:spacing w:val="4"/>
                        <w:sz w:val="16"/>
                        <w:szCs w:val="16"/>
                      </w:rPr>
                      <w:t xml:space="preserve"> 49 </w:t>
                    </w:r>
                    <w:proofErr w:type="gramStart"/>
                    <w:r>
                      <w:rPr>
                        <w:rFonts w:ascii="HelveticaNeue LT 57 Cn" w:hAnsi="HelveticaNeue LT 57 Cn" w:cs="Arial"/>
                        <w:spacing w:val="4"/>
                        <w:sz w:val="16"/>
                        <w:szCs w:val="16"/>
                      </w:rPr>
                      <w:t>21  87</w:t>
                    </w:r>
                    <w:proofErr w:type="gramEnd"/>
                    <w:r>
                      <w:rPr>
                        <w:rFonts w:ascii="HelveticaNeue LT 57 Cn" w:hAnsi="HelveticaNeue LT 57 Cn" w:cs="Arial"/>
                        <w:spacing w:val="4"/>
                        <w:sz w:val="16"/>
                        <w:szCs w:val="16"/>
                      </w:rPr>
                      <w:t>-1014 93</w:t>
                    </w:r>
                  </w:p>
                  <w:p w14:paraId="2F565FC4" w14:textId="77777777" w:rsidR="00BF6940" w:rsidRDefault="007F7BEE">
                    <w:pPr>
                      <w:spacing w:line="256" w:lineRule="exact"/>
                      <w:rPr>
                        <w:rFonts w:ascii="HelveticaNeue LT 57 Cn" w:hAnsi="HelveticaNeue LT 57 Cn" w:cs="Arial"/>
                        <w:spacing w:val="4"/>
                        <w:sz w:val="16"/>
                        <w:szCs w:val="16"/>
                      </w:rPr>
                    </w:pPr>
                    <w:r>
                      <w:rPr>
                        <w:rFonts w:ascii="HelveticaNeue LT 57 Cn" w:hAnsi="HelveticaNeue LT 57 Cn" w:cs="Arial"/>
                        <w:spacing w:val="4"/>
                        <w:sz w:val="16"/>
                        <w:szCs w:val="16"/>
                      </w:rPr>
                      <w:t>Theda.eilers</w:t>
                    </w:r>
                    <w:r w:rsidR="00BF6940">
                      <w:rPr>
                        <w:rFonts w:ascii="HelveticaNeue LT 57 Cn" w:hAnsi="HelveticaNeue LT 57 Cn" w:cs="Arial"/>
                        <w:spacing w:val="4"/>
                        <w:sz w:val="16"/>
                        <w:szCs w:val="16"/>
                      </w:rPr>
                      <w:t>@emden.de</w:t>
                    </w:r>
                  </w:p>
                  <w:p w14:paraId="1FA4A651" w14:textId="77777777" w:rsidR="00BF6940" w:rsidRDefault="00BF6940">
                    <w:pPr>
                      <w:spacing w:line="256" w:lineRule="exact"/>
                      <w:rPr>
                        <w:rFonts w:ascii="HelveticaNeue LT 57 Cn" w:hAnsi="HelveticaNeue LT 57 Cn" w:cs="Arial"/>
                        <w:b/>
                        <w:spacing w:val="12"/>
                        <w:sz w:val="16"/>
                        <w:szCs w:val="16"/>
                      </w:rPr>
                    </w:pPr>
                    <w:r>
                      <w:rPr>
                        <w:rFonts w:ascii="HelveticaNeue LT 57 Cn" w:hAnsi="HelveticaNeue LT 57 Cn" w:cs="Arial"/>
                        <w:b/>
                        <w:spacing w:val="12"/>
                        <w:sz w:val="16"/>
                        <w:szCs w:val="16"/>
                      </w:rPr>
                      <w:t>STADT EMDEN</w:t>
                    </w:r>
                  </w:p>
                  <w:p w14:paraId="0A8D292D" w14:textId="77777777" w:rsidR="00BF6940" w:rsidRDefault="00BF6940">
                    <w:pPr>
                      <w:spacing w:line="256" w:lineRule="exact"/>
                      <w:rPr>
                        <w:rFonts w:ascii="HelveticaNeue LT 57 Cn" w:hAnsi="HelveticaNeue LT 57 Cn" w:cs="Arial"/>
                        <w:spacing w:val="4"/>
                        <w:sz w:val="16"/>
                        <w:szCs w:val="16"/>
                      </w:rPr>
                    </w:pPr>
                    <w:r>
                      <w:rPr>
                        <w:rFonts w:ascii="HelveticaNeue LT 57 Cn" w:hAnsi="HelveticaNeue LT 57 Cn" w:cs="Arial"/>
                        <w:spacing w:val="4"/>
                        <w:sz w:val="16"/>
                        <w:szCs w:val="16"/>
                      </w:rPr>
                      <w:t>Frickensteinplatz 2</w:t>
                    </w:r>
                  </w:p>
                  <w:p w14:paraId="64715C37" w14:textId="77777777" w:rsidR="00BF6940" w:rsidRDefault="00BF6940">
                    <w:pPr>
                      <w:spacing w:line="256" w:lineRule="exact"/>
                      <w:rPr>
                        <w:rFonts w:ascii="HelveticaNeue LT 57 Cn" w:hAnsi="HelveticaNeue LT 57 Cn" w:cs="Arial"/>
                        <w:spacing w:val="4"/>
                        <w:sz w:val="16"/>
                        <w:szCs w:val="16"/>
                      </w:rPr>
                    </w:pPr>
                    <w:r>
                      <w:rPr>
                        <w:rFonts w:ascii="HelveticaNeue LT 57 Cn" w:hAnsi="HelveticaNeue LT 57 Cn" w:cs="Arial"/>
                        <w:spacing w:val="4"/>
                        <w:sz w:val="16"/>
                        <w:szCs w:val="16"/>
                      </w:rPr>
                      <w:t>26721 Emden</w:t>
                    </w:r>
                  </w:p>
                  <w:p w14:paraId="6BEBA503" w14:textId="77777777" w:rsidR="00BF6940" w:rsidRDefault="00BF6940">
                    <w:pPr>
                      <w:rPr>
                        <w:rFonts w:ascii="Arial" w:hAnsi="Arial" w:cs="Arial"/>
                        <w:sz w:val="16"/>
                      </w:rPr>
                    </w:pPr>
                  </w:p>
                  <w:p w14:paraId="4A2647AB" w14:textId="77777777" w:rsidR="00BF6940" w:rsidRDefault="00BF6940">
                    <w:pPr>
                      <w:rPr>
                        <w:rFonts w:ascii="Arial" w:hAnsi="Arial" w:cs="Arial"/>
                        <w:sz w:val="12"/>
                      </w:rPr>
                    </w:pPr>
                  </w:p>
                </w:txbxContent>
              </v:textbox>
            </v:shape>
          </w:pict>
        </mc:Fallback>
      </mc:AlternateContent>
    </w:r>
    <w:r>
      <w:rPr>
        <w:rFonts w:ascii="Arial" w:hAnsi="Arial"/>
        <w:noProof/>
      </w:rPr>
      <mc:AlternateContent>
        <mc:Choice Requires="wps">
          <w:drawing>
            <wp:anchor distT="0" distB="0" distL="114300" distR="114300" simplePos="0" relativeHeight="251655168" behindDoc="0" locked="0" layoutInCell="1" allowOverlap="1" wp14:anchorId="798B825D" wp14:editId="7815354C">
              <wp:simplePos x="0" y="0"/>
              <wp:positionH relativeFrom="column">
                <wp:posOffset>4686300</wp:posOffset>
              </wp:positionH>
              <wp:positionV relativeFrom="paragraph">
                <wp:posOffset>-143510</wp:posOffset>
              </wp:positionV>
              <wp:extent cx="0" cy="2190750"/>
              <wp:effectExtent l="9525" t="8890" r="9525" b="10160"/>
              <wp:wrapNone/>
              <wp:docPr id="172226152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18AE65" id="Line 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11.3pt" to="369pt,1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" strokecolor="gray"/>
          </w:pict>
        </mc:Fallback>
      </mc:AlternateContent>
    </w:r>
  </w:p>
  <w:p w14:paraId="5E5DED63" w14:textId="77777777" w:rsidR="00BF6940" w:rsidRDefault="00BF6940">
    <w:pPr>
      <w:pStyle w:val="Fuzeile"/>
      <w:tabs>
        <w:tab w:val="clear" w:pos="4536"/>
        <w:tab w:val="clear" w:pos="9072"/>
        <w:tab w:val="center" w:pos="397"/>
        <w:tab w:val="center" w:pos="567"/>
        <w:tab w:val="center" w:pos="851"/>
      </w:tabs>
      <w:rPr>
        <w:rFonts w:ascii="Arial" w:hAnsi="Arial"/>
        <w:sz w:val="16"/>
      </w:rPr>
    </w:pPr>
  </w:p>
  <w:p w14:paraId="5468D158" w14:textId="77777777" w:rsidR="00BF6940" w:rsidRDefault="00BF6940">
    <w:pPr>
      <w:pStyle w:val="Fuzeile"/>
      <w:tabs>
        <w:tab w:val="clear" w:pos="4536"/>
        <w:tab w:val="clear" w:pos="9072"/>
        <w:tab w:val="center" w:pos="397"/>
        <w:tab w:val="center" w:pos="567"/>
        <w:tab w:val="center" w:pos="851"/>
      </w:tabs>
      <w:rPr>
        <w:rFonts w:ascii="Arial" w:hAnsi="Arial"/>
        <w:sz w:val="16"/>
      </w:rPr>
    </w:pPr>
  </w:p>
  <w:p w14:paraId="543409C4" w14:textId="77777777" w:rsidR="00BF6940" w:rsidRDefault="00BF6940">
    <w:pPr>
      <w:pStyle w:val="Fuzeile"/>
      <w:tabs>
        <w:tab w:val="clear" w:pos="4536"/>
        <w:tab w:val="clear" w:pos="9072"/>
        <w:tab w:val="center" w:pos="397"/>
        <w:tab w:val="center" w:pos="567"/>
        <w:tab w:val="center" w:pos="851"/>
      </w:tabs>
      <w:rPr>
        <w:rFonts w:ascii="Arial" w:hAnsi="Arial"/>
        <w:sz w:val="16"/>
      </w:rPr>
    </w:pPr>
  </w:p>
  <w:p w14:paraId="6B677426" w14:textId="77777777" w:rsidR="00BF6940" w:rsidRDefault="00BF6940">
    <w:pPr>
      <w:pStyle w:val="Fuzeile"/>
      <w:tabs>
        <w:tab w:val="clear" w:pos="4536"/>
        <w:tab w:val="clear" w:pos="9072"/>
        <w:tab w:val="center" w:pos="397"/>
        <w:tab w:val="center" w:pos="567"/>
        <w:tab w:val="center" w:pos="851"/>
      </w:tabs>
      <w:rPr>
        <w:rFonts w:ascii="Arial" w:hAnsi="Arial"/>
        <w:sz w:val="16"/>
      </w:rPr>
    </w:pPr>
  </w:p>
  <w:p w14:paraId="7ADFCEBC" w14:textId="77777777" w:rsidR="00BF6940" w:rsidRDefault="00BF6940">
    <w:pPr>
      <w:pStyle w:val="Fuzeile"/>
      <w:tabs>
        <w:tab w:val="clear" w:pos="4536"/>
        <w:tab w:val="clear" w:pos="9072"/>
        <w:tab w:val="center" w:pos="397"/>
        <w:tab w:val="center" w:pos="567"/>
        <w:tab w:val="center" w:pos="851"/>
      </w:tabs>
      <w:rPr>
        <w:rFonts w:ascii="Arial" w:hAnsi="Arial"/>
        <w:sz w:val="16"/>
      </w:rPr>
    </w:pPr>
  </w:p>
  <w:p w14:paraId="770B0917" w14:textId="77777777" w:rsidR="00BF6940" w:rsidRDefault="00BF6940">
    <w:pPr>
      <w:pStyle w:val="Fuzeile"/>
      <w:tabs>
        <w:tab w:val="clear" w:pos="4536"/>
        <w:tab w:val="clear" w:pos="9072"/>
        <w:tab w:val="center" w:pos="397"/>
        <w:tab w:val="center" w:pos="567"/>
        <w:tab w:val="center" w:pos="851"/>
      </w:tabs>
      <w:rPr>
        <w:rFonts w:ascii="Arial" w:hAnsi="Arial"/>
        <w:sz w:val="16"/>
      </w:rPr>
    </w:pPr>
  </w:p>
  <w:p w14:paraId="7D68AEDD" w14:textId="77777777" w:rsidR="00BF6940" w:rsidRDefault="00BF6940">
    <w:pPr>
      <w:pStyle w:val="Fuzeile"/>
      <w:tabs>
        <w:tab w:val="clear" w:pos="4536"/>
        <w:tab w:val="clear" w:pos="9072"/>
        <w:tab w:val="center" w:pos="397"/>
        <w:tab w:val="center" w:pos="567"/>
        <w:tab w:val="center" w:pos="851"/>
      </w:tabs>
      <w:rPr>
        <w:rFonts w:ascii="Arial" w:hAnsi="Arial"/>
        <w:sz w:val="16"/>
      </w:rPr>
    </w:pPr>
  </w:p>
  <w:p w14:paraId="340949B3" w14:textId="77777777" w:rsidR="00BF6940" w:rsidRDefault="00BF6940">
    <w:pPr>
      <w:pStyle w:val="Fuzeile"/>
      <w:tabs>
        <w:tab w:val="clear" w:pos="4536"/>
        <w:tab w:val="clear" w:pos="9072"/>
        <w:tab w:val="center" w:pos="397"/>
        <w:tab w:val="center" w:pos="567"/>
        <w:tab w:val="center" w:pos="851"/>
      </w:tabs>
      <w:rPr>
        <w:rFonts w:ascii="Arial" w:hAnsi="Arial"/>
        <w:sz w:val="16"/>
      </w:rPr>
    </w:pPr>
  </w:p>
  <w:p w14:paraId="635D23C7" w14:textId="77777777" w:rsidR="00BF6940" w:rsidRDefault="00BF6940">
    <w:pPr>
      <w:pStyle w:val="Fuzeile"/>
      <w:tabs>
        <w:tab w:val="clear" w:pos="4536"/>
        <w:tab w:val="clear" w:pos="9072"/>
        <w:tab w:val="center" w:pos="397"/>
        <w:tab w:val="center" w:pos="567"/>
        <w:tab w:val="center" w:pos="851"/>
      </w:tabs>
      <w:rPr>
        <w:rFonts w:ascii="Arial" w:hAnsi="Arial"/>
        <w:sz w:val="16"/>
      </w:rPr>
    </w:pPr>
  </w:p>
  <w:p w14:paraId="07327BA3" w14:textId="77777777" w:rsidR="00BF6940" w:rsidRDefault="00BF6940">
    <w:pPr>
      <w:pStyle w:val="Fuzeile"/>
      <w:tabs>
        <w:tab w:val="clear" w:pos="4536"/>
        <w:tab w:val="clear" w:pos="9072"/>
        <w:tab w:val="center" w:pos="397"/>
        <w:tab w:val="center" w:pos="567"/>
        <w:tab w:val="center" w:pos="851"/>
      </w:tabs>
      <w:rPr>
        <w:rFonts w:ascii="Arial" w:hAnsi="Arial"/>
        <w:sz w:val="16"/>
      </w:rPr>
    </w:pPr>
  </w:p>
  <w:p w14:paraId="36BDD6BC" w14:textId="77777777" w:rsidR="00BF6940" w:rsidRDefault="00BF6940">
    <w:pPr>
      <w:pStyle w:val="Fuzeile"/>
      <w:tabs>
        <w:tab w:val="clear" w:pos="4536"/>
        <w:tab w:val="clear" w:pos="9072"/>
        <w:tab w:val="center" w:pos="397"/>
        <w:tab w:val="center" w:pos="567"/>
        <w:tab w:val="center" w:pos="851"/>
      </w:tabs>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E7439" w14:textId="77777777" w:rsidR="00567E92" w:rsidRDefault="00567E92">
      <w:r>
        <w:separator/>
      </w:r>
    </w:p>
  </w:footnote>
  <w:footnote w:type="continuationSeparator" w:id="0">
    <w:p w14:paraId="52231277" w14:textId="77777777" w:rsidR="00567E92" w:rsidRDefault="00567E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1C157" w14:textId="77777777" w:rsidR="00BF6940" w:rsidRDefault="00BF6940">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0663095D" w14:textId="77777777" w:rsidR="00BF6940" w:rsidRDefault="00BF6940">
    <w:pPr>
      <w:pStyle w:val="Kopfzeile"/>
      <w:ind w:right="360"/>
    </w:pPr>
  </w:p>
  <w:p w14:paraId="206AF7B3" w14:textId="77777777" w:rsidR="00BF6940" w:rsidRDefault="00BF6940"/>
  <w:p w14:paraId="42AD495F" w14:textId="77777777" w:rsidR="00BF6940" w:rsidRDefault="00BF6940"/>
  <w:p w14:paraId="0CE495F6" w14:textId="77777777" w:rsidR="00BF6940" w:rsidRDefault="00BF6940"/>
  <w:p w14:paraId="3859A6AE" w14:textId="77777777" w:rsidR="00BF6940" w:rsidRDefault="00BF6940"/>
  <w:p w14:paraId="625C3069" w14:textId="77777777" w:rsidR="00BF6940" w:rsidRDefault="00BF6940"/>
  <w:p w14:paraId="05BA05C3" w14:textId="77777777" w:rsidR="00BF6940" w:rsidRDefault="00BF694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F0E10" w14:textId="77777777" w:rsidR="00BF6940" w:rsidRDefault="00BF6940">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D05749">
      <w:rPr>
        <w:rStyle w:val="Seitenzahl"/>
        <w:noProof/>
      </w:rPr>
      <w:t>2</w:t>
    </w:r>
    <w:r>
      <w:rPr>
        <w:rStyle w:val="Seitenzahl"/>
      </w:rPr>
      <w:fldChar w:fldCharType="end"/>
    </w:r>
  </w:p>
  <w:p w14:paraId="7C4B48E9" w14:textId="77777777" w:rsidR="00BF6940" w:rsidRDefault="00BF6940">
    <w:pPr>
      <w:pStyle w:val="Kopfzeile"/>
      <w:ind w:right="360"/>
    </w:pPr>
  </w:p>
  <w:p w14:paraId="6F390F53" w14:textId="77777777" w:rsidR="00BF6940" w:rsidRDefault="00BF6940">
    <w:pPr>
      <w:pStyle w:val="Kopfzeile"/>
    </w:pPr>
  </w:p>
  <w:p w14:paraId="7B0DC694" w14:textId="77777777" w:rsidR="00BF6940" w:rsidRDefault="00BF6940">
    <w:pPr>
      <w:pStyle w:val="Kopfzeile"/>
    </w:pPr>
  </w:p>
  <w:p w14:paraId="5A881D77" w14:textId="77777777" w:rsidR="00BF6940" w:rsidRDefault="00BF6940"/>
  <w:p w14:paraId="32DF4841" w14:textId="77777777" w:rsidR="00BF6940" w:rsidRDefault="00BF6940"/>
  <w:p w14:paraId="3AE3C047" w14:textId="77777777" w:rsidR="00BF6940" w:rsidRDefault="00BF6940"/>
  <w:p w14:paraId="4E543564" w14:textId="77777777" w:rsidR="00BF6940" w:rsidRDefault="00BF6940"/>
  <w:p w14:paraId="0F910FC1" w14:textId="77777777" w:rsidR="00BF6940" w:rsidRDefault="00BF6940"/>
  <w:p w14:paraId="4B160B19" w14:textId="77777777" w:rsidR="00BF6940" w:rsidRDefault="00BF694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1EC27" w14:textId="77777777" w:rsidR="00BF6940" w:rsidRDefault="00D55D1C">
    <w:pPr>
      <w:pStyle w:val="Kopfzeile"/>
    </w:pPr>
    <w:r>
      <w:rPr>
        <w:noProof/>
      </w:rPr>
      <mc:AlternateContent>
        <mc:Choice Requires="wps">
          <w:drawing>
            <wp:anchor distT="0" distB="0" distL="114300" distR="114300" simplePos="0" relativeHeight="251656192" behindDoc="0" locked="0" layoutInCell="1" allowOverlap="1" wp14:anchorId="058A29E4" wp14:editId="2075C913">
              <wp:simplePos x="0" y="0"/>
              <wp:positionH relativeFrom="column">
                <wp:posOffset>3200400</wp:posOffset>
              </wp:positionH>
              <wp:positionV relativeFrom="paragraph">
                <wp:posOffset>116840</wp:posOffset>
              </wp:positionV>
              <wp:extent cx="2689225" cy="758190"/>
              <wp:effectExtent l="0" t="2540" r="0" b="1270"/>
              <wp:wrapSquare wrapText="bothSides"/>
              <wp:docPr id="12230666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9225" cy="758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AAAD34" w14:textId="77777777" w:rsidR="00BF6940" w:rsidRDefault="00D55D1C">
                          <w:r>
                            <w:rPr>
                              <w:noProof/>
                            </w:rPr>
                            <w:drawing>
                              <wp:inline distT="0" distB="0" distL="0" distR="0" wp14:anchorId="777F857F" wp14:editId="72314E2C">
                                <wp:extent cx="2495550" cy="666750"/>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5550" cy="6667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A29E4" id="_x0000_t202" coordsize="21600,21600" o:spt="202" path="m,l,21600r21600,l21600,xe">
              <v:stroke joinstyle="miter"/>
              <v:path gradientshapeok="t" o:connecttype="rect"/>
            </v:shapetype>
            <v:shape id="Text Box 2" o:spid="_x0000_s1026" type="#_x0000_t202" style="position:absolute;margin-left:252pt;margin-top:9.2pt;width:211.75pt;height:59.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" filled="f" stroked="f">
              <v:textbox>
                <w:txbxContent>
                  <w:p w14:paraId="60AAAD34" w14:textId="77777777" w:rsidR="00BF6940" w:rsidRDefault="00D55D1C">
                    <w:r>
                      <w:rPr>
                        <w:noProof/>
                      </w:rPr>
                      <w:drawing>
                        <wp:inline distT="0" distB="0" distL="0" distR="0" wp14:anchorId="777F857F" wp14:editId="72314E2C">
                          <wp:extent cx="2495550" cy="666750"/>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5550" cy="666750"/>
                                  </a:xfrm>
                                  <a:prstGeom prst="rect">
                                    <a:avLst/>
                                  </a:prstGeom>
                                  <a:noFill/>
                                  <a:ln>
                                    <a:noFill/>
                                  </a:ln>
                                </pic:spPr>
                              </pic:pic>
                            </a:graphicData>
                          </a:graphic>
                        </wp:inline>
                      </w:drawing>
                    </w:r>
                  </w:p>
                </w:txbxContent>
              </v:textbox>
              <w10:wrap type="square"/>
            </v:shape>
          </w:pict>
        </mc:Fallback>
      </mc:AlternateContent>
    </w:r>
    <w:r>
      <w:rPr>
        <w:noProof/>
      </w:rPr>
      <mc:AlternateContent>
        <mc:Choice Requires="wps">
          <w:drawing>
            <wp:anchor distT="0" distB="0" distL="114300" distR="114300" simplePos="0" relativeHeight="251658240" behindDoc="0" locked="0" layoutInCell="1" allowOverlap="1" wp14:anchorId="61AFAF0C" wp14:editId="2BDB54B3">
              <wp:simplePos x="0" y="0"/>
              <wp:positionH relativeFrom="column">
                <wp:posOffset>-645160</wp:posOffset>
              </wp:positionH>
              <wp:positionV relativeFrom="paragraph">
                <wp:posOffset>-549910</wp:posOffset>
              </wp:positionV>
              <wp:extent cx="9525" cy="11049000"/>
              <wp:effectExtent l="12065" t="12065" r="6985" b="6985"/>
              <wp:wrapNone/>
              <wp:docPr id="199912077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1049000"/>
                      </a:xfrm>
                      <a:prstGeom prst="line">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8D8648" id="Line 4"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8pt,-43.3pt" to="-50.05pt,8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" strokecolor="gray" strokeweight="1pt"/>
          </w:pict>
        </mc:Fallback>
      </mc:AlternateContent>
    </w:r>
    <w:r>
      <w:rPr>
        <w:noProof/>
      </w:rPr>
      <mc:AlternateContent>
        <mc:Choice Requires="wps">
          <w:drawing>
            <wp:anchor distT="0" distB="0" distL="114300" distR="114300" simplePos="0" relativeHeight="251657216" behindDoc="0" locked="0" layoutInCell="1" allowOverlap="1" wp14:anchorId="184D1BBD" wp14:editId="612DEACA">
              <wp:simplePos x="0" y="0"/>
              <wp:positionH relativeFrom="column">
                <wp:posOffset>-985520</wp:posOffset>
              </wp:positionH>
              <wp:positionV relativeFrom="paragraph">
                <wp:posOffset>-314325</wp:posOffset>
              </wp:positionV>
              <wp:extent cx="800100" cy="2057400"/>
              <wp:effectExtent l="0" t="0" r="4445" b="0"/>
              <wp:wrapNone/>
              <wp:docPr id="85228553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EB7CF" w14:textId="77777777" w:rsidR="00BF6940" w:rsidRDefault="00BF6940">
                          <w:pPr>
                            <w:pStyle w:val="berschrift1"/>
                            <w:spacing w:line="360" w:lineRule="auto"/>
                            <w:jc w:val="right"/>
                            <w:rPr>
                              <w:rFonts w:ascii="HelveticaNeue LT 57 Cn" w:hAnsi="HelveticaNeue LT 57 Cn"/>
                              <w:bCs/>
                              <w:caps/>
                              <w:color w:val="808080"/>
                              <w:spacing w:val="80"/>
                              <w:sz w:val="28"/>
                              <w:szCs w:val="28"/>
                              <w:u w:val="none"/>
                            </w:rPr>
                          </w:pPr>
                          <w:r>
                            <w:rPr>
                              <w:rFonts w:ascii="HelveticaNeue LT 57 Cn" w:hAnsi="HelveticaNeue LT 57 Cn"/>
                              <w:bCs/>
                              <w:caps/>
                              <w:color w:val="808080"/>
                              <w:spacing w:val="80"/>
                              <w:sz w:val="28"/>
                              <w:szCs w:val="28"/>
                              <w:u w:val="none"/>
                            </w:rPr>
                            <w:t>INFORMATIO</w:t>
                          </w:r>
                          <w:r>
                            <w:rPr>
                              <w:rFonts w:ascii="HelveticaNeue LT 57 Cn" w:hAnsi="HelveticaNeue LT 57 Cn"/>
                              <w:bCs/>
                              <w:caps/>
                              <w:color w:val="808080"/>
                              <w:sz w:val="28"/>
                              <w:szCs w:val="28"/>
                              <w:u w:val="none"/>
                            </w:rPr>
                            <w:t>N</w:t>
                          </w:r>
                        </w:p>
                        <w:p w14:paraId="015E7444" w14:textId="77777777" w:rsidR="00BF6940" w:rsidRDefault="00BF6940">
                          <w:pPr>
                            <w:jc w:val="right"/>
                            <w:rPr>
                              <w:rFonts w:ascii="HelveticaNeue LT 57 Cn" w:hAnsi="HelveticaNeue LT 57 Cn" w:cs="Arial"/>
                              <w:spacing w:val="4"/>
                              <w:sz w:val="18"/>
                              <w:szCs w:val="18"/>
                            </w:rPr>
                          </w:pPr>
                          <w:r>
                            <w:rPr>
                              <w:rFonts w:ascii="HelveticaNeue LT 57 Cn" w:hAnsi="HelveticaNeue LT 57 Cn" w:cs="Arial"/>
                              <w:spacing w:val="4"/>
                              <w:sz w:val="18"/>
                              <w:szCs w:val="18"/>
                            </w:rPr>
                            <w:t xml:space="preserve">Eine Mitteilung der </w:t>
                          </w:r>
                          <w:r w:rsidR="00EA1693">
                            <w:rPr>
                              <w:rFonts w:ascii="HelveticaNeue LT 57 Cn" w:hAnsi="HelveticaNeue LT 57 Cn" w:cs="Arial"/>
                              <w:spacing w:val="4"/>
                              <w:sz w:val="18"/>
                              <w:szCs w:val="18"/>
                            </w:rPr>
                            <w:t xml:space="preserve">Stabsstelle Kommunikation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D1BBD" id="Text Box 3" o:spid="_x0000_s1027" type="#_x0000_t202" style="position:absolute;margin-left:-77.6pt;margin-top:-24.75pt;width:63pt;height:16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" filled="f" stroked="f">
              <v:textbox style="layout-flow:vertical;mso-layout-flow-alt:bottom-to-top">
                <w:txbxContent>
                  <w:p w14:paraId="7D7EB7CF" w14:textId="77777777" w:rsidR="00BF6940" w:rsidRDefault="00BF6940">
                    <w:pPr>
                      <w:pStyle w:val="berschrift1"/>
                      <w:spacing w:line="360" w:lineRule="auto"/>
                      <w:jc w:val="right"/>
                      <w:rPr>
                        <w:rFonts w:ascii="HelveticaNeue LT 57 Cn" w:hAnsi="HelveticaNeue LT 57 Cn"/>
                        <w:bCs/>
                        <w:caps/>
                        <w:color w:val="808080"/>
                        <w:spacing w:val="80"/>
                        <w:sz w:val="28"/>
                        <w:szCs w:val="28"/>
                        <w:u w:val="none"/>
                      </w:rPr>
                    </w:pPr>
                    <w:r>
                      <w:rPr>
                        <w:rFonts w:ascii="HelveticaNeue LT 57 Cn" w:hAnsi="HelveticaNeue LT 57 Cn"/>
                        <w:bCs/>
                        <w:caps/>
                        <w:color w:val="808080"/>
                        <w:spacing w:val="80"/>
                        <w:sz w:val="28"/>
                        <w:szCs w:val="28"/>
                        <w:u w:val="none"/>
                      </w:rPr>
                      <w:t>INFORMATIO</w:t>
                    </w:r>
                    <w:r>
                      <w:rPr>
                        <w:rFonts w:ascii="HelveticaNeue LT 57 Cn" w:hAnsi="HelveticaNeue LT 57 Cn"/>
                        <w:bCs/>
                        <w:caps/>
                        <w:color w:val="808080"/>
                        <w:sz w:val="28"/>
                        <w:szCs w:val="28"/>
                        <w:u w:val="none"/>
                      </w:rPr>
                      <w:t>N</w:t>
                    </w:r>
                  </w:p>
                  <w:p w14:paraId="015E7444" w14:textId="77777777" w:rsidR="00BF6940" w:rsidRDefault="00BF6940">
                    <w:pPr>
                      <w:jc w:val="right"/>
                      <w:rPr>
                        <w:rFonts w:ascii="HelveticaNeue LT 57 Cn" w:hAnsi="HelveticaNeue LT 57 Cn" w:cs="Arial"/>
                        <w:spacing w:val="4"/>
                        <w:sz w:val="18"/>
                        <w:szCs w:val="18"/>
                      </w:rPr>
                    </w:pPr>
                    <w:r>
                      <w:rPr>
                        <w:rFonts w:ascii="HelveticaNeue LT 57 Cn" w:hAnsi="HelveticaNeue LT 57 Cn" w:cs="Arial"/>
                        <w:spacing w:val="4"/>
                        <w:sz w:val="18"/>
                        <w:szCs w:val="18"/>
                      </w:rPr>
                      <w:t xml:space="preserve">Eine Mitteilung der </w:t>
                    </w:r>
                    <w:r w:rsidR="00EA1693">
                      <w:rPr>
                        <w:rFonts w:ascii="HelveticaNeue LT 57 Cn" w:hAnsi="HelveticaNeue LT 57 Cn" w:cs="Arial"/>
                        <w:spacing w:val="4"/>
                        <w:sz w:val="18"/>
                        <w:szCs w:val="18"/>
                      </w:rPr>
                      <w:t xml:space="preserve">Stabsstelle Kommunikation </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s_autosavelastposition" w:val="2162"/>
    <w:docVar w:name="os_autosavelastposition850277" w:val="2"/>
  </w:docVars>
  <w:rsids>
    <w:rsidRoot w:val="00BF6940"/>
    <w:rsid w:val="000000A5"/>
    <w:rsid w:val="00000B00"/>
    <w:rsid w:val="00000CD3"/>
    <w:rsid w:val="000016EF"/>
    <w:rsid w:val="00001EE0"/>
    <w:rsid w:val="00002126"/>
    <w:rsid w:val="00002A4E"/>
    <w:rsid w:val="00002F28"/>
    <w:rsid w:val="00004885"/>
    <w:rsid w:val="0000659E"/>
    <w:rsid w:val="00006760"/>
    <w:rsid w:val="00006964"/>
    <w:rsid w:val="0000791B"/>
    <w:rsid w:val="000115D1"/>
    <w:rsid w:val="0001175E"/>
    <w:rsid w:val="00012481"/>
    <w:rsid w:val="000127A9"/>
    <w:rsid w:val="00012916"/>
    <w:rsid w:val="000138FE"/>
    <w:rsid w:val="00013AD4"/>
    <w:rsid w:val="000147DA"/>
    <w:rsid w:val="000160D1"/>
    <w:rsid w:val="00017D77"/>
    <w:rsid w:val="00020FEE"/>
    <w:rsid w:val="00022750"/>
    <w:rsid w:val="00022C65"/>
    <w:rsid w:val="0002355E"/>
    <w:rsid w:val="0002391D"/>
    <w:rsid w:val="00023FFB"/>
    <w:rsid w:val="00024F28"/>
    <w:rsid w:val="00025E59"/>
    <w:rsid w:val="00026BE3"/>
    <w:rsid w:val="0003066F"/>
    <w:rsid w:val="00031B7B"/>
    <w:rsid w:val="00034C55"/>
    <w:rsid w:val="00035495"/>
    <w:rsid w:val="00036232"/>
    <w:rsid w:val="0003717C"/>
    <w:rsid w:val="00037263"/>
    <w:rsid w:val="00040B6F"/>
    <w:rsid w:val="00040E09"/>
    <w:rsid w:val="00040FDC"/>
    <w:rsid w:val="00042133"/>
    <w:rsid w:val="00042C78"/>
    <w:rsid w:val="00042C82"/>
    <w:rsid w:val="0004452D"/>
    <w:rsid w:val="000449B2"/>
    <w:rsid w:val="00044AE4"/>
    <w:rsid w:val="00045C44"/>
    <w:rsid w:val="00046478"/>
    <w:rsid w:val="00046C6F"/>
    <w:rsid w:val="000503CF"/>
    <w:rsid w:val="0005061B"/>
    <w:rsid w:val="0005417A"/>
    <w:rsid w:val="00054C12"/>
    <w:rsid w:val="000551FA"/>
    <w:rsid w:val="0005524D"/>
    <w:rsid w:val="000559E2"/>
    <w:rsid w:val="00056E1F"/>
    <w:rsid w:val="00057961"/>
    <w:rsid w:val="000602BB"/>
    <w:rsid w:val="000606B9"/>
    <w:rsid w:val="0006115F"/>
    <w:rsid w:val="00061C7D"/>
    <w:rsid w:val="000626F0"/>
    <w:rsid w:val="000629E1"/>
    <w:rsid w:val="00062A2A"/>
    <w:rsid w:val="00063308"/>
    <w:rsid w:val="00063B5D"/>
    <w:rsid w:val="000652DF"/>
    <w:rsid w:val="00067163"/>
    <w:rsid w:val="000671DD"/>
    <w:rsid w:val="0007046F"/>
    <w:rsid w:val="00071BF5"/>
    <w:rsid w:val="00072636"/>
    <w:rsid w:val="000726B5"/>
    <w:rsid w:val="000741D8"/>
    <w:rsid w:val="00075478"/>
    <w:rsid w:val="00075602"/>
    <w:rsid w:val="00076B43"/>
    <w:rsid w:val="00076D2F"/>
    <w:rsid w:val="00076D97"/>
    <w:rsid w:val="00076FFC"/>
    <w:rsid w:val="000770CC"/>
    <w:rsid w:val="00077198"/>
    <w:rsid w:val="00077D45"/>
    <w:rsid w:val="00080281"/>
    <w:rsid w:val="0008121B"/>
    <w:rsid w:val="000815F2"/>
    <w:rsid w:val="00083346"/>
    <w:rsid w:val="000837CF"/>
    <w:rsid w:val="00085825"/>
    <w:rsid w:val="00085E89"/>
    <w:rsid w:val="00086597"/>
    <w:rsid w:val="0009032B"/>
    <w:rsid w:val="00091053"/>
    <w:rsid w:val="00091A4C"/>
    <w:rsid w:val="00092013"/>
    <w:rsid w:val="00092896"/>
    <w:rsid w:val="0009299A"/>
    <w:rsid w:val="00094FB1"/>
    <w:rsid w:val="00095AB7"/>
    <w:rsid w:val="000961C3"/>
    <w:rsid w:val="0009747D"/>
    <w:rsid w:val="000A13D2"/>
    <w:rsid w:val="000A1443"/>
    <w:rsid w:val="000A1609"/>
    <w:rsid w:val="000A22CB"/>
    <w:rsid w:val="000A2CC6"/>
    <w:rsid w:val="000A3D8E"/>
    <w:rsid w:val="000A42A0"/>
    <w:rsid w:val="000A4941"/>
    <w:rsid w:val="000A562B"/>
    <w:rsid w:val="000A71AF"/>
    <w:rsid w:val="000A7D40"/>
    <w:rsid w:val="000B0568"/>
    <w:rsid w:val="000B0D14"/>
    <w:rsid w:val="000B1657"/>
    <w:rsid w:val="000B1E39"/>
    <w:rsid w:val="000B1FDA"/>
    <w:rsid w:val="000B25E4"/>
    <w:rsid w:val="000B2A3A"/>
    <w:rsid w:val="000B2B72"/>
    <w:rsid w:val="000B32C8"/>
    <w:rsid w:val="000B3334"/>
    <w:rsid w:val="000B3E73"/>
    <w:rsid w:val="000B4CCD"/>
    <w:rsid w:val="000B4D27"/>
    <w:rsid w:val="000B4DB6"/>
    <w:rsid w:val="000B4EB2"/>
    <w:rsid w:val="000B4ECE"/>
    <w:rsid w:val="000B558B"/>
    <w:rsid w:val="000B6182"/>
    <w:rsid w:val="000B6A98"/>
    <w:rsid w:val="000C0223"/>
    <w:rsid w:val="000C07F8"/>
    <w:rsid w:val="000C08DC"/>
    <w:rsid w:val="000C0937"/>
    <w:rsid w:val="000C170A"/>
    <w:rsid w:val="000C2522"/>
    <w:rsid w:val="000C3502"/>
    <w:rsid w:val="000C52B5"/>
    <w:rsid w:val="000C5DD2"/>
    <w:rsid w:val="000C5EF2"/>
    <w:rsid w:val="000C7B77"/>
    <w:rsid w:val="000D0A9A"/>
    <w:rsid w:val="000D0BEA"/>
    <w:rsid w:val="000D0C3E"/>
    <w:rsid w:val="000D1547"/>
    <w:rsid w:val="000D16F7"/>
    <w:rsid w:val="000D1B99"/>
    <w:rsid w:val="000D1C91"/>
    <w:rsid w:val="000D2083"/>
    <w:rsid w:val="000D2496"/>
    <w:rsid w:val="000D48E1"/>
    <w:rsid w:val="000D53B2"/>
    <w:rsid w:val="000D5B59"/>
    <w:rsid w:val="000D69FB"/>
    <w:rsid w:val="000D6B1C"/>
    <w:rsid w:val="000D712D"/>
    <w:rsid w:val="000D729B"/>
    <w:rsid w:val="000D79CE"/>
    <w:rsid w:val="000E05EC"/>
    <w:rsid w:val="000E1BCF"/>
    <w:rsid w:val="000E2BF4"/>
    <w:rsid w:val="000E2DF7"/>
    <w:rsid w:val="000E2E3D"/>
    <w:rsid w:val="000E3271"/>
    <w:rsid w:val="000E340F"/>
    <w:rsid w:val="000E3AFD"/>
    <w:rsid w:val="000E57BC"/>
    <w:rsid w:val="000E5ACA"/>
    <w:rsid w:val="000E62B4"/>
    <w:rsid w:val="000E68AE"/>
    <w:rsid w:val="000E7B6C"/>
    <w:rsid w:val="000F0046"/>
    <w:rsid w:val="000F1719"/>
    <w:rsid w:val="000F20B3"/>
    <w:rsid w:val="000F22C6"/>
    <w:rsid w:val="000F28EB"/>
    <w:rsid w:val="000F30E1"/>
    <w:rsid w:val="000F372B"/>
    <w:rsid w:val="000F48D2"/>
    <w:rsid w:val="000F4FCF"/>
    <w:rsid w:val="000F5BEB"/>
    <w:rsid w:val="000F72C7"/>
    <w:rsid w:val="000F7721"/>
    <w:rsid w:val="000F78F6"/>
    <w:rsid w:val="000F7B1F"/>
    <w:rsid w:val="00100527"/>
    <w:rsid w:val="00101E56"/>
    <w:rsid w:val="00102015"/>
    <w:rsid w:val="00102B77"/>
    <w:rsid w:val="00102BEB"/>
    <w:rsid w:val="00103C30"/>
    <w:rsid w:val="00104BF0"/>
    <w:rsid w:val="00104DD1"/>
    <w:rsid w:val="00105762"/>
    <w:rsid w:val="00105B35"/>
    <w:rsid w:val="001060DC"/>
    <w:rsid w:val="00106E54"/>
    <w:rsid w:val="00107E43"/>
    <w:rsid w:val="001106B6"/>
    <w:rsid w:val="00111AD9"/>
    <w:rsid w:val="001125D8"/>
    <w:rsid w:val="001128B4"/>
    <w:rsid w:val="0011327B"/>
    <w:rsid w:val="00115C38"/>
    <w:rsid w:val="001169EC"/>
    <w:rsid w:val="00117D75"/>
    <w:rsid w:val="0012081F"/>
    <w:rsid w:val="00120CD1"/>
    <w:rsid w:val="00120DA4"/>
    <w:rsid w:val="00122EC0"/>
    <w:rsid w:val="00125025"/>
    <w:rsid w:val="0012666E"/>
    <w:rsid w:val="00126FC9"/>
    <w:rsid w:val="00127741"/>
    <w:rsid w:val="00127B13"/>
    <w:rsid w:val="00127E44"/>
    <w:rsid w:val="00130027"/>
    <w:rsid w:val="00130615"/>
    <w:rsid w:val="00130C2A"/>
    <w:rsid w:val="001316C9"/>
    <w:rsid w:val="0013184C"/>
    <w:rsid w:val="001335C8"/>
    <w:rsid w:val="00133866"/>
    <w:rsid w:val="001339F7"/>
    <w:rsid w:val="00135423"/>
    <w:rsid w:val="00136D42"/>
    <w:rsid w:val="00137436"/>
    <w:rsid w:val="00137B57"/>
    <w:rsid w:val="00137C30"/>
    <w:rsid w:val="00140526"/>
    <w:rsid w:val="00140A6E"/>
    <w:rsid w:val="00140CFE"/>
    <w:rsid w:val="00141FC2"/>
    <w:rsid w:val="001434EE"/>
    <w:rsid w:val="00144487"/>
    <w:rsid w:val="001449A1"/>
    <w:rsid w:val="00144F06"/>
    <w:rsid w:val="001465B2"/>
    <w:rsid w:val="0014752B"/>
    <w:rsid w:val="00150754"/>
    <w:rsid w:val="00152547"/>
    <w:rsid w:val="00152948"/>
    <w:rsid w:val="00153821"/>
    <w:rsid w:val="00153A2A"/>
    <w:rsid w:val="001544ED"/>
    <w:rsid w:val="00156284"/>
    <w:rsid w:val="00156AC3"/>
    <w:rsid w:val="00156C9C"/>
    <w:rsid w:val="001572A0"/>
    <w:rsid w:val="0015760C"/>
    <w:rsid w:val="0016035B"/>
    <w:rsid w:val="00161469"/>
    <w:rsid w:val="00161F08"/>
    <w:rsid w:val="001621E6"/>
    <w:rsid w:val="00162910"/>
    <w:rsid w:val="00164507"/>
    <w:rsid w:val="001651AB"/>
    <w:rsid w:val="001656F3"/>
    <w:rsid w:val="00165B0A"/>
    <w:rsid w:val="00165C19"/>
    <w:rsid w:val="00165D77"/>
    <w:rsid w:val="00165FAC"/>
    <w:rsid w:val="00166774"/>
    <w:rsid w:val="00166AF7"/>
    <w:rsid w:val="001670BA"/>
    <w:rsid w:val="0016786B"/>
    <w:rsid w:val="001678D4"/>
    <w:rsid w:val="00170372"/>
    <w:rsid w:val="00171076"/>
    <w:rsid w:val="0017207D"/>
    <w:rsid w:val="0017296A"/>
    <w:rsid w:val="0017441C"/>
    <w:rsid w:val="0017553B"/>
    <w:rsid w:val="00175826"/>
    <w:rsid w:val="00175AF2"/>
    <w:rsid w:val="001761B8"/>
    <w:rsid w:val="001764DE"/>
    <w:rsid w:val="001800D4"/>
    <w:rsid w:val="00181AAC"/>
    <w:rsid w:val="00182288"/>
    <w:rsid w:val="001822CE"/>
    <w:rsid w:val="00183B49"/>
    <w:rsid w:val="00183BE6"/>
    <w:rsid w:val="00184AC7"/>
    <w:rsid w:val="00184CF1"/>
    <w:rsid w:val="001861FF"/>
    <w:rsid w:val="001872C4"/>
    <w:rsid w:val="0019066C"/>
    <w:rsid w:val="00190673"/>
    <w:rsid w:val="00190EB6"/>
    <w:rsid w:val="001912CD"/>
    <w:rsid w:val="00191556"/>
    <w:rsid w:val="001924AB"/>
    <w:rsid w:val="00192C75"/>
    <w:rsid w:val="0019589F"/>
    <w:rsid w:val="00195C41"/>
    <w:rsid w:val="00196265"/>
    <w:rsid w:val="0019646E"/>
    <w:rsid w:val="0019721E"/>
    <w:rsid w:val="00197971"/>
    <w:rsid w:val="00197DFE"/>
    <w:rsid w:val="001A126A"/>
    <w:rsid w:val="001A2CCA"/>
    <w:rsid w:val="001A37B5"/>
    <w:rsid w:val="001A3E70"/>
    <w:rsid w:val="001A3EBC"/>
    <w:rsid w:val="001A433A"/>
    <w:rsid w:val="001A5017"/>
    <w:rsid w:val="001A5536"/>
    <w:rsid w:val="001A5961"/>
    <w:rsid w:val="001A6ED3"/>
    <w:rsid w:val="001B12AE"/>
    <w:rsid w:val="001B1DAB"/>
    <w:rsid w:val="001B3369"/>
    <w:rsid w:val="001B342B"/>
    <w:rsid w:val="001B34CD"/>
    <w:rsid w:val="001B3A2F"/>
    <w:rsid w:val="001B50D7"/>
    <w:rsid w:val="001B5E20"/>
    <w:rsid w:val="001B6574"/>
    <w:rsid w:val="001C1053"/>
    <w:rsid w:val="001C12FC"/>
    <w:rsid w:val="001C1E32"/>
    <w:rsid w:val="001C3461"/>
    <w:rsid w:val="001C3D13"/>
    <w:rsid w:val="001C439D"/>
    <w:rsid w:val="001C494C"/>
    <w:rsid w:val="001C5699"/>
    <w:rsid w:val="001C595E"/>
    <w:rsid w:val="001C5B1F"/>
    <w:rsid w:val="001C708C"/>
    <w:rsid w:val="001D0168"/>
    <w:rsid w:val="001D15EE"/>
    <w:rsid w:val="001D2224"/>
    <w:rsid w:val="001D35D2"/>
    <w:rsid w:val="001D3CCC"/>
    <w:rsid w:val="001D4AA6"/>
    <w:rsid w:val="001D504D"/>
    <w:rsid w:val="001D6A43"/>
    <w:rsid w:val="001D7584"/>
    <w:rsid w:val="001D7D01"/>
    <w:rsid w:val="001E031A"/>
    <w:rsid w:val="001E05D1"/>
    <w:rsid w:val="001E0BA8"/>
    <w:rsid w:val="001E11E4"/>
    <w:rsid w:val="001E1205"/>
    <w:rsid w:val="001E1968"/>
    <w:rsid w:val="001E1E3F"/>
    <w:rsid w:val="001E35A4"/>
    <w:rsid w:val="001E398B"/>
    <w:rsid w:val="001E3E1A"/>
    <w:rsid w:val="001E546A"/>
    <w:rsid w:val="001E5D79"/>
    <w:rsid w:val="001E6766"/>
    <w:rsid w:val="001E6983"/>
    <w:rsid w:val="001E7888"/>
    <w:rsid w:val="001E7F29"/>
    <w:rsid w:val="001F0696"/>
    <w:rsid w:val="001F0EF8"/>
    <w:rsid w:val="001F12F8"/>
    <w:rsid w:val="001F307C"/>
    <w:rsid w:val="001F36B5"/>
    <w:rsid w:val="001F45FF"/>
    <w:rsid w:val="001F53FA"/>
    <w:rsid w:val="001F615D"/>
    <w:rsid w:val="001F64AD"/>
    <w:rsid w:val="001F672A"/>
    <w:rsid w:val="001F68B8"/>
    <w:rsid w:val="001F7151"/>
    <w:rsid w:val="001F7B59"/>
    <w:rsid w:val="00201B58"/>
    <w:rsid w:val="00201F5F"/>
    <w:rsid w:val="0020345F"/>
    <w:rsid w:val="00203CD4"/>
    <w:rsid w:val="0020405C"/>
    <w:rsid w:val="00205861"/>
    <w:rsid w:val="0020785F"/>
    <w:rsid w:val="002119C4"/>
    <w:rsid w:val="00211A32"/>
    <w:rsid w:val="00211D2A"/>
    <w:rsid w:val="00212CAC"/>
    <w:rsid w:val="002132B6"/>
    <w:rsid w:val="00213502"/>
    <w:rsid w:val="00213A5A"/>
    <w:rsid w:val="00213ED6"/>
    <w:rsid w:val="00214A5E"/>
    <w:rsid w:val="002154AC"/>
    <w:rsid w:val="00215AFD"/>
    <w:rsid w:val="002164C2"/>
    <w:rsid w:val="00216D3E"/>
    <w:rsid w:val="002204BA"/>
    <w:rsid w:val="00220BFA"/>
    <w:rsid w:val="0022193F"/>
    <w:rsid w:val="002222A3"/>
    <w:rsid w:val="002239A0"/>
    <w:rsid w:val="00224804"/>
    <w:rsid w:val="00225AD3"/>
    <w:rsid w:val="00225AF3"/>
    <w:rsid w:val="00225EEE"/>
    <w:rsid w:val="002267C6"/>
    <w:rsid w:val="002304B0"/>
    <w:rsid w:val="00230697"/>
    <w:rsid w:val="0023097D"/>
    <w:rsid w:val="0023110C"/>
    <w:rsid w:val="0023411E"/>
    <w:rsid w:val="00234F09"/>
    <w:rsid w:val="00236593"/>
    <w:rsid w:val="002365D4"/>
    <w:rsid w:val="00236CC2"/>
    <w:rsid w:val="00236DDD"/>
    <w:rsid w:val="002376DA"/>
    <w:rsid w:val="00237754"/>
    <w:rsid w:val="0023796C"/>
    <w:rsid w:val="00240961"/>
    <w:rsid w:val="002416DE"/>
    <w:rsid w:val="00241B9F"/>
    <w:rsid w:val="00241D57"/>
    <w:rsid w:val="00242201"/>
    <w:rsid w:val="0024220D"/>
    <w:rsid w:val="002431A3"/>
    <w:rsid w:val="002436E7"/>
    <w:rsid w:val="00244AA4"/>
    <w:rsid w:val="00245790"/>
    <w:rsid w:val="00246B12"/>
    <w:rsid w:val="00250036"/>
    <w:rsid w:val="00250CA1"/>
    <w:rsid w:val="002519E1"/>
    <w:rsid w:val="002530AC"/>
    <w:rsid w:val="0025491F"/>
    <w:rsid w:val="00254D98"/>
    <w:rsid w:val="00255489"/>
    <w:rsid w:val="00255AC2"/>
    <w:rsid w:val="00256D9A"/>
    <w:rsid w:val="00260DC2"/>
    <w:rsid w:val="0026184D"/>
    <w:rsid w:val="00261DA5"/>
    <w:rsid w:val="00262ACB"/>
    <w:rsid w:val="00263CAA"/>
    <w:rsid w:val="0026472B"/>
    <w:rsid w:val="00264EFA"/>
    <w:rsid w:val="002650D9"/>
    <w:rsid w:val="00265662"/>
    <w:rsid w:val="00266190"/>
    <w:rsid w:val="00267314"/>
    <w:rsid w:val="00267440"/>
    <w:rsid w:val="0027131B"/>
    <w:rsid w:val="00271DCA"/>
    <w:rsid w:val="00272613"/>
    <w:rsid w:val="0027414D"/>
    <w:rsid w:val="00274F4B"/>
    <w:rsid w:val="00275D9C"/>
    <w:rsid w:val="0027749F"/>
    <w:rsid w:val="0028045D"/>
    <w:rsid w:val="00280BB0"/>
    <w:rsid w:val="00280CA0"/>
    <w:rsid w:val="00282AD0"/>
    <w:rsid w:val="00283264"/>
    <w:rsid w:val="00283453"/>
    <w:rsid w:val="00284187"/>
    <w:rsid w:val="0028518C"/>
    <w:rsid w:val="002858AA"/>
    <w:rsid w:val="00286294"/>
    <w:rsid w:val="00286D81"/>
    <w:rsid w:val="00287B41"/>
    <w:rsid w:val="00287ECA"/>
    <w:rsid w:val="0029140A"/>
    <w:rsid w:val="002915D5"/>
    <w:rsid w:val="0029278D"/>
    <w:rsid w:val="002929FB"/>
    <w:rsid w:val="002943D7"/>
    <w:rsid w:val="00294C36"/>
    <w:rsid w:val="00294EF5"/>
    <w:rsid w:val="002959F1"/>
    <w:rsid w:val="00296291"/>
    <w:rsid w:val="00296C47"/>
    <w:rsid w:val="00296FE5"/>
    <w:rsid w:val="00297451"/>
    <w:rsid w:val="00297962"/>
    <w:rsid w:val="00297D2E"/>
    <w:rsid w:val="002A0D09"/>
    <w:rsid w:val="002A154B"/>
    <w:rsid w:val="002A15C4"/>
    <w:rsid w:val="002A18CF"/>
    <w:rsid w:val="002A18D5"/>
    <w:rsid w:val="002A2246"/>
    <w:rsid w:val="002A33A6"/>
    <w:rsid w:val="002A3946"/>
    <w:rsid w:val="002A436A"/>
    <w:rsid w:val="002A5686"/>
    <w:rsid w:val="002A601C"/>
    <w:rsid w:val="002A6DC7"/>
    <w:rsid w:val="002A71A8"/>
    <w:rsid w:val="002A7A37"/>
    <w:rsid w:val="002A7CFD"/>
    <w:rsid w:val="002B06C4"/>
    <w:rsid w:val="002B0894"/>
    <w:rsid w:val="002B0D02"/>
    <w:rsid w:val="002B3D7C"/>
    <w:rsid w:val="002B41CD"/>
    <w:rsid w:val="002B4842"/>
    <w:rsid w:val="002B5125"/>
    <w:rsid w:val="002B5143"/>
    <w:rsid w:val="002B6487"/>
    <w:rsid w:val="002B67BB"/>
    <w:rsid w:val="002B6C65"/>
    <w:rsid w:val="002B7223"/>
    <w:rsid w:val="002B73E3"/>
    <w:rsid w:val="002B75DB"/>
    <w:rsid w:val="002B75EA"/>
    <w:rsid w:val="002B7A6F"/>
    <w:rsid w:val="002B7D36"/>
    <w:rsid w:val="002B7DA0"/>
    <w:rsid w:val="002C0F29"/>
    <w:rsid w:val="002C130D"/>
    <w:rsid w:val="002C1393"/>
    <w:rsid w:val="002C170A"/>
    <w:rsid w:val="002C2161"/>
    <w:rsid w:val="002C4788"/>
    <w:rsid w:val="002C47CA"/>
    <w:rsid w:val="002C525A"/>
    <w:rsid w:val="002C67FA"/>
    <w:rsid w:val="002D053E"/>
    <w:rsid w:val="002D14B4"/>
    <w:rsid w:val="002D1B51"/>
    <w:rsid w:val="002D1C8B"/>
    <w:rsid w:val="002D3522"/>
    <w:rsid w:val="002D4FCF"/>
    <w:rsid w:val="002D5938"/>
    <w:rsid w:val="002D59A0"/>
    <w:rsid w:val="002D5B8D"/>
    <w:rsid w:val="002D5FE6"/>
    <w:rsid w:val="002D6AFC"/>
    <w:rsid w:val="002D6ED1"/>
    <w:rsid w:val="002E011D"/>
    <w:rsid w:val="002E0E33"/>
    <w:rsid w:val="002E11CB"/>
    <w:rsid w:val="002E1E07"/>
    <w:rsid w:val="002E1F75"/>
    <w:rsid w:val="002E2A5C"/>
    <w:rsid w:val="002E3A49"/>
    <w:rsid w:val="002E3DFF"/>
    <w:rsid w:val="002E4905"/>
    <w:rsid w:val="002E5A84"/>
    <w:rsid w:val="002E5F38"/>
    <w:rsid w:val="002E614D"/>
    <w:rsid w:val="002E721F"/>
    <w:rsid w:val="002F0509"/>
    <w:rsid w:val="002F0F98"/>
    <w:rsid w:val="002F1B49"/>
    <w:rsid w:val="002F28FB"/>
    <w:rsid w:val="002F2A62"/>
    <w:rsid w:val="002F2DD8"/>
    <w:rsid w:val="002F3B4E"/>
    <w:rsid w:val="002F41D6"/>
    <w:rsid w:val="002F4259"/>
    <w:rsid w:val="002F5B1A"/>
    <w:rsid w:val="002F647C"/>
    <w:rsid w:val="002F728A"/>
    <w:rsid w:val="002F7B08"/>
    <w:rsid w:val="0030019A"/>
    <w:rsid w:val="0030108B"/>
    <w:rsid w:val="00301DB0"/>
    <w:rsid w:val="003020DB"/>
    <w:rsid w:val="00302BF2"/>
    <w:rsid w:val="00302FD0"/>
    <w:rsid w:val="003047CB"/>
    <w:rsid w:val="003052D3"/>
    <w:rsid w:val="00305A2C"/>
    <w:rsid w:val="00305E6B"/>
    <w:rsid w:val="00305F0A"/>
    <w:rsid w:val="00306E15"/>
    <w:rsid w:val="00307184"/>
    <w:rsid w:val="00307726"/>
    <w:rsid w:val="00311145"/>
    <w:rsid w:val="00311266"/>
    <w:rsid w:val="00311CE9"/>
    <w:rsid w:val="003135D3"/>
    <w:rsid w:val="00313B5D"/>
    <w:rsid w:val="003155D8"/>
    <w:rsid w:val="003156E2"/>
    <w:rsid w:val="00317659"/>
    <w:rsid w:val="0032277B"/>
    <w:rsid w:val="00322861"/>
    <w:rsid w:val="003234E9"/>
    <w:rsid w:val="00323633"/>
    <w:rsid w:val="00324E32"/>
    <w:rsid w:val="00324E4B"/>
    <w:rsid w:val="0032525B"/>
    <w:rsid w:val="00325D28"/>
    <w:rsid w:val="00325DD4"/>
    <w:rsid w:val="00327276"/>
    <w:rsid w:val="00327481"/>
    <w:rsid w:val="0033015A"/>
    <w:rsid w:val="003302F4"/>
    <w:rsid w:val="0033095A"/>
    <w:rsid w:val="00331B4F"/>
    <w:rsid w:val="003320F7"/>
    <w:rsid w:val="003343F1"/>
    <w:rsid w:val="00334728"/>
    <w:rsid w:val="00334AE6"/>
    <w:rsid w:val="00335CC5"/>
    <w:rsid w:val="00336D31"/>
    <w:rsid w:val="00337B84"/>
    <w:rsid w:val="00337CC1"/>
    <w:rsid w:val="0034029E"/>
    <w:rsid w:val="00340CCA"/>
    <w:rsid w:val="00341317"/>
    <w:rsid w:val="00341F24"/>
    <w:rsid w:val="003422ED"/>
    <w:rsid w:val="003423B0"/>
    <w:rsid w:val="00342F43"/>
    <w:rsid w:val="00345578"/>
    <w:rsid w:val="003456BA"/>
    <w:rsid w:val="003456E3"/>
    <w:rsid w:val="003463F7"/>
    <w:rsid w:val="00346E5D"/>
    <w:rsid w:val="00347D48"/>
    <w:rsid w:val="003506B1"/>
    <w:rsid w:val="00350C40"/>
    <w:rsid w:val="00350EA8"/>
    <w:rsid w:val="00350F4D"/>
    <w:rsid w:val="00351E05"/>
    <w:rsid w:val="0035260B"/>
    <w:rsid w:val="00355107"/>
    <w:rsid w:val="00355981"/>
    <w:rsid w:val="00356382"/>
    <w:rsid w:val="003568A7"/>
    <w:rsid w:val="003570A5"/>
    <w:rsid w:val="003575C1"/>
    <w:rsid w:val="00357931"/>
    <w:rsid w:val="00357967"/>
    <w:rsid w:val="00357C92"/>
    <w:rsid w:val="00360252"/>
    <w:rsid w:val="00360DC3"/>
    <w:rsid w:val="0036126F"/>
    <w:rsid w:val="00361BDA"/>
    <w:rsid w:val="00362415"/>
    <w:rsid w:val="00362641"/>
    <w:rsid w:val="00362731"/>
    <w:rsid w:val="003634DD"/>
    <w:rsid w:val="0036353A"/>
    <w:rsid w:val="00363542"/>
    <w:rsid w:val="00363A3D"/>
    <w:rsid w:val="00363DA3"/>
    <w:rsid w:val="00363FD7"/>
    <w:rsid w:val="003644D4"/>
    <w:rsid w:val="00364DD6"/>
    <w:rsid w:val="003654EE"/>
    <w:rsid w:val="00365691"/>
    <w:rsid w:val="00366345"/>
    <w:rsid w:val="003675CC"/>
    <w:rsid w:val="00367F9B"/>
    <w:rsid w:val="003702AE"/>
    <w:rsid w:val="003709DA"/>
    <w:rsid w:val="00370B62"/>
    <w:rsid w:val="0037224A"/>
    <w:rsid w:val="00372661"/>
    <w:rsid w:val="00372C39"/>
    <w:rsid w:val="00372CE9"/>
    <w:rsid w:val="00372E63"/>
    <w:rsid w:val="00373444"/>
    <w:rsid w:val="00373F46"/>
    <w:rsid w:val="003743FF"/>
    <w:rsid w:val="00374E45"/>
    <w:rsid w:val="00376EE7"/>
    <w:rsid w:val="0037769E"/>
    <w:rsid w:val="00380CBB"/>
    <w:rsid w:val="00380D43"/>
    <w:rsid w:val="0038109C"/>
    <w:rsid w:val="00381F35"/>
    <w:rsid w:val="00383376"/>
    <w:rsid w:val="00383963"/>
    <w:rsid w:val="0038560F"/>
    <w:rsid w:val="00387190"/>
    <w:rsid w:val="003875ED"/>
    <w:rsid w:val="0038787F"/>
    <w:rsid w:val="00387A79"/>
    <w:rsid w:val="003913F0"/>
    <w:rsid w:val="0039165A"/>
    <w:rsid w:val="0039220E"/>
    <w:rsid w:val="00392291"/>
    <w:rsid w:val="003926DC"/>
    <w:rsid w:val="0039280D"/>
    <w:rsid w:val="00392BF2"/>
    <w:rsid w:val="00393933"/>
    <w:rsid w:val="003944E8"/>
    <w:rsid w:val="00394530"/>
    <w:rsid w:val="00395037"/>
    <w:rsid w:val="00395D03"/>
    <w:rsid w:val="00395FF3"/>
    <w:rsid w:val="00397553"/>
    <w:rsid w:val="003A060F"/>
    <w:rsid w:val="003A0794"/>
    <w:rsid w:val="003A0821"/>
    <w:rsid w:val="003A0FB0"/>
    <w:rsid w:val="003A1D5B"/>
    <w:rsid w:val="003A26F0"/>
    <w:rsid w:val="003A2D31"/>
    <w:rsid w:val="003A3A74"/>
    <w:rsid w:val="003A3B03"/>
    <w:rsid w:val="003A4242"/>
    <w:rsid w:val="003A4D3B"/>
    <w:rsid w:val="003A5CDA"/>
    <w:rsid w:val="003A75F0"/>
    <w:rsid w:val="003B0970"/>
    <w:rsid w:val="003B2357"/>
    <w:rsid w:val="003B2742"/>
    <w:rsid w:val="003B2DA3"/>
    <w:rsid w:val="003B408E"/>
    <w:rsid w:val="003B40CB"/>
    <w:rsid w:val="003B41EB"/>
    <w:rsid w:val="003B48F8"/>
    <w:rsid w:val="003B4FCD"/>
    <w:rsid w:val="003B510B"/>
    <w:rsid w:val="003B6D9F"/>
    <w:rsid w:val="003B7149"/>
    <w:rsid w:val="003B7EAC"/>
    <w:rsid w:val="003C02C1"/>
    <w:rsid w:val="003C10C3"/>
    <w:rsid w:val="003C1F41"/>
    <w:rsid w:val="003C2007"/>
    <w:rsid w:val="003C2C7F"/>
    <w:rsid w:val="003C2C90"/>
    <w:rsid w:val="003C32D3"/>
    <w:rsid w:val="003C499A"/>
    <w:rsid w:val="003C52E9"/>
    <w:rsid w:val="003C60DB"/>
    <w:rsid w:val="003D008C"/>
    <w:rsid w:val="003D0C30"/>
    <w:rsid w:val="003D0CAF"/>
    <w:rsid w:val="003D1303"/>
    <w:rsid w:val="003D1D09"/>
    <w:rsid w:val="003D20F1"/>
    <w:rsid w:val="003D24E6"/>
    <w:rsid w:val="003D28ED"/>
    <w:rsid w:val="003D2B1E"/>
    <w:rsid w:val="003D2D23"/>
    <w:rsid w:val="003D3065"/>
    <w:rsid w:val="003D333B"/>
    <w:rsid w:val="003D4280"/>
    <w:rsid w:val="003D6153"/>
    <w:rsid w:val="003D68B1"/>
    <w:rsid w:val="003D6C55"/>
    <w:rsid w:val="003E0014"/>
    <w:rsid w:val="003E38DC"/>
    <w:rsid w:val="003E419F"/>
    <w:rsid w:val="003E4529"/>
    <w:rsid w:val="003E4581"/>
    <w:rsid w:val="003E54E4"/>
    <w:rsid w:val="003E5D31"/>
    <w:rsid w:val="003E7432"/>
    <w:rsid w:val="003E7E8F"/>
    <w:rsid w:val="003F0737"/>
    <w:rsid w:val="003F0A18"/>
    <w:rsid w:val="003F0DE6"/>
    <w:rsid w:val="003F136E"/>
    <w:rsid w:val="003F1388"/>
    <w:rsid w:val="003F1DCE"/>
    <w:rsid w:val="003F252B"/>
    <w:rsid w:val="003F2B5F"/>
    <w:rsid w:val="003F3778"/>
    <w:rsid w:val="003F5E5A"/>
    <w:rsid w:val="003F6149"/>
    <w:rsid w:val="003F662E"/>
    <w:rsid w:val="003F6C3B"/>
    <w:rsid w:val="003F7281"/>
    <w:rsid w:val="003F7545"/>
    <w:rsid w:val="003F7910"/>
    <w:rsid w:val="003F7FB1"/>
    <w:rsid w:val="00402E3B"/>
    <w:rsid w:val="004046F3"/>
    <w:rsid w:val="00405DE1"/>
    <w:rsid w:val="00406578"/>
    <w:rsid w:val="00407D22"/>
    <w:rsid w:val="00410536"/>
    <w:rsid w:val="00410FBA"/>
    <w:rsid w:val="00411750"/>
    <w:rsid w:val="004118E0"/>
    <w:rsid w:val="00414242"/>
    <w:rsid w:val="004143C3"/>
    <w:rsid w:val="00415596"/>
    <w:rsid w:val="00416394"/>
    <w:rsid w:val="004169EA"/>
    <w:rsid w:val="00416A40"/>
    <w:rsid w:val="004170A0"/>
    <w:rsid w:val="004176B0"/>
    <w:rsid w:val="00417B49"/>
    <w:rsid w:val="00421002"/>
    <w:rsid w:val="00421485"/>
    <w:rsid w:val="00423120"/>
    <w:rsid w:val="004234BC"/>
    <w:rsid w:val="0042480F"/>
    <w:rsid w:val="00424B03"/>
    <w:rsid w:val="00425571"/>
    <w:rsid w:val="00425625"/>
    <w:rsid w:val="004258AA"/>
    <w:rsid w:val="0042709A"/>
    <w:rsid w:val="00427C15"/>
    <w:rsid w:val="00430830"/>
    <w:rsid w:val="0043226C"/>
    <w:rsid w:val="00432B25"/>
    <w:rsid w:val="00432BE4"/>
    <w:rsid w:val="00432DE8"/>
    <w:rsid w:val="00433487"/>
    <w:rsid w:val="00433C94"/>
    <w:rsid w:val="0043588E"/>
    <w:rsid w:val="00436EB5"/>
    <w:rsid w:val="0043708A"/>
    <w:rsid w:val="00437C41"/>
    <w:rsid w:val="00437DD6"/>
    <w:rsid w:val="004421BF"/>
    <w:rsid w:val="004424FB"/>
    <w:rsid w:val="00442C68"/>
    <w:rsid w:val="004435F8"/>
    <w:rsid w:val="0044400E"/>
    <w:rsid w:val="00444136"/>
    <w:rsid w:val="0044475B"/>
    <w:rsid w:val="00444E3B"/>
    <w:rsid w:val="004460EF"/>
    <w:rsid w:val="00446A2E"/>
    <w:rsid w:val="0044769C"/>
    <w:rsid w:val="00450DEF"/>
    <w:rsid w:val="004518DC"/>
    <w:rsid w:val="00451B9F"/>
    <w:rsid w:val="00453363"/>
    <w:rsid w:val="0045340F"/>
    <w:rsid w:val="00453C48"/>
    <w:rsid w:val="004540ED"/>
    <w:rsid w:val="004545C3"/>
    <w:rsid w:val="00454EFA"/>
    <w:rsid w:val="00455030"/>
    <w:rsid w:val="0045534C"/>
    <w:rsid w:val="00455C3D"/>
    <w:rsid w:val="004574AF"/>
    <w:rsid w:val="0046007C"/>
    <w:rsid w:val="004618DE"/>
    <w:rsid w:val="00462D5E"/>
    <w:rsid w:val="00463171"/>
    <w:rsid w:val="0046342E"/>
    <w:rsid w:val="00464249"/>
    <w:rsid w:val="004645AC"/>
    <w:rsid w:val="00464BF1"/>
    <w:rsid w:val="00464C17"/>
    <w:rsid w:val="00465CFA"/>
    <w:rsid w:val="00465FF8"/>
    <w:rsid w:val="0046600C"/>
    <w:rsid w:val="00466920"/>
    <w:rsid w:val="00466EC8"/>
    <w:rsid w:val="00470CCF"/>
    <w:rsid w:val="004710E6"/>
    <w:rsid w:val="00471252"/>
    <w:rsid w:val="00471273"/>
    <w:rsid w:val="0047127E"/>
    <w:rsid w:val="00472835"/>
    <w:rsid w:val="00473734"/>
    <w:rsid w:val="0047507B"/>
    <w:rsid w:val="00475CBF"/>
    <w:rsid w:val="00476174"/>
    <w:rsid w:val="004763AE"/>
    <w:rsid w:val="004763B3"/>
    <w:rsid w:val="004770A9"/>
    <w:rsid w:val="00477DC5"/>
    <w:rsid w:val="0048081D"/>
    <w:rsid w:val="00481081"/>
    <w:rsid w:val="004812C4"/>
    <w:rsid w:val="004815A0"/>
    <w:rsid w:val="00482F2D"/>
    <w:rsid w:val="0048400A"/>
    <w:rsid w:val="00486937"/>
    <w:rsid w:val="00491A8A"/>
    <w:rsid w:val="00491FA7"/>
    <w:rsid w:val="00492D2A"/>
    <w:rsid w:val="00493910"/>
    <w:rsid w:val="004944D0"/>
    <w:rsid w:val="00495B65"/>
    <w:rsid w:val="00495D8A"/>
    <w:rsid w:val="00495EE2"/>
    <w:rsid w:val="00496BDD"/>
    <w:rsid w:val="004A048C"/>
    <w:rsid w:val="004A19BE"/>
    <w:rsid w:val="004A2719"/>
    <w:rsid w:val="004A324C"/>
    <w:rsid w:val="004A419A"/>
    <w:rsid w:val="004A4279"/>
    <w:rsid w:val="004A446D"/>
    <w:rsid w:val="004A496C"/>
    <w:rsid w:val="004A49B5"/>
    <w:rsid w:val="004A5283"/>
    <w:rsid w:val="004A54E2"/>
    <w:rsid w:val="004A75F6"/>
    <w:rsid w:val="004B038C"/>
    <w:rsid w:val="004B0A6B"/>
    <w:rsid w:val="004B11CF"/>
    <w:rsid w:val="004B1C58"/>
    <w:rsid w:val="004B2654"/>
    <w:rsid w:val="004B269E"/>
    <w:rsid w:val="004B291B"/>
    <w:rsid w:val="004B2A50"/>
    <w:rsid w:val="004B2C2C"/>
    <w:rsid w:val="004B3524"/>
    <w:rsid w:val="004B4360"/>
    <w:rsid w:val="004B503E"/>
    <w:rsid w:val="004B5C7E"/>
    <w:rsid w:val="004B6F60"/>
    <w:rsid w:val="004B7C29"/>
    <w:rsid w:val="004C0352"/>
    <w:rsid w:val="004C2822"/>
    <w:rsid w:val="004C4CCF"/>
    <w:rsid w:val="004C538C"/>
    <w:rsid w:val="004C6563"/>
    <w:rsid w:val="004C6777"/>
    <w:rsid w:val="004C67BE"/>
    <w:rsid w:val="004C6DA5"/>
    <w:rsid w:val="004C7157"/>
    <w:rsid w:val="004C72F3"/>
    <w:rsid w:val="004C7508"/>
    <w:rsid w:val="004C785F"/>
    <w:rsid w:val="004C7EAD"/>
    <w:rsid w:val="004D02E4"/>
    <w:rsid w:val="004D34A6"/>
    <w:rsid w:val="004D4E6F"/>
    <w:rsid w:val="004D5384"/>
    <w:rsid w:val="004D5A6B"/>
    <w:rsid w:val="004D63AC"/>
    <w:rsid w:val="004D7202"/>
    <w:rsid w:val="004D75C5"/>
    <w:rsid w:val="004E0BE6"/>
    <w:rsid w:val="004E269F"/>
    <w:rsid w:val="004E28F2"/>
    <w:rsid w:val="004E2B68"/>
    <w:rsid w:val="004E30DE"/>
    <w:rsid w:val="004E502A"/>
    <w:rsid w:val="004E5ADA"/>
    <w:rsid w:val="004E5E87"/>
    <w:rsid w:val="004E5E9D"/>
    <w:rsid w:val="004E5F8E"/>
    <w:rsid w:val="004E61BE"/>
    <w:rsid w:val="004E7A6A"/>
    <w:rsid w:val="004E7CC6"/>
    <w:rsid w:val="004E7E2A"/>
    <w:rsid w:val="004F056F"/>
    <w:rsid w:val="004F0A4A"/>
    <w:rsid w:val="004F12E5"/>
    <w:rsid w:val="004F1A5F"/>
    <w:rsid w:val="004F2776"/>
    <w:rsid w:val="004F27FD"/>
    <w:rsid w:val="004F2DCC"/>
    <w:rsid w:val="004F38CC"/>
    <w:rsid w:val="004F447C"/>
    <w:rsid w:val="004F6710"/>
    <w:rsid w:val="004F6B43"/>
    <w:rsid w:val="005007A7"/>
    <w:rsid w:val="00501C43"/>
    <w:rsid w:val="0050254E"/>
    <w:rsid w:val="00503ACC"/>
    <w:rsid w:val="00503B0B"/>
    <w:rsid w:val="00503B61"/>
    <w:rsid w:val="00503E01"/>
    <w:rsid w:val="00504E16"/>
    <w:rsid w:val="00505DDF"/>
    <w:rsid w:val="00507339"/>
    <w:rsid w:val="00507CB2"/>
    <w:rsid w:val="00507F2C"/>
    <w:rsid w:val="00510472"/>
    <w:rsid w:val="00510DB5"/>
    <w:rsid w:val="00511046"/>
    <w:rsid w:val="005111BD"/>
    <w:rsid w:val="005125AE"/>
    <w:rsid w:val="0051290F"/>
    <w:rsid w:val="00515DA3"/>
    <w:rsid w:val="00515DDA"/>
    <w:rsid w:val="00515E5F"/>
    <w:rsid w:val="00515FC5"/>
    <w:rsid w:val="0051649B"/>
    <w:rsid w:val="005178E7"/>
    <w:rsid w:val="005205E4"/>
    <w:rsid w:val="00521D10"/>
    <w:rsid w:val="00521E19"/>
    <w:rsid w:val="005227A3"/>
    <w:rsid w:val="0052323F"/>
    <w:rsid w:val="005241D3"/>
    <w:rsid w:val="0052484A"/>
    <w:rsid w:val="0052490D"/>
    <w:rsid w:val="00525369"/>
    <w:rsid w:val="00530EE1"/>
    <w:rsid w:val="00532119"/>
    <w:rsid w:val="00532317"/>
    <w:rsid w:val="005325C1"/>
    <w:rsid w:val="00533075"/>
    <w:rsid w:val="00533E7B"/>
    <w:rsid w:val="005347AB"/>
    <w:rsid w:val="005350A4"/>
    <w:rsid w:val="005350AA"/>
    <w:rsid w:val="00535F89"/>
    <w:rsid w:val="00536DD2"/>
    <w:rsid w:val="00536DDF"/>
    <w:rsid w:val="00537536"/>
    <w:rsid w:val="00541021"/>
    <w:rsid w:val="00543235"/>
    <w:rsid w:val="00543E5C"/>
    <w:rsid w:val="00544964"/>
    <w:rsid w:val="00545CC5"/>
    <w:rsid w:val="0054623F"/>
    <w:rsid w:val="00551737"/>
    <w:rsid w:val="00551924"/>
    <w:rsid w:val="00551B59"/>
    <w:rsid w:val="00552562"/>
    <w:rsid w:val="00552A9B"/>
    <w:rsid w:val="00552FEB"/>
    <w:rsid w:val="005532C5"/>
    <w:rsid w:val="0055399F"/>
    <w:rsid w:val="00554988"/>
    <w:rsid w:val="005552CE"/>
    <w:rsid w:val="00555B49"/>
    <w:rsid w:val="00555EDA"/>
    <w:rsid w:val="005567DD"/>
    <w:rsid w:val="005623E9"/>
    <w:rsid w:val="00564157"/>
    <w:rsid w:val="005646EF"/>
    <w:rsid w:val="00565200"/>
    <w:rsid w:val="00567424"/>
    <w:rsid w:val="00567664"/>
    <w:rsid w:val="0056771A"/>
    <w:rsid w:val="005677FF"/>
    <w:rsid w:val="00567E92"/>
    <w:rsid w:val="00567F64"/>
    <w:rsid w:val="00570C50"/>
    <w:rsid w:val="005725DE"/>
    <w:rsid w:val="00572A05"/>
    <w:rsid w:val="00572CF6"/>
    <w:rsid w:val="00574807"/>
    <w:rsid w:val="00576548"/>
    <w:rsid w:val="00576DEC"/>
    <w:rsid w:val="005801D5"/>
    <w:rsid w:val="00580945"/>
    <w:rsid w:val="00581AC5"/>
    <w:rsid w:val="0058343B"/>
    <w:rsid w:val="00583515"/>
    <w:rsid w:val="00583CDD"/>
    <w:rsid w:val="0058482D"/>
    <w:rsid w:val="00585EDB"/>
    <w:rsid w:val="005876C6"/>
    <w:rsid w:val="00587ECA"/>
    <w:rsid w:val="0059018A"/>
    <w:rsid w:val="00590554"/>
    <w:rsid w:val="00590FBB"/>
    <w:rsid w:val="00591560"/>
    <w:rsid w:val="00591A8F"/>
    <w:rsid w:val="00591CDC"/>
    <w:rsid w:val="0059228D"/>
    <w:rsid w:val="00594375"/>
    <w:rsid w:val="00594B71"/>
    <w:rsid w:val="005950E7"/>
    <w:rsid w:val="005977F8"/>
    <w:rsid w:val="00597FA2"/>
    <w:rsid w:val="005A0FC5"/>
    <w:rsid w:val="005A18A2"/>
    <w:rsid w:val="005A18FC"/>
    <w:rsid w:val="005A1A68"/>
    <w:rsid w:val="005A1C51"/>
    <w:rsid w:val="005A2CCC"/>
    <w:rsid w:val="005A2E7A"/>
    <w:rsid w:val="005A4609"/>
    <w:rsid w:val="005A56C2"/>
    <w:rsid w:val="005A6D22"/>
    <w:rsid w:val="005B12D0"/>
    <w:rsid w:val="005B197A"/>
    <w:rsid w:val="005B1B3C"/>
    <w:rsid w:val="005B217B"/>
    <w:rsid w:val="005B232A"/>
    <w:rsid w:val="005B2ADC"/>
    <w:rsid w:val="005B4340"/>
    <w:rsid w:val="005B443E"/>
    <w:rsid w:val="005B52C4"/>
    <w:rsid w:val="005B5314"/>
    <w:rsid w:val="005B64F2"/>
    <w:rsid w:val="005B6767"/>
    <w:rsid w:val="005B7C27"/>
    <w:rsid w:val="005B7DFB"/>
    <w:rsid w:val="005C18C7"/>
    <w:rsid w:val="005C29DC"/>
    <w:rsid w:val="005C3071"/>
    <w:rsid w:val="005C411F"/>
    <w:rsid w:val="005C51AD"/>
    <w:rsid w:val="005C53BB"/>
    <w:rsid w:val="005C5D99"/>
    <w:rsid w:val="005C669D"/>
    <w:rsid w:val="005C7917"/>
    <w:rsid w:val="005C7D15"/>
    <w:rsid w:val="005D1777"/>
    <w:rsid w:val="005D246B"/>
    <w:rsid w:val="005D25C2"/>
    <w:rsid w:val="005D2D3E"/>
    <w:rsid w:val="005D2EF4"/>
    <w:rsid w:val="005D42D3"/>
    <w:rsid w:val="005D5640"/>
    <w:rsid w:val="005D5E52"/>
    <w:rsid w:val="005D72A3"/>
    <w:rsid w:val="005D75AF"/>
    <w:rsid w:val="005D777A"/>
    <w:rsid w:val="005E0368"/>
    <w:rsid w:val="005E12A4"/>
    <w:rsid w:val="005E23D6"/>
    <w:rsid w:val="005E3D8F"/>
    <w:rsid w:val="005E3DE7"/>
    <w:rsid w:val="005E43C6"/>
    <w:rsid w:val="005E4667"/>
    <w:rsid w:val="005E47B1"/>
    <w:rsid w:val="005E4A6B"/>
    <w:rsid w:val="005E4D97"/>
    <w:rsid w:val="005E4DA6"/>
    <w:rsid w:val="005E5375"/>
    <w:rsid w:val="005E6511"/>
    <w:rsid w:val="005E6D49"/>
    <w:rsid w:val="005E73C0"/>
    <w:rsid w:val="005E797D"/>
    <w:rsid w:val="005F0E65"/>
    <w:rsid w:val="005F1418"/>
    <w:rsid w:val="005F2F5B"/>
    <w:rsid w:val="005F3B8F"/>
    <w:rsid w:val="005F473B"/>
    <w:rsid w:val="005F4CF6"/>
    <w:rsid w:val="005F527C"/>
    <w:rsid w:val="005F5450"/>
    <w:rsid w:val="005F557C"/>
    <w:rsid w:val="006002AF"/>
    <w:rsid w:val="00601622"/>
    <w:rsid w:val="00604547"/>
    <w:rsid w:val="0060456E"/>
    <w:rsid w:val="00604624"/>
    <w:rsid w:val="00612D27"/>
    <w:rsid w:val="00613D7F"/>
    <w:rsid w:val="00614CAD"/>
    <w:rsid w:val="006151F9"/>
    <w:rsid w:val="006155F3"/>
    <w:rsid w:val="006160E6"/>
    <w:rsid w:val="00616B72"/>
    <w:rsid w:val="00616E06"/>
    <w:rsid w:val="0062134E"/>
    <w:rsid w:val="006224F1"/>
    <w:rsid w:val="00622634"/>
    <w:rsid w:val="006237F7"/>
    <w:rsid w:val="00623C91"/>
    <w:rsid w:val="006240CC"/>
    <w:rsid w:val="006249CE"/>
    <w:rsid w:val="00624BDE"/>
    <w:rsid w:val="00625471"/>
    <w:rsid w:val="00626CE3"/>
    <w:rsid w:val="00626EF3"/>
    <w:rsid w:val="0063068A"/>
    <w:rsid w:val="006307C8"/>
    <w:rsid w:val="00630C83"/>
    <w:rsid w:val="00632216"/>
    <w:rsid w:val="00633DF9"/>
    <w:rsid w:val="0063406A"/>
    <w:rsid w:val="006346A6"/>
    <w:rsid w:val="006360DA"/>
    <w:rsid w:val="006364F2"/>
    <w:rsid w:val="00636DA7"/>
    <w:rsid w:val="00642313"/>
    <w:rsid w:val="00643DCE"/>
    <w:rsid w:val="0064489E"/>
    <w:rsid w:val="006461EA"/>
    <w:rsid w:val="006467B8"/>
    <w:rsid w:val="006471B6"/>
    <w:rsid w:val="006501CE"/>
    <w:rsid w:val="0065072E"/>
    <w:rsid w:val="006507EA"/>
    <w:rsid w:val="00651A30"/>
    <w:rsid w:val="00651A4F"/>
    <w:rsid w:val="006525FD"/>
    <w:rsid w:val="00653FAF"/>
    <w:rsid w:val="0065466B"/>
    <w:rsid w:val="006559BF"/>
    <w:rsid w:val="00655F0D"/>
    <w:rsid w:val="00656EA5"/>
    <w:rsid w:val="00657171"/>
    <w:rsid w:val="0065733C"/>
    <w:rsid w:val="00657DFB"/>
    <w:rsid w:val="00660517"/>
    <w:rsid w:val="00660AA8"/>
    <w:rsid w:val="00660ADD"/>
    <w:rsid w:val="00661269"/>
    <w:rsid w:val="00662AD4"/>
    <w:rsid w:val="006635F3"/>
    <w:rsid w:val="0066374C"/>
    <w:rsid w:val="00663E93"/>
    <w:rsid w:val="00664349"/>
    <w:rsid w:val="006651A3"/>
    <w:rsid w:val="00665AE2"/>
    <w:rsid w:val="00666760"/>
    <w:rsid w:val="006669CD"/>
    <w:rsid w:val="00666F6F"/>
    <w:rsid w:val="00667D4A"/>
    <w:rsid w:val="00667F70"/>
    <w:rsid w:val="00670921"/>
    <w:rsid w:val="006720CE"/>
    <w:rsid w:val="00674CC6"/>
    <w:rsid w:val="006752E6"/>
    <w:rsid w:val="006757B3"/>
    <w:rsid w:val="006767C5"/>
    <w:rsid w:val="00676F48"/>
    <w:rsid w:val="006772F3"/>
    <w:rsid w:val="006802A4"/>
    <w:rsid w:val="00680676"/>
    <w:rsid w:val="00681F8E"/>
    <w:rsid w:val="006824FE"/>
    <w:rsid w:val="00682536"/>
    <w:rsid w:val="00682589"/>
    <w:rsid w:val="00682E47"/>
    <w:rsid w:val="006837AA"/>
    <w:rsid w:val="0068384B"/>
    <w:rsid w:val="006842B8"/>
    <w:rsid w:val="006847DB"/>
    <w:rsid w:val="0068484B"/>
    <w:rsid w:val="006848E9"/>
    <w:rsid w:val="00684917"/>
    <w:rsid w:val="00684D78"/>
    <w:rsid w:val="006862D6"/>
    <w:rsid w:val="00686F25"/>
    <w:rsid w:val="0069153A"/>
    <w:rsid w:val="0069204E"/>
    <w:rsid w:val="0069267B"/>
    <w:rsid w:val="00693B7E"/>
    <w:rsid w:val="00693C29"/>
    <w:rsid w:val="0069436C"/>
    <w:rsid w:val="0069562B"/>
    <w:rsid w:val="006968B4"/>
    <w:rsid w:val="006973F1"/>
    <w:rsid w:val="006A1EAC"/>
    <w:rsid w:val="006A29FF"/>
    <w:rsid w:val="006A325F"/>
    <w:rsid w:val="006A36A2"/>
    <w:rsid w:val="006A387C"/>
    <w:rsid w:val="006A49E7"/>
    <w:rsid w:val="006A4E5D"/>
    <w:rsid w:val="006A5037"/>
    <w:rsid w:val="006A585B"/>
    <w:rsid w:val="006A62F0"/>
    <w:rsid w:val="006A6AF9"/>
    <w:rsid w:val="006A7568"/>
    <w:rsid w:val="006B0074"/>
    <w:rsid w:val="006B0C6C"/>
    <w:rsid w:val="006B1122"/>
    <w:rsid w:val="006B1A74"/>
    <w:rsid w:val="006B2116"/>
    <w:rsid w:val="006B32DA"/>
    <w:rsid w:val="006B37D2"/>
    <w:rsid w:val="006B3E0E"/>
    <w:rsid w:val="006B6274"/>
    <w:rsid w:val="006B6A1E"/>
    <w:rsid w:val="006C0051"/>
    <w:rsid w:val="006C0505"/>
    <w:rsid w:val="006C061D"/>
    <w:rsid w:val="006C1590"/>
    <w:rsid w:val="006C1C03"/>
    <w:rsid w:val="006C4208"/>
    <w:rsid w:val="006C4795"/>
    <w:rsid w:val="006C5E38"/>
    <w:rsid w:val="006C7471"/>
    <w:rsid w:val="006C7648"/>
    <w:rsid w:val="006D0281"/>
    <w:rsid w:val="006D0443"/>
    <w:rsid w:val="006D04C7"/>
    <w:rsid w:val="006D1A9D"/>
    <w:rsid w:val="006D2D33"/>
    <w:rsid w:val="006D3335"/>
    <w:rsid w:val="006D366C"/>
    <w:rsid w:val="006D5011"/>
    <w:rsid w:val="006D5F43"/>
    <w:rsid w:val="006D720D"/>
    <w:rsid w:val="006D792A"/>
    <w:rsid w:val="006D7A15"/>
    <w:rsid w:val="006D7FF8"/>
    <w:rsid w:val="006E05CE"/>
    <w:rsid w:val="006E120D"/>
    <w:rsid w:val="006E1FA4"/>
    <w:rsid w:val="006E4EC1"/>
    <w:rsid w:val="006E5206"/>
    <w:rsid w:val="006E644A"/>
    <w:rsid w:val="006E77BA"/>
    <w:rsid w:val="006E7B56"/>
    <w:rsid w:val="006E7D3F"/>
    <w:rsid w:val="006F0D82"/>
    <w:rsid w:val="006F0E24"/>
    <w:rsid w:val="006F0EA0"/>
    <w:rsid w:val="006F0FD4"/>
    <w:rsid w:val="006F1E1A"/>
    <w:rsid w:val="006F25CF"/>
    <w:rsid w:val="006F2AF7"/>
    <w:rsid w:val="006F3546"/>
    <w:rsid w:val="006F485C"/>
    <w:rsid w:val="006F4F28"/>
    <w:rsid w:val="006F5BA8"/>
    <w:rsid w:val="006F5BE9"/>
    <w:rsid w:val="006F6AC1"/>
    <w:rsid w:val="006F7009"/>
    <w:rsid w:val="006F7BFA"/>
    <w:rsid w:val="006F7EA9"/>
    <w:rsid w:val="00701662"/>
    <w:rsid w:val="00701EF9"/>
    <w:rsid w:val="00702108"/>
    <w:rsid w:val="0070286E"/>
    <w:rsid w:val="0070356E"/>
    <w:rsid w:val="00704E98"/>
    <w:rsid w:val="007059BB"/>
    <w:rsid w:val="00705F5D"/>
    <w:rsid w:val="007061B3"/>
    <w:rsid w:val="007070E2"/>
    <w:rsid w:val="007077C4"/>
    <w:rsid w:val="00707B56"/>
    <w:rsid w:val="007108DB"/>
    <w:rsid w:val="00711691"/>
    <w:rsid w:val="0071247E"/>
    <w:rsid w:val="00712847"/>
    <w:rsid w:val="007155DD"/>
    <w:rsid w:val="007161A7"/>
    <w:rsid w:val="0071626F"/>
    <w:rsid w:val="007204E4"/>
    <w:rsid w:val="00720733"/>
    <w:rsid w:val="007207F2"/>
    <w:rsid w:val="007209F7"/>
    <w:rsid w:val="007217F9"/>
    <w:rsid w:val="00721E96"/>
    <w:rsid w:val="007227B2"/>
    <w:rsid w:val="00722B13"/>
    <w:rsid w:val="007246F3"/>
    <w:rsid w:val="00725028"/>
    <w:rsid w:val="0072570A"/>
    <w:rsid w:val="0072604A"/>
    <w:rsid w:val="0072606D"/>
    <w:rsid w:val="00727167"/>
    <w:rsid w:val="007272C2"/>
    <w:rsid w:val="0072733A"/>
    <w:rsid w:val="00727778"/>
    <w:rsid w:val="0073026B"/>
    <w:rsid w:val="00730816"/>
    <w:rsid w:val="007318A1"/>
    <w:rsid w:val="00732203"/>
    <w:rsid w:val="0073265B"/>
    <w:rsid w:val="00732734"/>
    <w:rsid w:val="0073275F"/>
    <w:rsid w:val="00732CFE"/>
    <w:rsid w:val="00732F55"/>
    <w:rsid w:val="00735D5A"/>
    <w:rsid w:val="00736345"/>
    <w:rsid w:val="0073665C"/>
    <w:rsid w:val="007371E2"/>
    <w:rsid w:val="0073781A"/>
    <w:rsid w:val="00740192"/>
    <w:rsid w:val="00740B87"/>
    <w:rsid w:val="00741C94"/>
    <w:rsid w:val="00741E59"/>
    <w:rsid w:val="007421DA"/>
    <w:rsid w:val="00742CE3"/>
    <w:rsid w:val="0074334C"/>
    <w:rsid w:val="00743FA9"/>
    <w:rsid w:val="00744409"/>
    <w:rsid w:val="00745C89"/>
    <w:rsid w:val="00746017"/>
    <w:rsid w:val="00746CAF"/>
    <w:rsid w:val="00746D34"/>
    <w:rsid w:val="00747A51"/>
    <w:rsid w:val="007502CB"/>
    <w:rsid w:val="007512DF"/>
    <w:rsid w:val="007524F2"/>
    <w:rsid w:val="00752FF1"/>
    <w:rsid w:val="00754A44"/>
    <w:rsid w:val="00754AE7"/>
    <w:rsid w:val="00754CEA"/>
    <w:rsid w:val="00754E36"/>
    <w:rsid w:val="0075508D"/>
    <w:rsid w:val="007552E8"/>
    <w:rsid w:val="00755F8A"/>
    <w:rsid w:val="0075717E"/>
    <w:rsid w:val="007577C6"/>
    <w:rsid w:val="00757F8E"/>
    <w:rsid w:val="007605A6"/>
    <w:rsid w:val="0076116B"/>
    <w:rsid w:val="00761712"/>
    <w:rsid w:val="00761F62"/>
    <w:rsid w:val="007627A8"/>
    <w:rsid w:val="007645BC"/>
    <w:rsid w:val="007648C1"/>
    <w:rsid w:val="007654E3"/>
    <w:rsid w:val="00765737"/>
    <w:rsid w:val="00765B95"/>
    <w:rsid w:val="00766F2C"/>
    <w:rsid w:val="00766FE0"/>
    <w:rsid w:val="007671A0"/>
    <w:rsid w:val="00767606"/>
    <w:rsid w:val="00767647"/>
    <w:rsid w:val="0076797D"/>
    <w:rsid w:val="00767F39"/>
    <w:rsid w:val="007708B2"/>
    <w:rsid w:val="00770EAB"/>
    <w:rsid w:val="00773DDC"/>
    <w:rsid w:val="00775C82"/>
    <w:rsid w:val="007761A4"/>
    <w:rsid w:val="007766DA"/>
    <w:rsid w:val="00777399"/>
    <w:rsid w:val="00777B64"/>
    <w:rsid w:val="00780088"/>
    <w:rsid w:val="00780880"/>
    <w:rsid w:val="00780CD7"/>
    <w:rsid w:val="00780F25"/>
    <w:rsid w:val="00782FCE"/>
    <w:rsid w:val="007837AB"/>
    <w:rsid w:val="00784298"/>
    <w:rsid w:val="00784935"/>
    <w:rsid w:val="00784F5A"/>
    <w:rsid w:val="00785E1B"/>
    <w:rsid w:val="00786CF7"/>
    <w:rsid w:val="007878C1"/>
    <w:rsid w:val="007902D7"/>
    <w:rsid w:val="00790316"/>
    <w:rsid w:val="007914E4"/>
    <w:rsid w:val="00792369"/>
    <w:rsid w:val="00792ECF"/>
    <w:rsid w:val="00793660"/>
    <w:rsid w:val="00794A3D"/>
    <w:rsid w:val="00794BA2"/>
    <w:rsid w:val="00796BC4"/>
    <w:rsid w:val="00796BCA"/>
    <w:rsid w:val="00797BCA"/>
    <w:rsid w:val="007A0AA0"/>
    <w:rsid w:val="007A0FFB"/>
    <w:rsid w:val="007A1D5A"/>
    <w:rsid w:val="007A3343"/>
    <w:rsid w:val="007A4F12"/>
    <w:rsid w:val="007A4F7B"/>
    <w:rsid w:val="007A5631"/>
    <w:rsid w:val="007A5811"/>
    <w:rsid w:val="007A5D5B"/>
    <w:rsid w:val="007A6242"/>
    <w:rsid w:val="007A6B13"/>
    <w:rsid w:val="007A70C0"/>
    <w:rsid w:val="007A7B2C"/>
    <w:rsid w:val="007A7CF2"/>
    <w:rsid w:val="007B00B6"/>
    <w:rsid w:val="007B04CC"/>
    <w:rsid w:val="007B0511"/>
    <w:rsid w:val="007B117F"/>
    <w:rsid w:val="007B1788"/>
    <w:rsid w:val="007B1E3B"/>
    <w:rsid w:val="007B212A"/>
    <w:rsid w:val="007B26F1"/>
    <w:rsid w:val="007B2A5D"/>
    <w:rsid w:val="007B39A9"/>
    <w:rsid w:val="007B3FD0"/>
    <w:rsid w:val="007B4C18"/>
    <w:rsid w:val="007B6033"/>
    <w:rsid w:val="007B6942"/>
    <w:rsid w:val="007B6C52"/>
    <w:rsid w:val="007B76D2"/>
    <w:rsid w:val="007C284E"/>
    <w:rsid w:val="007C336B"/>
    <w:rsid w:val="007C40B3"/>
    <w:rsid w:val="007C4DA2"/>
    <w:rsid w:val="007C5063"/>
    <w:rsid w:val="007C5E13"/>
    <w:rsid w:val="007C609C"/>
    <w:rsid w:val="007C6A61"/>
    <w:rsid w:val="007C7946"/>
    <w:rsid w:val="007D217E"/>
    <w:rsid w:val="007D3BE1"/>
    <w:rsid w:val="007D3C43"/>
    <w:rsid w:val="007D46D9"/>
    <w:rsid w:val="007D4C20"/>
    <w:rsid w:val="007D555F"/>
    <w:rsid w:val="007D7212"/>
    <w:rsid w:val="007E0465"/>
    <w:rsid w:val="007E0A3E"/>
    <w:rsid w:val="007E1764"/>
    <w:rsid w:val="007E1C9C"/>
    <w:rsid w:val="007E1DE2"/>
    <w:rsid w:val="007E24E3"/>
    <w:rsid w:val="007E2DF6"/>
    <w:rsid w:val="007E34E6"/>
    <w:rsid w:val="007E451F"/>
    <w:rsid w:val="007E5704"/>
    <w:rsid w:val="007E5C9A"/>
    <w:rsid w:val="007E66B9"/>
    <w:rsid w:val="007E7684"/>
    <w:rsid w:val="007F092F"/>
    <w:rsid w:val="007F1348"/>
    <w:rsid w:val="007F1B33"/>
    <w:rsid w:val="007F311C"/>
    <w:rsid w:val="007F325E"/>
    <w:rsid w:val="007F41B4"/>
    <w:rsid w:val="007F508F"/>
    <w:rsid w:val="007F5DE3"/>
    <w:rsid w:val="007F602A"/>
    <w:rsid w:val="007F66EA"/>
    <w:rsid w:val="007F6FB5"/>
    <w:rsid w:val="007F7164"/>
    <w:rsid w:val="007F7BEE"/>
    <w:rsid w:val="00800CB9"/>
    <w:rsid w:val="0080141E"/>
    <w:rsid w:val="008045CC"/>
    <w:rsid w:val="0080462D"/>
    <w:rsid w:val="0080467C"/>
    <w:rsid w:val="00804B27"/>
    <w:rsid w:val="00804D76"/>
    <w:rsid w:val="008051E7"/>
    <w:rsid w:val="00806AEE"/>
    <w:rsid w:val="008073DD"/>
    <w:rsid w:val="00810064"/>
    <w:rsid w:val="00810502"/>
    <w:rsid w:val="00810946"/>
    <w:rsid w:val="00812B76"/>
    <w:rsid w:val="008132F3"/>
    <w:rsid w:val="00813DF7"/>
    <w:rsid w:val="00814FC4"/>
    <w:rsid w:val="008156A3"/>
    <w:rsid w:val="00815AB8"/>
    <w:rsid w:val="00815DF3"/>
    <w:rsid w:val="00816019"/>
    <w:rsid w:val="008160BC"/>
    <w:rsid w:val="00816B5C"/>
    <w:rsid w:val="00817653"/>
    <w:rsid w:val="00817CB3"/>
    <w:rsid w:val="00822C54"/>
    <w:rsid w:val="008233A8"/>
    <w:rsid w:val="00823E3C"/>
    <w:rsid w:val="00827BA5"/>
    <w:rsid w:val="008315D3"/>
    <w:rsid w:val="008320AD"/>
    <w:rsid w:val="00832383"/>
    <w:rsid w:val="00832443"/>
    <w:rsid w:val="00833348"/>
    <w:rsid w:val="00834623"/>
    <w:rsid w:val="00835B67"/>
    <w:rsid w:val="00836699"/>
    <w:rsid w:val="00840337"/>
    <w:rsid w:val="00841E54"/>
    <w:rsid w:val="00842099"/>
    <w:rsid w:val="00842B93"/>
    <w:rsid w:val="00842BEA"/>
    <w:rsid w:val="00842C62"/>
    <w:rsid w:val="00842E06"/>
    <w:rsid w:val="00843102"/>
    <w:rsid w:val="00843AB6"/>
    <w:rsid w:val="00843B69"/>
    <w:rsid w:val="00843C6F"/>
    <w:rsid w:val="00844003"/>
    <w:rsid w:val="008443C3"/>
    <w:rsid w:val="00845C97"/>
    <w:rsid w:val="00850EE6"/>
    <w:rsid w:val="00851513"/>
    <w:rsid w:val="00851519"/>
    <w:rsid w:val="00851FB3"/>
    <w:rsid w:val="008526BA"/>
    <w:rsid w:val="00852755"/>
    <w:rsid w:val="00852DC8"/>
    <w:rsid w:val="00853292"/>
    <w:rsid w:val="00853DAA"/>
    <w:rsid w:val="00854918"/>
    <w:rsid w:val="00855996"/>
    <w:rsid w:val="00855F4A"/>
    <w:rsid w:val="008561BD"/>
    <w:rsid w:val="00861035"/>
    <w:rsid w:val="00861413"/>
    <w:rsid w:val="008618B6"/>
    <w:rsid w:val="008624C6"/>
    <w:rsid w:val="00863850"/>
    <w:rsid w:val="00863E6A"/>
    <w:rsid w:val="00864406"/>
    <w:rsid w:val="00864CC2"/>
    <w:rsid w:val="00865A39"/>
    <w:rsid w:val="00867609"/>
    <w:rsid w:val="0086794E"/>
    <w:rsid w:val="00870727"/>
    <w:rsid w:val="0087139B"/>
    <w:rsid w:val="00873656"/>
    <w:rsid w:val="008749A2"/>
    <w:rsid w:val="008777F9"/>
    <w:rsid w:val="00880C5A"/>
    <w:rsid w:val="0088154A"/>
    <w:rsid w:val="00881793"/>
    <w:rsid w:val="00881F4F"/>
    <w:rsid w:val="00887BFB"/>
    <w:rsid w:val="008900F8"/>
    <w:rsid w:val="00890E08"/>
    <w:rsid w:val="0089132B"/>
    <w:rsid w:val="0089177A"/>
    <w:rsid w:val="00892751"/>
    <w:rsid w:val="00893297"/>
    <w:rsid w:val="00893833"/>
    <w:rsid w:val="00894178"/>
    <w:rsid w:val="00895B6D"/>
    <w:rsid w:val="008A02FD"/>
    <w:rsid w:val="008A0835"/>
    <w:rsid w:val="008A0F43"/>
    <w:rsid w:val="008A1ACB"/>
    <w:rsid w:val="008A261F"/>
    <w:rsid w:val="008A2808"/>
    <w:rsid w:val="008A379D"/>
    <w:rsid w:val="008A3A21"/>
    <w:rsid w:val="008A3E52"/>
    <w:rsid w:val="008A4556"/>
    <w:rsid w:val="008A494C"/>
    <w:rsid w:val="008A4965"/>
    <w:rsid w:val="008A5ACC"/>
    <w:rsid w:val="008A658B"/>
    <w:rsid w:val="008A729B"/>
    <w:rsid w:val="008A72D3"/>
    <w:rsid w:val="008A7338"/>
    <w:rsid w:val="008A79D1"/>
    <w:rsid w:val="008A7B2B"/>
    <w:rsid w:val="008A7B49"/>
    <w:rsid w:val="008B0765"/>
    <w:rsid w:val="008B0CF3"/>
    <w:rsid w:val="008B142E"/>
    <w:rsid w:val="008B14E0"/>
    <w:rsid w:val="008B1A0F"/>
    <w:rsid w:val="008B1F66"/>
    <w:rsid w:val="008B3320"/>
    <w:rsid w:val="008B3C27"/>
    <w:rsid w:val="008B56ED"/>
    <w:rsid w:val="008B626A"/>
    <w:rsid w:val="008B6BA3"/>
    <w:rsid w:val="008B724A"/>
    <w:rsid w:val="008B7BA1"/>
    <w:rsid w:val="008C1AE5"/>
    <w:rsid w:val="008C1F60"/>
    <w:rsid w:val="008C2596"/>
    <w:rsid w:val="008C2AB9"/>
    <w:rsid w:val="008C2B67"/>
    <w:rsid w:val="008C3BB0"/>
    <w:rsid w:val="008C52BE"/>
    <w:rsid w:val="008C5431"/>
    <w:rsid w:val="008C7087"/>
    <w:rsid w:val="008C7A02"/>
    <w:rsid w:val="008D0BF8"/>
    <w:rsid w:val="008D0CDF"/>
    <w:rsid w:val="008D0E6A"/>
    <w:rsid w:val="008D11E6"/>
    <w:rsid w:val="008D224D"/>
    <w:rsid w:val="008D2683"/>
    <w:rsid w:val="008D3055"/>
    <w:rsid w:val="008D3398"/>
    <w:rsid w:val="008D5F7D"/>
    <w:rsid w:val="008D657F"/>
    <w:rsid w:val="008D6BF4"/>
    <w:rsid w:val="008D7906"/>
    <w:rsid w:val="008E05BC"/>
    <w:rsid w:val="008E0D8E"/>
    <w:rsid w:val="008E264C"/>
    <w:rsid w:val="008E269A"/>
    <w:rsid w:val="008E34F7"/>
    <w:rsid w:val="008E4197"/>
    <w:rsid w:val="008E41B7"/>
    <w:rsid w:val="008E4987"/>
    <w:rsid w:val="008E5FBD"/>
    <w:rsid w:val="008E6A0B"/>
    <w:rsid w:val="008E6B04"/>
    <w:rsid w:val="008E7DE6"/>
    <w:rsid w:val="008E7F73"/>
    <w:rsid w:val="008F05C8"/>
    <w:rsid w:val="008F17C4"/>
    <w:rsid w:val="008F19F0"/>
    <w:rsid w:val="008F2554"/>
    <w:rsid w:val="008F279F"/>
    <w:rsid w:val="008F4A94"/>
    <w:rsid w:val="008F4D23"/>
    <w:rsid w:val="008F5843"/>
    <w:rsid w:val="008F60B2"/>
    <w:rsid w:val="008F63FD"/>
    <w:rsid w:val="008F6E52"/>
    <w:rsid w:val="008F7120"/>
    <w:rsid w:val="008F7BEA"/>
    <w:rsid w:val="008F7D0B"/>
    <w:rsid w:val="0090158A"/>
    <w:rsid w:val="00901AD9"/>
    <w:rsid w:val="0090254A"/>
    <w:rsid w:val="00902648"/>
    <w:rsid w:val="009034E2"/>
    <w:rsid w:val="0090358A"/>
    <w:rsid w:val="0090379D"/>
    <w:rsid w:val="0090382B"/>
    <w:rsid w:val="00903CB6"/>
    <w:rsid w:val="00904420"/>
    <w:rsid w:val="00905054"/>
    <w:rsid w:val="009055D6"/>
    <w:rsid w:val="0090578E"/>
    <w:rsid w:val="0090636D"/>
    <w:rsid w:val="00911312"/>
    <w:rsid w:val="009122ED"/>
    <w:rsid w:val="00912390"/>
    <w:rsid w:val="009123ED"/>
    <w:rsid w:val="00912B48"/>
    <w:rsid w:val="00913C7F"/>
    <w:rsid w:val="00914323"/>
    <w:rsid w:val="00915F54"/>
    <w:rsid w:val="0091644E"/>
    <w:rsid w:val="009167A3"/>
    <w:rsid w:val="00916B6B"/>
    <w:rsid w:val="00916BD0"/>
    <w:rsid w:val="00920DA0"/>
    <w:rsid w:val="00922E04"/>
    <w:rsid w:val="00923F0A"/>
    <w:rsid w:val="00923F91"/>
    <w:rsid w:val="00926E47"/>
    <w:rsid w:val="00926F5D"/>
    <w:rsid w:val="00927A3E"/>
    <w:rsid w:val="00927A87"/>
    <w:rsid w:val="009348D7"/>
    <w:rsid w:val="0093498C"/>
    <w:rsid w:val="00935E60"/>
    <w:rsid w:val="00937F17"/>
    <w:rsid w:val="00941078"/>
    <w:rsid w:val="009423E4"/>
    <w:rsid w:val="00942FA0"/>
    <w:rsid w:val="00943269"/>
    <w:rsid w:val="009440B2"/>
    <w:rsid w:val="00945631"/>
    <w:rsid w:val="00946498"/>
    <w:rsid w:val="00946A34"/>
    <w:rsid w:val="009470E8"/>
    <w:rsid w:val="00952484"/>
    <w:rsid w:val="00952FF4"/>
    <w:rsid w:val="00953F9D"/>
    <w:rsid w:val="00954531"/>
    <w:rsid w:val="00955AD9"/>
    <w:rsid w:val="00956FBD"/>
    <w:rsid w:val="00957452"/>
    <w:rsid w:val="00960401"/>
    <w:rsid w:val="00961114"/>
    <w:rsid w:val="00961EB3"/>
    <w:rsid w:val="00962051"/>
    <w:rsid w:val="00962A29"/>
    <w:rsid w:val="009630B7"/>
    <w:rsid w:val="00965AAF"/>
    <w:rsid w:val="00965BEC"/>
    <w:rsid w:val="00967FC1"/>
    <w:rsid w:val="00970410"/>
    <w:rsid w:val="009715BF"/>
    <w:rsid w:val="00971AD5"/>
    <w:rsid w:val="0097230E"/>
    <w:rsid w:val="009728DA"/>
    <w:rsid w:val="00974011"/>
    <w:rsid w:val="00974488"/>
    <w:rsid w:val="00976283"/>
    <w:rsid w:val="0097669D"/>
    <w:rsid w:val="009768C5"/>
    <w:rsid w:val="00976DBB"/>
    <w:rsid w:val="00977A03"/>
    <w:rsid w:val="00977AB0"/>
    <w:rsid w:val="00977B31"/>
    <w:rsid w:val="00977C39"/>
    <w:rsid w:val="00980058"/>
    <w:rsid w:val="00980165"/>
    <w:rsid w:val="0098113D"/>
    <w:rsid w:val="00981CDA"/>
    <w:rsid w:val="00981D06"/>
    <w:rsid w:val="0098249E"/>
    <w:rsid w:val="00982939"/>
    <w:rsid w:val="00982B7A"/>
    <w:rsid w:val="00982BB2"/>
    <w:rsid w:val="0098341E"/>
    <w:rsid w:val="0098375A"/>
    <w:rsid w:val="00984866"/>
    <w:rsid w:val="0098568C"/>
    <w:rsid w:val="00985AC5"/>
    <w:rsid w:val="00986495"/>
    <w:rsid w:val="009878C6"/>
    <w:rsid w:val="00987CDC"/>
    <w:rsid w:val="00987FAC"/>
    <w:rsid w:val="009902E0"/>
    <w:rsid w:val="0099127B"/>
    <w:rsid w:val="00991526"/>
    <w:rsid w:val="009924BE"/>
    <w:rsid w:val="00992A78"/>
    <w:rsid w:val="009936DA"/>
    <w:rsid w:val="00993824"/>
    <w:rsid w:val="00993C3E"/>
    <w:rsid w:val="009940E1"/>
    <w:rsid w:val="0099444A"/>
    <w:rsid w:val="009949AB"/>
    <w:rsid w:val="00995A4F"/>
    <w:rsid w:val="00996221"/>
    <w:rsid w:val="00996A0F"/>
    <w:rsid w:val="00996C11"/>
    <w:rsid w:val="00997D11"/>
    <w:rsid w:val="00997E12"/>
    <w:rsid w:val="009A06E1"/>
    <w:rsid w:val="009A1670"/>
    <w:rsid w:val="009A36CB"/>
    <w:rsid w:val="009A5763"/>
    <w:rsid w:val="009A5C64"/>
    <w:rsid w:val="009A5D8D"/>
    <w:rsid w:val="009A5DEB"/>
    <w:rsid w:val="009A6DDF"/>
    <w:rsid w:val="009A7162"/>
    <w:rsid w:val="009A7801"/>
    <w:rsid w:val="009A7B87"/>
    <w:rsid w:val="009A7E68"/>
    <w:rsid w:val="009A7FCE"/>
    <w:rsid w:val="009B081A"/>
    <w:rsid w:val="009B18C8"/>
    <w:rsid w:val="009B2E41"/>
    <w:rsid w:val="009B34D7"/>
    <w:rsid w:val="009B4712"/>
    <w:rsid w:val="009B6305"/>
    <w:rsid w:val="009B65FF"/>
    <w:rsid w:val="009B69DE"/>
    <w:rsid w:val="009B75C9"/>
    <w:rsid w:val="009C39FF"/>
    <w:rsid w:val="009C3B9F"/>
    <w:rsid w:val="009C4652"/>
    <w:rsid w:val="009C55F9"/>
    <w:rsid w:val="009C5973"/>
    <w:rsid w:val="009C5F05"/>
    <w:rsid w:val="009C6633"/>
    <w:rsid w:val="009D0035"/>
    <w:rsid w:val="009D0323"/>
    <w:rsid w:val="009D03CF"/>
    <w:rsid w:val="009D071B"/>
    <w:rsid w:val="009D09CA"/>
    <w:rsid w:val="009D1099"/>
    <w:rsid w:val="009D2A5F"/>
    <w:rsid w:val="009D2A7F"/>
    <w:rsid w:val="009D2AA0"/>
    <w:rsid w:val="009D36CA"/>
    <w:rsid w:val="009D3F3E"/>
    <w:rsid w:val="009D4136"/>
    <w:rsid w:val="009D4333"/>
    <w:rsid w:val="009D4429"/>
    <w:rsid w:val="009D4A13"/>
    <w:rsid w:val="009D512A"/>
    <w:rsid w:val="009D52EB"/>
    <w:rsid w:val="009D5A68"/>
    <w:rsid w:val="009D5CBB"/>
    <w:rsid w:val="009D5E37"/>
    <w:rsid w:val="009D60E2"/>
    <w:rsid w:val="009D69A1"/>
    <w:rsid w:val="009D6E87"/>
    <w:rsid w:val="009D6EA0"/>
    <w:rsid w:val="009E01AB"/>
    <w:rsid w:val="009E0EB0"/>
    <w:rsid w:val="009E11D8"/>
    <w:rsid w:val="009E177B"/>
    <w:rsid w:val="009E2B2E"/>
    <w:rsid w:val="009E37F2"/>
    <w:rsid w:val="009E3FA1"/>
    <w:rsid w:val="009E3FB9"/>
    <w:rsid w:val="009E6068"/>
    <w:rsid w:val="009E6FA8"/>
    <w:rsid w:val="009E774A"/>
    <w:rsid w:val="009E78B8"/>
    <w:rsid w:val="009E78BE"/>
    <w:rsid w:val="009E7FB7"/>
    <w:rsid w:val="009F017D"/>
    <w:rsid w:val="009F0E5C"/>
    <w:rsid w:val="009F105F"/>
    <w:rsid w:val="009F42E8"/>
    <w:rsid w:val="009F46F0"/>
    <w:rsid w:val="009F4E39"/>
    <w:rsid w:val="009F57B4"/>
    <w:rsid w:val="009F5F55"/>
    <w:rsid w:val="009F6A31"/>
    <w:rsid w:val="009F72B3"/>
    <w:rsid w:val="009F7F3C"/>
    <w:rsid w:val="00A003AF"/>
    <w:rsid w:val="00A004E3"/>
    <w:rsid w:val="00A01B9C"/>
    <w:rsid w:val="00A036DA"/>
    <w:rsid w:val="00A040AE"/>
    <w:rsid w:val="00A043A4"/>
    <w:rsid w:val="00A04BDF"/>
    <w:rsid w:val="00A05E5F"/>
    <w:rsid w:val="00A05F7A"/>
    <w:rsid w:val="00A065CC"/>
    <w:rsid w:val="00A06EFF"/>
    <w:rsid w:val="00A100F7"/>
    <w:rsid w:val="00A10A88"/>
    <w:rsid w:val="00A1121D"/>
    <w:rsid w:val="00A11BB6"/>
    <w:rsid w:val="00A12592"/>
    <w:rsid w:val="00A12ABF"/>
    <w:rsid w:val="00A12E39"/>
    <w:rsid w:val="00A1302F"/>
    <w:rsid w:val="00A13FBF"/>
    <w:rsid w:val="00A1499E"/>
    <w:rsid w:val="00A14F6D"/>
    <w:rsid w:val="00A15C33"/>
    <w:rsid w:val="00A161D5"/>
    <w:rsid w:val="00A17067"/>
    <w:rsid w:val="00A1773F"/>
    <w:rsid w:val="00A17749"/>
    <w:rsid w:val="00A22217"/>
    <w:rsid w:val="00A22EE3"/>
    <w:rsid w:val="00A23110"/>
    <w:rsid w:val="00A23A23"/>
    <w:rsid w:val="00A23B3E"/>
    <w:rsid w:val="00A25681"/>
    <w:rsid w:val="00A25F20"/>
    <w:rsid w:val="00A266F6"/>
    <w:rsid w:val="00A26B39"/>
    <w:rsid w:val="00A26DBB"/>
    <w:rsid w:val="00A3214F"/>
    <w:rsid w:val="00A326CB"/>
    <w:rsid w:val="00A32A03"/>
    <w:rsid w:val="00A32D9B"/>
    <w:rsid w:val="00A34715"/>
    <w:rsid w:val="00A34EF2"/>
    <w:rsid w:val="00A3533C"/>
    <w:rsid w:val="00A35FB7"/>
    <w:rsid w:val="00A368A2"/>
    <w:rsid w:val="00A36DDD"/>
    <w:rsid w:val="00A37B5B"/>
    <w:rsid w:val="00A37C08"/>
    <w:rsid w:val="00A4053E"/>
    <w:rsid w:val="00A40CCD"/>
    <w:rsid w:val="00A42625"/>
    <w:rsid w:val="00A427BF"/>
    <w:rsid w:val="00A4350C"/>
    <w:rsid w:val="00A43703"/>
    <w:rsid w:val="00A437CA"/>
    <w:rsid w:val="00A43CD4"/>
    <w:rsid w:val="00A475C8"/>
    <w:rsid w:val="00A47A4A"/>
    <w:rsid w:val="00A47EFC"/>
    <w:rsid w:val="00A502F5"/>
    <w:rsid w:val="00A508F6"/>
    <w:rsid w:val="00A50F31"/>
    <w:rsid w:val="00A51011"/>
    <w:rsid w:val="00A51CC9"/>
    <w:rsid w:val="00A53734"/>
    <w:rsid w:val="00A54CA9"/>
    <w:rsid w:val="00A54E2B"/>
    <w:rsid w:val="00A55364"/>
    <w:rsid w:val="00A55776"/>
    <w:rsid w:val="00A559C2"/>
    <w:rsid w:val="00A55A41"/>
    <w:rsid w:val="00A55B10"/>
    <w:rsid w:val="00A56DCB"/>
    <w:rsid w:val="00A57226"/>
    <w:rsid w:val="00A57A37"/>
    <w:rsid w:val="00A61200"/>
    <w:rsid w:val="00A61C8F"/>
    <w:rsid w:val="00A6233F"/>
    <w:rsid w:val="00A626E7"/>
    <w:rsid w:val="00A62C97"/>
    <w:rsid w:val="00A637AE"/>
    <w:rsid w:val="00A643B4"/>
    <w:rsid w:val="00A6465F"/>
    <w:rsid w:val="00A64C38"/>
    <w:rsid w:val="00A6501D"/>
    <w:rsid w:val="00A658FB"/>
    <w:rsid w:val="00A70418"/>
    <w:rsid w:val="00A716F9"/>
    <w:rsid w:val="00A72D24"/>
    <w:rsid w:val="00A73736"/>
    <w:rsid w:val="00A739F7"/>
    <w:rsid w:val="00A73A61"/>
    <w:rsid w:val="00A74D59"/>
    <w:rsid w:val="00A75675"/>
    <w:rsid w:val="00A758AD"/>
    <w:rsid w:val="00A75DE8"/>
    <w:rsid w:val="00A767CE"/>
    <w:rsid w:val="00A8005A"/>
    <w:rsid w:val="00A80A59"/>
    <w:rsid w:val="00A80E41"/>
    <w:rsid w:val="00A810CF"/>
    <w:rsid w:val="00A8128F"/>
    <w:rsid w:val="00A81F06"/>
    <w:rsid w:val="00A83BEF"/>
    <w:rsid w:val="00A83F5A"/>
    <w:rsid w:val="00A8648C"/>
    <w:rsid w:val="00A91C76"/>
    <w:rsid w:val="00A9235C"/>
    <w:rsid w:val="00A93375"/>
    <w:rsid w:val="00A937F6"/>
    <w:rsid w:val="00A93C0A"/>
    <w:rsid w:val="00A94425"/>
    <w:rsid w:val="00A94CD8"/>
    <w:rsid w:val="00A95A5B"/>
    <w:rsid w:val="00A95B76"/>
    <w:rsid w:val="00A9665B"/>
    <w:rsid w:val="00A966FB"/>
    <w:rsid w:val="00A970E2"/>
    <w:rsid w:val="00A97BE1"/>
    <w:rsid w:val="00AA00C7"/>
    <w:rsid w:val="00AA0253"/>
    <w:rsid w:val="00AA1515"/>
    <w:rsid w:val="00AA20A4"/>
    <w:rsid w:val="00AA21CD"/>
    <w:rsid w:val="00AA2253"/>
    <w:rsid w:val="00AA35DD"/>
    <w:rsid w:val="00AA524B"/>
    <w:rsid w:val="00AA5858"/>
    <w:rsid w:val="00AA5D92"/>
    <w:rsid w:val="00AA5E00"/>
    <w:rsid w:val="00AA6283"/>
    <w:rsid w:val="00AA6DD4"/>
    <w:rsid w:val="00AB02E8"/>
    <w:rsid w:val="00AB05A1"/>
    <w:rsid w:val="00AB1797"/>
    <w:rsid w:val="00AB1FB2"/>
    <w:rsid w:val="00AB2B16"/>
    <w:rsid w:val="00AB2EB9"/>
    <w:rsid w:val="00AB3C27"/>
    <w:rsid w:val="00AB528B"/>
    <w:rsid w:val="00AB72FB"/>
    <w:rsid w:val="00AC022A"/>
    <w:rsid w:val="00AC0480"/>
    <w:rsid w:val="00AC1273"/>
    <w:rsid w:val="00AC1AB7"/>
    <w:rsid w:val="00AC34D1"/>
    <w:rsid w:val="00AC36FD"/>
    <w:rsid w:val="00AC3CB4"/>
    <w:rsid w:val="00AC55C1"/>
    <w:rsid w:val="00AC6348"/>
    <w:rsid w:val="00AC68CA"/>
    <w:rsid w:val="00AC7FBA"/>
    <w:rsid w:val="00AD3D6B"/>
    <w:rsid w:val="00AD5ABC"/>
    <w:rsid w:val="00AD6F13"/>
    <w:rsid w:val="00AD76D3"/>
    <w:rsid w:val="00AE05DA"/>
    <w:rsid w:val="00AE0EA8"/>
    <w:rsid w:val="00AE11FB"/>
    <w:rsid w:val="00AE26A4"/>
    <w:rsid w:val="00AE4102"/>
    <w:rsid w:val="00AE5A58"/>
    <w:rsid w:val="00AE6088"/>
    <w:rsid w:val="00AE709F"/>
    <w:rsid w:val="00AE7FDD"/>
    <w:rsid w:val="00AF0E06"/>
    <w:rsid w:val="00AF20D5"/>
    <w:rsid w:val="00AF3A50"/>
    <w:rsid w:val="00AF7B52"/>
    <w:rsid w:val="00AF7FD3"/>
    <w:rsid w:val="00B00D19"/>
    <w:rsid w:val="00B013CC"/>
    <w:rsid w:val="00B0151A"/>
    <w:rsid w:val="00B034DA"/>
    <w:rsid w:val="00B03E2B"/>
    <w:rsid w:val="00B04F73"/>
    <w:rsid w:val="00B0507D"/>
    <w:rsid w:val="00B073E0"/>
    <w:rsid w:val="00B0777B"/>
    <w:rsid w:val="00B1047F"/>
    <w:rsid w:val="00B107F7"/>
    <w:rsid w:val="00B10976"/>
    <w:rsid w:val="00B1140F"/>
    <w:rsid w:val="00B11C5C"/>
    <w:rsid w:val="00B127AB"/>
    <w:rsid w:val="00B13522"/>
    <w:rsid w:val="00B137AB"/>
    <w:rsid w:val="00B13ECA"/>
    <w:rsid w:val="00B14741"/>
    <w:rsid w:val="00B15B19"/>
    <w:rsid w:val="00B17CD9"/>
    <w:rsid w:val="00B20EA2"/>
    <w:rsid w:val="00B21D57"/>
    <w:rsid w:val="00B21D7E"/>
    <w:rsid w:val="00B22E32"/>
    <w:rsid w:val="00B23EAD"/>
    <w:rsid w:val="00B24583"/>
    <w:rsid w:val="00B24A78"/>
    <w:rsid w:val="00B24BAE"/>
    <w:rsid w:val="00B25256"/>
    <w:rsid w:val="00B2595B"/>
    <w:rsid w:val="00B26864"/>
    <w:rsid w:val="00B270A0"/>
    <w:rsid w:val="00B30137"/>
    <w:rsid w:val="00B30D7A"/>
    <w:rsid w:val="00B30FD3"/>
    <w:rsid w:val="00B31B12"/>
    <w:rsid w:val="00B31FC7"/>
    <w:rsid w:val="00B322E3"/>
    <w:rsid w:val="00B32D21"/>
    <w:rsid w:val="00B344F8"/>
    <w:rsid w:val="00B35367"/>
    <w:rsid w:val="00B3543F"/>
    <w:rsid w:val="00B356C1"/>
    <w:rsid w:val="00B370B1"/>
    <w:rsid w:val="00B4014C"/>
    <w:rsid w:val="00B4095B"/>
    <w:rsid w:val="00B40F1E"/>
    <w:rsid w:val="00B41A88"/>
    <w:rsid w:val="00B428C3"/>
    <w:rsid w:val="00B439F8"/>
    <w:rsid w:val="00B43B27"/>
    <w:rsid w:val="00B43EBD"/>
    <w:rsid w:val="00B46947"/>
    <w:rsid w:val="00B46A53"/>
    <w:rsid w:val="00B46D4D"/>
    <w:rsid w:val="00B46EC8"/>
    <w:rsid w:val="00B47DD9"/>
    <w:rsid w:val="00B5468C"/>
    <w:rsid w:val="00B54A7F"/>
    <w:rsid w:val="00B54CE5"/>
    <w:rsid w:val="00B550D3"/>
    <w:rsid w:val="00B5561C"/>
    <w:rsid w:val="00B55AB3"/>
    <w:rsid w:val="00B56691"/>
    <w:rsid w:val="00B577C1"/>
    <w:rsid w:val="00B63BA7"/>
    <w:rsid w:val="00B63CB6"/>
    <w:rsid w:val="00B6413C"/>
    <w:rsid w:val="00B6416F"/>
    <w:rsid w:val="00B64BF6"/>
    <w:rsid w:val="00B64D92"/>
    <w:rsid w:val="00B65480"/>
    <w:rsid w:val="00B65A83"/>
    <w:rsid w:val="00B65B63"/>
    <w:rsid w:val="00B662E2"/>
    <w:rsid w:val="00B66A29"/>
    <w:rsid w:val="00B71D7B"/>
    <w:rsid w:val="00B71EB0"/>
    <w:rsid w:val="00B72234"/>
    <w:rsid w:val="00B726FB"/>
    <w:rsid w:val="00B73C28"/>
    <w:rsid w:val="00B74A87"/>
    <w:rsid w:val="00B76A2D"/>
    <w:rsid w:val="00B76B34"/>
    <w:rsid w:val="00B77945"/>
    <w:rsid w:val="00B77CC7"/>
    <w:rsid w:val="00B8028A"/>
    <w:rsid w:val="00B8069B"/>
    <w:rsid w:val="00B809A7"/>
    <w:rsid w:val="00B80EC2"/>
    <w:rsid w:val="00B818A3"/>
    <w:rsid w:val="00B82B5F"/>
    <w:rsid w:val="00B8315A"/>
    <w:rsid w:val="00B854BC"/>
    <w:rsid w:val="00B86B86"/>
    <w:rsid w:val="00B86E85"/>
    <w:rsid w:val="00B87318"/>
    <w:rsid w:val="00B87BD6"/>
    <w:rsid w:val="00B92045"/>
    <w:rsid w:val="00B92808"/>
    <w:rsid w:val="00B928EB"/>
    <w:rsid w:val="00B93659"/>
    <w:rsid w:val="00B941F9"/>
    <w:rsid w:val="00B94322"/>
    <w:rsid w:val="00B94E6E"/>
    <w:rsid w:val="00B94EAA"/>
    <w:rsid w:val="00B94F9A"/>
    <w:rsid w:val="00B95E22"/>
    <w:rsid w:val="00B97B2A"/>
    <w:rsid w:val="00B97E59"/>
    <w:rsid w:val="00BA03A4"/>
    <w:rsid w:val="00BA1D94"/>
    <w:rsid w:val="00BA2457"/>
    <w:rsid w:val="00BA277E"/>
    <w:rsid w:val="00BA28E8"/>
    <w:rsid w:val="00BA4686"/>
    <w:rsid w:val="00BA4952"/>
    <w:rsid w:val="00BA52AE"/>
    <w:rsid w:val="00BA5584"/>
    <w:rsid w:val="00BA5CEA"/>
    <w:rsid w:val="00BA66D7"/>
    <w:rsid w:val="00BA7195"/>
    <w:rsid w:val="00BA727B"/>
    <w:rsid w:val="00BB175A"/>
    <w:rsid w:val="00BB1A15"/>
    <w:rsid w:val="00BB20E8"/>
    <w:rsid w:val="00BB2C13"/>
    <w:rsid w:val="00BB478D"/>
    <w:rsid w:val="00BB5EBD"/>
    <w:rsid w:val="00BB64E9"/>
    <w:rsid w:val="00BC24B9"/>
    <w:rsid w:val="00BC293B"/>
    <w:rsid w:val="00BC2D00"/>
    <w:rsid w:val="00BC35DE"/>
    <w:rsid w:val="00BC3E90"/>
    <w:rsid w:val="00BC4DD8"/>
    <w:rsid w:val="00BC4FFF"/>
    <w:rsid w:val="00BC5452"/>
    <w:rsid w:val="00BC5899"/>
    <w:rsid w:val="00BC6828"/>
    <w:rsid w:val="00BC6DE0"/>
    <w:rsid w:val="00BC72B2"/>
    <w:rsid w:val="00BC738F"/>
    <w:rsid w:val="00BC7545"/>
    <w:rsid w:val="00BC77DE"/>
    <w:rsid w:val="00BC7844"/>
    <w:rsid w:val="00BD0F0F"/>
    <w:rsid w:val="00BD25C8"/>
    <w:rsid w:val="00BD5B82"/>
    <w:rsid w:val="00BD5C24"/>
    <w:rsid w:val="00BD6981"/>
    <w:rsid w:val="00BD6A21"/>
    <w:rsid w:val="00BD7237"/>
    <w:rsid w:val="00BD76A9"/>
    <w:rsid w:val="00BD7E45"/>
    <w:rsid w:val="00BE09B8"/>
    <w:rsid w:val="00BE0CFC"/>
    <w:rsid w:val="00BE0FC2"/>
    <w:rsid w:val="00BE10AD"/>
    <w:rsid w:val="00BE1769"/>
    <w:rsid w:val="00BE1792"/>
    <w:rsid w:val="00BE21C0"/>
    <w:rsid w:val="00BE259B"/>
    <w:rsid w:val="00BE2B37"/>
    <w:rsid w:val="00BE2D3E"/>
    <w:rsid w:val="00BE5459"/>
    <w:rsid w:val="00BE56EB"/>
    <w:rsid w:val="00BE61D0"/>
    <w:rsid w:val="00BE6AC0"/>
    <w:rsid w:val="00BE6AEC"/>
    <w:rsid w:val="00BE6D02"/>
    <w:rsid w:val="00BE7169"/>
    <w:rsid w:val="00BE7239"/>
    <w:rsid w:val="00BF0968"/>
    <w:rsid w:val="00BF100B"/>
    <w:rsid w:val="00BF1058"/>
    <w:rsid w:val="00BF1FAA"/>
    <w:rsid w:val="00BF37B3"/>
    <w:rsid w:val="00BF56EE"/>
    <w:rsid w:val="00BF6940"/>
    <w:rsid w:val="00BF6A15"/>
    <w:rsid w:val="00BF6B8E"/>
    <w:rsid w:val="00BF7E5F"/>
    <w:rsid w:val="00C00156"/>
    <w:rsid w:val="00C01EE3"/>
    <w:rsid w:val="00C020EE"/>
    <w:rsid w:val="00C0289B"/>
    <w:rsid w:val="00C02EAE"/>
    <w:rsid w:val="00C0304F"/>
    <w:rsid w:val="00C030E3"/>
    <w:rsid w:val="00C03800"/>
    <w:rsid w:val="00C03E6C"/>
    <w:rsid w:val="00C0417F"/>
    <w:rsid w:val="00C041B3"/>
    <w:rsid w:val="00C0474A"/>
    <w:rsid w:val="00C05626"/>
    <w:rsid w:val="00C05D23"/>
    <w:rsid w:val="00C05DFE"/>
    <w:rsid w:val="00C06D16"/>
    <w:rsid w:val="00C07E31"/>
    <w:rsid w:val="00C1071E"/>
    <w:rsid w:val="00C125F2"/>
    <w:rsid w:val="00C13301"/>
    <w:rsid w:val="00C136F8"/>
    <w:rsid w:val="00C158F6"/>
    <w:rsid w:val="00C176E1"/>
    <w:rsid w:val="00C211E4"/>
    <w:rsid w:val="00C23247"/>
    <w:rsid w:val="00C240B9"/>
    <w:rsid w:val="00C2438E"/>
    <w:rsid w:val="00C259C3"/>
    <w:rsid w:val="00C27D06"/>
    <w:rsid w:val="00C316FB"/>
    <w:rsid w:val="00C31A99"/>
    <w:rsid w:val="00C31AB8"/>
    <w:rsid w:val="00C31C34"/>
    <w:rsid w:val="00C322AE"/>
    <w:rsid w:val="00C325FB"/>
    <w:rsid w:val="00C3307B"/>
    <w:rsid w:val="00C33147"/>
    <w:rsid w:val="00C33E8C"/>
    <w:rsid w:val="00C33EC8"/>
    <w:rsid w:val="00C348C1"/>
    <w:rsid w:val="00C3526A"/>
    <w:rsid w:val="00C37CC6"/>
    <w:rsid w:val="00C40013"/>
    <w:rsid w:val="00C42012"/>
    <w:rsid w:val="00C43F77"/>
    <w:rsid w:val="00C43FBB"/>
    <w:rsid w:val="00C4400B"/>
    <w:rsid w:val="00C4543E"/>
    <w:rsid w:val="00C459BF"/>
    <w:rsid w:val="00C45D9A"/>
    <w:rsid w:val="00C47A79"/>
    <w:rsid w:val="00C47D1D"/>
    <w:rsid w:val="00C500AB"/>
    <w:rsid w:val="00C50B41"/>
    <w:rsid w:val="00C515CF"/>
    <w:rsid w:val="00C51E6A"/>
    <w:rsid w:val="00C52CB9"/>
    <w:rsid w:val="00C53439"/>
    <w:rsid w:val="00C5459E"/>
    <w:rsid w:val="00C554FD"/>
    <w:rsid w:val="00C56BCA"/>
    <w:rsid w:val="00C56C37"/>
    <w:rsid w:val="00C571FA"/>
    <w:rsid w:val="00C5795F"/>
    <w:rsid w:val="00C60DB7"/>
    <w:rsid w:val="00C615FD"/>
    <w:rsid w:val="00C617A7"/>
    <w:rsid w:val="00C61A27"/>
    <w:rsid w:val="00C6322A"/>
    <w:rsid w:val="00C6474F"/>
    <w:rsid w:val="00C64794"/>
    <w:rsid w:val="00C65CF6"/>
    <w:rsid w:val="00C661AA"/>
    <w:rsid w:val="00C66BA2"/>
    <w:rsid w:val="00C67125"/>
    <w:rsid w:val="00C67331"/>
    <w:rsid w:val="00C67BDA"/>
    <w:rsid w:val="00C67BDC"/>
    <w:rsid w:val="00C72F47"/>
    <w:rsid w:val="00C73AFC"/>
    <w:rsid w:val="00C75348"/>
    <w:rsid w:val="00C75563"/>
    <w:rsid w:val="00C75AB1"/>
    <w:rsid w:val="00C77A5A"/>
    <w:rsid w:val="00C80C9E"/>
    <w:rsid w:val="00C81DCD"/>
    <w:rsid w:val="00C82E51"/>
    <w:rsid w:val="00C843BB"/>
    <w:rsid w:val="00C85348"/>
    <w:rsid w:val="00C85EF8"/>
    <w:rsid w:val="00C8698F"/>
    <w:rsid w:val="00C86B8B"/>
    <w:rsid w:val="00C87915"/>
    <w:rsid w:val="00C9052E"/>
    <w:rsid w:val="00C90792"/>
    <w:rsid w:val="00C90DD6"/>
    <w:rsid w:val="00C91AF4"/>
    <w:rsid w:val="00C92646"/>
    <w:rsid w:val="00C92D05"/>
    <w:rsid w:val="00C93058"/>
    <w:rsid w:val="00C9669C"/>
    <w:rsid w:val="00C96D96"/>
    <w:rsid w:val="00C96E4B"/>
    <w:rsid w:val="00C9761E"/>
    <w:rsid w:val="00C97698"/>
    <w:rsid w:val="00C97B59"/>
    <w:rsid w:val="00CA0521"/>
    <w:rsid w:val="00CA0652"/>
    <w:rsid w:val="00CA0D69"/>
    <w:rsid w:val="00CA10D7"/>
    <w:rsid w:val="00CA174D"/>
    <w:rsid w:val="00CA23A1"/>
    <w:rsid w:val="00CA4CD0"/>
    <w:rsid w:val="00CA4F56"/>
    <w:rsid w:val="00CA5745"/>
    <w:rsid w:val="00CA59C0"/>
    <w:rsid w:val="00CA5C2C"/>
    <w:rsid w:val="00CA60A0"/>
    <w:rsid w:val="00CA6247"/>
    <w:rsid w:val="00CA6AD4"/>
    <w:rsid w:val="00CA6BD5"/>
    <w:rsid w:val="00CA74FC"/>
    <w:rsid w:val="00CA7DAA"/>
    <w:rsid w:val="00CB019F"/>
    <w:rsid w:val="00CB1197"/>
    <w:rsid w:val="00CB11A0"/>
    <w:rsid w:val="00CB1353"/>
    <w:rsid w:val="00CB162D"/>
    <w:rsid w:val="00CB16C0"/>
    <w:rsid w:val="00CB201B"/>
    <w:rsid w:val="00CB444B"/>
    <w:rsid w:val="00CB44D6"/>
    <w:rsid w:val="00CB49AD"/>
    <w:rsid w:val="00CB4D75"/>
    <w:rsid w:val="00CB5077"/>
    <w:rsid w:val="00CB6D47"/>
    <w:rsid w:val="00CC052F"/>
    <w:rsid w:val="00CC1C2B"/>
    <w:rsid w:val="00CC3256"/>
    <w:rsid w:val="00CC3455"/>
    <w:rsid w:val="00CC38EF"/>
    <w:rsid w:val="00CC4506"/>
    <w:rsid w:val="00CC483C"/>
    <w:rsid w:val="00CC558C"/>
    <w:rsid w:val="00CC71E7"/>
    <w:rsid w:val="00CD05CA"/>
    <w:rsid w:val="00CD1147"/>
    <w:rsid w:val="00CD14AB"/>
    <w:rsid w:val="00CD14F1"/>
    <w:rsid w:val="00CD32C6"/>
    <w:rsid w:val="00CD3862"/>
    <w:rsid w:val="00CD3A7B"/>
    <w:rsid w:val="00CD3AE7"/>
    <w:rsid w:val="00CD429F"/>
    <w:rsid w:val="00CD49F9"/>
    <w:rsid w:val="00CD4E23"/>
    <w:rsid w:val="00CD5E22"/>
    <w:rsid w:val="00CD5E74"/>
    <w:rsid w:val="00CD7706"/>
    <w:rsid w:val="00CD7ADA"/>
    <w:rsid w:val="00CE1224"/>
    <w:rsid w:val="00CE14E6"/>
    <w:rsid w:val="00CE15F6"/>
    <w:rsid w:val="00CE1DC1"/>
    <w:rsid w:val="00CE3786"/>
    <w:rsid w:val="00CE3D44"/>
    <w:rsid w:val="00CE40C4"/>
    <w:rsid w:val="00CE4F4E"/>
    <w:rsid w:val="00CE5244"/>
    <w:rsid w:val="00CE6A67"/>
    <w:rsid w:val="00CE7002"/>
    <w:rsid w:val="00CF0BE9"/>
    <w:rsid w:val="00CF244E"/>
    <w:rsid w:val="00CF31A7"/>
    <w:rsid w:val="00CF3262"/>
    <w:rsid w:val="00CF3D3F"/>
    <w:rsid w:val="00CF61D9"/>
    <w:rsid w:val="00CF6484"/>
    <w:rsid w:val="00CF6B8E"/>
    <w:rsid w:val="00CF71CA"/>
    <w:rsid w:val="00CF7A67"/>
    <w:rsid w:val="00D00737"/>
    <w:rsid w:val="00D00CE1"/>
    <w:rsid w:val="00D01668"/>
    <w:rsid w:val="00D0184A"/>
    <w:rsid w:val="00D01910"/>
    <w:rsid w:val="00D01FFC"/>
    <w:rsid w:val="00D037FA"/>
    <w:rsid w:val="00D0492E"/>
    <w:rsid w:val="00D05749"/>
    <w:rsid w:val="00D05E01"/>
    <w:rsid w:val="00D0628E"/>
    <w:rsid w:val="00D063BE"/>
    <w:rsid w:val="00D06B36"/>
    <w:rsid w:val="00D0704F"/>
    <w:rsid w:val="00D11A26"/>
    <w:rsid w:val="00D11CCA"/>
    <w:rsid w:val="00D12244"/>
    <w:rsid w:val="00D12303"/>
    <w:rsid w:val="00D13628"/>
    <w:rsid w:val="00D13C8C"/>
    <w:rsid w:val="00D140DD"/>
    <w:rsid w:val="00D1454B"/>
    <w:rsid w:val="00D15384"/>
    <w:rsid w:val="00D16148"/>
    <w:rsid w:val="00D167B6"/>
    <w:rsid w:val="00D16EB5"/>
    <w:rsid w:val="00D1709B"/>
    <w:rsid w:val="00D170A7"/>
    <w:rsid w:val="00D17619"/>
    <w:rsid w:val="00D17D75"/>
    <w:rsid w:val="00D20490"/>
    <w:rsid w:val="00D23280"/>
    <w:rsid w:val="00D23A56"/>
    <w:rsid w:val="00D23CCE"/>
    <w:rsid w:val="00D24193"/>
    <w:rsid w:val="00D2683F"/>
    <w:rsid w:val="00D2713C"/>
    <w:rsid w:val="00D27340"/>
    <w:rsid w:val="00D302C4"/>
    <w:rsid w:val="00D30AC0"/>
    <w:rsid w:val="00D30C62"/>
    <w:rsid w:val="00D32331"/>
    <w:rsid w:val="00D3283A"/>
    <w:rsid w:val="00D32A20"/>
    <w:rsid w:val="00D35341"/>
    <w:rsid w:val="00D36045"/>
    <w:rsid w:val="00D373A7"/>
    <w:rsid w:val="00D37583"/>
    <w:rsid w:val="00D377EA"/>
    <w:rsid w:val="00D37E69"/>
    <w:rsid w:val="00D416BA"/>
    <w:rsid w:val="00D41748"/>
    <w:rsid w:val="00D41F1C"/>
    <w:rsid w:val="00D4435A"/>
    <w:rsid w:val="00D447DF"/>
    <w:rsid w:val="00D44991"/>
    <w:rsid w:val="00D46753"/>
    <w:rsid w:val="00D471A1"/>
    <w:rsid w:val="00D47401"/>
    <w:rsid w:val="00D5025F"/>
    <w:rsid w:val="00D507B2"/>
    <w:rsid w:val="00D508CC"/>
    <w:rsid w:val="00D509EC"/>
    <w:rsid w:val="00D50DF9"/>
    <w:rsid w:val="00D51540"/>
    <w:rsid w:val="00D519C3"/>
    <w:rsid w:val="00D51B4A"/>
    <w:rsid w:val="00D521A7"/>
    <w:rsid w:val="00D52851"/>
    <w:rsid w:val="00D52D69"/>
    <w:rsid w:val="00D538C0"/>
    <w:rsid w:val="00D53BA4"/>
    <w:rsid w:val="00D53E14"/>
    <w:rsid w:val="00D54109"/>
    <w:rsid w:val="00D54B20"/>
    <w:rsid w:val="00D54D76"/>
    <w:rsid w:val="00D55D1C"/>
    <w:rsid w:val="00D55FA8"/>
    <w:rsid w:val="00D57C29"/>
    <w:rsid w:val="00D60055"/>
    <w:rsid w:val="00D6075A"/>
    <w:rsid w:val="00D60F58"/>
    <w:rsid w:val="00D61B7D"/>
    <w:rsid w:val="00D63FA4"/>
    <w:rsid w:val="00D64126"/>
    <w:rsid w:val="00D64A79"/>
    <w:rsid w:val="00D64B91"/>
    <w:rsid w:val="00D6554B"/>
    <w:rsid w:val="00D65D11"/>
    <w:rsid w:val="00D65D9F"/>
    <w:rsid w:val="00D65E37"/>
    <w:rsid w:val="00D667E0"/>
    <w:rsid w:val="00D6686C"/>
    <w:rsid w:val="00D673A8"/>
    <w:rsid w:val="00D673B0"/>
    <w:rsid w:val="00D67538"/>
    <w:rsid w:val="00D67722"/>
    <w:rsid w:val="00D70330"/>
    <w:rsid w:val="00D73381"/>
    <w:rsid w:val="00D73DA6"/>
    <w:rsid w:val="00D73E85"/>
    <w:rsid w:val="00D74A03"/>
    <w:rsid w:val="00D76D62"/>
    <w:rsid w:val="00D77BCF"/>
    <w:rsid w:val="00D80244"/>
    <w:rsid w:val="00D80319"/>
    <w:rsid w:val="00D81455"/>
    <w:rsid w:val="00D81E8B"/>
    <w:rsid w:val="00D82519"/>
    <w:rsid w:val="00D83BEF"/>
    <w:rsid w:val="00D8435C"/>
    <w:rsid w:val="00D85F92"/>
    <w:rsid w:val="00D868B0"/>
    <w:rsid w:val="00D86F40"/>
    <w:rsid w:val="00D8712D"/>
    <w:rsid w:val="00D871F2"/>
    <w:rsid w:val="00D87DB6"/>
    <w:rsid w:val="00D9071F"/>
    <w:rsid w:val="00D90F09"/>
    <w:rsid w:val="00D91BFA"/>
    <w:rsid w:val="00D92145"/>
    <w:rsid w:val="00D92CF1"/>
    <w:rsid w:val="00D934F7"/>
    <w:rsid w:val="00D939A1"/>
    <w:rsid w:val="00D95BAF"/>
    <w:rsid w:val="00D95EBC"/>
    <w:rsid w:val="00D964F9"/>
    <w:rsid w:val="00D97A05"/>
    <w:rsid w:val="00DA02A8"/>
    <w:rsid w:val="00DA1938"/>
    <w:rsid w:val="00DA2D46"/>
    <w:rsid w:val="00DA3CAC"/>
    <w:rsid w:val="00DA3DEA"/>
    <w:rsid w:val="00DA3F51"/>
    <w:rsid w:val="00DA4A7C"/>
    <w:rsid w:val="00DA4B38"/>
    <w:rsid w:val="00DA592B"/>
    <w:rsid w:val="00DA60C2"/>
    <w:rsid w:val="00DB0A35"/>
    <w:rsid w:val="00DB24CE"/>
    <w:rsid w:val="00DB32E5"/>
    <w:rsid w:val="00DB3320"/>
    <w:rsid w:val="00DB4153"/>
    <w:rsid w:val="00DB4209"/>
    <w:rsid w:val="00DB4A9A"/>
    <w:rsid w:val="00DB4FF7"/>
    <w:rsid w:val="00DB52CF"/>
    <w:rsid w:val="00DB5799"/>
    <w:rsid w:val="00DB6A94"/>
    <w:rsid w:val="00DB6DA8"/>
    <w:rsid w:val="00DB786C"/>
    <w:rsid w:val="00DB7875"/>
    <w:rsid w:val="00DC0351"/>
    <w:rsid w:val="00DC109C"/>
    <w:rsid w:val="00DC1DEF"/>
    <w:rsid w:val="00DC20F9"/>
    <w:rsid w:val="00DC27AC"/>
    <w:rsid w:val="00DC3DA6"/>
    <w:rsid w:val="00DC3F27"/>
    <w:rsid w:val="00DC4082"/>
    <w:rsid w:val="00DC47EF"/>
    <w:rsid w:val="00DC5949"/>
    <w:rsid w:val="00DC5EE7"/>
    <w:rsid w:val="00DC7672"/>
    <w:rsid w:val="00DD0A87"/>
    <w:rsid w:val="00DD1784"/>
    <w:rsid w:val="00DD23A5"/>
    <w:rsid w:val="00DD3006"/>
    <w:rsid w:val="00DD3AB8"/>
    <w:rsid w:val="00DD3B6A"/>
    <w:rsid w:val="00DD409B"/>
    <w:rsid w:val="00DD5E70"/>
    <w:rsid w:val="00DD63C0"/>
    <w:rsid w:val="00DD6BAC"/>
    <w:rsid w:val="00DD6DAD"/>
    <w:rsid w:val="00DE10DF"/>
    <w:rsid w:val="00DE12BF"/>
    <w:rsid w:val="00DE1342"/>
    <w:rsid w:val="00DE14B5"/>
    <w:rsid w:val="00DE39F9"/>
    <w:rsid w:val="00DE3A84"/>
    <w:rsid w:val="00DE49BE"/>
    <w:rsid w:val="00DE5C85"/>
    <w:rsid w:val="00DE6E73"/>
    <w:rsid w:val="00DF02FF"/>
    <w:rsid w:val="00DF05EF"/>
    <w:rsid w:val="00DF0D51"/>
    <w:rsid w:val="00DF1885"/>
    <w:rsid w:val="00DF19BC"/>
    <w:rsid w:val="00DF2C60"/>
    <w:rsid w:val="00DF3A8D"/>
    <w:rsid w:val="00DF4DA1"/>
    <w:rsid w:val="00DF5820"/>
    <w:rsid w:val="00DF70DF"/>
    <w:rsid w:val="00DF7A0E"/>
    <w:rsid w:val="00E0069D"/>
    <w:rsid w:val="00E00A72"/>
    <w:rsid w:val="00E00CCB"/>
    <w:rsid w:val="00E02813"/>
    <w:rsid w:val="00E03F5E"/>
    <w:rsid w:val="00E049F3"/>
    <w:rsid w:val="00E06457"/>
    <w:rsid w:val="00E07A85"/>
    <w:rsid w:val="00E07C90"/>
    <w:rsid w:val="00E07FA2"/>
    <w:rsid w:val="00E1054D"/>
    <w:rsid w:val="00E10620"/>
    <w:rsid w:val="00E1143E"/>
    <w:rsid w:val="00E11CEE"/>
    <w:rsid w:val="00E13801"/>
    <w:rsid w:val="00E140E4"/>
    <w:rsid w:val="00E14718"/>
    <w:rsid w:val="00E15025"/>
    <w:rsid w:val="00E15E00"/>
    <w:rsid w:val="00E16B11"/>
    <w:rsid w:val="00E17A95"/>
    <w:rsid w:val="00E17C59"/>
    <w:rsid w:val="00E201E6"/>
    <w:rsid w:val="00E20CFF"/>
    <w:rsid w:val="00E2191C"/>
    <w:rsid w:val="00E21B0A"/>
    <w:rsid w:val="00E21CC6"/>
    <w:rsid w:val="00E2225F"/>
    <w:rsid w:val="00E22939"/>
    <w:rsid w:val="00E22E76"/>
    <w:rsid w:val="00E22FEF"/>
    <w:rsid w:val="00E23A43"/>
    <w:rsid w:val="00E24518"/>
    <w:rsid w:val="00E249E5"/>
    <w:rsid w:val="00E251B7"/>
    <w:rsid w:val="00E2579F"/>
    <w:rsid w:val="00E257AC"/>
    <w:rsid w:val="00E266D0"/>
    <w:rsid w:val="00E26A94"/>
    <w:rsid w:val="00E279AE"/>
    <w:rsid w:val="00E27CF4"/>
    <w:rsid w:val="00E31A95"/>
    <w:rsid w:val="00E32410"/>
    <w:rsid w:val="00E32FD9"/>
    <w:rsid w:val="00E33309"/>
    <w:rsid w:val="00E34A67"/>
    <w:rsid w:val="00E35062"/>
    <w:rsid w:val="00E35512"/>
    <w:rsid w:val="00E355BE"/>
    <w:rsid w:val="00E35DA0"/>
    <w:rsid w:val="00E363C5"/>
    <w:rsid w:val="00E37226"/>
    <w:rsid w:val="00E37823"/>
    <w:rsid w:val="00E37C8C"/>
    <w:rsid w:val="00E37F11"/>
    <w:rsid w:val="00E40B02"/>
    <w:rsid w:val="00E41234"/>
    <w:rsid w:val="00E412FA"/>
    <w:rsid w:val="00E414E1"/>
    <w:rsid w:val="00E42255"/>
    <w:rsid w:val="00E43137"/>
    <w:rsid w:val="00E4412F"/>
    <w:rsid w:val="00E441D9"/>
    <w:rsid w:val="00E44DDA"/>
    <w:rsid w:val="00E4566D"/>
    <w:rsid w:val="00E4572E"/>
    <w:rsid w:val="00E45CC9"/>
    <w:rsid w:val="00E45E89"/>
    <w:rsid w:val="00E46481"/>
    <w:rsid w:val="00E46F40"/>
    <w:rsid w:val="00E477EE"/>
    <w:rsid w:val="00E47BAA"/>
    <w:rsid w:val="00E52663"/>
    <w:rsid w:val="00E526A2"/>
    <w:rsid w:val="00E54CD4"/>
    <w:rsid w:val="00E553FD"/>
    <w:rsid w:val="00E55C0C"/>
    <w:rsid w:val="00E55FEA"/>
    <w:rsid w:val="00E565C8"/>
    <w:rsid w:val="00E56BDA"/>
    <w:rsid w:val="00E57E66"/>
    <w:rsid w:val="00E57E6E"/>
    <w:rsid w:val="00E60512"/>
    <w:rsid w:val="00E6178B"/>
    <w:rsid w:val="00E61F88"/>
    <w:rsid w:val="00E642F1"/>
    <w:rsid w:val="00E652F8"/>
    <w:rsid w:val="00E6635F"/>
    <w:rsid w:val="00E6638A"/>
    <w:rsid w:val="00E67116"/>
    <w:rsid w:val="00E67BB3"/>
    <w:rsid w:val="00E70C1F"/>
    <w:rsid w:val="00E70D22"/>
    <w:rsid w:val="00E715EA"/>
    <w:rsid w:val="00E71EA6"/>
    <w:rsid w:val="00E725D1"/>
    <w:rsid w:val="00E72F5D"/>
    <w:rsid w:val="00E73580"/>
    <w:rsid w:val="00E749FE"/>
    <w:rsid w:val="00E74F5B"/>
    <w:rsid w:val="00E754AE"/>
    <w:rsid w:val="00E756C3"/>
    <w:rsid w:val="00E76680"/>
    <w:rsid w:val="00E774DD"/>
    <w:rsid w:val="00E7781B"/>
    <w:rsid w:val="00E77B3C"/>
    <w:rsid w:val="00E80507"/>
    <w:rsid w:val="00E80D54"/>
    <w:rsid w:val="00E81056"/>
    <w:rsid w:val="00E8255B"/>
    <w:rsid w:val="00E83390"/>
    <w:rsid w:val="00E84C5C"/>
    <w:rsid w:val="00E85337"/>
    <w:rsid w:val="00E8539B"/>
    <w:rsid w:val="00E85DE9"/>
    <w:rsid w:val="00E8681A"/>
    <w:rsid w:val="00E869F5"/>
    <w:rsid w:val="00E86C44"/>
    <w:rsid w:val="00E87B5D"/>
    <w:rsid w:val="00E87C91"/>
    <w:rsid w:val="00E91BB0"/>
    <w:rsid w:val="00E923C8"/>
    <w:rsid w:val="00E9380E"/>
    <w:rsid w:val="00E954A1"/>
    <w:rsid w:val="00E95943"/>
    <w:rsid w:val="00E96645"/>
    <w:rsid w:val="00E9669D"/>
    <w:rsid w:val="00E966F1"/>
    <w:rsid w:val="00E96F83"/>
    <w:rsid w:val="00E970C8"/>
    <w:rsid w:val="00EA1693"/>
    <w:rsid w:val="00EA1E41"/>
    <w:rsid w:val="00EA2B54"/>
    <w:rsid w:val="00EA55BE"/>
    <w:rsid w:val="00EA5D8B"/>
    <w:rsid w:val="00EA6295"/>
    <w:rsid w:val="00EA74F0"/>
    <w:rsid w:val="00EA7B7A"/>
    <w:rsid w:val="00EB25E0"/>
    <w:rsid w:val="00EB28C9"/>
    <w:rsid w:val="00EB29BA"/>
    <w:rsid w:val="00EB4733"/>
    <w:rsid w:val="00EB4C08"/>
    <w:rsid w:val="00EB5025"/>
    <w:rsid w:val="00EB53BA"/>
    <w:rsid w:val="00EB5562"/>
    <w:rsid w:val="00EB567C"/>
    <w:rsid w:val="00EB57E0"/>
    <w:rsid w:val="00EB589F"/>
    <w:rsid w:val="00EB61DE"/>
    <w:rsid w:val="00EB6928"/>
    <w:rsid w:val="00EB6B51"/>
    <w:rsid w:val="00EB6D90"/>
    <w:rsid w:val="00EB6E40"/>
    <w:rsid w:val="00EB727F"/>
    <w:rsid w:val="00EB79E1"/>
    <w:rsid w:val="00EC0446"/>
    <w:rsid w:val="00EC0A2B"/>
    <w:rsid w:val="00EC0FAB"/>
    <w:rsid w:val="00EC1319"/>
    <w:rsid w:val="00EC162B"/>
    <w:rsid w:val="00EC19BB"/>
    <w:rsid w:val="00EC3843"/>
    <w:rsid w:val="00EC69EE"/>
    <w:rsid w:val="00EC6CAF"/>
    <w:rsid w:val="00EC7498"/>
    <w:rsid w:val="00EC7811"/>
    <w:rsid w:val="00EC7A84"/>
    <w:rsid w:val="00ED348D"/>
    <w:rsid w:val="00ED5D7B"/>
    <w:rsid w:val="00ED619B"/>
    <w:rsid w:val="00ED684A"/>
    <w:rsid w:val="00ED710D"/>
    <w:rsid w:val="00ED7F2A"/>
    <w:rsid w:val="00EE02EB"/>
    <w:rsid w:val="00EE0E48"/>
    <w:rsid w:val="00EE0F5F"/>
    <w:rsid w:val="00EE123C"/>
    <w:rsid w:val="00EE1C1F"/>
    <w:rsid w:val="00EE2232"/>
    <w:rsid w:val="00EE2F0A"/>
    <w:rsid w:val="00EE371A"/>
    <w:rsid w:val="00EE3FF5"/>
    <w:rsid w:val="00EE4DF8"/>
    <w:rsid w:val="00EE596F"/>
    <w:rsid w:val="00EE636B"/>
    <w:rsid w:val="00EE6A88"/>
    <w:rsid w:val="00EE6C41"/>
    <w:rsid w:val="00EE7CBA"/>
    <w:rsid w:val="00EF0136"/>
    <w:rsid w:val="00EF0FAF"/>
    <w:rsid w:val="00EF3A67"/>
    <w:rsid w:val="00EF4C5D"/>
    <w:rsid w:val="00EF4F05"/>
    <w:rsid w:val="00EF4F18"/>
    <w:rsid w:val="00EF65C2"/>
    <w:rsid w:val="00EF7C1B"/>
    <w:rsid w:val="00F00BA4"/>
    <w:rsid w:val="00F02812"/>
    <w:rsid w:val="00F029D5"/>
    <w:rsid w:val="00F02DC9"/>
    <w:rsid w:val="00F05727"/>
    <w:rsid w:val="00F113E7"/>
    <w:rsid w:val="00F115C6"/>
    <w:rsid w:val="00F11D8E"/>
    <w:rsid w:val="00F12838"/>
    <w:rsid w:val="00F13280"/>
    <w:rsid w:val="00F13B6C"/>
    <w:rsid w:val="00F150B9"/>
    <w:rsid w:val="00F173CF"/>
    <w:rsid w:val="00F1787B"/>
    <w:rsid w:val="00F17AC1"/>
    <w:rsid w:val="00F17FAC"/>
    <w:rsid w:val="00F208BA"/>
    <w:rsid w:val="00F20AA5"/>
    <w:rsid w:val="00F23258"/>
    <w:rsid w:val="00F234C1"/>
    <w:rsid w:val="00F24254"/>
    <w:rsid w:val="00F25893"/>
    <w:rsid w:val="00F2653A"/>
    <w:rsid w:val="00F26A25"/>
    <w:rsid w:val="00F26A8C"/>
    <w:rsid w:val="00F272E5"/>
    <w:rsid w:val="00F306A4"/>
    <w:rsid w:val="00F30E95"/>
    <w:rsid w:val="00F33286"/>
    <w:rsid w:val="00F371A2"/>
    <w:rsid w:val="00F3784D"/>
    <w:rsid w:val="00F4049E"/>
    <w:rsid w:val="00F40BB1"/>
    <w:rsid w:val="00F40D05"/>
    <w:rsid w:val="00F40E0D"/>
    <w:rsid w:val="00F41D92"/>
    <w:rsid w:val="00F41FEC"/>
    <w:rsid w:val="00F4235B"/>
    <w:rsid w:val="00F44B10"/>
    <w:rsid w:val="00F46141"/>
    <w:rsid w:val="00F4643F"/>
    <w:rsid w:val="00F4749B"/>
    <w:rsid w:val="00F47A0A"/>
    <w:rsid w:val="00F47C8F"/>
    <w:rsid w:val="00F50AAD"/>
    <w:rsid w:val="00F50BA3"/>
    <w:rsid w:val="00F52739"/>
    <w:rsid w:val="00F53314"/>
    <w:rsid w:val="00F5468D"/>
    <w:rsid w:val="00F548CE"/>
    <w:rsid w:val="00F54B12"/>
    <w:rsid w:val="00F54E23"/>
    <w:rsid w:val="00F55AC5"/>
    <w:rsid w:val="00F57965"/>
    <w:rsid w:val="00F60B8A"/>
    <w:rsid w:val="00F6102C"/>
    <w:rsid w:val="00F613EE"/>
    <w:rsid w:val="00F61438"/>
    <w:rsid w:val="00F615A2"/>
    <w:rsid w:val="00F619F9"/>
    <w:rsid w:val="00F61C0E"/>
    <w:rsid w:val="00F625C5"/>
    <w:rsid w:val="00F62C08"/>
    <w:rsid w:val="00F62D90"/>
    <w:rsid w:val="00F63B2C"/>
    <w:rsid w:val="00F647EB"/>
    <w:rsid w:val="00F648F7"/>
    <w:rsid w:val="00F651A4"/>
    <w:rsid w:val="00F66C99"/>
    <w:rsid w:val="00F67C76"/>
    <w:rsid w:val="00F70009"/>
    <w:rsid w:val="00F70240"/>
    <w:rsid w:val="00F710F2"/>
    <w:rsid w:val="00F71286"/>
    <w:rsid w:val="00F71D43"/>
    <w:rsid w:val="00F724FE"/>
    <w:rsid w:val="00F72657"/>
    <w:rsid w:val="00F74153"/>
    <w:rsid w:val="00F741DA"/>
    <w:rsid w:val="00F75880"/>
    <w:rsid w:val="00F76569"/>
    <w:rsid w:val="00F766BB"/>
    <w:rsid w:val="00F77C3A"/>
    <w:rsid w:val="00F80786"/>
    <w:rsid w:val="00F807F2"/>
    <w:rsid w:val="00F81508"/>
    <w:rsid w:val="00F816EB"/>
    <w:rsid w:val="00F81AC5"/>
    <w:rsid w:val="00F820C1"/>
    <w:rsid w:val="00F8242A"/>
    <w:rsid w:val="00F83143"/>
    <w:rsid w:val="00F837D5"/>
    <w:rsid w:val="00F83912"/>
    <w:rsid w:val="00F84008"/>
    <w:rsid w:val="00F84767"/>
    <w:rsid w:val="00F84D6A"/>
    <w:rsid w:val="00F85549"/>
    <w:rsid w:val="00F86CF4"/>
    <w:rsid w:val="00F90792"/>
    <w:rsid w:val="00F919BD"/>
    <w:rsid w:val="00F91A89"/>
    <w:rsid w:val="00F92137"/>
    <w:rsid w:val="00F9422B"/>
    <w:rsid w:val="00F9453D"/>
    <w:rsid w:val="00F95135"/>
    <w:rsid w:val="00F964F7"/>
    <w:rsid w:val="00F96E34"/>
    <w:rsid w:val="00F97833"/>
    <w:rsid w:val="00F97BDB"/>
    <w:rsid w:val="00FA0E49"/>
    <w:rsid w:val="00FA163E"/>
    <w:rsid w:val="00FA1914"/>
    <w:rsid w:val="00FA1C7F"/>
    <w:rsid w:val="00FA247B"/>
    <w:rsid w:val="00FA2536"/>
    <w:rsid w:val="00FA3589"/>
    <w:rsid w:val="00FA3D64"/>
    <w:rsid w:val="00FA3E10"/>
    <w:rsid w:val="00FA3E6C"/>
    <w:rsid w:val="00FA48D7"/>
    <w:rsid w:val="00FA5A5B"/>
    <w:rsid w:val="00FA64E2"/>
    <w:rsid w:val="00FA677D"/>
    <w:rsid w:val="00FA7AFB"/>
    <w:rsid w:val="00FB069D"/>
    <w:rsid w:val="00FB0925"/>
    <w:rsid w:val="00FB0B58"/>
    <w:rsid w:val="00FB11DC"/>
    <w:rsid w:val="00FB270F"/>
    <w:rsid w:val="00FB3735"/>
    <w:rsid w:val="00FB44E9"/>
    <w:rsid w:val="00FB47B1"/>
    <w:rsid w:val="00FB4B18"/>
    <w:rsid w:val="00FB5193"/>
    <w:rsid w:val="00FB51D3"/>
    <w:rsid w:val="00FB5383"/>
    <w:rsid w:val="00FB59FD"/>
    <w:rsid w:val="00FB6A62"/>
    <w:rsid w:val="00FC1BB3"/>
    <w:rsid w:val="00FC318A"/>
    <w:rsid w:val="00FC49C3"/>
    <w:rsid w:val="00FC599D"/>
    <w:rsid w:val="00FC673A"/>
    <w:rsid w:val="00FC678E"/>
    <w:rsid w:val="00FC6BB7"/>
    <w:rsid w:val="00FC6ED1"/>
    <w:rsid w:val="00FC70EB"/>
    <w:rsid w:val="00FC721D"/>
    <w:rsid w:val="00FC75F1"/>
    <w:rsid w:val="00FD016D"/>
    <w:rsid w:val="00FD0878"/>
    <w:rsid w:val="00FD18A4"/>
    <w:rsid w:val="00FD1E11"/>
    <w:rsid w:val="00FD2498"/>
    <w:rsid w:val="00FD3D9D"/>
    <w:rsid w:val="00FD4220"/>
    <w:rsid w:val="00FD6A71"/>
    <w:rsid w:val="00FD792E"/>
    <w:rsid w:val="00FE0352"/>
    <w:rsid w:val="00FE100F"/>
    <w:rsid w:val="00FE15F9"/>
    <w:rsid w:val="00FE1726"/>
    <w:rsid w:val="00FE1EC8"/>
    <w:rsid w:val="00FE1F46"/>
    <w:rsid w:val="00FE200D"/>
    <w:rsid w:val="00FE248E"/>
    <w:rsid w:val="00FE3039"/>
    <w:rsid w:val="00FE437C"/>
    <w:rsid w:val="00FE44AA"/>
    <w:rsid w:val="00FE73C6"/>
    <w:rsid w:val="00FF1E49"/>
    <w:rsid w:val="00FF2485"/>
    <w:rsid w:val="00FF3B67"/>
    <w:rsid w:val="00FF3E4A"/>
    <w:rsid w:val="00FF4624"/>
    <w:rsid w:val="00FF5D1C"/>
    <w:rsid w:val="00FF5E62"/>
    <w:rsid w:val="00FF72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7C0B4B"/>
  <w15:docId w15:val="{5185B1A0-AC8D-47B1-A360-5A2BEDAF2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9278D"/>
  </w:style>
  <w:style w:type="paragraph" w:styleId="berschrift1">
    <w:name w:val="heading 1"/>
    <w:basedOn w:val="Standard"/>
    <w:next w:val="Standard"/>
    <w:qFormat/>
    <w:pPr>
      <w:keepNext/>
      <w:outlineLvl w:val="0"/>
    </w:pPr>
    <w:rPr>
      <w:rFonts w:ascii="Arial" w:hAnsi="Arial"/>
      <w:b/>
      <w:sz w:val="36"/>
      <w:u w:val="single"/>
    </w:rPr>
  </w:style>
  <w:style w:type="paragraph" w:styleId="berschrift2">
    <w:name w:val="heading 2"/>
    <w:basedOn w:val="Standard"/>
    <w:next w:val="Standard"/>
    <w:qFormat/>
    <w:pPr>
      <w:keepNext/>
      <w:outlineLvl w:val="1"/>
    </w:pPr>
    <w:rPr>
      <w:rFonts w:ascii="Arial" w:hAnsi="Arial" w:cs="Arial"/>
      <w:sz w:val="28"/>
    </w:rPr>
  </w:style>
  <w:style w:type="paragraph" w:styleId="berschrift3">
    <w:name w:val="heading 3"/>
    <w:basedOn w:val="Standard"/>
    <w:next w:val="Standard"/>
    <w:qFormat/>
    <w:pPr>
      <w:keepNext/>
      <w:outlineLvl w:val="2"/>
    </w:pPr>
    <w:rPr>
      <w:rFonts w:ascii="Arial" w:hAnsi="Arial" w:cs="Arial"/>
      <w:b/>
      <w:bCs/>
      <w:sz w:val="16"/>
    </w:rPr>
  </w:style>
  <w:style w:type="paragraph" w:styleId="berschrift4">
    <w:name w:val="heading 4"/>
    <w:basedOn w:val="Standard"/>
    <w:next w:val="Standard"/>
    <w:qFormat/>
    <w:pPr>
      <w:keepNext/>
      <w:jc w:val="both"/>
      <w:outlineLvl w:val="3"/>
    </w:pPr>
    <w:rPr>
      <w:rFonts w:ascii="Arial" w:hAnsi="Arial" w:cs="Arial"/>
      <w:b/>
      <w:bCs/>
      <w:sz w:val="48"/>
    </w:rPr>
  </w:style>
  <w:style w:type="paragraph" w:styleId="berschrift5">
    <w:name w:val="heading 5"/>
    <w:basedOn w:val="Standard"/>
    <w:next w:val="Standard"/>
    <w:qFormat/>
    <w:pPr>
      <w:keepNext/>
      <w:outlineLvl w:val="4"/>
    </w:pPr>
    <w:rPr>
      <w:rFonts w:ascii="Arial" w:hAnsi="Arial" w:cs="Arial"/>
      <w:b/>
      <w:bCs/>
      <w:sz w:val="22"/>
    </w:rPr>
  </w:style>
  <w:style w:type="paragraph" w:styleId="berschrift6">
    <w:name w:val="heading 6"/>
    <w:basedOn w:val="Standard"/>
    <w:next w:val="Standard"/>
    <w:qFormat/>
    <w:pPr>
      <w:keepNext/>
      <w:outlineLvl w:val="5"/>
    </w:pPr>
    <w:rPr>
      <w:rFonts w:ascii="HelveticaNeue LT 55 Roman" w:hAnsi="HelveticaNeue LT 55 Roman"/>
      <w:sz w:val="24"/>
    </w:rPr>
  </w:style>
  <w:style w:type="paragraph" w:styleId="berschrift7">
    <w:name w:val="heading 7"/>
    <w:basedOn w:val="Standard"/>
    <w:next w:val="Standard"/>
    <w:qFormat/>
    <w:pPr>
      <w:keepNext/>
      <w:jc w:val="both"/>
      <w:outlineLvl w:val="6"/>
    </w:pPr>
    <w:rPr>
      <w:rFonts w:ascii="HelveticaNeue LT 55 Roman" w:hAnsi="HelveticaNeue LT 55 Roman"/>
      <w:bCs/>
      <w:i/>
      <w:iCs/>
      <w:sz w:val="19"/>
    </w:rPr>
  </w:style>
  <w:style w:type="paragraph" w:styleId="berschrift8">
    <w:name w:val="heading 8"/>
    <w:basedOn w:val="Standard"/>
    <w:next w:val="Standard"/>
    <w:qFormat/>
    <w:pPr>
      <w:keepNext/>
      <w:outlineLvl w:val="7"/>
    </w:pPr>
    <w:rPr>
      <w:rFonts w:ascii="HelveticaNeue LT 55 Roman" w:hAnsi="HelveticaNeue LT 55 Roman"/>
      <w:b/>
      <w:bCs/>
      <w:sz w:val="56"/>
    </w:rPr>
  </w:style>
  <w:style w:type="paragraph" w:styleId="berschrift9">
    <w:name w:val="heading 9"/>
    <w:basedOn w:val="Standard"/>
    <w:next w:val="Standard"/>
    <w:qFormat/>
    <w:pPr>
      <w:keepNext/>
      <w:jc w:val="both"/>
      <w:outlineLvl w:val="8"/>
    </w:pPr>
    <w:rPr>
      <w:rFonts w:ascii="HelveticaNeue LT 55 Roman" w:hAnsi="HelveticaNeue LT 55 Roman"/>
      <w:i/>
      <w:i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tandardWeb">
    <w:name w:val="Normal (Web)"/>
    <w:basedOn w:val="Standard"/>
    <w:uiPriority w:val="99"/>
    <w:pPr>
      <w:spacing w:before="100" w:beforeAutospacing="1" w:after="100" w:afterAutospacing="1"/>
    </w:pPr>
    <w:rPr>
      <w:rFonts w:ascii="Arial Unicode MS" w:eastAsia="Arial Unicode MS" w:hAnsi="Arial Unicode MS" w:cs="Arial Unicode MS"/>
      <w:sz w:val="24"/>
      <w:szCs w:val="24"/>
    </w:rPr>
  </w:style>
  <w:style w:type="character" w:styleId="Hyperlink">
    <w:name w:val="Hyperlink"/>
    <w:uiPriority w:val="99"/>
    <w:rPr>
      <w:color w:val="0000FF"/>
      <w:u w:val="single"/>
    </w:rPr>
  </w:style>
  <w:style w:type="paragraph" w:styleId="Textkrper">
    <w:name w:val="Body Text"/>
    <w:basedOn w:val="Standard"/>
    <w:link w:val="TextkrperZchn"/>
    <w:rPr>
      <w:rFonts w:ascii="Arial" w:hAnsi="Arial" w:cs="Arial"/>
      <w:sz w:val="28"/>
    </w:rPr>
  </w:style>
  <w:style w:type="paragraph" w:styleId="Textkrper2">
    <w:name w:val="Body Text 2"/>
    <w:basedOn w:val="Standard"/>
    <w:pPr>
      <w:ind w:right="-568"/>
    </w:pPr>
    <w:rPr>
      <w:rFonts w:ascii="News Gothic MT" w:hAnsi="News Gothic MT"/>
      <w:sz w:val="22"/>
    </w:rPr>
  </w:style>
  <w:style w:type="paragraph" w:styleId="Textkrper3">
    <w:name w:val="Body Text 3"/>
    <w:basedOn w:val="Standard"/>
    <w:pPr>
      <w:ind w:right="-568"/>
    </w:pPr>
    <w:rPr>
      <w:rFonts w:ascii="News Gothic MT" w:hAnsi="News Gothic MT"/>
      <w:b/>
      <w:sz w:val="22"/>
    </w:rPr>
  </w:style>
  <w:style w:type="paragraph" w:styleId="Textkrper-Zeileneinzug">
    <w:name w:val="Body Text Indent"/>
    <w:basedOn w:val="Standard"/>
    <w:pPr>
      <w:widowControl w:val="0"/>
      <w:autoSpaceDE w:val="0"/>
      <w:autoSpaceDN w:val="0"/>
      <w:adjustRightInd w:val="0"/>
      <w:spacing w:line="65" w:lineRule="atLeast"/>
      <w:ind w:left="5"/>
      <w:jc w:val="both"/>
    </w:pPr>
    <w:rPr>
      <w:rFonts w:ascii="Arial" w:hAnsi="Arial" w:cs="Arial"/>
      <w:sz w:val="28"/>
      <w:szCs w:val="22"/>
    </w:rPr>
  </w:style>
  <w:style w:type="character" w:styleId="BesuchterLink">
    <w:name w:val="FollowedHyperlink"/>
    <w:aliases w:val="BesuchterHyperlink"/>
    <w:rPr>
      <w:color w:val="800080"/>
      <w:u w:val="single"/>
    </w:rPr>
  </w:style>
  <w:style w:type="character" w:styleId="Fett">
    <w:name w:val="Strong"/>
    <w:uiPriority w:val="22"/>
    <w:qFormat/>
    <w:rPr>
      <w:b/>
      <w:bCs/>
    </w:rPr>
  </w:style>
  <w:style w:type="paragraph" w:styleId="Textkrper-Einzug3">
    <w:name w:val="Body Text Indent 3"/>
    <w:basedOn w:val="Standard"/>
    <w:pPr>
      <w:ind w:left="426"/>
      <w:jc w:val="both"/>
    </w:pPr>
    <w:rPr>
      <w:sz w:val="24"/>
    </w:rPr>
  </w:style>
  <w:style w:type="paragraph" w:styleId="Sprechblasentext">
    <w:name w:val="Balloon Text"/>
    <w:basedOn w:val="Standard"/>
    <w:semiHidden/>
    <w:rPr>
      <w:rFonts w:ascii="Tahoma" w:hAnsi="Tahoma" w:cs="Tahoma"/>
      <w:sz w:val="16"/>
      <w:szCs w:val="16"/>
    </w:rPr>
  </w:style>
  <w:style w:type="paragraph" w:customStyle="1" w:styleId="Fliesstext">
    <w:name w:val="Fliesstext"/>
    <w:basedOn w:val="Standard"/>
    <w:autoRedefine/>
    <w:pPr>
      <w:autoSpaceDE w:val="0"/>
      <w:autoSpaceDN w:val="0"/>
      <w:adjustRightInd w:val="0"/>
      <w:jc w:val="both"/>
    </w:pPr>
    <w:rPr>
      <w:rFonts w:ascii="HelveticaNeue LT 55 Roman" w:hAnsi="HelveticaNeue LT 55 Roman" w:cs="Arial"/>
      <w:b/>
      <w:bCs/>
      <w:sz w:val="36"/>
    </w:rPr>
  </w:style>
  <w:style w:type="paragraph" w:styleId="Titel">
    <w:name w:val="Title"/>
    <w:aliases w:val="Titel-gmf"/>
    <w:basedOn w:val="Standard"/>
    <w:qFormat/>
    <w:pPr>
      <w:jc w:val="center"/>
      <w:outlineLvl w:val="0"/>
    </w:pPr>
    <w:rPr>
      <w:rFonts w:ascii="Century Gothic" w:hAnsi="Century Gothic" w:cs="Arial"/>
      <w:b/>
      <w:bCs/>
      <w:kern w:val="28"/>
      <w:sz w:val="28"/>
      <w:szCs w:val="32"/>
    </w:rPr>
  </w:style>
  <w:style w:type="paragraph" w:styleId="Textkrper-Einzug2">
    <w:name w:val="Body Text Indent 2"/>
    <w:basedOn w:val="Standard"/>
    <w:pPr>
      <w:tabs>
        <w:tab w:val="left" w:pos="7665"/>
      </w:tabs>
      <w:ind w:left="708"/>
    </w:pPr>
    <w:rPr>
      <w:rFonts w:ascii="HelveticaNeue LT 55 Roman" w:hAnsi="HelveticaNeue LT 55 Roman"/>
      <w:sz w:val="21"/>
    </w:rPr>
  </w:style>
  <w:style w:type="paragraph" w:customStyle="1" w:styleId="u2">
    <w:name w:val="u2"/>
    <w:basedOn w:val="Standard"/>
    <w:pPr>
      <w:spacing w:before="100" w:beforeAutospacing="1" w:after="100" w:afterAutospacing="1"/>
    </w:pPr>
    <w:rPr>
      <w:rFonts w:ascii="Arial" w:eastAsia="Arial Unicode MS" w:hAnsi="Arial" w:cs="Arial"/>
      <w:b/>
      <w:bCs/>
      <w:color w:val="333333"/>
      <w:sz w:val="22"/>
      <w:szCs w:val="22"/>
    </w:rPr>
  </w:style>
  <w:style w:type="paragraph" w:customStyle="1" w:styleId="testformatvorlage">
    <w:name w:val="testformatvorlage"/>
    <w:basedOn w:val="Standard"/>
    <w:rsid w:val="00A767CE"/>
    <w:rPr>
      <w:sz w:val="24"/>
      <w:szCs w:val="24"/>
    </w:rPr>
  </w:style>
  <w:style w:type="paragraph" w:customStyle="1" w:styleId="Betreffzeile">
    <w:name w:val="Betreffzeile"/>
    <w:basedOn w:val="Standard"/>
    <w:rsid w:val="00E22939"/>
    <w:rPr>
      <w:sz w:val="24"/>
      <w:szCs w:val="24"/>
    </w:rPr>
  </w:style>
  <w:style w:type="paragraph" w:styleId="Listenabsatz">
    <w:name w:val="List Paragraph"/>
    <w:basedOn w:val="Standard"/>
    <w:uiPriority w:val="34"/>
    <w:qFormat/>
    <w:rsid w:val="00C06D16"/>
    <w:pPr>
      <w:spacing w:after="160" w:line="252" w:lineRule="auto"/>
      <w:ind w:left="720"/>
      <w:contextualSpacing/>
    </w:pPr>
    <w:rPr>
      <w:rFonts w:ascii="Calibri" w:eastAsia="Calibri" w:hAnsi="Calibri"/>
      <w:sz w:val="22"/>
      <w:szCs w:val="22"/>
      <w:lang w:eastAsia="en-US"/>
    </w:rPr>
  </w:style>
  <w:style w:type="character" w:customStyle="1" w:styleId="textexposedshow">
    <w:name w:val="text_exposed_show"/>
    <w:rsid w:val="00D5025F"/>
  </w:style>
  <w:style w:type="paragraph" w:customStyle="1" w:styleId="Default">
    <w:name w:val="Default"/>
    <w:rsid w:val="00BF7E5F"/>
    <w:pPr>
      <w:autoSpaceDE w:val="0"/>
      <w:autoSpaceDN w:val="0"/>
      <w:adjustRightInd w:val="0"/>
    </w:pPr>
    <w:rPr>
      <w:rFonts w:ascii="HelveticaNeue LT 57 Cn" w:hAnsi="HelveticaNeue LT 57 Cn" w:cs="HelveticaNeue LT 57 Cn"/>
      <w:color w:val="000000"/>
      <w:sz w:val="24"/>
      <w:szCs w:val="24"/>
    </w:rPr>
  </w:style>
  <w:style w:type="paragraph" w:customStyle="1" w:styleId="EinfAbs">
    <w:name w:val="[Einf. Abs.]"/>
    <w:basedOn w:val="Standard"/>
    <w:uiPriority w:val="99"/>
    <w:rsid w:val="00507F2C"/>
    <w:pPr>
      <w:autoSpaceDE w:val="0"/>
      <w:autoSpaceDN w:val="0"/>
      <w:adjustRightInd w:val="0"/>
      <w:spacing w:line="288" w:lineRule="auto"/>
      <w:textAlignment w:val="center"/>
    </w:pPr>
    <w:rPr>
      <w:rFonts w:ascii="Times" w:hAnsi="Times" w:cs="Times"/>
      <w:color w:val="000000"/>
      <w:sz w:val="24"/>
      <w:szCs w:val="24"/>
    </w:rPr>
  </w:style>
  <w:style w:type="paragraph" w:styleId="Funotentext">
    <w:name w:val="footnote text"/>
    <w:basedOn w:val="Standard"/>
    <w:link w:val="FunotentextZchn"/>
    <w:rsid w:val="00BC7545"/>
  </w:style>
  <w:style w:type="character" w:customStyle="1" w:styleId="FunotentextZchn">
    <w:name w:val="Fußnotentext Zchn"/>
    <w:basedOn w:val="Absatz-Standardschriftart"/>
    <w:link w:val="Funotentext"/>
    <w:rsid w:val="00BC7545"/>
  </w:style>
  <w:style w:type="character" w:styleId="Funotenzeichen">
    <w:name w:val="footnote reference"/>
    <w:rsid w:val="00BC7545"/>
    <w:rPr>
      <w:vertAlign w:val="superscript"/>
    </w:rPr>
  </w:style>
  <w:style w:type="paragraph" w:styleId="NurText">
    <w:name w:val="Plain Text"/>
    <w:basedOn w:val="Standard"/>
    <w:link w:val="NurTextZchn"/>
    <w:uiPriority w:val="99"/>
    <w:unhideWhenUsed/>
    <w:rsid w:val="009C3B9F"/>
    <w:rPr>
      <w:rFonts w:ascii="Calibri" w:eastAsia="Calibri" w:hAnsi="Calibri" w:cs="Calibri"/>
      <w:sz w:val="22"/>
      <w:szCs w:val="22"/>
      <w:lang w:eastAsia="en-US"/>
    </w:rPr>
  </w:style>
  <w:style w:type="character" w:customStyle="1" w:styleId="NurTextZchn">
    <w:name w:val="Nur Text Zchn"/>
    <w:link w:val="NurText"/>
    <w:uiPriority w:val="99"/>
    <w:rsid w:val="009C3B9F"/>
    <w:rPr>
      <w:rFonts w:ascii="Calibri" w:eastAsia="Calibri" w:hAnsi="Calibri" w:cs="Calibri"/>
      <w:sz w:val="22"/>
      <w:szCs w:val="22"/>
      <w:lang w:eastAsia="en-US"/>
    </w:rPr>
  </w:style>
  <w:style w:type="paragraph" w:styleId="Kommentartext">
    <w:name w:val="annotation text"/>
    <w:basedOn w:val="Standard"/>
    <w:link w:val="KommentartextZchn"/>
    <w:rsid w:val="00D4435A"/>
    <w:pPr>
      <w:overflowPunct w:val="0"/>
      <w:autoSpaceDE w:val="0"/>
      <w:autoSpaceDN w:val="0"/>
      <w:adjustRightInd w:val="0"/>
    </w:pPr>
    <w:rPr>
      <w:rFonts w:ascii="Arial" w:hAnsi="Arial"/>
      <w:sz w:val="22"/>
    </w:rPr>
  </w:style>
  <w:style w:type="character" w:customStyle="1" w:styleId="KommentartextZchn">
    <w:name w:val="Kommentartext Zchn"/>
    <w:link w:val="Kommentartext"/>
    <w:rsid w:val="00D4435A"/>
    <w:rPr>
      <w:rFonts w:ascii="Arial" w:hAnsi="Arial"/>
      <w:sz w:val="22"/>
    </w:rPr>
  </w:style>
  <w:style w:type="table" w:styleId="Tabellenraster">
    <w:name w:val="Table Grid"/>
    <w:basedOn w:val="NormaleTabelle"/>
    <w:uiPriority w:val="39"/>
    <w:rsid w:val="001E05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uiPriority w:val="20"/>
    <w:qFormat/>
    <w:rsid w:val="00765737"/>
    <w:rPr>
      <w:i/>
      <w:iCs/>
    </w:rPr>
  </w:style>
  <w:style w:type="character" w:customStyle="1" w:styleId="KopfzeileZchn">
    <w:name w:val="Kopfzeile Zchn"/>
    <w:link w:val="Kopfzeile"/>
    <w:rsid w:val="00515DA3"/>
  </w:style>
  <w:style w:type="paragraph" w:customStyle="1" w:styleId="DefaultText">
    <w:name w:val="Default Text"/>
    <w:basedOn w:val="Standard"/>
    <w:rsid w:val="0008121B"/>
    <w:pPr>
      <w:overflowPunct w:val="0"/>
      <w:autoSpaceDE w:val="0"/>
      <w:autoSpaceDN w:val="0"/>
    </w:pPr>
    <w:rPr>
      <w:rFonts w:eastAsia="Calibri"/>
      <w:color w:val="000000"/>
      <w:sz w:val="24"/>
      <w:szCs w:val="24"/>
      <w:lang w:eastAsia="en-US"/>
    </w:rPr>
  </w:style>
  <w:style w:type="character" w:customStyle="1" w:styleId="d2edcug0">
    <w:name w:val="d2edcug0"/>
    <w:rsid w:val="00A658FB"/>
  </w:style>
  <w:style w:type="character" w:customStyle="1" w:styleId="3oh-">
    <w:name w:val="_3oh-"/>
    <w:rsid w:val="00433487"/>
  </w:style>
  <w:style w:type="character" w:customStyle="1" w:styleId="tiny">
    <w:name w:val="tiny"/>
    <w:rsid w:val="008777F9"/>
  </w:style>
  <w:style w:type="character" w:customStyle="1" w:styleId="baddress">
    <w:name w:val="b_address"/>
    <w:rsid w:val="00C42012"/>
  </w:style>
  <w:style w:type="table" w:customStyle="1" w:styleId="TableNormal">
    <w:name w:val="Table Normal"/>
    <w:uiPriority w:val="2"/>
    <w:semiHidden/>
    <w:unhideWhenUsed/>
    <w:qFormat/>
    <w:rsid w:val="009423E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9423E4"/>
    <w:pPr>
      <w:widowControl w:val="0"/>
      <w:autoSpaceDE w:val="0"/>
      <w:autoSpaceDN w:val="0"/>
      <w:spacing w:line="268" w:lineRule="exact"/>
      <w:ind w:left="107"/>
    </w:pPr>
    <w:rPr>
      <w:rFonts w:ascii="HelveticaNeue LT 55 Roman" w:eastAsia="HelveticaNeue LT 55 Roman" w:hAnsi="HelveticaNeue LT 55 Roman" w:cs="HelveticaNeue LT 55 Roman"/>
      <w:sz w:val="22"/>
      <w:szCs w:val="22"/>
      <w:lang w:eastAsia="en-US"/>
    </w:rPr>
  </w:style>
  <w:style w:type="paragraph" w:customStyle="1" w:styleId="s5">
    <w:name w:val="s5"/>
    <w:basedOn w:val="Standard"/>
    <w:rsid w:val="00305E6B"/>
    <w:pPr>
      <w:spacing w:before="100" w:beforeAutospacing="1" w:after="100" w:afterAutospacing="1"/>
    </w:pPr>
    <w:rPr>
      <w:rFonts w:eastAsia="Calibri"/>
      <w:sz w:val="24"/>
      <w:szCs w:val="24"/>
    </w:rPr>
  </w:style>
  <w:style w:type="character" w:customStyle="1" w:styleId="s3">
    <w:name w:val="s3"/>
    <w:rsid w:val="00305E6B"/>
  </w:style>
  <w:style w:type="character" w:styleId="NichtaufgelsteErwhnung">
    <w:name w:val="Unresolved Mention"/>
    <w:uiPriority w:val="99"/>
    <w:semiHidden/>
    <w:unhideWhenUsed/>
    <w:rsid w:val="00301DB0"/>
    <w:rPr>
      <w:color w:val="605E5C"/>
      <w:shd w:val="clear" w:color="auto" w:fill="E1DFDD"/>
    </w:rPr>
  </w:style>
  <w:style w:type="character" w:customStyle="1" w:styleId="TextkrperZchn">
    <w:name w:val="Textkörper Zchn"/>
    <w:link w:val="Textkrper"/>
    <w:rsid w:val="000B1E39"/>
    <w:rPr>
      <w:rFonts w:ascii="Arial" w:hAnsi="Arial" w:cs="Arial"/>
      <w:sz w:val="28"/>
    </w:rPr>
  </w:style>
  <w:style w:type="character" w:styleId="Kommentarzeichen">
    <w:name w:val="annotation reference"/>
    <w:rsid w:val="00F53314"/>
    <w:rPr>
      <w:sz w:val="16"/>
      <w:szCs w:val="16"/>
    </w:rPr>
  </w:style>
  <w:style w:type="paragraph" w:customStyle="1" w:styleId="text">
    <w:name w:val="text"/>
    <w:basedOn w:val="Standard"/>
    <w:rsid w:val="00211A32"/>
    <w:pPr>
      <w:spacing w:before="100" w:beforeAutospacing="1" w:after="100" w:afterAutospacing="1"/>
    </w:pPr>
    <w:rPr>
      <w:sz w:val="24"/>
      <w:szCs w:val="24"/>
    </w:rPr>
  </w:style>
  <w:style w:type="character" w:customStyle="1" w:styleId="apple-tab-span">
    <w:name w:val="apple-tab-span"/>
    <w:rsid w:val="00B428C3"/>
  </w:style>
  <w:style w:type="paragraph" w:styleId="KeinLeerraum">
    <w:name w:val="No Spacing"/>
    <w:uiPriority w:val="1"/>
    <w:qFormat/>
    <w:rsid w:val="0036353A"/>
    <w:rPr>
      <w:rFonts w:ascii="Calibri" w:eastAsia="Calibri" w:hAnsi="Calibri"/>
      <w:sz w:val="22"/>
      <w:szCs w:val="22"/>
      <w:lang w:eastAsia="en-US"/>
    </w:rPr>
  </w:style>
  <w:style w:type="paragraph" w:styleId="Beschriftung">
    <w:name w:val="caption"/>
    <w:basedOn w:val="Standard"/>
    <w:next w:val="Standard"/>
    <w:qFormat/>
    <w:rsid w:val="00340CCA"/>
    <w:pPr>
      <w:framePr w:w="2251" w:h="2444" w:wrap="around" w:vAnchor="page" w:hAnchor="page" w:x="8791" w:y="13749"/>
      <w:shd w:val="clear" w:color="FFFFFF" w:fill="FFFFFF"/>
      <w:spacing w:line="256" w:lineRule="exact"/>
    </w:pPr>
    <w:rPr>
      <w:rFonts w:ascii="HelveticaNeue LT 55 Roman" w:hAnsi="HelveticaNeue LT 55 Roman"/>
      <w:b/>
      <w:bCs/>
      <w:sz w:val="16"/>
    </w:rPr>
  </w:style>
  <w:style w:type="paragraph" w:customStyle="1" w:styleId="m8085787607210648044msolistparagraph">
    <w:name w:val="m_8085787607210648044msolistparagraph"/>
    <w:basedOn w:val="Standard"/>
    <w:rsid w:val="00076FFC"/>
    <w:pPr>
      <w:spacing w:before="100" w:beforeAutospacing="1" w:after="100" w:afterAutospacing="1"/>
    </w:pPr>
    <w:rPr>
      <w:rFonts w:ascii="Calibri" w:eastAsia="Calibri" w:hAnsi="Calibri" w:cs="Calibri"/>
      <w:sz w:val="22"/>
      <w:szCs w:val="22"/>
    </w:rPr>
  </w:style>
  <w:style w:type="paragraph" w:customStyle="1" w:styleId="m8085787607210648044m4275238818659684149msolistparagraph">
    <w:name w:val="m_8085787607210648044m4275238818659684149msolistparagraph"/>
    <w:basedOn w:val="Standard"/>
    <w:rsid w:val="00076FFC"/>
    <w:pPr>
      <w:spacing w:before="100" w:beforeAutospacing="1" w:after="100" w:afterAutospacing="1"/>
    </w:pPr>
    <w:rPr>
      <w:rFonts w:ascii="Calibri" w:eastAsia="Calibri" w:hAnsi="Calibri" w:cs="Calibri"/>
      <w:sz w:val="22"/>
      <w:szCs w:val="22"/>
    </w:rPr>
  </w:style>
  <w:style w:type="paragraph" w:customStyle="1" w:styleId="s10">
    <w:name w:val="s10"/>
    <w:basedOn w:val="Standard"/>
    <w:rsid w:val="00926F5D"/>
    <w:pPr>
      <w:spacing w:before="100" w:beforeAutospacing="1" w:after="100" w:afterAutospacing="1"/>
    </w:pPr>
    <w:rPr>
      <w:rFonts w:ascii="Calibri" w:eastAsia="Calibri" w:hAnsi="Calibri" w:cs="Calibri"/>
      <w:sz w:val="22"/>
      <w:szCs w:val="22"/>
    </w:rPr>
  </w:style>
  <w:style w:type="character" w:customStyle="1" w:styleId="s11">
    <w:name w:val="s11"/>
    <w:basedOn w:val="Absatz-Standardschriftart"/>
    <w:rsid w:val="00926F5D"/>
  </w:style>
  <w:style w:type="character" w:customStyle="1" w:styleId="s12">
    <w:name w:val="s12"/>
    <w:basedOn w:val="Absatz-Standardschriftart"/>
    <w:rsid w:val="00926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8193">
      <w:bodyDiv w:val="1"/>
      <w:marLeft w:val="0"/>
      <w:marRight w:val="0"/>
      <w:marTop w:val="0"/>
      <w:marBottom w:val="0"/>
      <w:divBdr>
        <w:top w:val="none" w:sz="0" w:space="0" w:color="auto"/>
        <w:left w:val="none" w:sz="0" w:space="0" w:color="auto"/>
        <w:bottom w:val="none" w:sz="0" w:space="0" w:color="auto"/>
        <w:right w:val="none" w:sz="0" w:space="0" w:color="auto"/>
      </w:divBdr>
    </w:div>
    <w:div w:id="3553047">
      <w:bodyDiv w:val="1"/>
      <w:marLeft w:val="0"/>
      <w:marRight w:val="0"/>
      <w:marTop w:val="0"/>
      <w:marBottom w:val="0"/>
      <w:divBdr>
        <w:top w:val="none" w:sz="0" w:space="0" w:color="auto"/>
        <w:left w:val="none" w:sz="0" w:space="0" w:color="auto"/>
        <w:bottom w:val="none" w:sz="0" w:space="0" w:color="auto"/>
        <w:right w:val="none" w:sz="0" w:space="0" w:color="auto"/>
      </w:divBdr>
    </w:div>
    <w:div w:id="4870861">
      <w:bodyDiv w:val="1"/>
      <w:marLeft w:val="0"/>
      <w:marRight w:val="0"/>
      <w:marTop w:val="0"/>
      <w:marBottom w:val="0"/>
      <w:divBdr>
        <w:top w:val="none" w:sz="0" w:space="0" w:color="auto"/>
        <w:left w:val="none" w:sz="0" w:space="0" w:color="auto"/>
        <w:bottom w:val="none" w:sz="0" w:space="0" w:color="auto"/>
        <w:right w:val="none" w:sz="0" w:space="0" w:color="auto"/>
      </w:divBdr>
    </w:div>
    <w:div w:id="16466645">
      <w:bodyDiv w:val="1"/>
      <w:marLeft w:val="0"/>
      <w:marRight w:val="0"/>
      <w:marTop w:val="0"/>
      <w:marBottom w:val="0"/>
      <w:divBdr>
        <w:top w:val="none" w:sz="0" w:space="0" w:color="auto"/>
        <w:left w:val="none" w:sz="0" w:space="0" w:color="auto"/>
        <w:bottom w:val="none" w:sz="0" w:space="0" w:color="auto"/>
        <w:right w:val="none" w:sz="0" w:space="0" w:color="auto"/>
      </w:divBdr>
    </w:div>
    <w:div w:id="19282368">
      <w:bodyDiv w:val="1"/>
      <w:marLeft w:val="0"/>
      <w:marRight w:val="0"/>
      <w:marTop w:val="0"/>
      <w:marBottom w:val="0"/>
      <w:divBdr>
        <w:top w:val="none" w:sz="0" w:space="0" w:color="auto"/>
        <w:left w:val="none" w:sz="0" w:space="0" w:color="auto"/>
        <w:bottom w:val="none" w:sz="0" w:space="0" w:color="auto"/>
        <w:right w:val="none" w:sz="0" w:space="0" w:color="auto"/>
      </w:divBdr>
    </w:div>
    <w:div w:id="29037760">
      <w:bodyDiv w:val="1"/>
      <w:marLeft w:val="0"/>
      <w:marRight w:val="0"/>
      <w:marTop w:val="0"/>
      <w:marBottom w:val="0"/>
      <w:divBdr>
        <w:top w:val="none" w:sz="0" w:space="0" w:color="auto"/>
        <w:left w:val="none" w:sz="0" w:space="0" w:color="auto"/>
        <w:bottom w:val="none" w:sz="0" w:space="0" w:color="auto"/>
        <w:right w:val="none" w:sz="0" w:space="0" w:color="auto"/>
      </w:divBdr>
    </w:div>
    <w:div w:id="38290189">
      <w:bodyDiv w:val="1"/>
      <w:marLeft w:val="0"/>
      <w:marRight w:val="0"/>
      <w:marTop w:val="0"/>
      <w:marBottom w:val="0"/>
      <w:divBdr>
        <w:top w:val="none" w:sz="0" w:space="0" w:color="auto"/>
        <w:left w:val="none" w:sz="0" w:space="0" w:color="auto"/>
        <w:bottom w:val="none" w:sz="0" w:space="0" w:color="auto"/>
        <w:right w:val="none" w:sz="0" w:space="0" w:color="auto"/>
      </w:divBdr>
    </w:div>
    <w:div w:id="38823103">
      <w:bodyDiv w:val="1"/>
      <w:marLeft w:val="0"/>
      <w:marRight w:val="0"/>
      <w:marTop w:val="0"/>
      <w:marBottom w:val="0"/>
      <w:divBdr>
        <w:top w:val="none" w:sz="0" w:space="0" w:color="auto"/>
        <w:left w:val="none" w:sz="0" w:space="0" w:color="auto"/>
        <w:bottom w:val="none" w:sz="0" w:space="0" w:color="auto"/>
        <w:right w:val="none" w:sz="0" w:space="0" w:color="auto"/>
      </w:divBdr>
    </w:div>
    <w:div w:id="42872954">
      <w:bodyDiv w:val="1"/>
      <w:marLeft w:val="0"/>
      <w:marRight w:val="0"/>
      <w:marTop w:val="0"/>
      <w:marBottom w:val="0"/>
      <w:divBdr>
        <w:top w:val="none" w:sz="0" w:space="0" w:color="auto"/>
        <w:left w:val="none" w:sz="0" w:space="0" w:color="auto"/>
        <w:bottom w:val="none" w:sz="0" w:space="0" w:color="auto"/>
        <w:right w:val="none" w:sz="0" w:space="0" w:color="auto"/>
      </w:divBdr>
    </w:div>
    <w:div w:id="43259098">
      <w:bodyDiv w:val="1"/>
      <w:marLeft w:val="0"/>
      <w:marRight w:val="0"/>
      <w:marTop w:val="0"/>
      <w:marBottom w:val="0"/>
      <w:divBdr>
        <w:top w:val="none" w:sz="0" w:space="0" w:color="auto"/>
        <w:left w:val="none" w:sz="0" w:space="0" w:color="auto"/>
        <w:bottom w:val="none" w:sz="0" w:space="0" w:color="auto"/>
        <w:right w:val="none" w:sz="0" w:space="0" w:color="auto"/>
      </w:divBdr>
    </w:div>
    <w:div w:id="45952000">
      <w:bodyDiv w:val="1"/>
      <w:marLeft w:val="0"/>
      <w:marRight w:val="0"/>
      <w:marTop w:val="0"/>
      <w:marBottom w:val="0"/>
      <w:divBdr>
        <w:top w:val="none" w:sz="0" w:space="0" w:color="auto"/>
        <w:left w:val="none" w:sz="0" w:space="0" w:color="auto"/>
        <w:bottom w:val="none" w:sz="0" w:space="0" w:color="auto"/>
        <w:right w:val="none" w:sz="0" w:space="0" w:color="auto"/>
      </w:divBdr>
    </w:div>
    <w:div w:id="67657438">
      <w:bodyDiv w:val="1"/>
      <w:marLeft w:val="0"/>
      <w:marRight w:val="0"/>
      <w:marTop w:val="0"/>
      <w:marBottom w:val="0"/>
      <w:divBdr>
        <w:top w:val="none" w:sz="0" w:space="0" w:color="auto"/>
        <w:left w:val="none" w:sz="0" w:space="0" w:color="auto"/>
        <w:bottom w:val="none" w:sz="0" w:space="0" w:color="auto"/>
        <w:right w:val="none" w:sz="0" w:space="0" w:color="auto"/>
      </w:divBdr>
    </w:div>
    <w:div w:id="77137708">
      <w:bodyDiv w:val="1"/>
      <w:marLeft w:val="0"/>
      <w:marRight w:val="0"/>
      <w:marTop w:val="0"/>
      <w:marBottom w:val="0"/>
      <w:divBdr>
        <w:top w:val="none" w:sz="0" w:space="0" w:color="auto"/>
        <w:left w:val="none" w:sz="0" w:space="0" w:color="auto"/>
        <w:bottom w:val="none" w:sz="0" w:space="0" w:color="auto"/>
        <w:right w:val="none" w:sz="0" w:space="0" w:color="auto"/>
      </w:divBdr>
    </w:div>
    <w:div w:id="80106946">
      <w:bodyDiv w:val="1"/>
      <w:marLeft w:val="0"/>
      <w:marRight w:val="0"/>
      <w:marTop w:val="0"/>
      <w:marBottom w:val="0"/>
      <w:divBdr>
        <w:top w:val="none" w:sz="0" w:space="0" w:color="auto"/>
        <w:left w:val="none" w:sz="0" w:space="0" w:color="auto"/>
        <w:bottom w:val="none" w:sz="0" w:space="0" w:color="auto"/>
        <w:right w:val="none" w:sz="0" w:space="0" w:color="auto"/>
      </w:divBdr>
    </w:div>
    <w:div w:id="92897064">
      <w:bodyDiv w:val="1"/>
      <w:marLeft w:val="0"/>
      <w:marRight w:val="0"/>
      <w:marTop w:val="0"/>
      <w:marBottom w:val="0"/>
      <w:divBdr>
        <w:top w:val="none" w:sz="0" w:space="0" w:color="auto"/>
        <w:left w:val="none" w:sz="0" w:space="0" w:color="auto"/>
        <w:bottom w:val="none" w:sz="0" w:space="0" w:color="auto"/>
        <w:right w:val="none" w:sz="0" w:space="0" w:color="auto"/>
      </w:divBdr>
    </w:div>
    <w:div w:id="92944399">
      <w:bodyDiv w:val="1"/>
      <w:marLeft w:val="0"/>
      <w:marRight w:val="0"/>
      <w:marTop w:val="0"/>
      <w:marBottom w:val="0"/>
      <w:divBdr>
        <w:top w:val="none" w:sz="0" w:space="0" w:color="auto"/>
        <w:left w:val="none" w:sz="0" w:space="0" w:color="auto"/>
        <w:bottom w:val="none" w:sz="0" w:space="0" w:color="auto"/>
        <w:right w:val="none" w:sz="0" w:space="0" w:color="auto"/>
      </w:divBdr>
    </w:div>
    <w:div w:id="105125465">
      <w:bodyDiv w:val="1"/>
      <w:marLeft w:val="0"/>
      <w:marRight w:val="0"/>
      <w:marTop w:val="0"/>
      <w:marBottom w:val="0"/>
      <w:divBdr>
        <w:top w:val="none" w:sz="0" w:space="0" w:color="auto"/>
        <w:left w:val="none" w:sz="0" w:space="0" w:color="auto"/>
        <w:bottom w:val="none" w:sz="0" w:space="0" w:color="auto"/>
        <w:right w:val="none" w:sz="0" w:space="0" w:color="auto"/>
      </w:divBdr>
    </w:div>
    <w:div w:id="108547291">
      <w:bodyDiv w:val="1"/>
      <w:marLeft w:val="0"/>
      <w:marRight w:val="0"/>
      <w:marTop w:val="0"/>
      <w:marBottom w:val="0"/>
      <w:divBdr>
        <w:top w:val="none" w:sz="0" w:space="0" w:color="auto"/>
        <w:left w:val="none" w:sz="0" w:space="0" w:color="auto"/>
        <w:bottom w:val="none" w:sz="0" w:space="0" w:color="auto"/>
        <w:right w:val="none" w:sz="0" w:space="0" w:color="auto"/>
      </w:divBdr>
    </w:div>
    <w:div w:id="116607152">
      <w:bodyDiv w:val="1"/>
      <w:marLeft w:val="0"/>
      <w:marRight w:val="0"/>
      <w:marTop w:val="0"/>
      <w:marBottom w:val="0"/>
      <w:divBdr>
        <w:top w:val="none" w:sz="0" w:space="0" w:color="auto"/>
        <w:left w:val="none" w:sz="0" w:space="0" w:color="auto"/>
        <w:bottom w:val="none" w:sz="0" w:space="0" w:color="auto"/>
        <w:right w:val="none" w:sz="0" w:space="0" w:color="auto"/>
      </w:divBdr>
      <w:divsChild>
        <w:div w:id="46535781">
          <w:marLeft w:val="0"/>
          <w:marRight w:val="0"/>
          <w:marTop w:val="0"/>
          <w:marBottom w:val="0"/>
          <w:divBdr>
            <w:top w:val="none" w:sz="0" w:space="0" w:color="auto"/>
            <w:left w:val="none" w:sz="0" w:space="0" w:color="auto"/>
            <w:bottom w:val="none" w:sz="0" w:space="0" w:color="auto"/>
            <w:right w:val="none" w:sz="0" w:space="0" w:color="auto"/>
          </w:divBdr>
          <w:divsChild>
            <w:div w:id="1618566814">
              <w:marLeft w:val="0"/>
              <w:marRight w:val="0"/>
              <w:marTop w:val="0"/>
              <w:marBottom w:val="0"/>
              <w:divBdr>
                <w:top w:val="none" w:sz="0" w:space="0" w:color="auto"/>
                <w:left w:val="none" w:sz="0" w:space="0" w:color="auto"/>
                <w:bottom w:val="none" w:sz="0" w:space="0" w:color="auto"/>
                <w:right w:val="none" w:sz="0" w:space="0" w:color="auto"/>
              </w:divBdr>
              <w:divsChild>
                <w:div w:id="1708528197">
                  <w:marLeft w:val="0"/>
                  <w:marRight w:val="0"/>
                  <w:marTop w:val="0"/>
                  <w:marBottom w:val="0"/>
                  <w:divBdr>
                    <w:top w:val="none" w:sz="0" w:space="0" w:color="auto"/>
                    <w:left w:val="none" w:sz="0" w:space="0" w:color="auto"/>
                    <w:bottom w:val="none" w:sz="0" w:space="0" w:color="auto"/>
                    <w:right w:val="none" w:sz="0" w:space="0" w:color="auto"/>
                  </w:divBdr>
                  <w:divsChild>
                    <w:div w:id="1002971688">
                      <w:marLeft w:val="0"/>
                      <w:marRight w:val="0"/>
                      <w:marTop w:val="0"/>
                      <w:marBottom w:val="0"/>
                      <w:divBdr>
                        <w:top w:val="none" w:sz="0" w:space="0" w:color="auto"/>
                        <w:left w:val="none" w:sz="0" w:space="0" w:color="auto"/>
                        <w:bottom w:val="none" w:sz="0" w:space="0" w:color="auto"/>
                        <w:right w:val="none" w:sz="0" w:space="0" w:color="auto"/>
                      </w:divBdr>
                      <w:divsChild>
                        <w:div w:id="175559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634281">
          <w:marLeft w:val="0"/>
          <w:marRight w:val="0"/>
          <w:marTop w:val="0"/>
          <w:marBottom w:val="0"/>
          <w:divBdr>
            <w:top w:val="none" w:sz="0" w:space="0" w:color="auto"/>
            <w:left w:val="none" w:sz="0" w:space="0" w:color="auto"/>
            <w:bottom w:val="none" w:sz="0" w:space="0" w:color="auto"/>
            <w:right w:val="none" w:sz="0" w:space="0" w:color="auto"/>
          </w:divBdr>
        </w:div>
      </w:divsChild>
    </w:div>
    <w:div w:id="136459289">
      <w:bodyDiv w:val="1"/>
      <w:marLeft w:val="0"/>
      <w:marRight w:val="0"/>
      <w:marTop w:val="0"/>
      <w:marBottom w:val="0"/>
      <w:divBdr>
        <w:top w:val="none" w:sz="0" w:space="0" w:color="auto"/>
        <w:left w:val="none" w:sz="0" w:space="0" w:color="auto"/>
        <w:bottom w:val="none" w:sz="0" w:space="0" w:color="auto"/>
        <w:right w:val="none" w:sz="0" w:space="0" w:color="auto"/>
      </w:divBdr>
    </w:div>
    <w:div w:id="148063289">
      <w:bodyDiv w:val="1"/>
      <w:marLeft w:val="0"/>
      <w:marRight w:val="0"/>
      <w:marTop w:val="0"/>
      <w:marBottom w:val="0"/>
      <w:divBdr>
        <w:top w:val="none" w:sz="0" w:space="0" w:color="auto"/>
        <w:left w:val="none" w:sz="0" w:space="0" w:color="auto"/>
        <w:bottom w:val="none" w:sz="0" w:space="0" w:color="auto"/>
        <w:right w:val="none" w:sz="0" w:space="0" w:color="auto"/>
      </w:divBdr>
    </w:div>
    <w:div w:id="151216137">
      <w:bodyDiv w:val="1"/>
      <w:marLeft w:val="0"/>
      <w:marRight w:val="0"/>
      <w:marTop w:val="0"/>
      <w:marBottom w:val="0"/>
      <w:divBdr>
        <w:top w:val="none" w:sz="0" w:space="0" w:color="auto"/>
        <w:left w:val="none" w:sz="0" w:space="0" w:color="auto"/>
        <w:bottom w:val="none" w:sz="0" w:space="0" w:color="auto"/>
        <w:right w:val="none" w:sz="0" w:space="0" w:color="auto"/>
      </w:divBdr>
    </w:div>
    <w:div w:id="151912496">
      <w:bodyDiv w:val="1"/>
      <w:marLeft w:val="0"/>
      <w:marRight w:val="0"/>
      <w:marTop w:val="0"/>
      <w:marBottom w:val="0"/>
      <w:divBdr>
        <w:top w:val="none" w:sz="0" w:space="0" w:color="auto"/>
        <w:left w:val="none" w:sz="0" w:space="0" w:color="auto"/>
        <w:bottom w:val="none" w:sz="0" w:space="0" w:color="auto"/>
        <w:right w:val="none" w:sz="0" w:space="0" w:color="auto"/>
      </w:divBdr>
    </w:div>
    <w:div w:id="157041887">
      <w:bodyDiv w:val="1"/>
      <w:marLeft w:val="0"/>
      <w:marRight w:val="0"/>
      <w:marTop w:val="0"/>
      <w:marBottom w:val="0"/>
      <w:divBdr>
        <w:top w:val="none" w:sz="0" w:space="0" w:color="auto"/>
        <w:left w:val="none" w:sz="0" w:space="0" w:color="auto"/>
        <w:bottom w:val="none" w:sz="0" w:space="0" w:color="auto"/>
        <w:right w:val="none" w:sz="0" w:space="0" w:color="auto"/>
      </w:divBdr>
    </w:div>
    <w:div w:id="160434097">
      <w:bodyDiv w:val="1"/>
      <w:marLeft w:val="0"/>
      <w:marRight w:val="0"/>
      <w:marTop w:val="0"/>
      <w:marBottom w:val="0"/>
      <w:divBdr>
        <w:top w:val="none" w:sz="0" w:space="0" w:color="auto"/>
        <w:left w:val="none" w:sz="0" w:space="0" w:color="auto"/>
        <w:bottom w:val="none" w:sz="0" w:space="0" w:color="auto"/>
        <w:right w:val="none" w:sz="0" w:space="0" w:color="auto"/>
      </w:divBdr>
    </w:div>
    <w:div w:id="179592700">
      <w:bodyDiv w:val="1"/>
      <w:marLeft w:val="0"/>
      <w:marRight w:val="0"/>
      <w:marTop w:val="0"/>
      <w:marBottom w:val="0"/>
      <w:divBdr>
        <w:top w:val="none" w:sz="0" w:space="0" w:color="auto"/>
        <w:left w:val="none" w:sz="0" w:space="0" w:color="auto"/>
        <w:bottom w:val="none" w:sz="0" w:space="0" w:color="auto"/>
        <w:right w:val="none" w:sz="0" w:space="0" w:color="auto"/>
      </w:divBdr>
    </w:div>
    <w:div w:id="179662723">
      <w:bodyDiv w:val="1"/>
      <w:marLeft w:val="0"/>
      <w:marRight w:val="0"/>
      <w:marTop w:val="0"/>
      <w:marBottom w:val="0"/>
      <w:divBdr>
        <w:top w:val="none" w:sz="0" w:space="0" w:color="auto"/>
        <w:left w:val="none" w:sz="0" w:space="0" w:color="auto"/>
        <w:bottom w:val="none" w:sz="0" w:space="0" w:color="auto"/>
        <w:right w:val="none" w:sz="0" w:space="0" w:color="auto"/>
      </w:divBdr>
    </w:div>
    <w:div w:id="180553301">
      <w:bodyDiv w:val="1"/>
      <w:marLeft w:val="0"/>
      <w:marRight w:val="0"/>
      <w:marTop w:val="0"/>
      <w:marBottom w:val="0"/>
      <w:divBdr>
        <w:top w:val="none" w:sz="0" w:space="0" w:color="auto"/>
        <w:left w:val="none" w:sz="0" w:space="0" w:color="auto"/>
        <w:bottom w:val="none" w:sz="0" w:space="0" w:color="auto"/>
        <w:right w:val="none" w:sz="0" w:space="0" w:color="auto"/>
      </w:divBdr>
    </w:div>
    <w:div w:id="182132106">
      <w:bodyDiv w:val="1"/>
      <w:marLeft w:val="0"/>
      <w:marRight w:val="0"/>
      <w:marTop w:val="0"/>
      <w:marBottom w:val="0"/>
      <w:divBdr>
        <w:top w:val="none" w:sz="0" w:space="0" w:color="auto"/>
        <w:left w:val="none" w:sz="0" w:space="0" w:color="auto"/>
        <w:bottom w:val="none" w:sz="0" w:space="0" w:color="auto"/>
        <w:right w:val="none" w:sz="0" w:space="0" w:color="auto"/>
      </w:divBdr>
    </w:div>
    <w:div w:id="183329421">
      <w:bodyDiv w:val="1"/>
      <w:marLeft w:val="0"/>
      <w:marRight w:val="0"/>
      <w:marTop w:val="0"/>
      <w:marBottom w:val="0"/>
      <w:divBdr>
        <w:top w:val="none" w:sz="0" w:space="0" w:color="auto"/>
        <w:left w:val="none" w:sz="0" w:space="0" w:color="auto"/>
        <w:bottom w:val="none" w:sz="0" w:space="0" w:color="auto"/>
        <w:right w:val="none" w:sz="0" w:space="0" w:color="auto"/>
      </w:divBdr>
    </w:div>
    <w:div w:id="183517711">
      <w:bodyDiv w:val="1"/>
      <w:marLeft w:val="0"/>
      <w:marRight w:val="0"/>
      <w:marTop w:val="0"/>
      <w:marBottom w:val="0"/>
      <w:divBdr>
        <w:top w:val="none" w:sz="0" w:space="0" w:color="auto"/>
        <w:left w:val="none" w:sz="0" w:space="0" w:color="auto"/>
        <w:bottom w:val="none" w:sz="0" w:space="0" w:color="auto"/>
        <w:right w:val="none" w:sz="0" w:space="0" w:color="auto"/>
      </w:divBdr>
    </w:div>
    <w:div w:id="183910914">
      <w:bodyDiv w:val="1"/>
      <w:marLeft w:val="0"/>
      <w:marRight w:val="0"/>
      <w:marTop w:val="0"/>
      <w:marBottom w:val="0"/>
      <w:divBdr>
        <w:top w:val="none" w:sz="0" w:space="0" w:color="auto"/>
        <w:left w:val="none" w:sz="0" w:space="0" w:color="auto"/>
        <w:bottom w:val="none" w:sz="0" w:space="0" w:color="auto"/>
        <w:right w:val="none" w:sz="0" w:space="0" w:color="auto"/>
      </w:divBdr>
    </w:div>
    <w:div w:id="194663841">
      <w:bodyDiv w:val="1"/>
      <w:marLeft w:val="0"/>
      <w:marRight w:val="0"/>
      <w:marTop w:val="0"/>
      <w:marBottom w:val="0"/>
      <w:divBdr>
        <w:top w:val="none" w:sz="0" w:space="0" w:color="auto"/>
        <w:left w:val="none" w:sz="0" w:space="0" w:color="auto"/>
        <w:bottom w:val="none" w:sz="0" w:space="0" w:color="auto"/>
        <w:right w:val="none" w:sz="0" w:space="0" w:color="auto"/>
      </w:divBdr>
    </w:div>
    <w:div w:id="194971434">
      <w:bodyDiv w:val="1"/>
      <w:marLeft w:val="0"/>
      <w:marRight w:val="0"/>
      <w:marTop w:val="0"/>
      <w:marBottom w:val="0"/>
      <w:divBdr>
        <w:top w:val="none" w:sz="0" w:space="0" w:color="auto"/>
        <w:left w:val="none" w:sz="0" w:space="0" w:color="auto"/>
        <w:bottom w:val="none" w:sz="0" w:space="0" w:color="auto"/>
        <w:right w:val="none" w:sz="0" w:space="0" w:color="auto"/>
      </w:divBdr>
      <w:divsChild>
        <w:div w:id="1752043438">
          <w:marLeft w:val="0"/>
          <w:marRight w:val="0"/>
          <w:marTop w:val="0"/>
          <w:marBottom w:val="0"/>
          <w:divBdr>
            <w:top w:val="none" w:sz="0" w:space="0" w:color="auto"/>
            <w:left w:val="none" w:sz="0" w:space="0" w:color="auto"/>
            <w:bottom w:val="none" w:sz="0" w:space="0" w:color="auto"/>
            <w:right w:val="none" w:sz="0" w:space="0" w:color="auto"/>
          </w:divBdr>
        </w:div>
      </w:divsChild>
    </w:div>
    <w:div w:id="201750804">
      <w:bodyDiv w:val="1"/>
      <w:marLeft w:val="0"/>
      <w:marRight w:val="0"/>
      <w:marTop w:val="0"/>
      <w:marBottom w:val="0"/>
      <w:divBdr>
        <w:top w:val="none" w:sz="0" w:space="0" w:color="auto"/>
        <w:left w:val="none" w:sz="0" w:space="0" w:color="auto"/>
        <w:bottom w:val="none" w:sz="0" w:space="0" w:color="auto"/>
        <w:right w:val="none" w:sz="0" w:space="0" w:color="auto"/>
      </w:divBdr>
    </w:div>
    <w:div w:id="211385775">
      <w:bodyDiv w:val="1"/>
      <w:marLeft w:val="0"/>
      <w:marRight w:val="0"/>
      <w:marTop w:val="0"/>
      <w:marBottom w:val="0"/>
      <w:divBdr>
        <w:top w:val="none" w:sz="0" w:space="0" w:color="auto"/>
        <w:left w:val="none" w:sz="0" w:space="0" w:color="auto"/>
        <w:bottom w:val="none" w:sz="0" w:space="0" w:color="auto"/>
        <w:right w:val="none" w:sz="0" w:space="0" w:color="auto"/>
      </w:divBdr>
    </w:div>
    <w:div w:id="220362160">
      <w:bodyDiv w:val="1"/>
      <w:marLeft w:val="0"/>
      <w:marRight w:val="0"/>
      <w:marTop w:val="0"/>
      <w:marBottom w:val="0"/>
      <w:divBdr>
        <w:top w:val="none" w:sz="0" w:space="0" w:color="auto"/>
        <w:left w:val="none" w:sz="0" w:space="0" w:color="auto"/>
        <w:bottom w:val="none" w:sz="0" w:space="0" w:color="auto"/>
        <w:right w:val="none" w:sz="0" w:space="0" w:color="auto"/>
      </w:divBdr>
    </w:div>
    <w:div w:id="224143357">
      <w:bodyDiv w:val="1"/>
      <w:marLeft w:val="0"/>
      <w:marRight w:val="0"/>
      <w:marTop w:val="0"/>
      <w:marBottom w:val="0"/>
      <w:divBdr>
        <w:top w:val="none" w:sz="0" w:space="0" w:color="auto"/>
        <w:left w:val="none" w:sz="0" w:space="0" w:color="auto"/>
        <w:bottom w:val="none" w:sz="0" w:space="0" w:color="auto"/>
        <w:right w:val="none" w:sz="0" w:space="0" w:color="auto"/>
      </w:divBdr>
    </w:div>
    <w:div w:id="232160466">
      <w:bodyDiv w:val="1"/>
      <w:marLeft w:val="0"/>
      <w:marRight w:val="0"/>
      <w:marTop w:val="0"/>
      <w:marBottom w:val="0"/>
      <w:divBdr>
        <w:top w:val="none" w:sz="0" w:space="0" w:color="auto"/>
        <w:left w:val="none" w:sz="0" w:space="0" w:color="auto"/>
        <w:bottom w:val="none" w:sz="0" w:space="0" w:color="auto"/>
        <w:right w:val="none" w:sz="0" w:space="0" w:color="auto"/>
      </w:divBdr>
    </w:div>
    <w:div w:id="233201203">
      <w:bodyDiv w:val="1"/>
      <w:marLeft w:val="0"/>
      <w:marRight w:val="0"/>
      <w:marTop w:val="0"/>
      <w:marBottom w:val="0"/>
      <w:divBdr>
        <w:top w:val="none" w:sz="0" w:space="0" w:color="auto"/>
        <w:left w:val="none" w:sz="0" w:space="0" w:color="auto"/>
        <w:bottom w:val="none" w:sz="0" w:space="0" w:color="auto"/>
        <w:right w:val="none" w:sz="0" w:space="0" w:color="auto"/>
      </w:divBdr>
    </w:div>
    <w:div w:id="237329976">
      <w:bodyDiv w:val="1"/>
      <w:marLeft w:val="0"/>
      <w:marRight w:val="0"/>
      <w:marTop w:val="0"/>
      <w:marBottom w:val="0"/>
      <w:divBdr>
        <w:top w:val="none" w:sz="0" w:space="0" w:color="auto"/>
        <w:left w:val="none" w:sz="0" w:space="0" w:color="auto"/>
        <w:bottom w:val="none" w:sz="0" w:space="0" w:color="auto"/>
        <w:right w:val="none" w:sz="0" w:space="0" w:color="auto"/>
      </w:divBdr>
    </w:div>
    <w:div w:id="239143181">
      <w:bodyDiv w:val="1"/>
      <w:marLeft w:val="0"/>
      <w:marRight w:val="0"/>
      <w:marTop w:val="0"/>
      <w:marBottom w:val="0"/>
      <w:divBdr>
        <w:top w:val="none" w:sz="0" w:space="0" w:color="auto"/>
        <w:left w:val="none" w:sz="0" w:space="0" w:color="auto"/>
        <w:bottom w:val="none" w:sz="0" w:space="0" w:color="auto"/>
        <w:right w:val="none" w:sz="0" w:space="0" w:color="auto"/>
      </w:divBdr>
    </w:div>
    <w:div w:id="246158522">
      <w:bodyDiv w:val="1"/>
      <w:marLeft w:val="0"/>
      <w:marRight w:val="0"/>
      <w:marTop w:val="0"/>
      <w:marBottom w:val="0"/>
      <w:divBdr>
        <w:top w:val="none" w:sz="0" w:space="0" w:color="auto"/>
        <w:left w:val="none" w:sz="0" w:space="0" w:color="auto"/>
        <w:bottom w:val="none" w:sz="0" w:space="0" w:color="auto"/>
        <w:right w:val="none" w:sz="0" w:space="0" w:color="auto"/>
      </w:divBdr>
    </w:div>
    <w:div w:id="248080918">
      <w:bodyDiv w:val="1"/>
      <w:marLeft w:val="0"/>
      <w:marRight w:val="0"/>
      <w:marTop w:val="0"/>
      <w:marBottom w:val="0"/>
      <w:divBdr>
        <w:top w:val="none" w:sz="0" w:space="0" w:color="auto"/>
        <w:left w:val="none" w:sz="0" w:space="0" w:color="auto"/>
        <w:bottom w:val="none" w:sz="0" w:space="0" w:color="auto"/>
        <w:right w:val="none" w:sz="0" w:space="0" w:color="auto"/>
      </w:divBdr>
    </w:div>
    <w:div w:id="249433413">
      <w:bodyDiv w:val="1"/>
      <w:marLeft w:val="0"/>
      <w:marRight w:val="0"/>
      <w:marTop w:val="0"/>
      <w:marBottom w:val="0"/>
      <w:divBdr>
        <w:top w:val="none" w:sz="0" w:space="0" w:color="auto"/>
        <w:left w:val="none" w:sz="0" w:space="0" w:color="auto"/>
        <w:bottom w:val="none" w:sz="0" w:space="0" w:color="auto"/>
        <w:right w:val="none" w:sz="0" w:space="0" w:color="auto"/>
      </w:divBdr>
    </w:div>
    <w:div w:id="250165113">
      <w:bodyDiv w:val="1"/>
      <w:marLeft w:val="0"/>
      <w:marRight w:val="0"/>
      <w:marTop w:val="0"/>
      <w:marBottom w:val="0"/>
      <w:divBdr>
        <w:top w:val="none" w:sz="0" w:space="0" w:color="auto"/>
        <w:left w:val="none" w:sz="0" w:space="0" w:color="auto"/>
        <w:bottom w:val="none" w:sz="0" w:space="0" w:color="auto"/>
        <w:right w:val="none" w:sz="0" w:space="0" w:color="auto"/>
      </w:divBdr>
    </w:div>
    <w:div w:id="250285662">
      <w:bodyDiv w:val="1"/>
      <w:marLeft w:val="0"/>
      <w:marRight w:val="0"/>
      <w:marTop w:val="0"/>
      <w:marBottom w:val="0"/>
      <w:divBdr>
        <w:top w:val="none" w:sz="0" w:space="0" w:color="auto"/>
        <w:left w:val="none" w:sz="0" w:space="0" w:color="auto"/>
        <w:bottom w:val="none" w:sz="0" w:space="0" w:color="auto"/>
        <w:right w:val="none" w:sz="0" w:space="0" w:color="auto"/>
      </w:divBdr>
      <w:divsChild>
        <w:div w:id="1715428772">
          <w:marLeft w:val="0"/>
          <w:marRight w:val="0"/>
          <w:marTop w:val="0"/>
          <w:marBottom w:val="0"/>
          <w:divBdr>
            <w:top w:val="none" w:sz="0" w:space="0" w:color="auto"/>
            <w:left w:val="none" w:sz="0" w:space="0" w:color="auto"/>
            <w:bottom w:val="none" w:sz="0" w:space="0" w:color="auto"/>
            <w:right w:val="none" w:sz="0" w:space="0" w:color="auto"/>
          </w:divBdr>
        </w:div>
      </w:divsChild>
    </w:div>
    <w:div w:id="251940040">
      <w:bodyDiv w:val="1"/>
      <w:marLeft w:val="0"/>
      <w:marRight w:val="0"/>
      <w:marTop w:val="0"/>
      <w:marBottom w:val="0"/>
      <w:divBdr>
        <w:top w:val="none" w:sz="0" w:space="0" w:color="auto"/>
        <w:left w:val="none" w:sz="0" w:space="0" w:color="auto"/>
        <w:bottom w:val="none" w:sz="0" w:space="0" w:color="auto"/>
        <w:right w:val="none" w:sz="0" w:space="0" w:color="auto"/>
      </w:divBdr>
    </w:div>
    <w:div w:id="268585054">
      <w:bodyDiv w:val="1"/>
      <w:marLeft w:val="0"/>
      <w:marRight w:val="0"/>
      <w:marTop w:val="0"/>
      <w:marBottom w:val="0"/>
      <w:divBdr>
        <w:top w:val="none" w:sz="0" w:space="0" w:color="auto"/>
        <w:left w:val="none" w:sz="0" w:space="0" w:color="auto"/>
        <w:bottom w:val="none" w:sz="0" w:space="0" w:color="auto"/>
        <w:right w:val="none" w:sz="0" w:space="0" w:color="auto"/>
      </w:divBdr>
    </w:div>
    <w:div w:id="268973945">
      <w:bodyDiv w:val="1"/>
      <w:marLeft w:val="0"/>
      <w:marRight w:val="0"/>
      <w:marTop w:val="0"/>
      <w:marBottom w:val="0"/>
      <w:divBdr>
        <w:top w:val="none" w:sz="0" w:space="0" w:color="auto"/>
        <w:left w:val="none" w:sz="0" w:space="0" w:color="auto"/>
        <w:bottom w:val="none" w:sz="0" w:space="0" w:color="auto"/>
        <w:right w:val="none" w:sz="0" w:space="0" w:color="auto"/>
      </w:divBdr>
    </w:div>
    <w:div w:id="271061567">
      <w:bodyDiv w:val="1"/>
      <w:marLeft w:val="0"/>
      <w:marRight w:val="0"/>
      <w:marTop w:val="0"/>
      <w:marBottom w:val="0"/>
      <w:divBdr>
        <w:top w:val="none" w:sz="0" w:space="0" w:color="auto"/>
        <w:left w:val="none" w:sz="0" w:space="0" w:color="auto"/>
        <w:bottom w:val="none" w:sz="0" w:space="0" w:color="auto"/>
        <w:right w:val="none" w:sz="0" w:space="0" w:color="auto"/>
      </w:divBdr>
    </w:div>
    <w:div w:id="272203698">
      <w:bodyDiv w:val="1"/>
      <w:marLeft w:val="0"/>
      <w:marRight w:val="0"/>
      <w:marTop w:val="0"/>
      <w:marBottom w:val="0"/>
      <w:divBdr>
        <w:top w:val="none" w:sz="0" w:space="0" w:color="auto"/>
        <w:left w:val="none" w:sz="0" w:space="0" w:color="auto"/>
        <w:bottom w:val="none" w:sz="0" w:space="0" w:color="auto"/>
        <w:right w:val="none" w:sz="0" w:space="0" w:color="auto"/>
      </w:divBdr>
    </w:div>
    <w:div w:id="272910052">
      <w:bodyDiv w:val="1"/>
      <w:marLeft w:val="0"/>
      <w:marRight w:val="0"/>
      <w:marTop w:val="0"/>
      <w:marBottom w:val="0"/>
      <w:divBdr>
        <w:top w:val="none" w:sz="0" w:space="0" w:color="auto"/>
        <w:left w:val="none" w:sz="0" w:space="0" w:color="auto"/>
        <w:bottom w:val="none" w:sz="0" w:space="0" w:color="auto"/>
        <w:right w:val="none" w:sz="0" w:space="0" w:color="auto"/>
      </w:divBdr>
    </w:div>
    <w:div w:id="274607121">
      <w:bodyDiv w:val="1"/>
      <w:marLeft w:val="0"/>
      <w:marRight w:val="0"/>
      <w:marTop w:val="0"/>
      <w:marBottom w:val="0"/>
      <w:divBdr>
        <w:top w:val="none" w:sz="0" w:space="0" w:color="auto"/>
        <w:left w:val="none" w:sz="0" w:space="0" w:color="auto"/>
        <w:bottom w:val="none" w:sz="0" w:space="0" w:color="auto"/>
        <w:right w:val="none" w:sz="0" w:space="0" w:color="auto"/>
      </w:divBdr>
    </w:div>
    <w:div w:id="290332446">
      <w:bodyDiv w:val="1"/>
      <w:marLeft w:val="0"/>
      <w:marRight w:val="0"/>
      <w:marTop w:val="0"/>
      <w:marBottom w:val="0"/>
      <w:divBdr>
        <w:top w:val="none" w:sz="0" w:space="0" w:color="auto"/>
        <w:left w:val="none" w:sz="0" w:space="0" w:color="auto"/>
        <w:bottom w:val="none" w:sz="0" w:space="0" w:color="auto"/>
        <w:right w:val="none" w:sz="0" w:space="0" w:color="auto"/>
      </w:divBdr>
    </w:div>
    <w:div w:id="305011993">
      <w:bodyDiv w:val="1"/>
      <w:marLeft w:val="0"/>
      <w:marRight w:val="0"/>
      <w:marTop w:val="0"/>
      <w:marBottom w:val="0"/>
      <w:divBdr>
        <w:top w:val="none" w:sz="0" w:space="0" w:color="auto"/>
        <w:left w:val="none" w:sz="0" w:space="0" w:color="auto"/>
        <w:bottom w:val="none" w:sz="0" w:space="0" w:color="auto"/>
        <w:right w:val="none" w:sz="0" w:space="0" w:color="auto"/>
      </w:divBdr>
    </w:div>
    <w:div w:id="308749336">
      <w:bodyDiv w:val="1"/>
      <w:marLeft w:val="0"/>
      <w:marRight w:val="0"/>
      <w:marTop w:val="0"/>
      <w:marBottom w:val="0"/>
      <w:divBdr>
        <w:top w:val="none" w:sz="0" w:space="0" w:color="auto"/>
        <w:left w:val="none" w:sz="0" w:space="0" w:color="auto"/>
        <w:bottom w:val="none" w:sz="0" w:space="0" w:color="auto"/>
        <w:right w:val="none" w:sz="0" w:space="0" w:color="auto"/>
      </w:divBdr>
    </w:div>
    <w:div w:id="309485582">
      <w:bodyDiv w:val="1"/>
      <w:marLeft w:val="0"/>
      <w:marRight w:val="0"/>
      <w:marTop w:val="0"/>
      <w:marBottom w:val="0"/>
      <w:divBdr>
        <w:top w:val="none" w:sz="0" w:space="0" w:color="auto"/>
        <w:left w:val="none" w:sz="0" w:space="0" w:color="auto"/>
        <w:bottom w:val="none" w:sz="0" w:space="0" w:color="auto"/>
        <w:right w:val="none" w:sz="0" w:space="0" w:color="auto"/>
      </w:divBdr>
    </w:div>
    <w:div w:id="316804622">
      <w:bodyDiv w:val="1"/>
      <w:marLeft w:val="0"/>
      <w:marRight w:val="0"/>
      <w:marTop w:val="0"/>
      <w:marBottom w:val="0"/>
      <w:divBdr>
        <w:top w:val="none" w:sz="0" w:space="0" w:color="auto"/>
        <w:left w:val="none" w:sz="0" w:space="0" w:color="auto"/>
        <w:bottom w:val="none" w:sz="0" w:space="0" w:color="auto"/>
        <w:right w:val="none" w:sz="0" w:space="0" w:color="auto"/>
      </w:divBdr>
    </w:div>
    <w:div w:id="327249536">
      <w:bodyDiv w:val="1"/>
      <w:marLeft w:val="0"/>
      <w:marRight w:val="0"/>
      <w:marTop w:val="0"/>
      <w:marBottom w:val="0"/>
      <w:divBdr>
        <w:top w:val="none" w:sz="0" w:space="0" w:color="auto"/>
        <w:left w:val="none" w:sz="0" w:space="0" w:color="auto"/>
        <w:bottom w:val="none" w:sz="0" w:space="0" w:color="auto"/>
        <w:right w:val="none" w:sz="0" w:space="0" w:color="auto"/>
      </w:divBdr>
    </w:div>
    <w:div w:id="339088812">
      <w:bodyDiv w:val="1"/>
      <w:marLeft w:val="0"/>
      <w:marRight w:val="0"/>
      <w:marTop w:val="0"/>
      <w:marBottom w:val="0"/>
      <w:divBdr>
        <w:top w:val="none" w:sz="0" w:space="0" w:color="auto"/>
        <w:left w:val="none" w:sz="0" w:space="0" w:color="auto"/>
        <w:bottom w:val="none" w:sz="0" w:space="0" w:color="auto"/>
        <w:right w:val="none" w:sz="0" w:space="0" w:color="auto"/>
      </w:divBdr>
    </w:div>
    <w:div w:id="348526796">
      <w:bodyDiv w:val="1"/>
      <w:marLeft w:val="0"/>
      <w:marRight w:val="0"/>
      <w:marTop w:val="0"/>
      <w:marBottom w:val="0"/>
      <w:divBdr>
        <w:top w:val="none" w:sz="0" w:space="0" w:color="auto"/>
        <w:left w:val="none" w:sz="0" w:space="0" w:color="auto"/>
        <w:bottom w:val="none" w:sz="0" w:space="0" w:color="auto"/>
        <w:right w:val="none" w:sz="0" w:space="0" w:color="auto"/>
      </w:divBdr>
    </w:div>
    <w:div w:id="359010632">
      <w:bodyDiv w:val="1"/>
      <w:marLeft w:val="0"/>
      <w:marRight w:val="0"/>
      <w:marTop w:val="0"/>
      <w:marBottom w:val="0"/>
      <w:divBdr>
        <w:top w:val="none" w:sz="0" w:space="0" w:color="auto"/>
        <w:left w:val="none" w:sz="0" w:space="0" w:color="auto"/>
        <w:bottom w:val="none" w:sz="0" w:space="0" w:color="auto"/>
        <w:right w:val="none" w:sz="0" w:space="0" w:color="auto"/>
      </w:divBdr>
    </w:div>
    <w:div w:id="366954157">
      <w:bodyDiv w:val="1"/>
      <w:marLeft w:val="0"/>
      <w:marRight w:val="0"/>
      <w:marTop w:val="0"/>
      <w:marBottom w:val="0"/>
      <w:divBdr>
        <w:top w:val="none" w:sz="0" w:space="0" w:color="auto"/>
        <w:left w:val="none" w:sz="0" w:space="0" w:color="auto"/>
        <w:bottom w:val="none" w:sz="0" w:space="0" w:color="auto"/>
        <w:right w:val="none" w:sz="0" w:space="0" w:color="auto"/>
      </w:divBdr>
    </w:div>
    <w:div w:id="370568210">
      <w:bodyDiv w:val="1"/>
      <w:marLeft w:val="0"/>
      <w:marRight w:val="0"/>
      <w:marTop w:val="0"/>
      <w:marBottom w:val="0"/>
      <w:divBdr>
        <w:top w:val="none" w:sz="0" w:space="0" w:color="auto"/>
        <w:left w:val="none" w:sz="0" w:space="0" w:color="auto"/>
        <w:bottom w:val="none" w:sz="0" w:space="0" w:color="auto"/>
        <w:right w:val="none" w:sz="0" w:space="0" w:color="auto"/>
      </w:divBdr>
    </w:div>
    <w:div w:id="377360728">
      <w:bodyDiv w:val="1"/>
      <w:marLeft w:val="0"/>
      <w:marRight w:val="0"/>
      <w:marTop w:val="0"/>
      <w:marBottom w:val="0"/>
      <w:divBdr>
        <w:top w:val="none" w:sz="0" w:space="0" w:color="auto"/>
        <w:left w:val="none" w:sz="0" w:space="0" w:color="auto"/>
        <w:bottom w:val="none" w:sz="0" w:space="0" w:color="auto"/>
        <w:right w:val="none" w:sz="0" w:space="0" w:color="auto"/>
      </w:divBdr>
    </w:div>
    <w:div w:id="377782014">
      <w:bodyDiv w:val="1"/>
      <w:marLeft w:val="0"/>
      <w:marRight w:val="0"/>
      <w:marTop w:val="0"/>
      <w:marBottom w:val="0"/>
      <w:divBdr>
        <w:top w:val="none" w:sz="0" w:space="0" w:color="auto"/>
        <w:left w:val="none" w:sz="0" w:space="0" w:color="auto"/>
        <w:bottom w:val="none" w:sz="0" w:space="0" w:color="auto"/>
        <w:right w:val="none" w:sz="0" w:space="0" w:color="auto"/>
      </w:divBdr>
    </w:div>
    <w:div w:id="404493192">
      <w:bodyDiv w:val="1"/>
      <w:marLeft w:val="0"/>
      <w:marRight w:val="0"/>
      <w:marTop w:val="0"/>
      <w:marBottom w:val="0"/>
      <w:divBdr>
        <w:top w:val="none" w:sz="0" w:space="0" w:color="auto"/>
        <w:left w:val="none" w:sz="0" w:space="0" w:color="auto"/>
        <w:bottom w:val="none" w:sz="0" w:space="0" w:color="auto"/>
        <w:right w:val="none" w:sz="0" w:space="0" w:color="auto"/>
      </w:divBdr>
    </w:div>
    <w:div w:id="421070967">
      <w:bodyDiv w:val="1"/>
      <w:marLeft w:val="0"/>
      <w:marRight w:val="0"/>
      <w:marTop w:val="0"/>
      <w:marBottom w:val="0"/>
      <w:divBdr>
        <w:top w:val="none" w:sz="0" w:space="0" w:color="auto"/>
        <w:left w:val="none" w:sz="0" w:space="0" w:color="auto"/>
        <w:bottom w:val="none" w:sz="0" w:space="0" w:color="auto"/>
        <w:right w:val="none" w:sz="0" w:space="0" w:color="auto"/>
      </w:divBdr>
    </w:div>
    <w:div w:id="421991759">
      <w:bodyDiv w:val="1"/>
      <w:marLeft w:val="0"/>
      <w:marRight w:val="0"/>
      <w:marTop w:val="0"/>
      <w:marBottom w:val="0"/>
      <w:divBdr>
        <w:top w:val="none" w:sz="0" w:space="0" w:color="auto"/>
        <w:left w:val="none" w:sz="0" w:space="0" w:color="auto"/>
        <w:bottom w:val="none" w:sz="0" w:space="0" w:color="auto"/>
        <w:right w:val="none" w:sz="0" w:space="0" w:color="auto"/>
      </w:divBdr>
    </w:div>
    <w:div w:id="429275137">
      <w:bodyDiv w:val="1"/>
      <w:marLeft w:val="0"/>
      <w:marRight w:val="0"/>
      <w:marTop w:val="0"/>
      <w:marBottom w:val="0"/>
      <w:divBdr>
        <w:top w:val="none" w:sz="0" w:space="0" w:color="auto"/>
        <w:left w:val="none" w:sz="0" w:space="0" w:color="auto"/>
        <w:bottom w:val="none" w:sz="0" w:space="0" w:color="auto"/>
        <w:right w:val="none" w:sz="0" w:space="0" w:color="auto"/>
      </w:divBdr>
    </w:div>
    <w:div w:id="429471363">
      <w:bodyDiv w:val="1"/>
      <w:marLeft w:val="0"/>
      <w:marRight w:val="0"/>
      <w:marTop w:val="0"/>
      <w:marBottom w:val="0"/>
      <w:divBdr>
        <w:top w:val="none" w:sz="0" w:space="0" w:color="auto"/>
        <w:left w:val="none" w:sz="0" w:space="0" w:color="auto"/>
        <w:bottom w:val="none" w:sz="0" w:space="0" w:color="auto"/>
        <w:right w:val="none" w:sz="0" w:space="0" w:color="auto"/>
      </w:divBdr>
    </w:div>
    <w:div w:id="450979311">
      <w:bodyDiv w:val="1"/>
      <w:marLeft w:val="0"/>
      <w:marRight w:val="0"/>
      <w:marTop w:val="0"/>
      <w:marBottom w:val="0"/>
      <w:divBdr>
        <w:top w:val="none" w:sz="0" w:space="0" w:color="auto"/>
        <w:left w:val="none" w:sz="0" w:space="0" w:color="auto"/>
        <w:bottom w:val="none" w:sz="0" w:space="0" w:color="auto"/>
        <w:right w:val="none" w:sz="0" w:space="0" w:color="auto"/>
      </w:divBdr>
    </w:div>
    <w:div w:id="458693363">
      <w:bodyDiv w:val="1"/>
      <w:marLeft w:val="0"/>
      <w:marRight w:val="0"/>
      <w:marTop w:val="0"/>
      <w:marBottom w:val="0"/>
      <w:divBdr>
        <w:top w:val="none" w:sz="0" w:space="0" w:color="auto"/>
        <w:left w:val="none" w:sz="0" w:space="0" w:color="auto"/>
        <w:bottom w:val="none" w:sz="0" w:space="0" w:color="auto"/>
        <w:right w:val="none" w:sz="0" w:space="0" w:color="auto"/>
      </w:divBdr>
    </w:div>
    <w:div w:id="460878043">
      <w:bodyDiv w:val="1"/>
      <w:marLeft w:val="0"/>
      <w:marRight w:val="0"/>
      <w:marTop w:val="0"/>
      <w:marBottom w:val="0"/>
      <w:divBdr>
        <w:top w:val="none" w:sz="0" w:space="0" w:color="auto"/>
        <w:left w:val="none" w:sz="0" w:space="0" w:color="auto"/>
        <w:bottom w:val="none" w:sz="0" w:space="0" w:color="auto"/>
        <w:right w:val="none" w:sz="0" w:space="0" w:color="auto"/>
      </w:divBdr>
    </w:div>
    <w:div w:id="471679138">
      <w:bodyDiv w:val="1"/>
      <w:marLeft w:val="0"/>
      <w:marRight w:val="0"/>
      <w:marTop w:val="0"/>
      <w:marBottom w:val="0"/>
      <w:divBdr>
        <w:top w:val="none" w:sz="0" w:space="0" w:color="auto"/>
        <w:left w:val="none" w:sz="0" w:space="0" w:color="auto"/>
        <w:bottom w:val="none" w:sz="0" w:space="0" w:color="auto"/>
        <w:right w:val="none" w:sz="0" w:space="0" w:color="auto"/>
      </w:divBdr>
    </w:div>
    <w:div w:id="482159433">
      <w:bodyDiv w:val="1"/>
      <w:marLeft w:val="0"/>
      <w:marRight w:val="0"/>
      <w:marTop w:val="0"/>
      <w:marBottom w:val="0"/>
      <w:divBdr>
        <w:top w:val="none" w:sz="0" w:space="0" w:color="auto"/>
        <w:left w:val="none" w:sz="0" w:space="0" w:color="auto"/>
        <w:bottom w:val="none" w:sz="0" w:space="0" w:color="auto"/>
        <w:right w:val="none" w:sz="0" w:space="0" w:color="auto"/>
      </w:divBdr>
    </w:div>
    <w:div w:id="487937731">
      <w:bodyDiv w:val="1"/>
      <w:marLeft w:val="0"/>
      <w:marRight w:val="0"/>
      <w:marTop w:val="0"/>
      <w:marBottom w:val="0"/>
      <w:divBdr>
        <w:top w:val="none" w:sz="0" w:space="0" w:color="auto"/>
        <w:left w:val="none" w:sz="0" w:space="0" w:color="auto"/>
        <w:bottom w:val="none" w:sz="0" w:space="0" w:color="auto"/>
        <w:right w:val="none" w:sz="0" w:space="0" w:color="auto"/>
      </w:divBdr>
    </w:div>
    <w:div w:id="488400922">
      <w:bodyDiv w:val="1"/>
      <w:marLeft w:val="0"/>
      <w:marRight w:val="0"/>
      <w:marTop w:val="0"/>
      <w:marBottom w:val="0"/>
      <w:divBdr>
        <w:top w:val="none" w:sz="0" w:space="0" w:color="auto"/>
        <w:left w:val="none" w:sz="0" w:space="0" w:color="auto"/>
        <w:bottom w:val="none" w:sz="0" w:space="0" w:color="auto"/>
        <w:right w:val="none" w:sz="0" w:space="0" w:color="auto"/>
      </w:divBdr>
    </w:div>
    <w:div w:id="507401999">
      <w:bodyDiv w:val="1"/>
      <w:marLeft w:val="0"/>
      <w:marRight w:val="0"/>
      <w:marTop w:val="0"/>
      <w:marBottom w:val="0"/>
      <w:divBdr>
        <w:top w:val="none" w:sz="0" w:space="0" w:color="auto"/>
        <w:left w:val="none" w:sz="0" w:space="0" w:color="auto"/>
        <w:bottom w:val="none" w:sz="0" w:space="0" w:color="auto"/>
        <w:right w:val="none" w:sz="0" w:space="0" w:color="auto"/>
      </w:divBdr>
    </w:div>
    <w:div w:id="507794095">
      <w:bodyDiv w:val="1"/>
      <w:marLeft w:val="0"/>
      <w:marRight w:val="0"/>
      <w:marTop w:val="0"/>
      <w:marBottom w:val="0"/>
      <w:divBdr>
        <w:top w:val="none" w:sz="0" w:space="0" w:color="auto"/>
        <w:left w:val="none" w:sz="0" w:space="0" w:color="auto"/>
        <w:bottom w:val="none" w:sz="0" w:space="0" w:color="auto"/>
        <w:right w:val="none" w:sz="0" w:space="0" w:color="auto"/>
      </w:divBdr>
    </w:div>
    <w:div w:id="514727486">
      <w:bodyDiv w:val="1"/>
      <w:marLeft w:val="0"/>
      <w:marRight w:val="0"/>
      <w:marTop w:val="0"/>
      <w:marBottom w:val="0"/>
      <w:divBdr>
        <w:top w:val="none" w:sz="0" w:space="0" w:color="auto"/>
        <w:left w:val="none" w:sz="0" w:space="0" w:color="auto"/>
        <w:bottom w:val="none" w:sz="0" w:space="0" w:color="auto"/>
        <w:right w:val="none" w:sz="0" w:space="0" w:color="auto"/>
      </w:divBdr>
    </w:div>
    <w:div w:id="518860576">
      <w:bodyDiv w:val="1"/>
      <w:marLeft w:val="0"/>
      <w:marRight w:val="0"/>
      <w:marTop w:val="0"/>
      <w:marBottom w:val="0"/>
      <w:divBdr>
        <w:top w:val="none" w:sz="0" w:space="0" w:color="auto"/>
        <w:left w:val="none" w:sz="0" w:space="0" w:color="auto"/>
        <w:bottom w:val="none" w:sz="0" w:space="0" w:color="auto"/>
        <w:right w:val="none" w:sz="0" w:space="0" w:color="auto"/>
      </w:divBdr>
    </w:div>
    <w:div w:id="522940848">
      <w:bodyDiv w:val="1"/>
      <w:marLeft w:val="0"/>
      <w:marRight w:val="0"/>
      <w:marTop w:val="0"/>
      <w:marBottom w:val="0"/>
      <w:divBdr>
        <w:top w:val="none" w:sz="0" w:space="0" w:color="auto"/>
        <w:left w:val="none" w:sz="0" w:space="0" w:color="auto"/>
        <w:bottom w:val="none" w:sz="0" w:space="0" w:color="auto"/>
        <w:right w:val="none" w:sz="0" w:space="0" w:color="auto"/>
      </w:divBdr>
    </w:div>
    <w:div w:id="523784521">
      <w:bodyDiv w:val="1"/>
      <w:marLeft w:val="0"/>
      <w:marRight w:val="0"/>
      <w:marTop w:val="0"/>
      <w:marBottom w:val="0"/>
      <w:divBdr>
        <w:top w:val="none" w:sz="0" w:space="0" w:color="auto"/>
        <w:left w:val="none" w:sz="0" w:space="0" w:color="auto"/>
        <w:bottom w:val="none" w:sz="0" w:space="0" w:color="auto"/>
        <w:right w:val="none" w:sz="0" w:space="0" w:color="auto"/>
      </w:divBdr>
    </w:div>
    <w:div w:id="524439027">
      <w:bodyDiv w:val="1"/>
      <w:marLeft w:val="0"/>
      <w:marRight w:val="0"/>
      <w:marTop w:val="0"/>
      <w:marBottom w:val="0"/>
      <w:divBdr>
        <w:top w:val="none" w:sz="0" w:space="0" w:color="auto"/>
        <w:left w:val="none" w:sz="0" w:space="0" w:color="auto"/>
        <w:bottom w:val="none" w:sz="0" w:space="0" w:color="auto"/>
        <w:right w:val="none" w:sz="0" w:space="0" w:color="auto"/>
      </w:divBdr>
    </w:div>
    <w:div w:id="530730898">
      <w:bodyDiv w:val="1"/>
      <w:marLeft w:val="0"/>
      <w:marRight w:val="0"/>
      <w:marTop w:val="0"/>
      <w:marBottom w:val="0"/>
      <w:divBdr>
        <w:top w:val="none" w:sz="0" w:space="0" w:color="auto"/>
        <w:left w:val="none" w:sz="0" w:space="0" w:color="auto"/>
        <w:bottom w:val="none" w:sz="0" w:space="0" w:color="auto"/>
        <w:right w:val="none" w:sz="0" w:space="0" w:color="auto"/>
      </w:divBdr>
    </w:div>
    <w:div w:id="541215884">
      <w:bodyDiv w:val="1"/>
      <w:marLeft w:val="0"/>
      <w:marRight w:val="0"/>
      <w:marTop w:val="0"/>
      <w:marBottom w:val="0"/>
      <w:divBdr>
        <w:top w:val="none" w:sz="0" w:space="0" w:color="auto"/>
        <w:left w:val="none" w:sz="0" w:space="0" w:color="auto"/>
        <w:bottom w:val="none" w:sz="0" w:space="0" w:color="auto"/>
        <w:right w:val="none" w:sz="0" w:space="0" w:color="auto"/>
      </w:divBdr>
    </w:div>
    <w:div w:id="545260370">
      <w:bodyDiv w:val="1"/>
      <w:marLeft w:val="0"/>
      <w:marRight w:val="0"/>
      <w:marTop w:val="0"/>
      <w:marBottom w:val="0"/>
      <w:divBdr>
        <w:top w:val="none" w:sz="0" w:space="0" w:color="auto"/>
        <w:left w:val="none" w:sz="0" w:space="0" w:color="auto"/>
        <w:bottom w:val="none" w:sz="0" w:space="0" w:color="auto"/>
        <w:right w:val="none" w:sz="0" w:space="0" w:color="auto"/>
      </w:divBdr>
    </w:div>
    <w:div w:id="548883022">
      <w:bodyDiv w:val="1"/>
      <w:marLeft w:val="0"/>
      <w:marRight w:val="0"/>
      <w:marTop w:val="0"/>
      <w:marBottom w:val="0"/>
      <w:divBdr>
        <w:top w:val="none" w:sz="0" w:space="0" w:color="auto"/>
        <w:left w:val="none" w:sz="0" w:space="0" w:color="auto"/>
        <w:bottom w:val="none" w:sz="0" w:space="0" w:color="auto"/>
        <w:right w:val="none" w:sz="0" w:space="0" w:color="auto"/>
      </w:divBdr>
    </w:div>
    <w:div w:id="555895355">
      <w:bodyDiv w:val="1"/>
      <w:marLeft w:val="0"/>
      <w:marRight w:val="0"/>
      <w:marTop w:val="0"/>
      <w:marBottom w:val="0"/>
      <w:divBdr>
        <w:top w:val="none" w:sz="0" w:space="0" w:color="auto"/>
        <w:left w:val="none" w:sz="0" w:space="0" w:color="auto"/>
        <w:bottom w:val="none" w:sz="0" w:space="0" w:color="auto"/>
        <w:right w:val="none" w:sz="0" w:space="0" w:color="auto"/>
      </w:divBdr>
    </w:div>
    <w:div w:id="557739854">
      <w:bodyDiv w:val="1"/>
      <w:marLeft w:val="0"/>
      <w:marRight w:val="0"/>
      <w:marTop w:val="0"/>
      <w:marBottom w:val="0"/>
      <w:divBdr>
        <w:top w:val="none" w:sz="0" w:space="0" w:color="auto"/>
        <w:left w:val="none" w:sz="0" w:space="0" w:color="auto"/>
        <w:bottom w:val="none" w:sz="0" w:space="0" w:color="auto"/>
        <w:right w:val="none" w:sz="0" w:space="0" w:color="auto"/>
      </w:divBdr>
    </w:div>
    <w:div w:id="559632205">
      <w:bodyDiv w:val="1"/>
      <w:marLeft w:val="0"/>
      <w:marRight w:val="0"/>
      <w:marTop w:val="0"/>
      <w:marBottom w:val="0"/>
      <w:divBdr>
        <w:top w:val="none" w:sz="0" w:space="0" w:color="auto"/>
        <w:left w:val="none" w:sz="0" w:space="0" w:color="auto"/>
        <w:bottom w:val="none" w:sz="0" w:space="0" w:color="auto"/>
        <w:right w:val="none" w:sz="0" w:space="0" w:color="auto"/>
      </w:divBdr>
    </w:div>
    <w:div w:id="562983780">
      <w:bodyDiv w:val="1"/>
      <w:marLeft w:val="0"/>
      <w:marRight w:val="0"/>
      <w:marTop w:val="0"/>
      <w:marBottom w:val="0"/>
      <w:divBdr>
        <w:top w:val="none" w:sz="0" w:space="0" w:color="auto"/>
        <w:left w:val="none" w:sz="0" w:space="0" w:color="auto"/>
        <w:bottom w:val="none" w:sz="0" w:space="0" w:color="auto"/>
        <w:right w:val="none" w:sz="0" w:space="0" w:color="auto"/>
      </w:divBdr>
    </w:div>
    <w:div w:id="569922914">
      <w:bodyDiv w:val="1"/>
      <w:marLeft w:val="0"/>
      <w:marRight w:val="0"/>
      <w:marTop w:val="0"/>
      <w:marBottom w:val="0"/>
      <w:divBdr>
        <w:top w:val="none" w:sz="0" w:space="0" w:color="auto"/>
        <w:left w:val="none" w:sz="0" w:space="0" w:color="auto"/>
        <w:bottom w:val="none" w:sz="0" w:space="0" w:color="auto"/>
        <w:right w:val="none" w:sz="0" w:space="0" w:color="auto"/>
      </w:divBdr>
    </w:div>
    <w:div w:id="570040502">
      <w:bodyDiv w:val="1"/>
      <w:marLeft w:val="0"/>
      <w:marRight w:val="0"/>
      <w:marTop w:val="0"/>
      <w:marBottom w:val="0"/>
      <w:divBdr>
        <w:top w:val="none" w:sz="0" w:space="0" w:color="auto"/>
        <w:left w:val="none" w:sz="0" w:space="0" w:color="auto"/>
        <w:bottom w:val="none" w:sz="0" w:space="0" w:color="auto"/>
        <w:right w:val="none" w:sz="0" w:space="0" w:color="auto"/>
      </w:divBdr>
    </w:div>
    <w:div w:id="574971993">
      <w:bodyDiv w:val="1"/>
      <w:marLeft w:val="0"/>
      <w:marRight w:val="0"/>
      <w:marTop w:val="0"/>
      <w:marBottom w:val="0"/>
      <w:divBdr>
        <w:top w:val="none" w:sz="0" w:space="0" w:color="auto"/>
        <w:left w:val="none" w:sz="0" w:space="0" w:color="auto"/>
        <w:bottom w:val="none" w:sz="0" w:space="0" w:color="auto"/>
        <w:right w:val="none" w:sz="0" w:space="0" w:color="auto"/>
      </w:divBdr>
    </w:div>
    <w:div w:id="576133873">
      <w:bodyDiv w:val="1"/>
      <w:marLeft w:val="0"/>
      <w:marRight w:val="0"/>
      <w:marTop w:val="0"/>
      <w:marBottom w:val="0"/>
      <w:divBdr>
        <w:top w:val="none" w:sz="0" w:space="0" w:color="auto"/>
        <w:left w:val="none" w:sz="0" w:space="0" w:color="auto"/>
        <w:bottom w:val="none" w:sz="0" w:space="0" w:color="auto"/>
        <w:right w:val="none" w:sz="0" w:space="0" w:color="auto"/>
      </w:divBdr>
    </w:div>
    <w:div w:id="589583523">
      <w:bodyDiv w:val="1"/>
      <w:marLeft w:val="0"/>
      <w:marRight w:val="0"/>
      <w:marTop w:val="0"/>
      <w:marBottom w:val="0"/>
      <w:divBdr>
        <w:top w:val="none" w:sz="0" w:space="0" w:color="auto"/>
        <w:left w:val="none" w:sz="0" w:space="0" w:color="auto"/>
        <w:bottom w:val="none" w:sz="0" w:space="0" w:color="auto"/>
        <w:right w:val="none" w:sz="0" w:space="0" w:color="auto"/>
      </w:divBdr>
    </w:div>
    <w:div w:id="599073080">
      <w:bodyDiv w:val="1"/>
      <w:marLeft w:val="0"/>
      <w:marRight w:val="0"/>
      <w:marTop w:val="0"/>
      <w:marBottom w:val="0"/>
      <w:divBdr>
        <w:top w:val="none" w:sz="0" w:space="0" w:color="auto"/>
        <w:left w:val="none" w:sz="0" w:space="0" w:color="auto"/>
        <w:bottom w:val="none" w:sz="0" w:space="0" w:color="auto"/>
        <w:right w:val="none" w:sz="0" w:space="0" w:color="auto"/>
      </w:divBdr>
    </w:div>
    <w:div w:id="610209819">
      <w:bodyDiv w:val="1"/>
      <w:marLeft w:val="0"/>
      <w:marRight w:val="0"/>
      <w:marTop w:val="0"/>
      <w:marBottom w:val="0"/>
      <w:divBdr>
        <w:top w:val="none" w:sz="0" w:space="0" w:color="auto"/>
        <w:left w:val="none" w:sz="0" w:space="0" w:color="auto"/>
        <w:bottom w:val="none" w:sz="0" w:space="0" w:color="auto"/>
        <w:right w:val="none" w:sz="0" w:space="0" w:color="auto"/>
      </w:divBdr>
      <w:divsChild>
        <w:div w:id="1978994243">
          <w:marLeft w:val="0"/>
          <w:marRight w:val="0"/>
          <w:marTop w:val="0"/>
          <w:marBottom w:val="0"/>
          <w:divBdr>
            <w:top w:val="none" w:sz="0" w:space="0" w:color="auto"/>
            <w:left w:val="none" w:sz="0" w:space="0" w:color="auto"/>
            <w:bottom w:val="none" w:sz="0" w:space="0" w:color="auto"/>
            <w:right w:val="none" w:sz="0" w:space="0" w:color="auto"/>
          </w:divBdr>
          <w:divsChild>
            <w:div w:id="977076844">
              <w:marLeft w:val="0"/>
              <w:marRight w:val="0"/>
              <w:marTop w:val="0"/>
              <w:marBottom w:val="0"/>
              <w:divBdr>
                <w:top w:val="none" w:sz="0" w:space="0" w:color="auto"/>
                <w:left w:val="none" w:sz="0" w:space="0" w:color="auto"/>
                <w:bottom w:val="none" w:sz="0" w:space="0" w:color="auto"/>
                <w:right w:val="none" w:sz="0" w:space="0" w:color="auto"/>
              </w:divBdr>
              <w:divsChild>
                <w:div w:id="738790035">
                  <w:marLeft w:val="0"/>
                  <w:marRight w:val="0"/>
                  <w:marTop w:val="0"/>
                  <w:marBottom w:val="0"/>
                  <w:divBdr>
                    <w:top w:val="none" w:sz="0" w:space="0" w:color="auto"/>
                    <w:left w:val="none" w:sz="0" w:space="0" w:color="auto"/>
                    <w:bottom w:val="none" w:sz="0" w:space="0" w:color="auto"/>
                    <w:right w:val="none" w:sz="0" w:space="0" w:color="auto"/>
                  </w:divBdr>
                  <w:divsChild>
                    <w:div w:id="1287659250">
                      <w:marLeft w:val="0"/>
                      <w:marRight w:val="0"/>
                      <w:marTop w:val="0"/>
                      <w:marBottom w:val="0"/>
                      <w:divBdr>
                        <w:top w:val="none" w:sz="0" w:space="0" w:color="auto"/>
                        <w:left w:val="none" w:sz="0" w:space="0" w:color="auto"/>
                        <w:bottom w:val="none" w:sz="0" w:space="0" w:color="auto"/>
                        <w:right w:val="none" w:sz="0" w:space="0" w:color="auto"/>
                      </w:divBdr>
                      <w:divsChild>
                        <w:div w:id="1245653051">
                          <w:marLeft w:val="0"/>
                          <w:marRight w:val="0"/>
                          <w:marTop w:val="0"/>
                          <w:marBottom w:val="0"/>
                          <w:divBdr>
                            <w:top w:val="none" w:sz="0" w:space="0" w:color="auto"/>
                            <w:left w:val="none" w:sz="0" w:space="0" w:color="auto"/>
                            <w:bottom w:val="none" w:sz="0" w:space="0" w:color="auto"/>
                            <w:right w:val="none" w:sz="0" w:space="0" w:color="auto"/>
                          </w:divBdr>
                          <w:divsChild>
                            <w:div w:id="62804009">
                              <w:marLeft w:val="0"/>
                              <w:marRight w:val="0"/>
                              <w:marTop w:val="0"/>
                              <w:marBottom w:val="0"/>
                              <w:divBdr>
                                <w:top w:val="none" w:sz="0" w:space="0" w:color="auto"/>
                                <w:left w:val="none" w:sz="0" w:space="0" w:color="auto"/>
                                <w:bottom w:val="none" w:sz="0" w:space="0" w:color="auto"/>
                                <w:right w:val="none" w:sz="0" w:space="0" w:color="auto"/>
                              </w:divBdr>
                            </w:div>
                            <w:div w:id="463933258">
                              <w:marLeft w:val="0"/>
                              <w:marRight w:val="0"/>
                              <w:marTop w:val="0"/>
                              <w:marBottom w:val="0"/>
                              <w:divBdr>
                                <w:top w:val="none" w:sz="0" w:space="0" w:color="auto"/>
                                <w:left w:val="none" w:sz="0" w:space="0" w:color="auto"/>
                                <w:bottom w:val="none" w:sz="0" w:space="0" w:color="auto"/>
                                <w:right w:val="none" w:sz="0" w:space="0" w:color="auto"/>
                              </w:divBdr>
                            </w:div>
                            <w:div w:id="602806074">
                              <w:marLeft w:val="0"/>
                              <w:marRight w:val="0"/>
                              <w:marTop w:val="0"/>
                              <w:marBottom w:val="0"/>
                              <w:divBdr>
                                <w:top w:val="none" w:sz="0" w:space="0" w:color="auto"/>
                                <w:left w:val="none" w:sz="0" w:space="0" w:color="auto"/>
                                <w:bottom w:val="none" w:sz="0" w:space="0" w:color="auto"/>
                                <w:right w:val="none" w:sz="0" w:space="0" w:color="auto"/>
                              </w:divBdr>
                            </w:div>
                          </w:divsChild>
                        </w:div>
                        <w:div w:id="1668050989">
                          <w:marLeft w:val="0"/>
                          <w:marRight w:val="0"/>
                          <w:marTop w:val="0"/>
                          <w:marBottom w:val="0"/>
                          <w:divBdr>
                            <w:top w:val="none" w:sz="0" w:space="0" w:color="auto"/>
                            <w:left w:val="none" w:sz="0" w:space="0" w:color="auto"/>
                            <w:bottom w:val="none" w:sz="0" w:space="0" w:color="auto"/>
                            <w:right w:val="none" w:sz="0" w:space="0" w:color="auto"/>
                          </w:divBdr>
                          <w:divsChild>
                            <w:div w:id="667563484">
                              <w:marLeft w:val="0"/>
                              <w:marRight w:val="0"/>
                              <w:marTop w:val="0"/>
                              <w:marBottom w:val="0"/>
                              <w:divBdr>
                                <w:top w:val="none" w:sz="0" w:space="0" w:color="auto"/>
                                <w:left w:val="none" w:sz="0" w:space="0" w:color="auto"/>
                                <w:bottom w:val="none" w:sz="0" w:space="0" w:color="auto"/>
                                <w:right w:val="none" w:sz="0" w:space="0" w:color="auto"/>
                              </w:divBdr>
                            </w:div>
                          </w:divsChild>
                        </w:div>
                        <w:div w:id="1873810539">
                          <w:marLeft w:val="0"/>
                          <w:marRight w:val="0"/>
                          <w:marTop w:val="0"/>
                          <w:marBottom w:val="0"/>
                          <w:divBdr>
                            <w:top w:val="none" w:sz="0" w:space="0" w:color="auto"/>
                            <w:left w:val="none" w:sz="0" w:space="0" w:color="auto"/>
                            <w:bottom w:val="none" w:sz="0" w:space="0" w:color="auto"/>
                            <w:right w:val="none" w:sz="0" w:space="0" w:color="auto"/>
                          </w:divBdr>
                          <w:divsChild>
                            <w:div w:id="211435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2984822">
      <w:bodyDiv w:val="1"/>
      <w:marLeft w:val="0"/>
      <w:marRight w:val="0"/>
      <w:marTop w:val="0"/>
      <w:marBottom w:val="0"/>
      <w:divBdr>
        <w:top w:val="none" w:sz="0" w:space="0" w:color="auto"/>
        <w:left w:val="none" w:sz="0" w:space="0" w:color="auto"/>
        <w:bottom w:val="none" w:sz="0" w:space="0" w:color="auto"/>
        <w:right w:val="none" w:sz="0" w:space="0" w:color="auto"/>
      </w:divBdr>
    </w:div>
    <w:div w:id="624509424">
      <w:bodyDiv w:val="1"/>
      <w:marLeft w:val="0"/>
      <w:marRight w:val="0"/>
      <w:marTop w:val="0"/>
      <w:marBottom w:val="0"/>
      <w:divBdr>
        <w:top w:val="none" w:sz="0" w:space="0" w:color="auto"/>
        <w:left w:val="none" w:sz="0" w:space="0" w:color="auto"/>
        <w:bottom w:val="none" w:sz="0" w:space="0" w:color="auto"/>
        <w:right w:val="none" w:sz="0" w:space="0" w:color="auto"/>
      </w:divBdr>
    </w:div>
    <w:div w:id="625426585">
      <w:bodyDiv w:val="1"/>
      <w:marLeft w:val="0"/>
      <w:marRight w:val="0"/>
      <w:marTop w:val="0"/>
      <w:marBottom w:val="0"/>
      <w:divBdr>
        <w:top w:val="none" w:sz="0" w:space="0" w:color="auto"/>
        <w:left w:val="none" w:sz="0" w:space="0" w:color="auto"/>
        <w:bottom w:val="none" w:sz="0" w:space="0" w:color="auto"/>
        <w:right w:val="none" w:sz="0" w:space="0" w:color="auto"/>
      </w:divBdr>
    </w:div>
    <w:div w:id="626396080">
      <w:bodyDiv w:val="1"/>
      <w:marLeft w:val="0"/>
      <w:marRight w:val="0"/>
      <w:marTop w:val="0"/>
      <w:marBottom w:val="0"/>
      <w:divBdr>
        <w:top w:val="none" w:sz="0" w:space="0" w:color="auto"/>
        <w:left w:val="none" w:sz="0" w:space="0" w:color="auto"/>
        <w:bottom w:val="none" w:sz="0" w:space="0" w:color="auto"/>
        <w:right w:val="none" w:sz="0" w:space="0" w:color="auto"/>
      </w:divBdr>
    </w:div>
    <w:div w:id="626741478">
      <w:bodyDiv w:val="1"/>
      <w:marLeft w:val="0"/>
      <w:marRight w:val="0"/>
      <w:marTop w:val="0"/>
      <w:marBottom w:val="0"/>
      <w:divBdr>
        <w:top w:val="none" w:sz="0" w:space="0" w:color="auto"/>
        <w:left w:val="none" w:sz="0" w:space="0" w:color="auto"/>
        <w:bottom w:val="none" w:sz="0" w:space="0" w:color="auto"/>
        <w:right w:val="none" w:sz="0" w:space="0" w:color="auto"/>
      </w:divBdr>
    </w:div>
    <w:div w:id="627784437">
      <w:bodyDiv w:val="1"/>
      <w:marLeft w:val="0"/>
      <w:marRight w:val="0"/>
      <w:marTop w:val="0"/>
      <w:marBottom w:val="0"/>
      <w:divBdr>
        <w:top w:val="none" w:sz="0" w:space="0" w:color="auto"/>
        <w:left w:val="none" w:sz="0" w:space="0" w:color="auto"/>
        <w:bottom w:val="none" w:sz="0" w:space="0" w:color="auto"/>
        <w:right w:val="none" w:sz="0" w:space="0" w:color="auto"/>
      </w:divBdr>
    </w:div>
    <w:div w:id="636178374">
      <w:bodyDiv w:val="1"/>
      <w:marLeft w:val="0"/>
      <w:marRight w:val="0"/>
      <w:marTop w:val="0"/>
      <w:marBottom w:val="0"/>
      <w:divBdr>
        <w:top w:val="none" w:sz="0" w:space="0" w:color="auto"/>
        <w:left w:val="none" w:sz="0" w:space="0" w:color="auto"/>
        <w:bottom w:val="none" w:sz="0" w:space="0" w:color="auto"/>
        <w:right w:val="none" w:sz="0" w:space="0" w:color="auto"/>
      </w:divBdr>
    </w:div>
    <w:div w:id="641928622">
      <w:bodyDiv w:val="1"/>
      <w:marLeft w:val="0"/>
      <w:marRight w:val="0"/>
      <w:marTop w:val="0"/>
      <w:marBottom w:val="0"/>
      <w:divBdr>
        <w:top w:val="none" w:sz="0" w:space="0" w:color="auto"/>
        <w:left w:val="none" w:sz="0" w:space="0" w:color="auto"/>
        <w:bottom w:val="none" w:sz="0" w:space="0" w:color="auto"/>
        <w:right w:val="none" w:sz="0" w:space="0" w:color="auto"/>
      </w:divBdr>
    </w:div>
    <w:div w:id="643117622">
      <w:bodyDiv w:val="1"/>
      <w:marLeft w:val="0"/>
      <w:marRight w:val="0"/>
      <w:marTop w:val="0"/>
      <w:marBottom w:val="0"/>
      <w:divBdr>
        <w:top w:val="none" w:sz="0" w:space="0" w:color="auto"/>
        <w:left w:val="none" w:sz="0" w:space="0" w:color="auto"/>
        <w:bottom w:val="none" w:sz="0" w:space="0" w:color="auto"/>
        <w:right w:val="none" w:sz="0" w:space="0" w:color="auto"/>
      </w:divBdr>
    </w:div>
    <w:div w:id="658506792">
      <w:bodyDiv w:val="1"/>
      <w:marLeft w:val="0"/>
      <w:marRight w:val="0"/>
      <w:marTop w:val="0"/>
      <w:marBottom w:val="0"/>
      <w:divBdr>
        <w:top w:val="none" w:sz="0" w:space="0" w:color="auto"/>
        <w:left w:val="none" w:sz="0" w:space="0" w:color="auto"/>
        <w:bottom w:val="none" w:sz="0" w:space="0" w:color="auto"/>
        <w:right w:val="none" w:sz="0" w:space="0" w:color="auto"/>
      </w:divBdr>
    </w:div>
    <w:div w:id="661468614">
      <w:bodyDiv w:val="1"/>
      <w:marLeft w:val="0"/>
      <w:marRight w:val="0"/>
      <w:marTop w:val="0"/>
      <w:marBottom w:val="0"/>
      <w:divBdr>
        <w:top w:val="none" w:sz="0" w:space="0" w:color="auto"/>
        <w:left w:val="none" w:sz="0" w:space="0" w:color="auto"/>
        <w:bottom w:val="none" w:sz="0" w:space="0" w:color="auto"/>
        <w:right w:val="none" w:sz="0" w:space="0" w:color="auto"/>
      </w:divBdr>
      <w:divsChild>
        <w:div w:id="1776947109">
          <w:marLeft w:val="0"/>
          <w:marRight w:val="0"/>
          <w:marTop w:val="0"/>
          <w:marBottom w:val="0"/>
          <w:divBdr>
            <w:top w:val="none" w:sz="0" w:space="0" w:color="auto"/>
            <w:left w:val="none" w:sz="0" w:space="0" w:color="auto"/>
            <w:bottom w:val="none" w:sz="0" w:space="0" w:color="auto"/>
            <w:right w:val="none" w:sz="0" w:space="0" w:color="auto"/>
          </w:divBdr>
        </w:div>
        <w:div w:id="1861119393">
          <w:marLeft w:val="0"/>
          <w:marRight w:val="0"/>
          <w:marTop w:val="0"/>
          <w:marBottom w:val="0"/>
          <w:divBdr>
            <w:top w:val="none" w:sz="0" w:space="0" w:color="auto"/>
            <w:left w:val="none" w:sz="0" w:space="0" w:color="auto"/>
            <w:bottom w:val="none" w:sz="0" w:space="0" w:color="auto"/>
            <w:right w:val="none" w:sz="0" w:space="0" w:color="auto"/>
          </w:divBdr>
        </w:div>
      </w:divsChild>
    </w:div>
    <w:div w:id="662271940">
      <w:bodyDiv w:val="1"/>
      <w:marLeft w:val="0"/>
      <w:marRight w:val="0"/>
      <w:marTop w:val="0"/>
      <w:marBottom w:val="0"/>
      <w:divBdr>
        <w:top w:val="none" w:sz="0" w:space="0" w:color="auto"/>
        <w:left w:val="none" w:sz="0" w:space="0" w:color="auto"/>
        <w:bottom w:val="none" w:sz="0" w:space="0" w:color="auto"/>
        <w:right w:val="none" w:sz="0" w:space="0" w:color="auto"/>
      </w:divBdr>
    </w:div>
    <w:div w:id="662856676">
      <w:bodyDiv w:val="1"/>
      <w:marLeft w:val="0"/>
      <w:marRight w:val="0"/>
      <w:marTop w:val="0"/>
      <w:marBottom w:val="0"/>
      <w:divBdr>
        <w:top w:val="none" w:sz="0" w:space="0" w:color="auto"/>
        <w:left w:val="none" w:sz="0" w:space="0" w:color="auto"/>
        <w:bottom w:val="none" w:sz="0" w:space="0" w:color="auto"/>
        <w:right w:val="none" w:sz="0" w:space="0" w:color="auto"/>
      </w:divBdr>
    </w:div>
    <w:div w:id="663319185">
      <w:bodyDiv w:val="1"/>
      <w:marLeft w:val="0"/>
      <w:marRight w:val="0"/>
      <w:marTop w:val="0"/>
      <w:marBottom w:val="0"/>
      <w:divBdr>
        <w:top w:val="none" w:sz="0" w:space="0" w:color="auto"/>
        <w:left w:val="none" w:sz="0" w:space="0" w:color="auto"/>
        <w:bottom w:val="none" w:sz="0" w:space="0" w:color="auto"/>
        <w:right w:val="none" w:sz="0" w:space="0" w:color="auto"/>
      </w:divBdr>
    </w:div>
    <w:div w:id="668171942">
      <w:bodyDiv w:val="1"/>
      <w:marLeft w:val="0"/>
      <w:marRight w:val="0"/>
      <w:marTop w:val="0"/>
      <w:marBottom w:val="0"/>
      <w:divBdr>
        <w:top w:val="none" w:sz="0" w:space="0" w:color="auto"/>
        <w:left w:val="none" w:sz="0" w:space="0" w:color="auto"/>
        <w:bottom w:val="none" w:sz="0" w:space="0" w:color="auto"/>
        <w:right w:val="none" w:sz="0" w:space="0" w:color="auto"/>
      </w:divBdr>
    </w:div>
    <w:div w:id="671570527">
      <w:bodyDiv w:val="1"/>
      <w:marLeft w:val="0"/>
      <w:marRight w:val="0"/>
      <w:marTop w:val="0"/>
      <w:marBottom w:val="0"/>
      <w:divBdr>
        <w:top w:val="none" w:sz="0" w:space="0" w:color="auto"/>
        <w:left w:val="none" w:sz="0" w:space="0" w:color="auto"/>
        <w:bottom w:val="none" w:sz="0" w:space="0" w:color="auto"/>
        <w:right w:val="none" w:sz="0" w:space="0" w:color="auto"/>
      </w:divBdr>
    </w:div>
    <w:div w:id="677001915">
      <w:bodyDiv w:val="1"/>
      <w:marLeft w:val="0"/>
      <w:marRight w:val="0"/>
      <w:marTop w:val="0"/>
      <w:marBottom w:val="0"/>
      <w:divBdr>
        <w:top w:val="none" w:sz="0" w:space="0" w:color="auto"/>
        <w:left w:val="none" w:sz="0" w:space="0" w:color="auto"/>
        <w:bottom w:val="none" w:sz="0" w:space="0" w:color="auto"/>
        <w:right w:val="none" w:sz="0" w:space="0" w:color="auto"/>
      </w:divBdr>
    </w:div>
    <w:div w:id="680276096">
      <w:bodyDiv w:val="1"/>
      <w:marLeft w:val="0"/>
      <w:marRight w:val="0"/>
      <w:marTop w:val="0"/>
      <w:marBottom w:val="0"/>
      <w:divBdr>
        <w:top w:val="none" w:sz="0" w:space="0" w:color="auto"/>
        <w:left w:val="none" w:sz="0" w:space="0" w:color="auto"/>
        <w:bottom w:val="none" w:sz="0" w:space="0" w:color="auto"/>
        <w:right w:val="none" w:sz="0" w:space="0" w:color="auto"/>
      </w:divBdr>
    </w:div>
    <w:div w:id="684940727">
      <w:bodyDiv w:val="1"/>
      <w:marLeft w:val="0"/>
      <w:marRight w:val="0"/>
      <w:marTop w:val="0"/>
      <w:marBottom w:val="0"/>
      <w:divBdr>
        <w:top w:val="none" w:sz="0" w:space="0" w:color="auto"/>
        <w:left w:val="none" w:sz="0" w:space="0" w:color="auto"/>
        <w:bottom w:val="none" w:sz="0" w:space="0" w:color="auto"/>
        <w:right w:val="none" w:sz="0" w:space="0" w:color="auto"/>
      </w:divBdr>
    </w:div>
    <w:div w:id="688482282">
      <w:bodyDiv w:val="1"/>
      <w:marLeft w:val="0"/>
      <w:marRight w:val="0"/>
      <w:marTop w:val="0"/>
      <w:marBottom w:val="0"/>
      <w:divBdr>
        <w:top w:val="none" w:sz="0" w:space="0" w:color="auto"/>
        <w:left w:val="none" w:sz="0" w:space="0" w:color="auto"/>
        <w:bottom w:val="none" w:sz="0" w:space="0" w:color="auto"/>
        <w:right w:val="none" w:sz="0" w:space="0" w:color="auto"/>
      </w:divBdr>
    </w:div>
    <w:div w:id="691106164">
      <w:bodyDiv w:val="1"/>
      <w:marLeft w:val="0"/>
      <w:marRight w:val="0"/>
      <w:marTop w:val="0"/>
      <w:marBottom w:val="0"/>
      <w:divBdr>
        <w:top w:val="none" w:sz="0" w:space="0" w:color="auto"/>
        <w:left w:val="none" w:sz="0" w:space="0" w:color="auto"/>
        <w:bottom w:val="none" w:sz="0" w:space="0" w:color="auto"/>
        <w:right w:val="none" w:sz="0" w:space="0" w:color="auto"/>
      </w:divBdr>
    </w:div>
    <w:div w:id="697969271">
      <w:bodyDiv w:val="1"/>
      <w:marLeft w:val="0"/>
      <w:marRight w:val="0"/>
      <w:marTop w:val="0"/>
      <w:marBottom w:val="0"/>
      <w:divBdr>
        <w:top w:val="none" w:sz="0" w:space="0" w:color="auto"/>
        <w:left w:val="none" w:sz="0" w:space="0" w:color="auto"/>
        <w:bottom w:val="none" w:sz="0" w:space="0" w:color="auto"/>
        <w:right w:val="none" w:sz="0" w:space="0" w:color="auto"/>
      </w:divBdr>
    </w:div>
    <w:div w:id="702945962">
      <w:bodyDiv w:val="1"/>
      <w:marLeft w:val="0"/>
      <w:marRight w:val="0"/>
      <w:marTop w:val="0"/>
      <w:marBottom w:val="0"/>
      <w:divBdr>
        <w:top w:val="none" w:sz="0" w:space="0" w:color="auto"/>
        <w:left w:val="none" w:sz="0" w:space="0" w:color="auto"/>
        <w:bottom w:val="none" w:sz="0" w:space="0" w:color="auto"/>
        <w:right w:val="none" w:sz="0" w:space="0" w:color="auto"/>
      </w:divBdr>
    </w:div>
    <w:div w:id="703989710">
      <w:bodyDiv w:val="1"/>
      <w:marLeft w:val="0"/>
      <w:marRight w:val="0"/>
      <w:marTop w:val="0"/>
      <w:marBottom w:val="0"/>
      <w:divBdr>
        <w:top w:val="none" w:sz="0" w:space="0" w:color="auto"/>
        <w:left w:val="none" w:sz="0" w:space="0" w:color="auto"/>
        <w:bottom w:val="none" w:sz="0" w:space="0" w:color="auto"/>
        <w:right w:val="none" w:sz="0" w:space="0" w:color="auto"/>
      </w:divBdr>
    </w:div>
    <w:div w:id="706880067">
      <w:bodyDiv w:val="1"/>
      <w:marLeft w:val="0"/>
      <w:marRight w:val="0"/>
      <w:marTop w:val="0"/>
      <w:marBottom w:val="0"/>
      <w:divBdr>
        <w:top w:val="none" w:sz="0" w:space="0" w:color="auto"/>
        <w:left w:val="none" w:sz="0" w:space="0" w:color="auto"/>
        <w:bottom w:val="none" w:sz="0" w:space="0" w:color="auto"/>
        <w:right w:val="none" w:sz="0" w:space="0" w:color="auto"/>
      </w:divBdr>
    </w:div>
    <w:div w:id="711810472">
      <w:bodyDiv w:val="1"/>
      <w:marLeft w:val="0"/>
      <w:marRight w:val="0"/>
      <w:marTop w:val="0"/>
      <w:marBottom w:val="0"/>
      <w:divBdr>
        <w:top w:val="none" w:sz="0" w:space="0" w:color="auto"/>
        <w:left w:val="none" w:sz="0" w:space="0" w:color="auto"/>
        <w:bottom w:val="none" w:sz="0" w:space="0" w:color="auto"/>
        <w:right w:val="none" w:sz="0" w:space="0" w:color="auto"/>
      </w:divBdr>
    </w:div>
    <w:div w:id="728069487">
      <w:bodyDiv w:val="1"/>
      <w:marLeft w:val="0"/>
      <w:marRight w:val="0"/>
      <w:marTop w:val="0"/>
      <w:marBottom w:val="0"/>
      <w:divBdr>
        <w:top w:val="none" w:sz="0" w:space="0" w:color="auto"/>
        <w:left w:val="none" w:sz="0" w:space="0" w:color="auto"/>
        <w:bottom w:val="none" w:sz="0" w:space="0" w:color="auto"/>
        <w:right w:val="none" w:sz="0" w:space="0" w:color="auto"/>
      </w:divBdr>
    </w:div>
    <w:div w:id="737244810">
      <w:bodyDiv w:val="1"/>
      <w:marLeft w:val="0"/>
      <w:marRight w:val="0"/>
      <w:marTop w:val="0"/>
      <w:marBottom w:val="0"/>
      <w:divBdr>
        <w:top w:val="none" w:sz="0" w:space="0" w:color="auto"/>
        <w:left w:val="none" w:sz="0" w:space="0" w:color="auto"/>
        <w:bottom w:val="none" w:sz="0" w:space="0" w:color="auto"/>
        <w:right w:val="none" w:sz="0" w:space="0" w:color="auto"/>
      </w:divBdr>
    </w:div>
    <w:div w:id="746534226">
      <w:bodyDiv w:val="1"/>
      <w:marLeft w:val="0"/>
      <w:marRight w:val="0"/>
      <w:marTop w:val="0"/>
      <w:marBottom w:val="0"/>
      <w:divBdr>
        <w:top w:val="none" w:sz="0" w:space="0" w:color="auto"/>
        <w:left w:val="none" w:sz="0" w:space="0" w:color="auto"/>
        <w:bottom w:val="none" w:sz="0" w:space="0" w:color="auto"/>
        <w:right w:val="none" w:sz="0" w:space="0" w:color="auto"/>
      </w:divBdr>
    </w:div>
    <w:div w:id="759984586">
      <w:bodyDiv w:val="1"/>
      <w:marLeft w:val="0"/>
      <w:marRight w:val="0"/>
      <w:marTop w:val="0"/>
      <w:marBottom w:val="0"/>
      <w:divBdr>
        <w:top w:val="none" w:sz="0" w:space="0" w:color="auto"/>
        <w:left w:val="none" w:sz="0" w:space="0" w:color="auto"/>
        <w:bottom w:val="none" w:sz="0" w:space="0" w:color="auto"/>
        <w:right w:val="none" w:sz="0" w:space="0" w:color="auto"/>
      </w:divBdr>
    </w:div>
    <w:div w:id="760948035">
      <w:bodyDiv w:val="1"/>
      <w:marLeft w:val="0"/>
      <w:marRight w:val="0"/>
      <w:marTop w:val="0"/>
      <w:marBottom w:val="0"/>
      <w:divBdr>
        <w:top w:val="none" w:sz="0" w:space="0" w:color="auto"/>
        <w:left w:val="none" w:sz="0" w:space="0" w:color="auto"/>
        <w:bottom w:val="none" w:sz="0" w:space="0" w:color="auto"/>
        <w:right w:val="none" w:sz="0" w:space="0" w:color="auto"/>
      </w:divBdr>
    </w:div>
    <w:div w:id="761297000">
      <w:bodyDiv w:val="1"/>
      <w:marLeft w:val="0"/>
      <w:marRight w:val="0"/>
      <w:marTop w:val="0"/>
      <w:marBottom w:val="0"/>
      <w:divBdr>
        <w:top w:val="none" w:sz="0" w:space="0" w:color="auto"/>
        <w:left w:val="none" w:sz="0" w:space="0" w:color="auto"/>
        <w:bottom w:val="none" w:sz="0" w:space="0" w:color="auto"/>
        <w:right w:val="none" w:sz="0" w:space="0" w:color="auto"/>
      </w:divBdr>
    </w:div>
    <w:div w:id="762529920">
      <w:bodyDiv w:val="1"/>
      <w:marLeft w:val="0"/>
      <w:marRight w:val="0"/>
      <w:marTop w:val="0"/>
      <w:marBottom w:val="0"/>
      <w:divBdr>
        <w:top w:val="none" w:sz="0" w:space="0" w:color="auto"/>
        <w:left w:val="none" w:sz="0" w:space="0" w:color="auto"/>
        <w:bottom w:val="none" w:sz="0" w:space="0" w:color="auto"/>
        <w:right w:val="none" w:sz="0" w:space="0" w:color="auto"/>
      </w:divBdr>
    </w:div>
    <w:div w:id="769933799">
      <w:bodyDiv w:val="1"/>
      <w:marLeft w:val="0"/>
      <w:marRight w:val="0"/>
      <w:marTop w:val="0"/>
      <w:marBottom w:val="0"/>
      <w:divBdr>
        <w:top w:val="none" w:sz="0" w:space="0" w:color="auto"/>
        <w:left w:val="none" w:sz="0" w:space="0" w:color="auto"/>
        <w:bottom w:val="none" w:sz="0" w:space="0" w:color="auto"/>
        <w:right w:val="none" w:sz="0" w:space="0" w:color="auto"/>
      </w:divBdr>
    </w:div>
    <w:div w:id="771433783">
      <w:bodyDiv w:val="1"/>
      <w:marLeft w:val="0"/>
      <w:marRight w:val="0"/>
      <w:marTop w:val="0"/>
      <w:marBottom w:val="0"/>
      <w:divBdr>
        <w:top w:val="none" w:sz="0" w:space="0" w:color="auto"/>
        <w:left w:val="none" w:sz="0" w:space="0" w:color="auto"/>
        <w:bottom w:val="none" w:sz="0" w:space="0" w:color="auto"/>
        <w:right w:val="none" w:sz="0" w:space="0" w:color="auto"/>
      </w:divBdr>
    </w:div>
    <w:div w:id="779760032">
      <w:bodyDiv w:val="1"/>
      <w:marLeft w:val="0"/>
      <w:marRight w:val="0"/>
      <w:marTop w:val="0"/>
      <w:marBottom w:val="0"/>
      <w:divBdr>
        <w:top w:val="none" w:sz="0" w:space="0" w:color="auto"/>
        <w:left w:val="none" w:sz="0" w:space="0" w:color="auto"/>
        <w:bottom w:val="none" w:sz="0" w:space="0" w:color="auto"/>
        <w:right w:val="none" w:sz="0" w:space="0" w:color="auto"/>
      </w:divBdr>
    </w:div>
    <w:div w:id="783884241">
      <w:bodyDiv w:val="1"/>
      <w:marLeft w:val="0"/>
      <w:marRight w:val="0"/>
      <w:marTop w:val="0"/>
      <w:marBottom w:val="0"/>
      <w:divBdr>
        <w:top w:val="none" w:sz="0" w:space="0" w:color="auto"/>
        <w:left w:val="none" w:sz="0" w:space="0" w:color="auto"/>
        <w:bottom w:val="none" w:sz="0" w:space="0" w:color="auto"/>
        <w:right w:val="none" w:sz="0" w:space="0" w:color="auto"/>
      </w:divBdr>
    </w:div>
    <w:div w:id="787428734">
      <w:bodyDiv w:val="1"/>
      <w:marLeft w:val="0"/>
      <w:marRight w:val="0"/>
      <w:marTop w:val="0"/>
      <w:marBottom w:val="0"/>
      <w:divBdr>
        <w:top w:val="none" w:sz="0" w:space="0" w:color="auto"/>
        <w:left w:val="none" w:sz="0" w:space="0" w:color="auto"/>
        <w:bottom w:val="none" w:sz="0" w:space="0" w:color="auto"/>
        <w:right w:val="none" w:sz="0" w:space="0" w:color="auto"/>
      </w:divBdr>
    </w:div>
    <w:div w:id="787697446">
      <w:bodyDiv w:val="1"/>
      <w:marLeft w:val="0"/>
      <w:marRight w:val="0"/>
      <w:marTop w:val="0"/>
      <w:marBottom w:val="0"/>
      <w:divBdr>
        <w:top w:val="none" w:sz="0" w:space="0" w:color="auto"/>
        <w:left w:val="none" w:sz="0" w:space="0" w:color="auto"/>
        <w:bottom w:val="none" w:sz="0" w:space="0" w:color="auto"/>
        <w:right w:val="none" w:sz="0" w:space="0" w:color="auto"/>
      </w:divBdr>
    </w:div>
    <w:div w:id="792212635">
      <w:bodyDiv w:val="1"/>
      <w:marLeft w:val="0"/>
      <w:marRight w:val="0"/>
      <w:marTop w:val="0"/>
      <w:marBottom w:val="0"/>
      <w:divBdr>
        <w:top w:val="none" w:sz="0" w:space="0" w:color="auto"/>
        <w:left w:val="none" w:sz="0" w:space="0" w:color="auto"/>
        <w:bottom w:val="none" w:sz="0" w:space="0" w:color="auto"/>
        <w:right w:val="none" w:sz="0" w:space="0" w:color="auto"/>
      </w:divBdr>
    </w:div>
    <w:div w:id="794981229">
      <w:bodyDiv w:val="1"/>
      <w:marLeft w:val="0"/>
      <w:marRight w:val="0"/>
      <w:marTop w:val="0"/>
      <w:marBottom w:val="0"/>
      <w:divBdr>
        <w:top w:val="none" w:sz="0" w:space="0" w:color="auto"/>
        <w:left w:val="none" w:sz="0" w:space="0" w:color="auto"/>
        <w:bottom w:val="none" w:sz="0" w:space="0" w:color="auto"/>
        <w:right w:val="none" w:sz="0" w:space="0" w:color="auto"/>
      </w:divBdr>
    </w:div>
    <w:div w:id="795949179">
      <w:bodyDiv w:val="1"/>
      <w:marLeft w:val="0"/>
      <w:marRight w:val="0"/>
      <w:marTop w:val="0"/>
      <w:marBottom w:val="0"/>
      <w:divBdr>
        <w:top w:val="none" w:sz="0" w:space="0" w:color="auto"/>
        <w:left w:val="none" w:sz="0" w:space="0" w:color="auto"/>
        <w:bottom w:val="none" w:sz="0" w:space="0" w:color="auto"/>
        <w:right w:val="none" w:sz="0" w:space="0" w:color="auto"/>
      </w:divBdr>
    </w:div>
    <w:div w:id="817038099">
      <w:bodyDiv w:val="1"/>
      <w:marLeft w:val="0"/>
      <w:marRight w:val="0"/>
      <w:marTop w:val="0"/>
      <w:marBottom w:val="0"/>
      <w:divBdr>
        <w:top w:val="none" w:sz="0" w:space="0" w:color="auto"/>
        <w:left w:val="none" w:sz="0" w:space="0" w:color="auto"/>
        <w:bottom w:val="none" w:sz="0" w:space="0" w:color="auto"/>
        <w:right w:val="none" w:sz="0" w:space="0" w:color="auto"/>
      </w:divBdr>
    </w:div>
    <w:div w:id="817301395">
      <w:bodyDiv w:val="1"/>
      <w:marLeft w:val="0"/>
      <w:marRight w:val="0"/>
      <w:marTop w:val="0"/>
      <w:marBottom w:val="0"/>
      <w:divBdr>
        <w:top w:val="none" w:sz="0" w:space="0" w:color="auto"/>
        <w:left w:val="none" w:sz="0" w:space="0" w:color="auto"/>
        <w:bottom w:val="none" w:sz="0" w:space="0" w:color="auto"/>
        <w:right w:val="none" w:sz="0" w:space="0" w:color="auto"/>
      </w:divBdr>
    </w:div>
    <w:div w:id="819081641">
      <w:bodyDiv w:val="1"/>
      <w:marLeft w:val="0"/>
      <w:marRight w:val="0"/>
      <w:marTop w:val="0"/>
      <w:marBottom w:val="0"/>
      <w:divBdr>
        <w:top w:val="none" w:sz="0" w:space="0" w:color="auto"/>
        <w:left w:val="none" w:sz="0" w:space="0" w:color="auto"/>
        <w:bottom w:val="none" w:sz="0" w:space="0" w:color="auto"/>
        <w:right w:val="none" w:sz="0" w:space="0" w:color="auto"/>
      </w:divBdr>
    </w:div>
    <w:div w:id="821848840">
      <w:bodyDiv w:val="1"/>
      <w:marLeft w:val="0"/>
      <w:marRight w:val="0"/>
      <w:marTop w:val="0"/>
      <w:marBottom w:val="0"/>
      <w:divBdr>
        <w:top w:val="none" w:sz="0" w:space="0" w:color="auto"/>
        <w:left w:val="none" w:sz="0" w:space="0" w:color="auto"/>
        <w:bottom w:val="none" w:sz="0" w:space="0" w:color="auto"/>
        <w:right w:val="none" w:sz="0" w:space="0" w:color="auto"/>
      </w:divBdr>
    </w:div>
    <w:div w:id="823932383">
      <w:bodyDiv w:val="1"/>
      <w:marLeft w:val="0"/>
      <w:marRight w:val="0"/>
      <w:marTop w:val="0"/>
      <w:marBottom w:val="0"/>
      <w:divBdr>
        <w:top w:val="none" w:sz="0" w:space="0" w:color="auto"/>
        <w:left w:val="none" w:sz="0" w:space="0" w:color="auto"/>
        <w:bottom w:val="none" w:sz="0" w:space="0" w:color="auto"/>
        <w:right w:val="none" w:sz="0" w:space="0" w:color="auto"/>
      </w:divBdr>
    </w:div>
    <w:div w:id="826750928">
      <w:bodyDiv w:val="1"/>
      <w:marLeft w:val="0"/>
      <w:marRight w:val="0"/>
      <w:marTop w:val="0"/>
      <w:marBottom w:val="0"/>
      <w:divBdr>
        <w:top w:val="none" w:sz="0" w:space="0" w:color="auto"/>
        <w:left w:val="none" w:sz="0" w:space="0" w:color="auto"/>
        <w:bottom w:val="none" w:sz="0" w:space="0" w:color="auto"/>
        <w:right w:val="none" w:sz="0" w:space="0" w:color="auto"/>
      </w:divBdr>
    </w:div>
    <w:div w:id="832798000">
      <w:bodyDiv w:val="1"/>
      <w:marLeft w:val="0"/>
      <w:marRight w:val="0"/>
      <w:marTop w:val="0"/>
      <w:marBottom w:val="0"/>
      <w:divBdr>
        <w:top w:val="none" w:sz="0" w:space="0" w:color="auto"/>
        <w:left w:val="none" w:sz="0" w:space="0" w:color="auto"/>
        <w:bottom w:val="none" w:sz="0" w:space="0" w:color="auto"/>
        <w:right w:val="none" w:sz="0" w:space="0" w:color="auto"/>
      </w:divBdr>
    </w:div>
    <w:div w:id="857890528">
      <w:bodyDiv w:val="1"/>
      <w:marLeft w:val="0"/>
      <w:marRight w:val="0"/>
      <w:marTop w:val="0"/>
      <w:marBottom w:val="0"/>
      <w:divBdr>
        <w:top w:val="none" w:sz="0" w:space="0" w:color="auto"/>
        <w:left w:val="none" w:sz="0" w:space="0" w:color="auto"/>
        <w:bottom w:val="none" w:sz="0" w:space="0" w:color="auto"/>
        <w:right w:val="none" w:sz="0" w:space="0" w:color="auto"/>
      </w:divBdr>
    </w:div>
    <w:div w:id="867060857">
      <w:bodyDiv w:val="1"/>
      <w:marLeft w:val="0"/>
      <w:marRight w:val="0"/>
      <w:marTop w:val="0"/>
      <w:marBottom w:val="0"/>
      <w:divBdr>
        <w:top w:val="none" w:sz="0" w:space="0" w:color="auto"/>
        <w:left w:val="none" w:sz="0" w:space="0" w:color="auto"/>
        <w:bottom w:val="none" w:sz="0" w:space="0" w:color="auto"/>
        <w:right w:val="none" w:sz="0" w:space="0" w:color="auto"/>
      </w:divBdr>
    </w:div>
    <w:div w:id="874585449">
      <w:bodyDiv w:val="1"/>
      <w:marLeft w:val="0"/>
      <w:marRight w:val="0"/>
      <w:marTop w:val="0"/>
      <w:marBottom w:val="0"/>
      <w:divBdr>
        <w:top w:val="none" w:sz="0" w:space="0" w:color="auto"/>
        <w:left w:val="none" w:sz="0" w:space="0" w:color="auto"/>
        <w:bottom w:val="none" w:sz="0" w:space="0" w:color="auto"/>
        <w:right w:val="none" w:sz="0" w:space="0" w:color="auto"/>
      </w:divBdr>
    </w:div>
    <w:div w:id="884566378">
      <w:bodyDiv w:val="1"/>
      <w:marLeft w:val="0"/>
      <w:marRight w:val="0"/>
      <w:marTop w:val="0"/>
      <w:marBottom w:val="0"/>
      <w:divBdr>
        <w:top w:val="none" w:sz="0" w:space="0" w:color="auto"/>
        <w:left w:val="none" w:sz="0" w:space="0" w:color="auto"/>
        <w:bottom w:val="none" w:sz="0" w:space="0" w:color="auto"/>
        <w:right w:val="none" w:sz="0" w:space="0" w:color="auto"/>
      </w:divBdr>
    </w:div>
    <w:div w:id="894587148">
      <w:bodyDiv w:val="1"/>
      <w:marLeft w:val="0"/>
      <w:marRight w:val="0"/>
      <w:marTop w:val="0"/>
      <w:marBottom w:val="0"/>
      <w:divBdr>
        <w:top w:val="none" w:sz="0" w:space="0" w:color="auto"/>
        <w:left w:val="none" w:sz="0" w:space="0" w:color="auto"/>
        <w:bottom w:val="none" w:sz="0" w:space="0" w:color="auto"/>
        <w:right w:val="none" w:sz="0" w:space="0" w:color="auto"/>
      </w:divBdr>
    </w:div>
    <w:div w:id="896280754">
      <w:bodyDiv w:val="1"/>
      <w:marLeft w:val="0"/>
      <w:marRight w:val="0"/>
      <w:marTop w:val="0"/>
      <w:marBottom w:val="0"/>
      <w:divBdr>
        <w:top w:val="none" w:sz="0" w:space="0" w:color="auto"/>
        <w:left w:val="none" w:sz="0" w:space="0" w:color="auto"/>
        <w:bottom w:val="none" w:sz="0" w:space="0" w:color="auto"/>
        <w:right w:val="none" w:sz="0" w:space="0" w:color="auto"/>
      </w:divBdr>
    </w:div>
    <w:div w:id="919291671">
      <w:bodyDiv w:val="1"/>
      <w:marLeft w:val="0"/>
      <w:marRight w:val="0"/>
      <w:marTop w:val="0"/>
      <w:marBottom w:val="0"/>
      <w:divBdr>
        <w:top w:val="none" w:sz="0" w:space="0" w:color="auto"/>
        <w:left w:val="none" w:sz="0" w:space="0" w:color="auto"/>
        <w:bottom w:val="none" w:sz="0" w:space="0" w:color="auto"/>
        <w:right w:val="none" w:sz="0" w:space="0" w:color="auto"/>
      </w:divBdr>
    </w:div>
    <w:div w:id="928931614">
      <w:bodyDiv w:val="1"/>
      <w:marLeft w:val="0"/>
      <w:marRight w:val="0"/>
      <w:marTop w:val="0"/>
      <w:marBottom w:val="0"/>
      <w:divBdr>
        <w:top w:val="none" w:sz="0" w:space="0" w:color="auto"/>
        <w:left w:val="none" w:sz="0" w:space="0" w:color="auto"/>
        <w:bottom w:val="none" w:sz="0" w:space="0" w:color="auto"/>
        <w:right w:val="none" w:sz="0" w:space="0" w:color="auto"/>
      </w:divBdr>
    </w:div>
    <w:div w:id="932473976">
      <w:bodyDiv w:val="1"/>
      <w:marLeft w:val="0"/>
      <w:marRight w:val="0"/>
      <w:marTop w:val="0"/>
      <w:marBottom w:val="0"/>
      <w:divBdr>
        <w:top w:val="none" w:sz="0" w:space="0" w:color="auto"/>
        <w:left w:val="none" w:sz="0" w:space="0" w:color="auto"/>
        <w:bottom w:val="none" w:sz="0" w:space="0" w:color="auto"/>
        <w:right w:val="none" w:sz="0" w:space="0" w:color="auto"/>
      </w:divBdr>
    </w:div>
    <w:div w:id="933901820">
      <w:bodyDiv w:val="1"/>
      <w:marLeft w:val="0"/>
      <w:marRight w:val="0"/>
      <w:marTop w:val="0"/>
      <w:marBottom w:val="0"/>
      <w:divBdr>
        <w:top w:val="none" w:sz="0" w:space="0" w:color="auto"/>
        <w:left w:val="none" w:sz="0" w:space="0" w:color="auto"/>
        <w:bottom w:val="none" w:sz="0" w:space="0" w:color="auto"/>
        <w:right w:val="none" w:sz="0" w:space="0" w:color="auto"/>
      </w:divBdr>
    </w:div>
    <w:div w:id="940068122">
      <w:bodyDiv w:val="1"/>
      <w:marLeft w:val="0"/>
      <w:marRight w:val="0"/>
      <w:marTop w:val="0"/>
      <w:marBottom w:val="0"/>
      <w:divBdr>
        <w:top w:val="none" w:sz="0" w:space="0" w:color="auto"/>
        <w:left w:val="none" w:sz="0" w:space="0" w:color="auto"/>
        <w:bottom w:val="none" w:sz="0" w:space="0" w:color="auto"/>
        <w:right w:val="none" w:sz="0" w:space="0" w:color="auto"/>
      </w:divBdr>
    </w:div>
    <w:div w:id="960765207">
      <w:bodyDiv w:val="1"/>
      <w:marLeft w:val="0"/>
      <w:marRight w:val="0"/>
      <w:marTop w:val="0"/>
      <w:marBottom w:val="0"/>
      <w:divBdr>
        <w:top w:val="none" w:sz="0" w:space="0" w:color="auto"/>
        <w:left w:val="none" w:sz="0" w:space="0" w:color="auto"/>
        <w:bottom w:val="none" w:sz="0" w:space="0" w:color="auto"/>
        <w:right w:val="none" w:sz="0" w:space="0" w:color="auto"/>
      </w:divBdr>
    </w:div>
    <w:div w:id="967517379">
      <w:bodyDiv w:val="1"/>
      <w:marLeft w:val="0"/>
      <w:marRight w:val="0"/>
      <w:marTop w:val="0"/>
      <w:marBottom w:val="0"/>
      <w:divBdr>
        <w:top w:val="none" w:sz="0" w:space="0" w:color="auto"/>
        <w:left w:val="none" w:sz="0" w:space="0" w:color="auto"/>
        <w:bottom w:val="none" w:sz="0" w:space="0" w:color="auto"/>
        <w:right w:val="none" w:sz="0" w:space="0" w:color="auto"/>
      </w:divBdr>
    </w:div>
    <w:div w:id="976452227">
      <w:bodyDiv w:val="1"/>
      <w:marLeft w:val="0"/>
      <w:marRight w:val="0"/>
      <w:marTop w:val="0"/>
      <w:marBottom w:val="0"/>
      <w:divBdr>
        <w:top w:val="none" w:sz="0" w:space="0" w:color="auto"/>
        <w:left w:val="none" w:sz="0" w:space="0" w:color="auto"/>
        <w:bottom w:val="none" w:sz="0" w:space="0" w:color="auto"/>
        <w:right w:val="none" w:sz="0" w:space="0" w:color="auto"/>
      </w:divBdr>
      <w:divsChild>
        <w:div w:id="467092890">
          <w:marLeft w:val="0"/>
          <w:marRight w:val="0"/>
          <w:marTop w:val="0"/>
          <w:marBottom w:val="0"/>
          <w:divBdr>
            <w:top w:val="none" w:sz="0" w:space="0" w:color="auto"/>
            <w:left w:val="none" w:sz="0" w:space="0" w:color="auto"/>
            <w:bottom w:val="none" w:sz="0" w:space="0" w:color="auto"/>
            <w:right w:val="none" w:sz="0" w:space="0" w:color="auto"/>
          </w:divBdr>
        </w:div>
      </w:divsChild>
    </w:div>
    <w:div w:id="976842640">
      <w:bodyDiv w:val="1"/>
      <w:marLeft w:val="0"/>
      <w:marRight w:val="0"/>
      <w:marTop w:val="0"/>
      <w:marBottom w:val="0"/>
      <w:divBdr>
        <w:top w:val="none" w:sz="0" w:space="0" w:color="auto"/>
        <w:left w:val="none" w:sz="0" w:space="0" w:color="auto"/>
        <w:bottom w:val="none" w:sz="0" w:space="0" w:color="auto"/>
        <w:right w:val="none" w:sz="0" w:space="0" w:color="auto"/>
      </w:divBdr>
    </w:div>
    <w:div w:id="989987551">
      <w:bodyDiv w:val="1"/>
      <w:marLeft w:val="0"/>
      <w:marRight w:val="0"/>
      <w:marTop w:val="0"/>
      <w:marBottom w:val="0"/>
      <w:divBdr>
        <w:top w:val="none" w:sz="0" w:space="0" w:color="auto"/>
        <w:left w:val="none" w:sz="0" w:space="0" w:color="auto"/>
        <w:bottom w:val="none" w:sz="0" w:space="0" w:color="auto"/>
        <w:right w:val="none" w:sz="0" w:space="0" w:color="auto"/>
      </w:divBdr>
    </w:div>
    <w:div w:id="991912261">
      <w:bodyDiv w:val="1"/>
      <w:marLeft w:val="0"/>
      <w:marRight w:val="0"/>
      <w:marTop w:val="0"/>
      <w:marBottom w:val="0"/>
      <w:divBdr>
        <w:top w:val="none" w:sz="0" w:space="0" w:color="auto"/>
        <w:left w:val="none" w:sz="0" w:space="0" w:color="auto"/>
        <w:bottom w:val="none" w:sz="0" w:space="0" w:color="auto"/>
        <w:right w:val="none" w:sz="0" w:space="0" w:color="auto"/>
      </w:divBdr>
    </w:div>
    <w:div w:id="992442846">
      <w:bodyDiv w:val="1"/>
      <w:marLeft w:val="0"/>
      <w:marRight w:val="0"/>
      <w:marTop w:val="0"/>
      <w:marBottom w:val="0"/>
      <w:divBdr>
        <w:top w:val="none" w:sz="0" w:space="0" w:color="auto"/>
        <w:left w:val="none" w:sz="0" w:space="0" w:color="auto"/>
        <w:bottom w:val="none" w:sz="0" w:space="0" w:color="auto"/>
        <w:right w:val="none" w:sz="0" w:space="0" w:color="auto"/>
      </w:divBdr>
    </w:div>
    <w:div w:id="993410164">
      <w:bodyDiv w:val="1"/>
      <w:marLeft w:val="0"/>
      <w:marRight w:val="0"/>
      <w:marTop w:val="0"/>
      <w:marBottom w:val="0"/>
      <w:divBdr>
        <w:top w:val="none" w:sz="0" w:space="0" w:color="auto"/>
        <w:left w:val="none" w:sz="0" w:space="0" w:color="auto"/>
        <w:bottom w:val="none" w:sz="0" w:space="0" w:color="auto"/>
        <w:right w:val="none" w:sz="0" w:space="0" w:color="auto"/>
      </w:divBdr>
    </w:div>
    <w:div w:id="1007512889">
      <w:bodyDiv w:val="1"/>
      <w:marLeft w:val="0"/>
      <w:marRight w:val="0"/>
      <w:marTop w:val="0"/>
      <w:marBottom w:val="0"/>
      <w:divBdr>
        <w:top w:val="none" w:sz="0" w:space="0" w:color="auto"/>
        <w:left w:val="none" w:sz="0" w:space="0" w:color="auto"/>
        <w:bottom w:val="none" w:sz="0" w:space="0" w:color="auto"/>
        <w:right w:val="none" w:sz="0" w:space="0" w:color="auto"/>
      </w:divBdr>
    </w:div>
    <w:div w:id="1009017254">
      <w:bodyDiv w:val="1"/>
      <w:marLeft w:val="0"/>
      <w:marRight w:val="0"/>
      <w:marTop w:val="0"/>
      <w:marBottom w:val="0"/>
      <w:divBdr>
        <w:top w:val="none" w:sz="0" w:space="0" w:color="auto"/>
        <w:left w:val="none" w:sz="0" w:space="0" w:color="auto"/>
        <w:bottom w:val="none" w:sz="0" w:space="0" w:color="auto"/>
        <w:right w:val="none" w:sz="0" w:space="0" w:color="auto"/>
      </w:divBdr>
    </w:div>
    <w:div w:id="1019966658">
      <w:bodyDiv w:val="1"/>
      <w:marLeft w:val="0"/>
      <w:marRight w:val="0"/>
      <w:marTop w:val="0"/>
      <w:marBottom w:val="0"/>
      <w:divBdr>
        <w:top w:val="none" w:sz="0" w:space="0" w:color="auto"/>
        <w:left w:val="none" w:sz="0" w:space="0" w:color="auto"/>
        <w:bottom w:val="none" w:sz="0" w:space="0" w:color="auto"/>
        <w:right w:val="none" w:sz="0" w:space="0" w:color="auto"/>
      </w:divBdr>
    </w:div>
    <w:div w:id="1033652801">
      <w:bodyDiv w:val="1"/>
      <w:marLeft w:val="0"/>
      <w:marRight w:val="0"/>
      <w:marTop w:val="0"/>
      <w:marBottom w:val="0"/>
      <w:divBdr>
        <w:top w:val="none" w:sz="0" w:space="0" w:color="auto"/>
        <w:left w:val="none" w:sz="0" w:space="0" w:color="auto"/>
        <w:bottom w:val="none" w:sz="0" w:space="0" w:color="auto"/>
        <w:right w:val="none" w:sz="0" w:space="0" w:color="auto"/>
      </w:divBdr>
    </w:div>
    <w:div w:id="1033728999">
      <w:bodyDiv w:val="1"/>
      <w:marLeft w:val="0"/>
      <w:marRight w:val="0"/>
      <w:marTop w:val="0"/>
      <w:marBottom w:val="0"/>
      <w:divBdr>
        <w:top w:val="none" w:sz="0" w:space="0" w:color="auto"/>
        <w:left w:val="none" w:sz="0" w:space="0" w:color="auto"/>
        <w:bottom w:val="none" w:sz="0" w:space="0" w:color="auto"/>
        <w:right w:val="none" w:sz="0" w:space="0" w:color="auto"/>
      </w:divBdr>
    </w:div>
    <w:div w:id="1035731944">
      <w:bodyDiv w:val="1"/>
      <w:marLeft w:val="0"/>
      <w:marRight w:val="0"/>
      <w:marTop w:val="0"/>
      <w:marBottom w:val="0"/>
      <w:divBdr>
        <w:top w:val="none" w:sz="0" w:space="0" w:color="auto"/>
        <w:left w:val="none" w:sz="0" w:space="0" w:color="auto"/>
        <w:bottom w:val="none" w:sz="0" w:space="0" w:color="auto"/>
        <w:right w:val="none" w:sz="0" w:space="0" w:color="auto"/>
      </w:divBdr>
    </w:div>
    <w:div w:id="1038580622">
      <w:bodyDiv w:val="1"/>
      <w:marLeft w:val="0"/>
      <w:marRight w:val="0"/>
      <w:marTop w:val="0"/>
      <w:marBottom w:val="0"/>
      <w:divBdr>
        <w:top w:val="none" w:sz="0" w:space="0" w:color="auto"/>
        <w:left w:val="none" w:sz="0" w:space="0" w:color="auto"/>
        <w:bottom w:val="none" w:sz="0" w:space="0" w:color="auto"/>
        <w:right w:val="none" w:sz="0" w:space="0" w:color="auto"/>
      </w:divBdr>
    </w:div>
    <w:div w:id="1039009862">
      <w:bodyDiv w:val="1"/>
      <w:marLeft w:val="0"/>
      <w:marRight w:val="0"/>
      <w:marTop w:val="0"/>
      <w:marBottom w:val="0"/>
      <w:divBdr>
        <w:top w:val="none" w:sz="0" w:space="0" w:color="auto"/>
        <w:left w:val="none" w:sz="0" w:space="0" w:color="auto"/>
        <w:bottom w:val="none" w:sz="0" w:space="0" w:color="auto"/>
        <w:right w:val="none" w:sz="0" w:space="0" w:color="auto"/>
      </w:divBdr>
    </w:div>
    <w:div w:id="1040134321">
      <w:bodyDiv w:val="1"/>
      <w:marLeft w:val="0"/>
      <w:marRight w:val="0"/>
      <w:marTop w:val="0"/>
      <w:marBottom w:val="0"/>
      <w:divBdr>
        <w:top w:val="none" w:sz="0" w:space="0" w:color="auto"/>
        <w:left w:val="none" w:sz="0" w:space="0" w:color="auto"/>
        <w:bottom w:val="none" w:sz="0" w:space="0" w:color="auto"/>
        <w:right w:val="none" w:sz="0" w:space="0" w:color="auto"/>
      </w:divBdr>
    </w:div>
    <w:div w:id="1041631450">
      <w:bodyDiv w:val="1"/>
      <w:marLeft w:val="0"/>
      <w:marRight w:val="0"/>
      <w:marTop w:val="0"/>
      <w:marBottom w:val="0"/>
      <w:divBdr>
        <w:top w:val="none" w:sz="0" w:space="0" w:color="auto"/>
        <w:left w:val="none" w:sz="0" w:space="0" w:color="auto"/>
        <w:bottom w:val="none" w:sz="0" w:space="0" w:color="auto"/>
        <w:right w:val="none" w:sz="0" w:space="0" w:color="auto"/>
      </w:divBdr>
    </w:div>
    <w:div w:id="1044645652">
      <w:bodyDiv w:val="1"/>
      <w:marLeft w:val="0"/>
      <w:marRight w:val="0"/>
      <w:marTop w:val="0"/>
      <w:marBottom w:val="0"/>
      <w:divBdr>
        <w:top w:val="none" w:sz="0" w:space="0" w:color="auto"/>
        <w:left w:val="none" w:sz="0" w:space="0" w:color="auto"/>
        <w:bottom w:val="none" w:sz="0" w:space="0" w:color="auto"/>
        <w:right w:val="none" w:sz="0" w:space="0" w:color="auto"/>
      </w:divBdr>
    </w:div>
    <w:div w:id="1050346137">
      <w:bodyDiv w:val="1"/>
      <w:marLeft w:val="0"/>
      <w:marRight w:val="0"/>
      <w:marTop w:val="0"/>
      <w:marBottom w:val="0"/>
      <w:divBdr>
        <w:top w:val="none" w:sz="0" w:space="0" w:color="auto"/>
        <w:left w:val="none" w:sz="0" w:space="0" w:color="auto"/>
        <w:bottom w:val="none" w:sz="0" w:space="0" w:color="auto"/>
        <w:right w:val="none" w:sz="0" w:space="0" w:color="auto"/>
      </w:divBdr>
    </w:div>
    <w:div w:id="1053889535">
      <w:bodyDiv w:val="1"/>
      <w:marLeft w:val="0"/>
      <w:marRight w:val="0"/>
      <w:marTop w:val="0"/>
      <w:marBottom w:val="0"/>
      <w:divBdr>
        <w:top w:val="none" w:sz="0" w:space="0" w:color="auto"/>
        <w:left w:val="none" w:sz="0" w:space="0" w:color="auto"/>
        <w:bottom w:val="none" w:sz="0" w:space="0" w:color="auto"/>
        <w:right w:val="none" w:sz="0" w:space="0" w:color="auto"/>
      </w:divBdr>
    </w:div>
    <w:div w:id="1055854375">
      <w:bodyDiv w:val="1"/>
      <w:marLeft w:val="0"/>
      <w:marRight w:val="0"/>
      <w:marTop w:val="0"/>
      <w:marBottom w:val="0"/>
      <w:divBdr>
        <w:top w:val="none" w:sz="0" w:space="0" w:color="auto"/>
        <w:left w:val="none" w:sz="0" w:space="0" w:color="auto"/>
        <w:bottom w:val="none" w:sz="0" w:space="0" w:color="auto"/>
        <w:right w:val="none" w:sz="0" w:space="0" w:color="auto"/>
      </w:divBdr>
    </w:div>
    <w:div w:id="1066806027">
      <w:bodyDiv w:val="1"/>
      <w:marLeft w:val="0"/>
      <w:marRight w:val="0"/>
      <w:marTop w:val="0"/>
      <w:marBottom w:val="0"/>
      <w:divBdr>
        <w:top w:val="none" w:sz="0" w:space="0" w:color="auto"/>
        <w:left w:val="none" w:sz="0" w:space="0" w:color="auto"/>
        <w:bottom w:val="none" w:sz="0" w:space="0" w:color="auto"/>
        <w:right w:val="none" w:sz="0" w:space="0" w:color="auto"/>
      </w:divBdr>
    </w:div>
    <w:div w:id="1074086546">
      <w:bodyDiv w:val="1"/>
      <w:marLeft w:val="0"/>
      <w:marRight w:val="0"/>
      <w:marTop w:val="0"/>
      <w:marBottom w:val="0"/>
      <w:divBdr>
        <w:top w:val="none" w:sz="0" w:space="0" w:color="auto"/>
        <w:left w:val="none" w:sz="0" w:space="0" w:color="auto"/>
        <w:bottom w:val="none" w:sz="0" w:space="0" w:color="auto"/>
        <w:right w:val="none" w:sz="0" w:space="0" w:color="auto"/>
      </w:divBdr>
      <w:divsChild>
        <w:div w:id="1569614250">
          <w:marLeft w:val="0"/>
          <w:marRight w:val="0"/>
          <w:marTop w:val="0"/>
          <w:marBottom w:val="0"/>
          <w:divBdr>
            <w:top w:val="none" w:sz="0" w:space="0" w:color="auto"/>
            <w:left w:val="none" w:sz="0" w:space="0" w:color="auto"/>
            <w:bottom w:val="none" w:sz="0" w:space="0" w:color="auto"/>
            <w:right w:val="none" w:sz="0" w:space="0" w:color="auto"/>
          </w:divBdr>
          <w:divsChild>
            <w:div w:id="43771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405357">
      <w:bodyDiv w:val="1"/>
      <w:marLeft w:val="0"/>
      <w:marRight w:val="0"/>
      <w:marTop w:val="0"/>
      <w:marBottom w:val="0"/>
      <w:divBdr>
        <w:top w:val="none" w:sz="0" w:space="0" w:color="auto"/>
        <w:left w:val="none" w:sz="0" w:space="0" w:color="auto"/>
        <w:bottom w:val="none" w:sz="0" w:space="0" w:color="auto"/>
        <w:right w:val="none" w:sz="0" w:space="0" w:color="auto"/>
      </w:divBdr>
    </w:div>
    <w:div w:id="1089084793">
      <w:bodyDiv w:val="1"/>
      <w:marLeft w:val="0"/>
      <w:marRight w:val="0"/>
      <w:marTop w:val="0"/>
      <w:marBottom w:val="0"/>
      <w:divBdr>
        <w:top w:val="none" w:sz="0" w:space="0" w:color="auto"/>
        <w:left w:val="none" w:sz="0" w:space="0" w:color="auto"/>
        <w:bottom w:val="none" w:sz="0" w:space="0" w:color="auto"/>
        <w:right w:val="none" w:sz="0" w:space="0" w:color="auto"/>
      </w:divBdr>
    </w:div>
    <w:div w:id="1095369045">
      <w:bodyDiv w:val="1"/>
      <w:marLeft w:val="0"/>
      <w:marRight w:val="0"/>
      <w:marTop w:val="0"/>
      <w:marBottom w:val="0"/>
      <w:divBdr>
        <w:top w:val="none" w:sz="0" w:space="0" w:color="auto"/>
        <w:left w:val="none" w:sz="0" w:space="0" w:color="auto"/>
        <w:bottom w:val="none" w:sz="0" w:space="0" w:color="auto"/>
        <w:right w:val="none" w:sz="0" w:space="0" w:color="auto"/>
      </w:divBdr>
    </w:div>
    <w:div w:id="1098142420">
      <w:bodyDiv w:val="1"/>
      <w:marLeft w:val="0"/>
      <w:marRight w:val="0"/>
      <w:marTop w:val="0"/>
      <w:marBottom w:val="0"/>
      <w:divBdr>
        <w:top w:val="none" w:sz="0" w:space="0" w:color="auto"/>
        <w:left w:val="none" w:sz="0" w:space="0" w:color="auto"/>
        <w:bottom w:val="none" w:sz="0" w:space="0" w:color="auto"/>
        <w:right w:val="none" w:sz="0" w:space="0" w:color="auto"/>
      </w:divBdr>
    </w:div>
    <w:div w:id="1109350659">
      <w:bodyDiv w:val="1"/>
      <w:marLeft w:val="0"/>
      <w:marRight w:val="0"/>
      <w:marTop w:val="0"/>
      <w:marBottom w:val="0"/>
      <w:divBdr>
        <w:top w:val="none" w:sz="0" w:space="0" w:color="auto"/>
        <w:left w:val="none" w:sz="0" w:space="0" w:color="auto"/>
        <w:bottom w:val="none" w:sz="0" w:space="0" w:color="auto"/>
        <w:right w:val="none" w:sz="0" w:space="0" w:color="auto"/>
      </w:divBdr>
    </w:div>
    <w:div w:id="1114861651">
      <w:bodyDiv w:val="1"/>
      <w:marLeft w:val="0"/>
      <w:marRight w:val="0"/>
      <w:marTop w:val="0"/>
      <w:marBottom w:val="0"/>
      <w:divBdr>
        <w:top w:val="none" w:sz="0" w:space="0" w:color="auto"/>
        <w:left w:val="none" w:sz="0" w:space="0" w:color="auto"/>
        <w:bottom w:val="none" w:sz="0" w:space="0" w:color="auto"/>
        <w:right w:val="none" w:sz="0" w:space="0" w:color="auto"/>
      </w:divBdr>
    </w:div>
    <w:div w:id="1126776617">
      <w:bodyDiv w:val="1"/>
      <w:marLeft w:val="0"/>
      <w:marRight w:val="0"/>
      <w:marTop w:val="0"/>
      <w:marBottom w:val="0"/>
      <w:divBdr>
        <w:top w:val="none" w:sz="0" w:space="0" w:color="auto"/>
        <w:left w:val="none" w:sz="0" w:space="0" w:color="auto"/>
        <w:bottom w:val="none" w:sz="0" w:space="0" w:color="auto"/>
        <w:right w:val="none" w:sz="0" w:space="0" w:color="auto"/>
      </w:divBdr>
      <w:divsChild>
        <w:div w:id="13386345">
          <w:marLeft w:val="0"/>
          <w:marRight w:val="0"/>
          <w:marTop w:val="0"/>
          <w:marBottom w:val="0"/>
          <w:divBdr>
            <w:top w:val="none" w:sz="0" w:space="0" w:color="auto"/>
            <w:left w:val="none" w:sz="0" w:space="0" w:color="auto"/>
            <w:bottom w:val="none" w:sz="0" w:space="0" w:color="auto"/>
            <w:right w:val="none" w:sz="0" w:space="0" w:color="auto"/>
          </w:divBdr>
        </w:div>
        <w:div w:id="106892177">
          <w:marLeft w:val="0"/>
          <w:marRight w:val="0"/>
          <w:marTop w:val="0"/>
          <w:marBottom w:val="0"/>
          <w:divBdr>
            <w:top w:val="none" w:sz="0" w:space="0" w:color="auto"/>
            <w:left w:val="none" w:sz="0" w:space="0" w:color="auto"/>
            <w:bottom w:val="none" w:sz="0" w:space="0" w:color="auto"/>
            <w:right w:val="none" w:sz="0" w:space="0" w:color="auto"/>
          </w:divBdr>
        </w:div>
        <w:div w:id="415978608">
          <w:marLeft w:val="0"/>
          <w:marRight w:val="0"/>
          <w:marTop w:val="0"/>
          <w:marBottom w:val="0"/>
          <w:divBdr>
            <w:top w:val="none" w:sz="0" w:space="0" w:color="auto"/>
            <w:left w:val="none" w:sz="0" w:space="0" w:color="auto"/>
            <w:bottom w:val="none" w:sz="0" w:space="0" w:color="auto"/>
            <w:right w:val="none" w:sz="0" w:space="0" w:color="auto"/>
          </w:divBdr>
        </w:div>
        <w:div w:id="424233716">
          <w:marLeft w:val="0"/>
          <w:marRight w:val="0"/>
          <w:marTop w:val="0"/>
          <w:marBottom w:val="0"/>
          <w:divBdr>
            <w:top w:val="none" w:sz="0" w:space="0" w:color="auto"/>
            <w:left w:val="none" w:sz="0" w:space="0" w:color="auto"/>
            <w:bottom w:val="none" w:sz="0" w:space="0" w:color="auto"/>
            <w:right w:val="none" w:sz="0" w:space="0" w:color="auto"/>
          </w:divBdr>
        </w:div>
        <w:div w:id="488520314">
          <w:marLeft w:val="0"/>
          <w:marRight w:val="0"/>
          <w:marTop w:val="0"/>
          <w:marBottom w:val="0"/>
          <w:divBdr>
            <w:top w:val="none" w:sz="0" w:space="0" w:color="auto"/>
            <w:left w:val="none" w:sz="0" w:space="0" w:color="auto"/>
            <w:bottom w:val="none" w:sz="0" w:space="0" w:color="auto"/>
            <w:right w:val="none" w:sz="0" w:space="0" w:color="auto"/>
          </w:divBdr>
        </w:div>
        <w:div w:id="515466002">
          <w:marLeft w:val="0"/>
          <w:marRight w:val="0"/>
          <w:marTop w:val="0"/>
          <w:marBottom w:val="0"/>
          <w:divBdr>
            <w:top w:val="none" w:sz="0" w:space="0" w:color="auto"/>
            <w:left w:val="none" w:sz="0" w:space="0" w:color="auto"/>
            <w:bottom w:val="none" w:sz="0" w:space="0" w:color="auto"/>
            <w:right w:val="none" w:sz="0" w:space="0" w:color="auto"/>
          </w:divBdr>
        </w:div>
        <w:div w:id="557010570">
          <w:marLeft w:val="0"/>
          <w:marRight w:val="0"/>
          <w:marTop w:val="0"/>
          <w:marBottom w:val="0"/>
          <w:divBdr>
            <w:top w:val="none" w:sz="0" w:space="0" w:color="auto"/>
            <w:left w:val="none" w:sz="0" w:space="0" w:color="auto"/>
            <w:bottom w:val="none" w:sz="0" w:space="0" w:color="auto"/>
            <w:right w:val="none" w:sz="0" w:space="0" w:color="auto"/>
          </w:divBdr>
        </w:div>
        <w:div w:id="711273548">
          <w:marLeft w:val="0"/>
          <w:marRight w:val="0"/>
          <w:marTop w:val="0"/>
          <w:marBottom w:val="0"/>
          <w:divBdr>
            <w:top w:val="none" w:sz="0" w:space="0" w:color="auto"/>
            <w:left w:val="none" w:sz="0" w:space="0" w:color="auto"/>
            <w:bottom w:val="none" w:sz="0" w:space="0" w:color="auto"/>
            <w:right w:val="none" w:sz="0" w:space="0" w:color="auto"/>
          </w:divBdr>
        </w:div>
        <w:div w:id="866875101">
          <w:marLeft w:val="0"/>
          <w:marRight w:val="0"/>
          <w:marTop w:val="0"/>
          <w:marBottom w:val="0"/>
          <w:divBdr>
            <w:top w:val="none" w:sz="0" w:space="0" w:color="auto"/>
            <w:left w:val="none" w:sz="0" w:space="0" w:color="auto"/>
            <w:bottom w:val="none" w:sz="0" w:space="0" w:color="auto"/>
            <w:right w:val="none" w:sz="0" w:space="0" w:color="auto"/>
          </w:divBdr>
        </w:div>
        <w:div w:id="871722552">
          <w:marLeft w:val="0"/>
          <w:marRight w:val="0"/>
          <w:marTop w:val="0"/>
          <w:marBottom w:val="0"/>
          <w:divBdr>
            <w:top w:val="none" w:sz="0" w:space="0" w:color="auto"/>
            <w:left w:val="none" w:sz="0" w:space="0" w:color="auto"/>
            <w:bottom w:val="none" w:sz="0" w:space="0" w:color="auto"/>
            <w:right w:val="none" w:sz="0" w:space="0" w:color="auto"/>
          </w:divBdr>
        </w:div>
        <w:div w:id="876699826">
          <w:marLeft w:val="0"/>
          <w:marRight w:val="0"/>
          <w:marTop w:val="0"/>
          <w:marBottom w:val="0"/>
          <w:divBdr>
            <w:top w:val="none" w:sz="0" w:space="0" w:color="auto"/>
            <w:left w:val="none" w:sz="0" w:space="0" w:color="auto"/>
            <w:bottom w:val="none" w:sz="0" w:space="0" w:color="auto"/>
            <w:right w:val="none" w:sz="0" w:space="0" w:color="auto"/>
          </w:divBdr>
        </w:div>
        <w:div w:id="1119295856">
          <w:marLeft w:val="0"/>
          <w:marRight w:val="0"/>
          <w:marTop w:val="0"/>
          <w:marBottom w:val="0"/>
          <w:divBdr>
            <w:top w:val="none" w:sz="0" w:space="0" w:color="auto"/>
            <w:left w:val="none" w:sz="0" w:space="0" w:color="auto"/>
            <w:bottom w:val="none" w:sz="0" w:space="0" w:color="auto"/>
            <w:right w:val="none" w:sz="0" w:space="0" w:color="auto"/>
          </w:divBdr>
        </w:div>
        <w:div w:id="1267424994">
          <w:marLeft w:val="0"/>
          <w:marRight w:val="0"/>
          <w:marTop w:val="0"/>
          <w:marBottom w:val="0"/>
          <w:divBdr>
            <w:top w:val="none" w:sz="0" w:space="0" w:color="auto"/>
            <w:left w:val="none" w:sz="0" w:space="0" w:color="auto"/>
            <w:bottom w:val="none" w:sz="0" w:space="0" w:color="auto"/>
            <w:right w:val="none" w:sz="0" w:space="0" w:color="auto"/>
          </w:divBdr>
        </w:div>
        <w:div w:id="1552620394">
          <w:marLeft w:val="0"/>
          <w:marRight w:val="0"/>
          <w:marTop w:val="0"/>
          <w:marBottom w:val="0"/>
          <w:divBdr>
            <w:top w:val="none" w:sz="0" w:space="0" w:color="auto"/>
            <w:left w:val="none" w:sz="0" w:space="0" w:color="auto"/>
            <w:bottom w:val="none" w:sz="0" w:space="0" w:color="auto"/>
            <w:right w:val="none" w:sz="0" w:space="0" w:color="auto"/>
          </w:divBdr>
        </w:div>
        <w:div w:id="1600603259">
          <w:marLeft w:val="0"/>
          <w:marRight w:val="0"/>
          <w:marTop w:val="0"/>
          <w:marBottom w:val="0"/>
          <w:divBdr>
            <w:top w:val="none" w:sz="0" w:space="0" w:color="auto"/>
            <w:left w:val="none" w:sz="0" w:space="0" w:color="auto"/>
            <w:bottom w:val="none" w:sz="0" w:space="0" w:color="auto"/>
            <w:right w:val="none" w:sz="0" w:space="0" w:color="auto"/>
          </w:divBdr>
        </w:div>
        <w:div w:id="1704280349">
          <w:marLeft w:val="0"/>
          <w:marRight w:val="0"/>
          <w:marTop w:val="0"/>
          <w:marBottom w:val="0"/>
          <w:divBdr>
            <w:top w:val="none" w:sz="0" w:space="0" w:color="auto"/>
            <w:left w:val="none" w:sz="0" w:space="0" w:color="auto"/>
            <w:bottom w:val="none" w:sz="0" w:space="0" w:color="auto"/>
            <w:right w:val="none" w:sz="0" w:space="0" w:color="auto"/>
          </w:divBdr>
        </w:div>
        <w:div w:id="2052873537">
          <w:marLeft w:val="0"/>
          <w:marRight w:val="0"/>
          <w:marTop w:val="0"/>
          <w:marBottom w:val="0"/>
          <w:divBdr>
            <w:top w:val="none" w:sz="0" w:space="0" w:color="auto"/>
            <w:left w:val="none" w:sz="0" w:space="0" w:color="auto"/>
            <w:bottom w:val="none" w:sz="0" w:space="0" w:color="auto"/>
            <w:right w:val="none" w:sz="0" w:space="0" w:color="auto"/>
          </w:divBdr>
        </w:div>
      </w:divsChild>
    </w:div>
    <w:div w:id="1131242456">
      <w:bodyDiv w:val="1"/>
      <w:marLeft w:val="0"/>
      <w:marRight w:val="0"/>
      <w:marTop w:val="0"/>
      <w:marBottom w:val="0"/>
      <w:divBdr>
        <w:top w:val="none" w:sz="0" w:space="0" w:color="auto"/>
        <w:left w:val="none" w:sz="0" w:space="0" w:color="auto"/>
        <w:bottom w:val="none" w:sz="0" w:space="0" w:color="auto"/>
        <w:right w:val="none" w:sz="0" w:space="0" w:color="auto"/>
      </w:divBdr>
    </w:div>
    <w:div w:id="1136726707">
      <w:bodyDiv w:val="1"/>
      <w:marLeft w:val="0"/>
      <w:marRight w:val="0"/>
      <w:marTop w:val="0"/>
      <w:marBottom w:val="0"/>
      <w:divBdr>
        <w:top w:val="none" w:sz="0" w:space="0" w:color="auto"/>
        <w:left w:val="none" w:sz="0" w:space="0" w:color="auto"/>
        <w:bottom w:val="none" w:sz="0" w:space="0" w:color="auto"/>
        <w:right w:val="none" w:sz="0" w:space="0" w:color="auto"/>
      </w:divBdr>
    </w:div>
    <w:div w:id="1137379135">
      <w:bodyDiv w:val="1"/>
      <w:marLeft w:val="0"/>
      <w:marRight w:val="0"/>
      <w:marTop w:val="0"/>
      <w:marBottom w:val="0"/>
      <w:divBdr>
        <w:top w:val="none" w:sz="0" w:space="0" w:color="auto"/>
        <w:left w:val="none" w:sz="0" w:space="0" w:color="auto"/>
        <w:bottom w:val="none" w:sz="0" w:space="0" w:color="auto"/>
        <w:right w:val="none" w:sz="0" w:space="0" w:color="auto"/>
      </w:divBdr>
    </w:div>
    <w:div w:id="1138499383">
      <w:bodyDiv w:val="1"/>
      <w:marLeft w:val="0"/>
      <w:marRight w:val="0"/>
      <w:marTop w:val="0"/>
      <w:marBottom w:val="0"/>
      <w:divBdr>
        <w:top w:val="none" w:sz="0" w:space="0" w:color="auto"/>
        <w:left w:val="none" w:sz="0" w:space="0" w:color="auto"/>
        <w:bottom w:val="none" w:sz="0" w:space="0" w:color="auto"/>
        <w:right w:val="none" w:sz="0" w:space="0" w:color="auto"/>
      </w:divBdr>
    </w:div>
    <w:div w:id="1157111326">
      <w:bodyDiv w:val="1"/>
      <w:marLeft w:val="0"/>
      <w:marRight w:val="0"/>
      <w:marTop w:val="0"/>
      <w:marBottom w:val="0"/>
      <w:divBdr>
        <w:top w:val="none" w:sz="0" w:space="0" w:color="auto"/>
        <w:left w:val="none" w:sz="0" w:space="0" w:color="auto"/>
        <w:bottom w:val="none" w:sz="0" w:space="0" w:color="auto"/>
        <w:right w:val="none" w:sz="0" w:space="0" w:color="auto"/>
      </w:divBdr>
    </w:div>
    <w:div w:id="1157303341">
      <w:bodyDiv w:val="1"/>
      <w:marLeft w:val="0"/>
      <w:marRight w:val="0"/>
      <w:marTop w:val="0"/>
      <w:marBottom w:val="0"/>
      <w:divBdr>
        <w:top w:val="none" w:sz="0" w:space="0" w:color="auto"/>
        <w:left w:val="none" w:sz="0" w:space="0" w:color="auto"/>
        <w:bottom w:val="none" w:sz="0" w:space="0" w:color="auto"/>
        <w:right w:val="none" w:sz="0" w:space="0" w:color="auto"/>
      </w:divBdr>
    </w:div>
    <w:div w:id="1165626258">
      <w:bodyDiv w:val="1"/>
      <w:marLeft w:val="0"/>
      <w:marRight w:val="0"/>
      <w:marTop w:val="0"/>
      <w:marBottom w:val="0"/>
      <w:divBdr>
        <w:top w:val="none" w:sz="0" w:space="0" w:color="auto"/>
        <w:left w:val="none" w:sz="0" w:space="0" w:color="auto"/>
        <w:bottom w:val="none" w:sz="0" w:space="0" w:color="auto"/>
        <w:right w:val="none" w:sz="0" w:space="0" w:color="auto"/>
      </w:divBdr>
    </w:div>
    <w:div w:id="1168324410">
      <w:bodyDiv w:val="1"/>
      <w:marLeft w:val="0"/>
      <w:marRight w:val="0"/>
      <w:marTop w:val="0"/>
      <w:marBottom w:val="0"/>
      <w:divBdr>
        <w:top w:val="none" w:sz="0" w:space="0" w:color="auto"/>
        <w:left w:val="none" w:sz="0" w:space="0" w:color="auto"/>
        <w:bottom w:val="none" w:sz="0" w:space="0" w:color="auto"/>
        <w:right w:val="none" w:sz="0" w:space="0" w:color="auto"/>
      </w:divBdr>
    </w:div>
    <w:div w:id="1177840087">
      <w:bodyDiv w:val="1"/>
      <w:marLeft w:val="0"/>
      <w:marRight w:val="0"/>
      <w:marTop w:val="0"/>
      <w:marBottom w:val="0"/>
      <w:divBdr>
        <w:top w:val="none" w:sz="0" w:space="0" w:color="auto"/>
        <w:left w:val="none" w:sz="0" w:space="0" w:color="auto"/>
        <w:bottom w:val="none" w:sz="0" w:space="0" w:color="auto"/>
        <w:right w:val="none" w:sz="0" w:space="0" w:color="auto"/>
      </w:divBdr>
    </w:div>
    <w:div w:id="1179664211">
      <w:bodyDiv w:val="1"/>
      <w:marLeft w:val="0"/>
      <w:marRight w:val="0"/>
      <w:marTop w:val="0"/>
      <w:marBottom w:val="0"/>
      <w:divBdr>
        <w:top w:val="none" w:sz="0" w:space="0" w:color="auto"/>
        <w:left w:val="none" w:sz="0" w:space="0" w:color="auto"/>
        <w:bottom w:val="none" w:sz="0" w:space="0" w:color="auto"/>
        <w:right w:val="none" w:sz="0" w:space="0" w:color="auto"/>
      </w:divBdr>
    </w:div>
    <w:div w:id="1181894226">
      <w:bodyDiv w:val="1"/>
      <w:marLeft w:val="0"/>
      <w:marRight w:val="0"/>
      <w:marTop w:val="0"/>
      <w:marBottom w:val="0"/>
      <w:divBdr>
        <w:top w:val="none" w:sz="0" w:space="0" w:color="auto"/>
        <w:left w:val="none" w:sz="0" w:space="0" w:color="auto"/>
        <w:bottom w:val="none" w:sz="0" w:space="0" w:color="auto"/>
        <w:right w:val="none" w:sz="0" w:space="0" w:color="auto"/>
      </w:divBdr>
    </w:div>
    <w:div w:id="1197161582">
      <w:bodyDiv w:val="1"/>
      <w:marLeft w:val="0"/>
      <w:marRight w:val="0"/>
      <w:marTop w:val="0"/>
      <w:marBottom w:val="0"/>
      <w:divBdr>
        <w:top w:val="none" w:sz="0" w:space="0" w:color="auto"/>
        <w:left w:val="none" w:sz="0" w:space="0" w:color="auto"/>
        <w:bottom w:val="none" w:sz="0" w:space="0" w:color="auto"/>
        <w:right w:val="none" w:sz="0" w:space="0" w:color="auto"/>
      </w:divBdr>
    </w:div>
    <w:div w:id="1202476355">
      <w:bodyDiv w:val="1"/>
      <w:marLeft w:val="0"/>
      <w:marRight w:val="0"/>
      <w:marTop w:val="0"/>
      <w:marBottom w:val="0"/>
      <w:divBdr>
        <w:top w:val="none" w:sz="0" w:space="0" w:color="auto"/>
        <w:left w:val="none" w:sz="0" w:space="0" w:color="auto"/>
        <w:bottom w:val="none" w:sz="0" w:space="0" w:color="auto"/>
        <w:right w:val="none" w:sz="0" w:space="0" w:color="auto"/>
      </w:divBdr>
    </w:div>
    <w:div w:id="1209099616">
      <w:bodyDiv w:val="1"/>
      <w:marLeft w:val="0"/>
      <w:marRight w:val="0"/>
      <w:marTop w:val="0"/>
      <w:marBottom w:val="0"/>
      <w:divBdr>
        <w:top w:val="none" w:sz="0" w:space="0" w:color="auto"/>
        <w:left w:val="none" w:sz="0" w:space="0" w:color="auto"/>
        <w:bottom w:val="none" w:sz="0" w:space="0" w:color="auto"/>
        <w:right w:val="none" w:sz="0" w:space="0" w:color="auto"/>
      </w:divBdr>
    </w:div>
    <w:div w:id="1213886442">
      <w:bodyDiv w:val="1"/>
      <w:marLeft w:val="0"/>
      <w:marRight w:val="0"/>
      <w:marTop w:val="0"/>
      <w:marBottom w:val="0"/>
      <w:divBdr>
        <w:top w:val="none" w:sz="0" w:space="0" w:color="auto"/>
        <w:left w:val="none" w:sz="0" w:space="0" w:color="auto"/>
        <w:bottom w:val="none" w:sz="0" w:space="0" w:color="auto"/>
        <w:right w:val="none" w:sz="0" w:space="0" w:color="auto"/>
      </w:divBdr>
    </w:div>
    <w:div w:id="1215198959">
      <w:bodyDiv w:val="1"/>
      <w:marLeft w:val="0"/>
      <w:marRight w:val="0"/>
      <w:marTop w:val="0"/>
      <w:marBottom w:val="0"/>
      <w:divBdr>
        <w:top w:val="none" w:sz="0" w:space="0" w:color="auto"/>
        <w:left w:val="none" w:sz="0" w:space="0" w:color="auto"/>
        <w:bottom w:val="none" w:sz="0" w:space="0" w:color="auto"/>
        <w:right w:val="none" w:sz="0" w:space="0" w:color="auto"/>
      </w:divBdr>
    </w:div>
    <w:div w:id="1215894324">
      <w:bodyDiv w:val="1"/>
      <w:marLeft w:val="0"/>
      <w:marRight w:val="0"/>
      <w:marTop w:val="0"/>
      <w:marBottom w:val="0"/>
      <w:divBdr>
        <w:top w:val="none" w:sz="0" w:space="0" w:color="auto"/>
        <w:left w:val="none" w:sz="0" w:space="0" w:color="auto"/>
        <w:bottom w:val="none" w:sz="0" w:space="0" w:color="auto"/>
        <w:right w:val="none" w:sz="0" w:space="0" w:color="auto"/>
      </w:divBdr>
    </w:div>
    <w:div w:id="1217619173">
      <w:bodyDiv w:val="1"/>
      <w:marLeft w:val="0"/>
      <w:marRight w:val="0"/>
      <w:marTop w:val="0"/>
      <w:marBottom w:val="0"/>
      <w:divBdr>
        <w:top w:val="none" w:sz="0" w:space="0" w:color="auto"/>
        <w:left w:val="none" w:sz="0" w:space="0" w:color="auto"/>
        <w:bottom w:val="none" w:sz="0" w:space="0" w:color="auto"/>
        <w:right w:val="none" w:sz="0" w:space="0" w:color="auto"/>
      </w:divBdr>
    </w:div>
    <w:div w:id="1221862087">
      <w:bodyDiv w:val="1"/>
      <w:marLeft w:val="0"/>
      <w:marRight w:val="0"/>
      <w:marTop w:val="0"/>
      <w:marBottom w:val="0"/>
      <w:divBdr>
        <w:top w:val="none" w:sz="0" w:space="0" w:color="auto"/>
        <w:left w:val="none" w:sz="0" w:space="0" w:color="auto"/>
        <w:bottom w:val="none" w:sz="0" w:space="0" w:color="auto"/>
        <w:right w:val="none" w:sz="0" w:space="0" w:color="auto"/>
      </w:divBdr>
    </w:div>
    <w:div w:id="1233734397">
      <w:bodyDiv w:val="1"/>
      <w:marLeft w:val="0"/>
      <w:marRight w:val="0"/>
      <w:marTop w:val="0"/>
      <w:marBottom w:val="0"/>
      <w:divBdr>
        <w:top w:val="none" w:sz="0" w:space="0" w:color="auto"/>
        <w:left w:val="none" w:sz="0" w:space="0" w:color="auto"/>
        <w:bottom w:val="none" w:sz="0" w:space="0" w:color="auto"/>
        <w:right w:val="none" w:sz="0" w:space="0" w:color="auto"/>
      </w:divBdr>
    </w:div>
    <w:div w:id="1243099797">
      <w:bodyDiv w:val="1"/>
      <w:marLeft w:val="0"/>
      <w:marRight w:val="0"/>
      <w:marTop w:val="0"/>
      <w:marBottom w:val="0"/>
      <w:divBdr>
        <w:top w:val="none" w:sz="0" w:space="0" w:color="auto"/>
        <w:left w:val="none" w:sz="0" w:space="0" w:color="auto"/>
        <w:bottom w:val="none" w:sz="0" w:space="0" w:color="auto"/>
        <w:right w:val="none" w:sz="0" w:space="0" w:color="auto"/>
      </w:divBdr>
    </w:div>
    <w:div w:id="1246453551">
      <w:bodyDiv w:val="1"/>
      <w:marLeft w:val="0"/>
      <w:marRight w:val="0"/>
      <w:marTop w:val="0"/>
      <w:marBottom w:val="0"/>
      <w:divBdr>
        <w:top w:val="none" w:sz="0" w:space="0" w:color="auto"/>
        <w:left w:val="none" w:sz="0" w:space="0" w:color="auto"/>
        <w:bottom w:val="none" w:sz="0" w:space="0" w:color="auto"/>
        <w:right w:val="none" w:sz="0" w:space="0" w:color="auto"/>
      </w:divBdr>
    </w:div>
    <w:div w:id="1250428541">
      <w:bodyDiv w:val="1"/>
      <w:marLeft w:val="0"/>
      <w:marRight w:val="0"/>
      <w:marTop w:val="0"/>
      <w:marBottom w:val="0"/>
      <w:divBdr>
        <w:top w:val="none" w:sz="0" w:space="0" w:color="auto"/>
        <w:left w:val="none" w:sz="0" w:space="0" w:color="auto"/>
        <w:bottom w:val="none" w:sz="0" w:space="0" w:color="auto"/>
        <w:right w:val="none" w:sz="0" w:space="0" w:color="auto"/>
      </w:divBdr>
    </w:div>
    <w:div w:id="1256747617">
      <w:bodyDiv w:val="1"/>
      <w:marLeft w:val="0"/>
      <w:marRight w:val="0"/>
      <w:marTop w:val="0"/>
      <w:marBottom w:val="0"/>
      <w:divBdr>
        <w:top w:val="none" w:sz="0" w:space="0" w:color="auto"/>
        <w:left w:val="none" w:sz="0" w:space="0" w:color="auto"/>
        <w:bottom w:val="none" w:sz="0" w:space="0" w:color="auto"/>
        <w:right w:val="none" w:sz="0" w:space="0" w:color="auto"/>
      </w:divBdr>
    </w:div>
    <w:div w:id="1261570962">
      <w:bodyDiv w:val="1"/>
      <w:marLeft w:val="0"/>
      <w:marRight w:val="0"/>
      <w:marTop w:val="0"/>
      <w:marBottom w:val="0"/>
      <w:divBdr>
        <w:top w:val="none" w:sz="0" w:space="0" w:color="auto"/>
        <w:left w:val="none" w:sz="0" w:space="0" w:color="auto"/>
        <w:bottom w:val="none" w:sz="0" w:space="0" w:color="auto"/>
        <w:right w:val="none" w:sz="0" w:space="0" w:color="auto"/>
      </w:divBdr>
    </w:div>
    <w:div w:id="1261832838">
      <w:bodyDiv w:val="1"/>
      <w:marLeft w:val="0"/>
      <w:marRight w:val="0"/>
      <w:marTop w:val="0"/>
      <w:marBottom w:val="0"/>
      <w:divBdr>
        <w:top w:val="none" w:sz="0" w:space="0" w:color="auto"/>
        <w:left w:val="none" w:sz="0" w:space="0" w:color="auto"/>
        <w:bottom w:val="none" w:sz="0" w:space="0" w:color="auto"/>
        <w:right w:val="none" w:sz="0" w:space="0" w:color="auto"/>
      </w:divBdr>
    </w:div>
    <w:div w:id="1273824375">
      <w:bodyDiv w:val="1"/>
      <w:marLeft w:val="0"/>
      <w:marRight w:val="0"/>
      <w:marTop w:val="0"/>
      <w:marBottom w:val="0"/>
      <w:divBdr>
        <w:top w:val="none" w:sz="0" w:space="0" w:color="auto"/>
        <w:left w:val="none" w:sz="0" w:space="0" w:color="auto"/>
        <w:bottom w:val="none" w:sz="0" w:space="0" w:color="auto"/>
        <w:right w:val="none" w:sz="0" w:space="0" w:color="auto"/>
      </w:divBdr>
    </w:div>
    <w:div w:id="1287083111">
      <w:bodyDiv w:val="1"/>
      <w:marLeft w:val="0"/>
      <w:marRight w:val="0"/>
      <w:marTop w:val="0"/>
      <w:marBottom w:val="0"/>
      <w:divBdr>
        <w:top w:val="none" w:sz="0" w:space="0" w:color="auto"/>
        <w:left w:val="none" w:sz="0" w:space="0" w:color="auto"/>
        <w:bottom w:val="none" w:sz="0" w:space="0" w:color="auto"/>
        <w:right w:val="none" w:sz="0" w:space="0" w:color="auto"/>
      </w:divBdr>
    </w:div>
    <w:div w:id="1294480648">
      <w:bodyDiv w:val="1"/>
      <w:marLeft w:val="0"/>
      <w:marRight w:val="0"/>
      <w:marTop w:val="0"/>
      <w:marBottom w:val="0"/>
      <w:divBdr>
        <w:top w:val="none" w:sz="0" w:space="0" w:color="auto"/>
        <w:left w:val="none" w:sz="0" w:space="0" w:color="auto"/>
        <w:bottom w:val="none" w:sz="0" w:space="0" w:color="auto"/>
        <w:right w:val="none" w:sz="0" w:space="0" w:color="auto"/>
      </w:divBdr>
    </w:div>
    <w:div w:id="1309096606">
      <w:bodyDiv w:val="1"/>
      <w:marLeft w:val="0"/>
      <w:marRight w:val="0"/>
      <w:marTop w:val="0"/>
      <w:marBottom w:val="0"/>
      <w:divBdr>
        <w:top w:val="none" w:sz="0" w:space="0" w:color="auto"/>
        <w:left w:val="none" w:sz="0" w:space="0" w:color="auto"/>
        <w:bottom w:val="none" w:sz="0" w:space="0" w:color="auto"/>
        <w:right w:val="none" w:sz="0" w:space="0" w:color="auto"/>
      </w:divBdr>
      <w:divsChild>
        <w:div w:id="18316341">
          <w:marLeft w:val="0"/>
          <w:marRight w:val="0"/>
          <w:marTop w:val="0"/>
          <w:marBottom w:val="0"/>
          <w:divBdr>
            <w:top w:val="none" w:sz="0" w:space="0" w:color="auto"/>
            <w:left w:val="none" w:sz="0" w:space="0" w:color="auto"/>
            <w:bottom w:val="none" w:sz="0" w:space="0" w:color="auto"/>
            <w:right w:val="none" w:sz="0" w:space="0" w:color="auto"/>
          </w:divBdr>
          <w:divsChild>
            <w:div w:id="1457018522">
              <w:marLeft w:val="0"/>
              <w:marRight w:val="0"/>
              <w:marTop w:val="0"/>
              <w:marBottom w:val="0"/>
              <w:divBdr>
                <w:top w:val="none" w:sz="0" w:space="0" w:color="auto"/>
                <w:left w:val="none" w:sz="0" w:space="0" w:color="auto"/>
                <w:bottom w:val="none" w:sz="0" w:space="0" w:color="auto"/>
                <w:right w:val="none" w:sz="0" w:space="0" w:color="auto"/>
              </w:divBdr>
            </w:div>
          </w:divsChild>
        </w:div>
        <w:div w:id="255097442">
          <w:marLeft w:val="0"/>
          <w:marRight w:val="0"/>
          <w:marTop w:val="0"/>
          <w:marBottom w:val="0"/>
          <w:divBdr>
            <w:top w:val="none" w:sz="0" w:space="0" w:color="auto"/>
            <w:left w:val="none" w:sz="0" w:space="0" w:color="auto"/>
            <w:bottom w:val="none" w:sz="0" w:space="0" w:color="auto"/>
            <w:right w:val="none" w:sz="0" w:space="0" w:color="auto"/>
          </w:divBdr>
          <w:divsChild>
            <w:div w:id="722020338">
              <w:marLeft w:val="0"/>
              <w:marRight w:val="0"/>
              <w:marTop w:val="0"/>
              <w:marBottom w:val="0"/>
              <w:divBdr>
                <w:top w:val="none" w:sz="0" w:space="0" w:color="auto"/>
                <w:left w:val="none" w:sz="0" w:space="0" w:color="auto"/>
                <w:bottom w:val="none" w:sz="0" w:space="0" w:color="auto"/>
                <w:right w:val="none" w:sz="0" w:space="0" w:color="auto"/>
              </w:divBdr>
            </w:div>
          </w:divsChild>
        </w:div>
        <w:div w:id="834537258">
          <w:marLeft w:val="0"/>
          <w:marRight w:val="0"/>
          <w:marTop w:val="0"/>
          <w:marBottom w:val="0"/>
          <w:divBdr>
            <w:top w:val="none" w:sz="0" w:space="0" w:color="auto"/>
            <w:left w:val="none" w:sz="0" w:space="0" w:color="auto"/>
            <w:bottom w:val="none" w:sz="0" w:space="0" w:color="auto"/>
            <w:right w:val="none" w:sz="0" w:space="0" w:color="auto"/>
          </w:divBdr>
          <w:divsChild>
            <w:div w:id="1583875924">
              <w:marLeft w:val="0"/>
              <w:marRight w:val="0"/>
              <w:marTop w:val="0"/>
              <w:marBottom w:val="0"/>
              <w:divBdr>
                <w:top w:val="none" w:sz="0" w:space="0" w:color="auto"/>
                <w:left w:val="none" w:sz="0" w:space="0" w:color="auto"/>
                <w:bottom w:val="none" w:sz="0" w:space="0" w:color="auto"/>
                <w:right w:val="none" w:sz="0" w:space="0" w:color="auto"/>
              </w:divBdr>
            </w:div>
          </w:divsChild>
        </w:div>
        <w:div w:id="851408055">
          <w:marLeft w:val="0"/>
          <w:marRight w:val="0"/>
          <w:marTop w:val="0"/>
          <w:marBottom w:val="0"/>
          <w:divBdr>
            <w:top w:val="none" w:sz="0" w:space="0" w:color="auto"/>
            <w:left w:val="none" w:sz="0" w:space="0" w:color="auto"/>
            <w:bottom w:val="none" w:sz="0" w:space="0" w:color="auto"/>
            <w:right w:val="none" w:sz="0" w:space="0" w:color="auto"/>
          </w:divBdr>
          <w:divsChild>
            <w:div w:id="1825124360">
              <w:marLeft w:val="0"/>
              <w:marRight w:val="0"/>
              <w:marTop w:val="0"/>
              <w:marBottom w:val="0"/>
              <w:divBdr>
                <w:top w:val="none" w:sz="0" w:space="0" w:color="auto"/>
                <w:left w:val="none" w:sz="0" w:space="0" w:color="auto"/>
                <w:bottom w:val="none" w:sz="0" w:space="0" w:color="auto"/>
                <w:right w:val="none" w:sz="0" w:space="0" w:color="auto"/>
              </w:divBdr>
            </w:div>
          </w:divsChild>
        </w:div>
        <w:div w:id="1289043321">
          <w:marLeft w:val="0"/>
          <w:marRight w:val="0"/>
          <w:marTop w:val="0"/>
          <w:marBottom w:val="0"/>
          <w:divBdr>
            <w:top w:val="none" w:sz="0" w:space="0" w:color="auto"/>
            <w:left w:val="none" w:sz="0" w:space="0" w:color="auto"/>
            <w:bottom w:val="none" w:sz="0" w:space="0" w:color="auto"/>
            <w:right w:val="none" w:sz="0" w:space="0" w:color="auto"/>
          </w:divBdr>
          <w:divsChild>
            <w:div w:id="1218127850">
              <w:marLeft w:val="0"/>
              <w:marRight w:val="0"/>
              <w:marTop w:val="0"/>
              <w:marBottom w:val="0"/>
              <w:divBdr>
                <w:top w:val="none" w:sz="0" w:space="0" w:color="auto"/>
                <w:left w:val="none" w:sz="0" w:space="0" w:color="auto"/>
                <w:bottom w:val="none" w:sz="0" w:space="0" w:color="auto"/>
                <w:right w:val="none" w:sz="0" w:space="0" w:color="auto"/>
              </w:divBdr>
            </w:div>
          </w:divsChild>
        </w:div>
        <w:div w:id="1653679619">
          <w:marLeft w:val="0"/>
          <w:marRight w:val="0"/>
          <w:marTop w:val="0"/>
          <w:marBottom w:val="0"/>
          <w:divBdr>
            <w:top w:val="none" w:sz="0" w:space="0" w:color="auto"/>
            <w:left w:val="none" w:sz="0" w:space="0" w:color="auto"/>
            <w:bottom w:val="none" w:sz="0" w:space="0" w:color="auto"/>
            <w:right w:val="none" w:sz="0" w:space="0" w:color="auto"/>
          </w:divBdr>
          <w:divsChild>
            <w:div w:id="676154122">
              <w:marLeft w:val="0"/>
              <w:marRight w:val="0"/>
              <w:marTop w:val="0"/>
              <w:marBottom w:val="0"/>
              <w:divBdr>
                <w:top w:val="none" w:sz="0" w:space="0" w:color="auto"/>
                <w:left w:val="none" w:sz="0" w:space="0" w:color="auto"/>
                <w:bottom w:val="none" w:sz="0" w:space="0" w:color="auto"/>
                <w:right w:val="none" w:sz="0" w:space="0" w:color="auto"/>
              </w:divBdr>
            </w:div>
          </w:divsChild>
        </w:div>
        <w:div w:id="1662001890">
          <w:marLeft w:val="0"/>
          <w:marRight w:val="0"/>
          <w:marTop w:val="0"/>
          <w:marBottom w:val="0"/>
          <w:divBdr>
            <w:top w:val="none" w:sz="0" w:space="0" w:color="auto"/>
            <w:left w:val="none" w:sz="0" w:space="0" w:color="auto"/>
            <w:bottom w:val="none" w:sz="0" w:space="0" w:color="auto"/>
            <w:right w:val="none" w:sz="0" w:space="0" w:color="auto"/>
          </w:divBdr>
          <w:divsChild>
            <w:div w:id="1075012811">
              <w:marLeft w:val="0"/>
              <w:marRight w:val="0"/>
              <w:marTop w:val="0"/>
              <w:marBottom w:val="0"/>
              <w:divBdr>
                <w:top w:val="none" w:sz="0" w:space="0" w:color="auto"/>
                <w:left w:val="none" w:sz="0" w:space="0" w:color="auto"/>
                <w:bottom w:val="none" w:sz="0" w:space="0" w:color="auto"/>
                <w:right w:val="none" w:sz="0" w:space="0" w:color="auto"/>
              </w:divBdr>
            </w:div>
          </w:divsChild>
        </w:div>
        <w:div w:id="1987321710">
          <w:marLeft w:val="0"/>
          <w:marRight w:val="0"/>
          <w:marTop w:val="0"/>
          <w:marBottom w:val="0"/>
          <w:divBdr>
            <w:top w:val="none" w:sz="0" w:space="0" w:color="auto"/>
            <w:left w:val="none" w:sz="0" w:space="0" w:color="auto"/>
            <w:bottom w:val="none" w:sz="0" w:space="0" w:color="auto"/>
            <w:right w:val="none" w:sz="0" w:space="0" w:color="auto"/>
          </w:divBdr>
          <w:divsChild>
            <w:div w:id="183252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636">
      <w:bodyDiv w:val="1"/>
      <w:marLeft w:val="0"/>
      <w:marRight w:val="0"/>
      <w:marTop w:val="0"/>
      <w:marBottom w:val="0"/>
      <w:divBdr>
        <w:top w:val="none" w:sz="0" w:space="0" w:color="auto"/>
        <w:left w:val="none" w:sz="0" w:space="0" w:color="auto"/>
        <w:bottom w:val="none" w:sz="0" w:space="0" w:color="auto"/>
        <w:right w:val="none" w:sz="0" w:space="0" w:color="auto"/>
      </w:divBdr>
    </w:div>
    <w:div w:id="1317417097">
      <w:bodyDiv w:val="1"/>
      <w:marLeft w:val="0"/>
      <w:marRight w:val="0"/>
      <w:marTop w:val="0"/>
      <w:marBottom w:val="0"/>
      <w:divBdr>
        <w:top w:val="none" w:sz="0" w:space="0" w:color="auto"/>
        <w:left w:val="none" w:sz="0" w:space="0" w:color="auto"/>
        <w:bottom w:val="none" w:sz="0" w:space="0" w:color="auto"/>
        <w:right w:val="none" w:sz="0" w:space="0" w:color="auto"/>
      </w:divBdr>
      <w:divsChild>
        <w:div w:id="1289507851">
          <w:marLeft w:val="0"/>
          <w:marRight w:val="0"/>
          <w:marTop w:val="0"/>
          <w:marBottom w:val="0"/>
          <w:divBdr>
            <w:top w:val="none" w:sz="0" w:space="0" w:color="auto"/>
            <w:left w:val="none" w:sz="0" w:space="0" w:color="auto"/>
            <w:bottom w:val="none" w:sz="0" w:space="0" w:color="auto"/>
            <w:right w:val="none" w:sz="0" w:space="0" w:color="auto"/>
          </w:divBdr>
          <w:divsChild>
            <w:div w:id="192337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071079">
      <w:bodyDiv w:val="1"/>
      <w:marLeft w:val="0"/>
      <w:marRight w:val="0"/>
      <w:marTop w:val="0"/>
      <w:marBottom w:val="0"/>
      <w:divBdr>
        <w:top w:val="none" w:sz="0" w:space="0" w:color="auto"/>
        <w:left w:val="none" w:sz="0" w:space="0" w:color="auto"/>
        <w:bottom w:val="none" w:sz="0" w:space="0" w:color="auto"/>
        <w:right w:val="none" w:sz="0" w:space="0" w:color="auto"/>
      </w:divBdr>
    </w:div>
    <w:div w:id="1319529831">
      <w:bodyDiv w:val="1"/>
      <w:marLeft w:val="0"/>
      <w:marRight w:val="0"/>
      <w:marTop w:val="0"/>
      <w:marBottom w:val="0"/>
      <w:divBdr>
        <w:top w:val="none" w:sz="0" w:space="0" w:color="auto"/>
        <w:left w:val="none" w:sz="0" w:space="0" w:color="auto"/>
        <w:bottom w:val="none" w:sz="0" w:space="0" w:color="auto"/>
        <w:right w:val="none" w:sz="0" w:space="0" w:color="auto"/>
      </w:divBdr>
    </w:div>
    <w:div w:id="1330064743">
      <w:bodyDiv w:val="1"/>
      <w:marLeft w:val="0"/>
      <w:marRight w:val="0"/>
      <w:marTop w:val="0"/>
      <w:marBottom w:val="0"/>
      <w:divBdr>
        <w:top w:val="none" w:sz="0" w:space="0" w:color="auto"/>
        <w:left w:val="none" w:sz="0" w:space="0" w:color="auto"/>
        <w:bottom w:val="none" w:sz="0" w:space="0" w:color="auto"/>
        <w:right w:val="none" w:sz="0" w:space="0" w:color="auto"/>
      </w:divBdr>
    </w:div>
    <w:div w:id="1334643478">
      <w:bodyDiv w:val="1"/>
      <w:marLeft w:val="0"/>
      <w:marRight w:val="0"/>
      <w:marTop w:val="0"/>
      <w:marBottom w:val="0"/>
      <w:divBdr>
        <w:top w:val="none" w:sz="0" w:space="0" w:color="auto"/>
        <w:left w:val="none" w:sz="0" w:space="0" w:color="auto"/>
        <w:bottom w:val="none" w:sz="0" w:space="0" w:color="auto"/>
        <w:right w:val="none" w:sz="0" w:space="0" w:color="auto"/>
      </w:divBdr>
    </w:div>
    <w:div w:id="1334995322">
      <w:bodyDiv w:val="1"/>
      <w:marLeft w:val="0"/>
      <w:marRight w:val="0"/>
      <w:marTop w:val="0"/>
      <w:marBottom w:val="0"/>
      <w:divBdr>
        <w:top w:val="none" w:sz="0" w:space="0" w:color="auto"/>
        <w:left w:val="none" w:sz="0" w:space="0" w:color="auto"/>
        <w:bottom w:val="none" w:sz="0" w:space="0" w:color="auto"/>
        <w:right w:val="none" w:sz="0" w:space="0" w:color="auto"/>
      </w:divBdr>
      <w:divsChild>
        <w:div w:id="1682467059">
          <w:marLeft w:val="0"/>
          <w:marRight w:val="0"/>
          <w:marTop w:val="0"/>
          <w:marBottom w:val="0"/>
          <w:divBdr>
            <w:top w:val="none" w:sz="0" w:space="0" w:color="auto"/>
            <w:left w:val="none" w:sz="0" w:space="0" w:color="auto"/>
            <w:bottom w:val="none" w:sz="0" w:space="0" w:color="auto"/>
            <w:right w:val="none" w:sz="0" w:space="0" w:color="auto"/>
          </w:divBdr>
        </w:div>
      </w:divsChild>
    </w:div>
    <w:div w:id="1335113969">
      <w:bodyDiv w:val="1"/>
      <w:marLeft w:val="0"/>
      <w:marRight w:val="0"/>
      <w:marTop w:val="0"/>
      <w:marBottom w:val="0"/>
      <w:divBdr>
        <w:top w:val="none" w:sz="0" w:space="0" w:color="auto"/>
        <w:left w:val="none" w:sz="0" w:space="0" w:color="auto"/>
        <w:bottom w:val="none" w:sz="0" w:space="0" w:color="auto"/>
        <w:right w:val="none" w:sz="0" w:space="0" w:color="auto"/>
      </w:divBdr>
    </w:div>
    <w:div w:id="1336878373">
      <w:bodyDiv w:val="1"/>
      <w:marLeft w:val="0"/>
      <w:marRight w:val="0"/>
      <w:marTop w:val="0"/>
      <w:marBottom w:val="0"/>
      <w:divBdr>
        <w:top w:val="none" w:sz="0" w:space="0" w:color="auto"/>
        <w:left w:val="none" w:sz="0" w:space="0" w:color="auto"/>
        <w:bottom w:val="none" w:sz="0" w:space="0" w:color="auto"/>
        <w:right w:val="none" w:sz="0" w:space="0" w:color="auto"/>
      </w:divBdr>
    </w:div>
    <w:div w:id="1336959757">
      <w:bodyDiv w:val="1"/>
      <w:marLeft w:val="0"/>
      <w:marRight w:val="0"/>
      <w:marTop w:val="0"/>
      <w:marBottom w:val="0"/>
      <w:divBdr>
        <w:top w:val="none" w:sz="0" w:space="0" w:color="auto"/>
        <w:left w:val="none" w:sz="0" w:space="0" w:color="auto"/>
        <w:bottom w:val="none" w:sz="0" w:space="0" w:color="auto"/>
        <w:right w:val="none" w:sz="0" w:space="0" w:color="auto"/>
      </w:divBdr>
    </w:div>
    <w:div w:id="1339505268">
      <w:bodyDiv w:val="1"/>
      <w:marLeft w:val="0"/>
      <w:marRight w:val="0"/>
      <w:marTop w:val="0"/>
      <w:marBottom w:val="0"/>
      <w:divBdr>
        <w:top w:val="none" w:sz="0" w:space="0" w:color="auto"/>
        <w:left w:val="none" w:sz="0" w:space="0" w:color="auto"/>
        <w:bottom w:val="none" w:sz="0" w:space="0" w:color="auto"/>
        <w:right w:val="none" w:sz="0" w:space="0" w:color="auto"/>
      </w:divBdr>
    </w:div>
    <w:div w:id="1354651423">
      <w:bodyDiv w:val="1"/>
      <w:marLeft w:val="0"/>
      <w:marRight w:val="0"/>
      <w:marTop w:val="0"/>
      <w:marBottom w:val="0"/>
      <w:divBdr>
        <w:top w:val="none" w:sz="0" w:space="0" w:color="auto"/>
        <w:left w:val="none" w:sz="0" w:space="0" w:color="auto"/>
        <w:bottom w:val="none" w:sz="0" w:space="0" w:color="auto"/>
        <w:right w:val="none" w:sz="0" w:space="0" w:color="auto"/>
      </w:divBdr>
    </w:div>
    <w:div w:id="1359312665">
      <w:bodyDiv w:val="1"/>
      <w:marLeft w:val="0"/>
      <w:marRight w:val="0"/>
      <w:marTop w:val="0"/>
      <w:marBottom w:val="0"/>
      <w:divBdr>
        <w:top w:val="none" w:sz="0" w:space="0" w:color="auto"/>
        <w:left w:val="none" w:sz="0" w:space="0" w:color="auto"/>
        <w:bottom w:val="none" w:sz="0" w:space="0" w:color="auto"/>
        <w:right w:val="none" w:sz="0" w:space="0" w:color="auto"/>
      </w:divBdr>
    </w:div>
    <w:div w:id="1360816283">
      <w:bodyDiv w:val="1"/>
      <w:marLeft w:val="0"/>
      <w:marRight w:val="0"/>
      <w:marTop w:val="0"/>
      <w:marBottom w:val="0"/>
      <w:divBdr>
        <w:top w:val="none" w:sz="0" w:space="0" w:color="auto"/>
        <w:left w:val="none" w:sz="0" w:space="0" w:color="auto"/>
        <w:bottom w:val="none" w:sz="0" w:space="0" w:color="auto"/>
        <w:right w:val="none" w:sz="0" w:space="0" w:color="auto"/>
      </w:divBdr>
    </w:div>
    <w:div w:id="1363286997">
      <w:bodyDiv w:val="1"/>
      <w:marLeft w:val="0"/>
      <w:marRight w:val="0"/>
      <w:marTop w:val="0"/>
      <w:marBottom w:val="0"/>
      <w:divBdr>
        <w:top w:val="none" w:sz="0" w:space="0" w:color="auto"/>
        <w:left w:val="none" w:sz="0" w:space="0" w:color="auto"/>
        <w:bottom w:val="none" w:sz="0" w:space="0" w:color="auto"/>
        <w:right w:val="none" w:sz="0" w:space="0" w:color="auto"/>
      </w:divBdr>
    </w:div>
    <w:div w:id="1373722738">
      <w:bodyDiv w:val="1"/>
      <w:marLeft w:val="0"/>
      <w:marRight w:val="0"/>
      <w:marTop w:val="0"/>
      <w:marBottom w:val="0"/>
      <w:divBdr>
        <w:top w:val="none" w:sz="0" w:space="0" w:color="auto"/>
        <w:left w:val="none" w:sz="0" w:space="0" w:color="auto"/>
        <w:bottom w:val="none" w:sz="0" w:space="0" w:color="auto"/>
        <w:right w:val="none" w:sz="0" w:space="0" w:color="auto"/>
      </w:divBdr>
    </w:div>
    <w:div w:id="1390038198">
      <w:bodyDiv w:val="1"/>
      <w:marLeft w:val="0"/>
      <w:marRight w:val="0"/>
      <w:marTop w:val="0"/>
      <w:marBottom w:val="0"/>
      <w:divBdr>
        <w:top w:val="none" w:sz="0" w:space="0" w:color="auto"/>
        <w:left w:val="none" w:sz="0" w:space="0" w:color="auto"/>
        <w:bottom w:val="none" w:sz="0" w:space="0" w:color="auto"/>
        <w:right w:val="none" w:sz="0" w:space="0" w:color="auto"/>
      </w:divBdr>
    </w:div>
    <w:div w:id="1402634033">
      <w:bodyDiv w:val="1"/>
      <w:marLeft w:val="0"/>
      <w:marRight w:val="0"/>
      <w:marTop w:val="0"/>
      <w:marBottom w:val="0"/>
      <w:divBdr>
        <w:top w:val="none" w:sz="0" w:space="0" w:color="auto"/>
        <w:left w:val="none" w:sz="0" w:space="0" w:color="auto"/>
        <w:bottom w:val="none" w:sz="0" w:space="0" w:color="auto"/>
        <w:right w:val="none" w:sz="0" w:space="0" w:color="auto"/>
      </w:divBdr>
    </w:div>
    <w:div w:id="1416319240">
      <w:bodyDiv w:val="1"/>
      <w:marLeft w:val="0"/>
      <w:marRight w:val="0"/>
      <w:marTop w:val="0"/>
      <w:marBottom w:val="0"/>
      <w:divBdr>
        <w:top w:val="none" w:sz="0" w:space="0" w:color="auto"/>
        <w:left w:val="none" w:sz="0" w:space="0" w:color="auto"/>
        <w:bottom w:val="none" w:sz="0" w:space="0" w:color="auto"/>
        <w:right w:val="none" w:sz="0" w:space="0" w:color="auto"/>
      </w:divBdr>
    </w:div>
    <w:div w:id="1419249966">
      <w:bodyDiv w:val="1"/>
      <w:marLeft w:val="0"/>
      <w:marRight w:val="0"/>
      <w:marTop w:val="0"/>
      <w:marBottom w:val="0"/>
      <w:divBdr>
        <w:top w:val="none" w:sz="0" w:space="0" w:color="auto"/>
        <w:left w:val="none" w:sz="0" w:space="0" w:color="auto"/>
        <w:bottom w:val="none" w:sz="0" w:space="0" w:color="auto"/>
        <w:right w:val="none" w:sz="0" w:space="0" w:color="auto"/>
      </w:divBdr>
    </w:div>
    <w:div w:id="1437678842">
      <w:bodyDiv w:val="1"/>
      <w:marLeft w:val="0"/>
      <w:marRight w:val="0"/>
      <w:marTop w:val="0"/>
      <w:marBottom w:val="0"/>
      <w:divBdr>
        <w:top w:val="none" w:sz="0" w:space="0" w:color="auto"/>
        <w:left w:val="none" w:sz="0" w:space="0" w:color="auto"/>
        <w:bottom w:val="none" w:sz="0" w:space="0" w:color="auto"/>
        <w:right w:val="none" w:sz="0" w:space="0" w:color="auto"/>
      </w:divBdr>
    </w:div>
    <w:div w:id="1438022594">
      <w:bodyDiv w:val="1"/>
      <w:marLeft w:val="0"/>
      <w:marRight w:val="0"/>
      <w:marTop w:val="0"/>
      <w:marBottom w:val="0"/>
      <w:divBdr>
        <w:top w:val="none" w:sz="0" w:space="0" w:color="auto"/>
        <w:left w:val="none" w:sz="0" w:space="0" w:color="auto"/>
        <w:bottom w:val="none" w:sz="0" w:space="0" w:color="auto"/>
        <w:right w:val="none" w:sz="0" w:space="0" w:color="auto"/>
      </w:divBdr>
      <w:divsChild>
        <w:div w:id="35588267">
          <w:marLeft w:val="547"/>
          <w:marRight w:val="0"/>
          <w:marTop w:val="0"/>
          <w:marBottom w:val="0"/>
          <w:divBdr>
            <w:top w:val="none" w:sz="0" w:space="0" w:color="auto"/>
            <w:left w:val="none" w:sz="0" w:space="0" w:color="auto"/>
            <w:bottom w:val="none" w:sz="0" w:space="0" w:color="auto"/>
            <w:right w:val="none" w:sz="0" w:space="0" w:color="auto"/>
          </w:divBdr>
        </w:div>
        <w:div w:id="180432051">
          <w:marLeft w:val="547"/>
          <w:marRight w:val="0"/>
          <w:marTop w:val="0"/>
          <w:marBottom w:val="0"/>
          <w:divBdr>
            <w:top w:val="none" w:sz="0" w:space="0" w:color="auto"/>
            <w:left w:val="none" w:sz="0" w:space="0" w:color="auto"/>
            <w:bottom w:val="none" w:sz="0" w:space="0" w:color="auto"/>
            <w:right w:val="none" w:sz="0" w:space="0" w:color="auto"/>
          </w:divBdr>
        </w:div>
        <w:div w:id="213196368">
          <w:marLeft w:val="547"/>
          <w:marRight w:val="0"/>
          <w:marTop w:val="0"/>
          <w:marBottom w:val="0"/>
          <w:divBdr>
            <w:top w:val="none" w:sz="0" w:space="0" w:color="auto"/>
            <w:left w:val="none" w:sz="0" w:space="0" w:color="auto"/>
            <w:bottom w:val="none" w:sz="0" w:space="0" w:color="auto"/>
            <w:right w:val="none" w:sz="0" w:space="0" w:color="auto"/>
          </w:divBdr>
        </w:div>
        <w:div w:id="305285780">
          <w:marLeft w:val="547"/>
          <w:marRight w:val="0"/>
          <w:marTop w:val="0"/>
          <w:marBottom w:val="0"/>
          <w:divBdr>
            <w:top w:val="none" w:sz="0" w:space="0" w:color="auto"/>
            <w:left w:val="none" w:sz="0" w:space="0" w:color="auto"/>
            <w:bottom w:val="none" w:sz="0" w:space="0" w:color="auto"/>
            <w:right w:val="none" w:sz="0" w:space="0" w:color="auto"/>
          </w:divBdr>
        </w:div>
        <w:div w:id="485780516">
          <w:marLeft w:val="547"/>
          <w:marRight w:val="0"/>
          <w:marTop w:val="0"/>
          <w:marBottom w:val="0"/>
          <w:divBdr>
            <w:top w:val="none" w:sz="0" w:space="0" w:color="auto"/>
            <w:left w:val="none" w:sz="0" w:space="0" w:color="auto"/>
            <w:bottom w:val="none" w:sz="0" w:space="0" w:color="auto"/>
            <w:right w:val="none" w:sz="0" w:space="0" w:color="auto"/>
          </w:divBdr>
        </w:div>
        <w:div w:id="747310738">
          <w:marLeft w:val="547"/>
          <w:marRight w:val="0"/>
          <w:marTop w:val="0"/>
          <w:marBottom w:val="0"/>
          <w:divBdr>
            <w:top w:val="none" w:sz="0" w:space="0" w:color="auto"/>
            <w:left w:val="none" w:sz="0" w:space="0" w:color="auto"/>
            <w:bottom w:val="none" w:sz="0" w:space="0" w:color="auto"/>
            <w:right w:val="none" w:sz="0" w:space="0" w:color="auto"/>
          </w:divBdr>
        </w:div>
        <w:div w:id="1223564075">
          <w:marLeft w:val="547"/>
          <w:marRight w:val="0"/>
          <w:marTop w:val="0"/>
          <w:marBottom w:val="0"/>
          <w:divBdr>
            <w:top w:val="none" w:sz="0" w:space="0" w:color="auto"/>
            <w:left w:val="none" w:sz="0" w:space="0" w:color="auto"/>
            <w:bottom w:val="none" w:sz="0" w:space="0" w:color="auto"/>
            <w:right w:val="none" w:sz="0" w:space="0" w:color="auto"/>
          </w:divBdr>
        </w:div>
        <w:div w:id="1326284098">
          <w:marLeft w:val="547"/>
          <w:marRight w:val="0"/>
          <w:marTop w:val="0"/>
          <w:marBottom w:val="0"/>
          <w:divBdr>
            <w:top w:val="none" w:sz="0" w:space="0" w:color="auto"/>
            <w:left w:val="none" w:sz="0" w:space="0" w:color="auto"/>
            <w:bottom w:val="none" w:sz="0" w:space="0" w:color="auto"/>
            <w:right w:val="none" w:sz="0" w:space="0" w:color="auto"/>
          </w:divBdr>
        </w:div>
      </w:divsChild>
    </w:div>
    <w:div w:id="1438863986">
      <w:bodyDiv w:val="1"/>
      <w:marLeft w:val="0"/>
      <w:marRight w:val="0"/>
      <w:marTop w:val="0"/>
      <w:marBottom w:val="0"/>
      <w:divBdr>
        <w:top w:val="none" w:sz="0" w:space="0" w:color="auto"/>
        <w:left w:val="none" w:sz="0" w:space="0" w:color="auto"/>
        <w:bottom w:val="none" w:sz="0" w:space="0" w:color="auto"/>
        <w:right w:val="none" w:sz="0" w:space="0" w:color="auto"/>
      </w:divBdr>
    </w:div>
    <w:div w:id="1448044732">
      <w:bodyDiv w:val="1"/>
      <w:marLeft w:val="0"/>
      <w:marRight w:val="0"/>
      <w:marTop w:val="0"/>
      <w:marBottom w:val="0"/>
      <w:divBdr>
        <w:top w:val="none" w:sz="0" w:space="0" w:color="auto"/>
        <w:left w:val="none" w:sz="0" w:space="0" w:color="auto"/>
        <w:bottom w:val="none" w:sz="0" w:space="0" w:color="auto"/>
        <w:right w:val="none" w:sz="0" w:space="0" w:color="auto"/>
      </w:divBdr>
    </w:div>
    <w:div w:id="1449591634">
      <w:bodyDiv w:val="1"/>
      <w:marLeft w:val="0"/>
      <w:marRight w:val="0"/>
      <w:marTop w:val="0"/>
      <w:marBottom w:val="0"/>
      <w:divBdr>
        <w:top w:val="none" w:sz="0" w:space="0" w:color="auto"/>
        <w:left w:val="none" w:sz="0" w:space="0" w:color="auto"/>
        <w:bottom w:val="none" w:sz="0" w:space="0" w:color="auto"/>
        <w:right w:val="none" w:sz="0" w:space="0" w:color="auto"/>
      </w:divBdr>
    </w:div>
    <w:div w:id="1458914837">
      <w:bodyDiv w:val="1"/>
      <w:marLeft w:val="0"/>
      <w:marRight w:val="0"/>
      <w:marTop w:val="0"/>
      <w:marBottom w:val="0"/>
      <w:divBdr>
        <w:top w:val="none" w:sz="0" w:space="0" w:color="auto"/>
        <w:left w:val="none" w:sz="0" w:space="0" w:color="auto"/>
        <w:bottom w:val="none" w:sz="0" w:space="0" w:color="auto"/>
        <w:right w:val="none" w:sz="0" w:space="0" w:color="auto"/>
      </w:divBdr>
    </w:div>
    <w:div w:id="1460998796">
      <w:bodyDiv w:val="1"/>
      <w:marLeft w:val="0"/>
      <w:marRight w:val="0"/>
      <w:marTop w:val="0"/>
      <w:marBottom w:val="0"/>
      <w:divBdr>
        <w:top w:val="none" w:sz="0" w:space="0" w:color="auto"/>
        <w:left w:val="none" w:sz="0" w:space="0" w:color="auto"/>
        <w:bottom w:val="none" w:sz="0" w:space="0" w:color="auto"/>
        <w:right w:val="none" w:sz="0" w:space="0" w:color="auto"/>
      </w:divBdr>
    </w:div>
    <w:div w:id="1461874409">
      <w:bodyDiv w:val="1"/>
      <w:marLeft w:val="0"/>
      <w:marRight w:val="0"/>
      <w:marTop w:val="0"/>
      <w:marBottom w:val="0"/>
      <w:divBdr>
        <w:top w:val="none" w:sz="0" w:space="0" w:color="auto"/>
        <w:left w:val="none" w:sz="0" w:space="0" w:color="auto"/>
        <w:bottom w:val="none" w:sz="0" w:space="0" w:color="auto"/>
        <w:right w:val="none" w:sz="0" w:space="0" w:color="auto"/>
      </w:divBdr>
    </w:div>
    <w:div w:id="1462075299">
      <w:bodyDiv w:val="1"/>
      <w:marLeft w:val="0"/>
      <w:marRight w:val="0"/>
      <w:marTop w:val="0"/>
      <w:marBottom w:val="0"/>
      <w:divBdr>
        <w:top w:val="none" w:sz="0" w:space="0" w:color="auto"/>
        <w:left w:val="none" w:sz="0" w:space="0" w:color="auto"/>
        <w:bottom w:val="none" w:sz="0" w:space="0" w:color="auto"/>
        <w:right w:val="none" w:sz="0" w:space="0" w:color="auto"/>
      </w:divBdr>
    </w:div>
    <w:div w:id="1467167236">
      <w:bodyDiv w:val="1"/>
      <w:marLeft w:val="0"/>
      <w:marRight w:val="0"/>
      <w:marTop w:val="0"/>
      <w:marBottom w:val="0"/>
      <w:divBdr>
        <w:top w:val="none" w:sz="0" w:space="0" w:color="auto"/>
        <w:left w:val="none" w:sz="0" w:space="0" w:color="auto"/>
        <w:bottom w:val="none" w:sz="0" w:space="0" w:color="auto"/>
        <w:right w:val="none" w:sz="0" w:space="0" w:color="auto"/>
      </w:divBdr>
    </w:div>
    <w:div w:id="1473257337">
      <w:bodyDiv w:val="1"/>
      <w:marLeft w:val="0"/>
      <w:marRight w:val="0"/>
      <w:marTop w:val="0"/>
      <w:marBottom w:val="0"/>
      <w:divBdr>
        <w:top w:val="none" w:sz="0" w:space="0" w:color="auto"/>
        <w:left w:val="none" w:sz="0" w:space="0" w:color="auto"/>
        <w:bottom w:val="none" w:sz="0" w:space="0" w:color="auto"/>
        <w:right w:val="none" w:sz="0" w:space="0" w:color="auto"/>
      </w:divBdr>
    </w:div>
    <w:div w:id="1479151363">
      <w:bodyDiv w:val="1"/>
      <w:marLeft w:val="0"/>
      <w:marRight w:val="0"/>
      <w:marTop w:val="0"/>
      <w:marBottom w:val="0"/>
      <w:divBdr>
        <w:top w:val="none" w:sz="0" w:space="0" w:color="auto"/>
        <w:left w:val="none" w:sz="0" w:space="0" w:color="auto"/>
        <w:bottom w:val="none" w:sz="0" w:space="0" w:color="auto"/>
        <w:right w:val="none" w:sz="0" w:space="0" w:color="auto"/>
      </w:divBdr>
    </w:div>
    <w:div w:id="1482886180">
      <w:bodyDiv w:val="1"/>
      <w:marLeft w:val="0"/>
      <w:marRight w:val="0"/>
      <w:marTop w:val="0"/>
      <w:marBottom w:val="0"/>
      <w:divBdr>
        <w:top w:val="none" w:sz="0" w:space="0" w:color="auto"/>
        <w:left w:val="none" w:sz="0" w:space="0" w:color="auto"/>
        <w:bottom w:val="none" w:sz="0" w:space="0" w:color="auto"/>
        <w:right w:val="none" w:sz="0" w:space="0" w:color="auto"/>
      </w:divBdr>
    </w:div>
    <w:div w:id="1497696079">
      <w:bodyDiv w:val="1"/>
      <w:marLeft w:val="0"/>
      <w:marRight w:val="0"/>
      <w:marTop w:val="0"/>
      <w:marBottom w:val="0"/>
      <w:divBdr>
        <w:top w:val="none" w:sz="0" w:space="0" w:color="auto"/>
        <w:left w:val="none" w:sz="0" w:space="0" w:color="auto"/>
        <w:bottom w:val="none" w:sz="0" w:space="0" w:color="auto"/>
        <w:right w:val="none" w:sz="0" w:space="0" w:color="auto"/>
      </w:divBdr>
    </w:div>
    <w:div w:id="1517768067">
      <w:bodyDiv w:val="1"/>
      <w:marLeft w:val="0"/>
      <w:marRight w:val="0"/>
      <w:marTop w:val="0"/>
      <w:marBottom w:val="0"/>
      <w:divBdr>
        <w:top w:val="none" w:sz="0" w:space="0" w:color="auto"/>
        <w:left w:val="none" w:sz="0" w:space="0" w:color="auto"/>
        <w:bottom w:val="none" w:sz="0" w:space="0" w:color="auto"/>
        <w:right w:val="none" w:sz="0" w:space="0" w:color="auto"/>
      </w:divBdr>
    </w:div>
    <w:div w:id="1525709181">
      <w:bodyDiv w:val="1"/>
      <w:marLeft w:val="0"/>
      <w:marRight w:val="0"/>
      <w:marTop w:val="0"/>
      <w:marBottom w:val="0"/>
      <w:divBdr>
        <w:top w:val="none" w:sz="0" w:space="0" w:color="auto"/>
        <w:left w:val="none" w:sz="0" w:space="0" w:color="auto"/>
        <w:bottom w:val="none" w:sz="0" w:space="0" w:color="auto"/>
        <w:right w:val="none" w:sz="0" w:space="0" w:color="auto"/>
      </w:divBdr>
    </w:div>
    <w:div w:id="1536845954">
      <w:bodyDiv w:val="1"/>
      <w:marLeft w:val="0"/>
      <w:marRight w:val="0"/>
      <w:marTop w:val="0"/>
      <w:marBottom w:val="0"/>
      <w:divBdr>
        <w:top w:val="none" w:sz="0" w:space="0" w:color="auto"/>
        <w:left w:val="none" w:sz="0" w:space="0" w:color="auto"/>
        <w:bottom w:val="none" w:sz="0" w:space="0" w:color="auto"/>
        <w:right w:val="none" w:sz="0" w:space="0" w:color="auto"/>
      </w:divBdr>
    </w:div>
    <w:div w:id="1546209335">
      <w:bodyDiv w:val="1"/>
      <w:marLeft w:val="0"/>
      <w:marRight w:val="0"/>
      <w:marTop w:val="0"/>
      <w:marBottom w:val="0"/>
      <w:divBdr>
        <w:top w:val="none" w:sz="0" w:space="0" w:color="auto"/>
        <w:left w:val="none" w:sz="0" w:space="0" w:color="auto"/>
        <w:bottom w:val="none" w:sz="0" w:space="0" w:color="auto"/>
        <w:right w:val="none" w:sz="0" w:space="0" w:color="auto"/>
      </w:divBdr>
    </w:div>
    <w:div w:id="1546676652">
      <w:bodyDiv w:val="1"/>
      <w:marLeft w:val="0"/>
      <w:marRight w:val="0"/>
      <w:marTop w:val="0"/>
      <w:marBottom w:val="0"/>
      <w:divBdr>
        <w:top w:val="none" w:sz="0" w:space="0" w:color="auto"/>
        <w:left w:val="none" w:sz="0" w:space="0" w:color="auto"/>
        <w:bottom w:val="none" w:sz="0" w:space="0" w:color="auto"/>
        <w:right w:val="none" w:sz="0" w:space="0" w:color="auto"/>
      </w:divBdr>
    </w:div>
    <w:div w:id="1548644318">
      <w:bodyDiv w:val="1"/>
      <w:marLeft w:val="0"/>
      <w:marRight w:val="0"/>
      <w:marTop w:val="0"/>
      <w:marBottom w:val="0"/>
      <w:divBdr>
        <w:top w:val="none" w:sz="0" w:space="0" w:color="auto"/>
        <w:left w:val="none" w:sz="0" w:space="0" w:color="auto"/>
        <w:bottom w:val="none" w:sz="0" w:space="0" w:color="auto"/>
        <w:right w:val="none" w:sz="0" w:space="0" w:color="auto"/>
      </w:divBdr>
    </w:div>
    <w:div w:id="1550066346">
      <w:bodyDiv w:val="1"/>
      <w:marLeft w:val="0"/>
      <w:marRight w:val="0"/>
      <w:marTop w:val="0"/>
      <w:marBottom w:val="0"/>
      <w:divBdr>
        <w:top w:val="none" w:sz="0" w:space="0" w:color="auto"/>
        <w:left w:val="none" w:sz="0" w:space="0" w:color="auto"/>
        <w:bottom w:val="none" w:sz="0" w:space="0" w:color="auto"/>
        <w:right w:val="none" w:sz="0" w:space="0" w:color="auto"/>
      </w:divBdr>
    </w:div>
    <w:div w:id="1550070721">
      <w:bodyDiv w:val="1"/>
      <w:marLeft w:val="0"/>
      <w:marRight w:val="0"/>
      <w:marTop w:val="0"/>
      <w:marBottom w:val="0"/>
      <w:divBdr>
        <w:top w:val="none" w:sz="0" w:space="0" w:color="auto"/>
        <w:left w:val="none" w:sz="0" w:space="0" w:color="auto"/>
        <w:bottom w:val="none" w:sz="0" w:space="0" w:color="auto"/>
        <w:right w:val="none" w:sz="0" w:space="0" w:color="auto"/>
      </w:divBdr>
    </w:div>
    <w:div w:id="1551457808">
      <w:bodyDiv w:val="1"/>
      <w:marLeft w:val="0"/>
      <w:marRight w:val="0"/>
      <w:marTop w:val="0"/>
      <w:marBottom w:val="0"/>
      <w:divBdr>
        <w:top w:val="none" w:sz="0" w:space="0" w:color="auto"/>
        <w:left w:val="none" w:sz="0" w:space="0" w:color="auto"/>
        <w:bottom w:val="none" w:sz="0" w:space="0" w:color="auto"/>
        <w:right w:val="none" w:sz="0" w:space="0" w:color="auto"/>
      </w:divBdr>
    </w:div>
    <w:div w:id="1563835134">
      <w:bodyDiv w:val="1"/>
      <w:marLeft w:val="0"/>
      <w:marRight w:val="0"/>
      <w:marTop w:val="0"/>
      <w:marBottom w:val="0"/>
      <w:divBdr>
        <w:top w:val="none" w:sz="0" w:space="0" w:color="auto"/>
        <w:left w:val="none" w:sz="0" w:space="0" w:color="auto"/>
        <w:bottom w:val="none" w:sz="0" w:space="0" w:color="auto"/>
        <w:right w:val="none" w:sz="0" w:space="0" w:color="auto"/>
      </w:divBdr>
    </w:div>
    <w:div w:id="1583218689">
      <w:bodyDiv w:val="1"/>
      <w:marLeft w:val="0"/>
      <w:marRight w:val="0"/>
      <w:marTop w:val="0"/>
      <w:marBottom w:val="0"/>
      <w:divBdr>
        <w:top w:val="none" w:sz="0" w:space="0" w:color="auto"/>
        <w:left w:val="none" w:sz="0" w:space="0" w:color="auto"/>
        <w:bottom w:val="none" w:sz="0" w:space="0" w:color="auto"/>
        <w:right w:val="none" w:sz="0" w:space="0" w:color="auto"/>
      </w:divBdr>
    </w:div>
    <w:div w:id="1585065392">
      <w:bodyDiv w:val="1"/>
      <w:marLeft w:val="0"/>
      <w:marRight w:val="0"/>
      <w:marTop w:val="0"/>
      <w:marBottom w:val="0"/>
      <w:divBdr>
        <w:top w:val="none" w:sz="0" w:space="0" w:color="auto"/>
        <w:left w:val="none" w:sz="0" w:space="0" w:color="auto"/>
        <w:bottom w:val="none" w:sz="0" w:space="0" w:color="auto"/>
        <w:right w:val="none" w:sz="0" w:space="0" w:color="auto"/>
      </w:divBdr>
    </w:div>
    <w:div w:id="1588035376">
      <w:bodyDiv w:val="1"/>
      <w:marLeft w:val="0"/>
      <w:marRight w:val="0"/>
      <w:marTop w:val="0"/>
      <w:marBottom w:val="0"/>
      <w:divBdr>
        <w:top w:val="none" w:sz="0" w:space="0" w:color="auto"/>
        <w:left w:val="none" w:sz="0" w:space="0" w:color="auto"/>
        <w:bottom w:val="none" w:sz="0" w:space="0" w:color="auto"/>
        <w:right w:val="none" w:sz="0" w:space="0" w:color="auto"/>
      </w:divBdr>
    </w:div>
    <w:div w:id="1600983462">
      <w:bodyDiv w:val="1"/>
      <w:marLeft w:val="0"/>
      <w:marRight w:val="0"/>
      <w:marTop w:val="0"/>
      <w:marBottom w:val="0"/>
      <w:divBdr>
        <w:top w:val="none" w:sz="0" w:space="0" w:color="auto"/>
        <w:left w:val="none" w:sz="0" w:space="0" w:color="auto"/>
        <w:bottom w:val="none" w:sz="0" w:space="0" w:color="auto"/>
        <w:right w:val="none" w:sz="0" w:space="0" w:color="auto"/>
      </w:divBdr>
    </w:div>
    <w:div w:id="1609502766">
      <w:bodyDiv w:val="1"/>
      <w:marLeft w:val="0"/>
      <w:marRight w:val="0"/>
      <w:marTop w:val="0"/>
      <w:marBottom w:val="0"/>
      <w:divBdr>
        <w:top w:val="none" w:sz="0" w:space="0" w:color="auto"/>
        <w:left w:val="none" w:sz="0" w:space="0" w:color="auto"/>
        <w:bottom w:val="none" w:sz="0" w:space="0" w:color="auto"/>
        <w:right w:val="none" w:sz="0" w:space="0" w:color="auto"/>
      </w:divBdr>
    </w:div>
    <w:div w:id="1611232761">
      <w:bodyDiv w:val="1"/>
      <w:marLeft w:val="0"/>
      <w:marRight w:val="0"/>
      <w:marTop w:val="0"/>
      <w:marBottom w:val="0"/>
      <w:divBdr>
        <w:top w:val="none" w:sz="0" w:space="0" w:color="auto"/>
        <w:left w:val="none" w:sz="0" w:space="0" w:color="auto"/>
        <w:bottom w:val="none" w:sz="0" w:space="0" w:color="auto"/>
        <w:right w:val="none" w:sz="0" w:space="0" w:color="auto"/>
      </w:divBdr>
    </w:div>
    <w:div w:id="1613634409">
      <w:bodyDiv w:val="1"/>
      <w:marLeft w:val="0"/>
      <w:marRight w:val="0"/>
      <w:marTop w:val="0"/>
      <w:marBottom w:val="0"/>
      <w:divBdr>
        <w:top w:val="none" w:sz="0" w:space="0" w:color="auto"/>
        <w:left w:val="none" w:sz="0" w:space="0" w:color="auto"/>
        <w:bottom w:val="none" w:sz="0" w:space="0" w:color="auto"/>
        <w:right w:val="none" w:sz="0" w:space="0" w:color="auto"/>
      </w:divBdr>
    </w:div>
    <w:div w:id="1617761228">
      <w:bodyDiv w:val="1"/>
      <w:marLeft w:val="0"/>
      <w:marRight w:val="0"/>
      <w:marTop w:val="0"/>
      <w:marBottom w:val="0"/>
      <w:divBdr>
        <w:top w:val="none" w:sz="0" w:space="0" w:color="auto"/>
        <w:left w:val="none" w:sz="0" w:space="0" w:color="auto"/>
        <w:bottom w:val="none" w:sz="0" w:space="0" w:color="auto"/>
        <w:right w:val="none" w:sz="0" w:space="0" w:color="auto"/>
      </w:divBdr>
    </w:div>
    <w:div w:id="1617908563">
      <w:bodyDiv w:val="1"/>
      <w:marLeft w:val="0"/>
      <w:marRight w:val="0"/>
      <w:marTop w:val="0"/>
      <w:marBottom w:val="0"/>
      <w:divBdr>
        <w:top w:val="none" w:sz="0" w:space="0" w:color="auto"/>
        <w:left w:val="none" w:sz="0" w:space="0" w:color="auto"/>
        <w:bottom w:val="none" w:sz="0" w:space="0" w:color="auto"/>
        <w:right w:val="none" w:sz="0" w:space="0" w:color="auto"/>
      </w:divBdr>
    </w:div>
    <w:div w:id="1618953089">
      <w:bodyDiv w:val="1"/>
      <w:marLeft w:val="0"/>
      <w:marRight w:val="0"/>
      <w:marTop w:val="0"/>
      <w:marBottom w:val="0"/>
      <w:divBdr>
        <w:top w:val="none" w:sz="0" w:space="0" w:color="auto"/>
        <w:left w:val="none" w:sz="0" w:space="0" w:color="auto"/>
        <w:bottom w:val="none" w:sz="0" w:space="0" w:color="auto"/>
        <w:right w:val="none" w:sz="0" w:space="0" w:color="auto"/>
      </w:divBdr>
    </w:div>
    <w:div w:id="1619988106">
      <w:bodyDiv w:val="1"/>
      <w:marLeft w:val="0"/>
      <w:marRight w:val="0"/>
      <w:marTop w:val="0"/>
      <w:marBottom w:val="0"/>
      <w:divBdr>
        <w:top w:val="none" w:sz="0" w:space="0" w:color="auto"/>
        <w:left w:val="none" w:sz="0" w:space="0" w:color="auto"/>
        <w:bottom w:val="none" w:sz="0" w:space="0" w:color="auto"/>
        <w:right w:val="none" w:sz="0" w:space="0" w:color="auto"/>
      </w:divBdr>
    </w:div>
    <w:div w:id="1622150091">
      <w:bodyDiv w:val="1"/>
      <w:marLeft w:val="0"/>
      <w:marRight w:val="0"/>
      <w:marTop w:val="0"/>
      <w:marBottom w:val="0"/>
      <w:divBdr>
        <w:top w:val="none" w:sz="0" w:space="0" w:color="auto"/>
        <w:left w:val="none" w:sz="0" w:space="0" w:color="auto"/>
        <w:bottom w:val="none" w:sz="0" w:space="0" w:color="auto"/>
        <w:right w:val="none" w:sz="0" w:space="0" w:color="auto"/>
      </w:divBdr>
    </w:div>
    <w:div w:id="1628774902">
      <w:bodyDiv w:val="1"/>
      <w:marLeft w:val="0"/>
      <w:marRight w:val="0"/>
      <w:marTop w:val="0"/>
      <w:marBottom w:val="0"/>
      <w:divBdr>
        <w:top w:val="none" w:sz="0" w:space="0" w:color="auto"/>
        <w:left w:val="none" w:sz="0" w:space="0" w:color="auto"/>
        <w:bottom w:val="none" w:sz="0" w:space="0" w:color="auto"/>
        <w:right w:val="none" w:sz="0" w:space="0" w:color="auto"/>
      </w:divBdr>
    </w:div>
    <w:div w:id="1635210411">
      <w:bodyDiv w:val="1"/>
      <w:marLeft w:val="0"/>
      <w:marRight w:val="0"/>
      <w:marTop w:val="0"/>
      <w:marBottom w:val="0"/>
      <w:divBdr>
        <w:top w:val="none" w:sz="0" w:space="0" w:color="auto"/>
        <w:left w:val="none" w:sz="0" w:space="0" w:color="auto"/>
        <w:bottom w:val="none" w:sz="0" w:space="0" w:color="auto"/>
        <w:right w:val="none" w:sz="0" w:space="0" w:color="auto"/>
      </w:divBdr>
    </w:div>
    <w:div w:id="1648582419">
      <w:bodyDiv w:val="1"/>
      <w:marLeft w:val="0"/>
      <w:marRight w:val="0"/>
      <w:marTop w:val="0"/>
      <w:marBottom w:val="0"/>
      <w:divBdr>
        <w:top w:val="none" w:sz="0" w:space="0" w:color="auto"/>
        <w:left w:val="none" w:sz="0" w:space="0" w:color="auto"/>
        <w:bottom w:val="none" w:sz="0" w:space="0" w:color="auto"/>
        <w:right w:val="none" w:sz="0" w:space="0" w:color="auto"/>
      </w:divBdr>
    </w:div>
    <w:div w:id="1656908448">
      <w:bodyDiv w:val="1"/>
      <w:marLeft w:val="0"/>
      <w:marRight w:val="0"/>
      <w:marTop w:val="0"/>
      <w:marBottom w:val="0"/>
      <w:divBdr>
        <w:top w:val="none" w:sz="0" w:space="0" w:color="auto"/>
        <w:left w:val="none" w:sz="0" w:space="0" w:color="auto"/>
        <w:bottom w:val="none" w:sz="0" w:space="0" w:color="auto"/>
        <w:right w:val="none" w:sz="0" w:space="0" w:color="auto"/>
      </w:divBdr>
    </w:div>
    <w:div w:id="1657611052">
      <w:bodyDiv w:val="1"/>
      <w:marLeft w:val="0"/>
      <w:marRight w:val="0"/>
      <w:marTop w:val="0"/>
      <w:marBottom w:val="0"/>
      <w:divBdr>
        <w:top w:val="none" w:sz="0" w:space="0" w:color="auto"/>
        <w:left w:val="none" w:sz="0" w:space="0" w:color="auto"/>
        <w:bottom w:val="none" w:sz="0" w:space="0" w:color="auto"/>
        <w:right w:val="none" w:sz="0" w:space="0" w:color="auto"/>
      </w:divBdr>
    </w:div>
    <w:div w:id="1657763833">
      <w:bodyDiv w:val="1"/>
      <w:marLeft w:val="0"/>
      <w:marRight w:val="0"/>
      <w:marTop w:val="0"/>
      <w:marBottom w:val="0"/>
      <w:divBdr>
        <w:top w:val="none" w:sz="0" w:space="0" w:color="auto"/>
        <w:left w:val="none" w:sz="0" w:space="0" w:color="auto"/>
        <w:bottom w:val="none" w:sz="0" w:space="0" w:color="auto"/>
        <w:right w:val="none" w:sz="0" w:space="0" w:color="auto"/>
      </w:divBdr>
    </w:div>
    <w:div w:id="1680540499">
      <w:bodyDiv w:val="1"/>
      <w:marLeft w:val="0"/>
      <w:marRight w:val="0"/>
      <w:marTop w:val="0"/>
      <w:marBottom w:val="0"/>
      <w:divBdr>
        <w:top w:val="none" w:sz="0" w:space="0" w:color="auto"/>
        <w:left w:val="none" w:sz="0" w:space="0" w:color="auto"/>
        <w:bottom w:val="none" w:sz="0" w:space="0" w:color="auto"/>
        <w:right w:val="none" w:sz="0" w:space="0" w:color="auto"/>
      </w:divBdr>
    </w:div>
    <w:div w:id="1690594942">
      <w:bodyDiv w:val="1"/>
      <w:marLeft w:val="0"/>
      <w:marRight w:val="0"/>
      <w:marTop w:val="0"/>
      <w:marBottom w:val="0"/>
      <w:divBdr>
        <w:top w:val="none" w:sz="0" w:space="0" w:color="auto"/>
        <w:left w:val="none" w:sz="0" w:space="0" w:color="auto"/>
        <w:bottom w:val="none" w:sz="0" w:space="0" w:color="auto"/>
        <w:right w:val="none" w:sz="0" w:space="0" w:color="auto"/>
      </w:divBdr>
    </w:div>
    <w:div w:id="1693915949">
      <w:bodyDiv w:val="1"/>
      <w:marLeft w:val="0"/>
      <w:marRight w:val="0"/>
      <w:marTop w:val="0"/>
      <w:marBottom w:val="0"/>
      <w:divBdr>
        <w:top w:val="none" w:sz="0" w:space="0" w:color="auto"/>
        <w:left w:val="none" w:sz="0" w:space="0" w:color="auto"/>
        <w:bottom w:val="none" w:sz="0" w:space="0" w:color="auto"/>
        <w:right w:val="none" w:sz="0" w:space="0" w:color="auto"/>
      </w:divBdr>
    </w:div>
    <w:div w:id="1702046663">
      <w:bodyDiv w:val="1"/>
      <w:marLeft w:val="0"/>
      <w:marRight w:val="0"/>
      <w:marTop w:val="0"/>
      <w:marBottom w:val="0"/>
      <w:divBdr>
        <w:top w:val="none" w:sz="0" w:space="0" w:color="auto"/>
        <w:left w:val="none" w:sz="0" w:space="0" w:color="auto"/>
        <w:bottom w:val="none" w:sz="0" w:space="0" w:color="auto"/>
        <w:right w:val="none" w:sz="0" w:space="0" w:color="auto"/>
      </w:divBdr>
    </w:div>
    <w:div w:id="1714841659">
      <w:bodyDiv w:val="1"/>
      <w:marLeft w:val="0"/>
      <w:marRight w:val="0"/>
      <w:marTop w:val="0"/>
      <w:marBottom w:val="0"/>
      <w:divBdr>
        <w:top w:val="none" w:sz="0" w:space="0" w:color="auto"/>
        <w:left w:val="none" w:sz="0" w:space="0" w:color="auto"/>
        <w:bottom w:val="none" w:sz="0" w:space="0" w:color="auto"/>
        <w:right w:val="none" w:sz="0" w:space="0" w:color="auto"/>
      </w:divBdr>
    </w:div>
    <w:div w:id="1718778887">
      <w:bodyDiv w:val="1"/>
      <w:marLeft w:val="0"/>
      <w:marRight w:val="0"/>
      <w:marTop w:val="0"/>
      <w:marBottom w:val="0"/>
      <w:divBdr>
        <w:top w:val="none" w:sz="0" w:space="0" w:color="auto"/>
        <w:left w:val="none" w:sz="0" w:space="0" w:color="auto"/>
        <w:bottom w:val="none" w:sz="0" w:space="0" w:color="auto"/>
        <w:right w:val="none" w:sz="0" w:space="0" w:color="auto"/>
      </w:divBdr>
    </w:div>
    <w:div w:id="1721124804">
      <w:bodyDiv w:val="1"/>
      <w:marLeft w:val="0"/>
      <w:marRight w:val="0"/>
      <w:marTop w:val="0"/>
      <w:marBottom w:val="0"/>
      <w:divBdr>
        <w:top w:val="none" w:sz="0" w:space="0" w:color="auto"/>
        <w:left w:val="none" w:sz="0" w:space="0" w:color="auto"/>
        <w:bottom w:val="none" w:sz="0" w:space="0" w:color="auto"/>
        <w:right w:val="none" w:sz="0" w:space="0" w:color="auto"/>
      </w:divBdr>
    </w:div>
    <w:div w:id="1727797521">
      <w:bodyDiv w:val="1"/>
      <w:marLeft w:val="0"/>
      <w:marRight w:val="0"/>
      <w:marTop w:val="0"/>
      <w:marBottom w:val="0"/>
      <w:divBdr>
        <w:top w:val="none" w:sz="0" w:space="0" w:color="auto"/>
        <w:left w:val="none" w:sz="0" w:space="0" w:color="auto"/>
        <w:bottom w:val="none" w:sz="0" w:space="0" w:color="auto"/>
        <w:right w:val="none" w:sz="0" w:space="0" w:color="auto"/>
      </w:divBdr>
    </w:div>
    <w:div w:id="1729064712">
      <w:bodyDiv w:val="1"/>
      <w:marLeft w:val="0"/>
      <w:marRight w:val="0"/>
      <w:marTop w:val="0"/>
      <w:marBottom w:val="0"/>
      <w:divBdr>
        <w:top w:val="none" w:sz="0" w:space="0" w:color="auto"/>
        <w:left w:val="none" w:sz="0" w:space="0" w:color="auto"/>
        <w:bottom w:val="none" w:sz="0" w:space="0" w:color="auto"/>
        <w:right w:val="none" w:sz="0" w:space="0" w:color="auto"/>
      </w:divBdr>
    </w:div>
    <w:div w:id="1744789307">
      <w:bodyDiv w:val="1"/>
      <w:marLeft w:val="0"/>
      <w:marRight w:val="0"/>
      <w:marTop w:val="0"/>
      <w:marBottom w:val="0"/>
      <w:divBdr>
        <w:top w:val="none" w:sz="0" w:space="0" w:color="auto"/>
        <w:left w:val="none" w:sz="0" w:space="0" w:color="auto"/>
        <w:bottom w:val="none" w:sz="0" w:space="0" w:color="auto"/>
        <w:right w:val="none" w:sz="0" w:space="0" w:color="auto"/>
      </w:divBdr>
    </w:div>
    <w:div w:id="1751000390">
      <w:bodyDiv w:val="1"/>
      <w:marLeft w:val="0"/>
      <w:marRight w:val="0"/>
      <w:marTop w:val="0"/>
      <w:marBottom w:val="0"/>
      <w:divBdr>
        <w:top w:val="none" w:sz="0" w:space="0" w:color="auto"/>
        <w:left w:val="none" w:sz="0" w:space="0" w:color="auto"/>
        <w:bottom w:val="none" w:sz="0" w:space="0" w:color="auto"/>
        <w:right w:val="none" w:sz="0" w:space="0" w:color="auto"/>
      </w:divBdr>
    </w:div>
    <w:div w:id="1752000961">
      <w:bodyDiv w:val="1"/>
      <w:marLeft w:val="0"/>
      <w:marRight w:val="0"/>
      <w:marTop w:val="0"/>
      <w:marBottom w:val="0"/>
      <w:divBdr>
        <w:top w:val="none" w:sz="0" w:space="0" w:color="auto"/>
        <w:left w:val="none" w:sz="0" w:space="0" w:color="auto"/>
        <w:bottom w:val="none" w:sz="0" w:space="0" w:color="auto"/>
        <w:right w:val="none" w:sz="0" w:space="0" w:color="auto"/>
      </w:divBdr>
    </w:div>
    <w:div w:id="1755782623">
      <w:bodyDiv w:val="1"/>
      <w:marLeft w:val="0"/>
      <w:marRight w:val="0"/>
      <w:marTop w:val="0"/>
      <w:marBottom w:val="0"/>
      <w:divBdr>
        <w:top w:val="none" w:sz="0" w:space="0" w:color="auto"/>
        <w:left w:val="none" w:sz="0" w:space="0" w:color="auto"/>
        <w:bottom w:val="none" w:sz="0" w:space="0" w:color="auto"/>
        <w:right w:val="none" w:sz="0" w:space="0" w:color="auto"/>
      </w:divBdr>
    </w:div>
    <w:div w:id="1759711674">
      <w:bodyDiv w:val="1"/>
      <w:marLeft w:val="0"/>
      <w:marRight w:val="0"/>
      <w:marTop w:val="0"/>
      <w:marBottom w:val="0"/>
      <w:divBdr>
        <w:top w:val="none" w:sz="0" w:space="0" w:color="auto"/>
        <w:left w:val="none" w:sz="0" w:space="0" w:color="auto"/>
        <w:bottom w:val="none" w:sz="0" w:space="0" w:color="auto"/>
        <w:right w:val="none" w:sz="0" w:space="0" w:color="auto"/>
      </w:divBdr>
    </w:div>
    <w:div w:id="1762678379">
      <w:bodyDiv w:val="1"/>
      <w:marLeft w:val="0"/>
      <w:marRight w:val="0"/>
      <w:marTop w:val="0"/>
      <w:marBottom w:val="0"/>
      <w:divBdr>
        <w:top w:val="none" w:sz="0" w:space="0" w:color="auto"/>
        <w:left w:val="none" w:sz="0" w:space="0" w:color="auto"/>
        <w:bottom w:val="none" w:sz="0" w:space="0" w:color="auto"/>
        <w:right w:val="none" w:sz="0" w:space="0" w:color="auto"/>
      </w:divBdr>
    </w:div>
    <w:div w:id="1770076614">
      <w:bodyDiv w:val="1"/>
      <w:marLeft w:val="0"/>
      <w:marRight w:val="0"/>
      <w:marTop w:val="0"/>
      <w:marBottom w:val="0"/>
      <w:divBdr>
        <w:top w:val="none" w:sz="0" w:space="0" w:color="auto"/>
        <w:left w:val="none" w:sz="0" w:space="0" w:color="auto"/>
        <w:bottom w:val="none" w:sz="0" w:space="0" w:color="auto"/>
        <w:right w:val="none" w:sz="0" w:space="0" w:color="auto"/>
      </w:divBdr>
    </w:div>
    <w:div w:id="1784380473">
      <w:bodyDiv w:val="1"/>
      <w:marLeft w:val="0"/>
      <w:marRight w:val="0"/>
      <w:marTop w:val="0"/>
      <w:marBottom w:val="0"/>
      <w:divBdr>
        <w:top w:val="none" w:sz="0" w:space="0" w:color="auto"/>
        <w:left w:val="none" w:sz="0" w:space="0" w:color="auto"/>
        <w:bottom w:val="none" w:sz="0" w:space="0" w:color="auto"/>
        <w:right w:val="none" w:sz="0" w:space="0" w:color="auto"/>
      </w:divBdr>
    </w:div>
    <w:div w:id="1789617940">
      <w:bodyDiv w:val="1"/>
      <w:marLeft w:val="0"/>
      <w:marRight w:val="0"/>
      <w:marTop w:val="0"/>
      <w:marBottom w:val="0"/>
      <w:divBdr>
        <w:top w:val="none" w:sz="0" w:space="0" w:color="auto"/>
        <w:left w:val="none" w:sz="0" w:space="0" w:color="auto"/>
        <w:bottom w:val="none" w:sz="0" w:space="0" w:color="auto"/>
        <w:right w:val="none" w:sz="0" w:space="0" w:color="auto"/>
      </w:divBdr>
    </w:div>
    <w:div w:id="1793205957">
      <w:bodyDiv w:val="1"/>
      <w:marLeft w:val="0"/>
      <w:marRight w:val="0"/>
      <w:marTop w:val="0"/>
      <w:marBottom w:val="0"/>
      <w:divBdr>
        <w:top w:val="none" w:sz="0" w:space="0" w:color="auto"/>
        <w:left w:val="none" w:sz="0" w:space="0" w:color="auto"/>
        <w:bottom w:val="none" w:sz="0" w:space="0" w:color="auto"/>
        <w:right w:val="none" w:sz="0" w:space="0" w:color="auto"/>
      </w:divBdr>
    </w:div>
    <w:div w:id="1793282875">
      <w:bodyDiv w:val="1"/>
      <w:marLeft w:val="0"/>
      <w:marRight w:val="0"/>
      <w:marTop w:val="0"/>
      <w:marBottom w:val="0"/>
      <w:divBdr>
        <w:top w:val="none" w:sz="0" w:space="0" w:color="auto"/>
        <w:left w:val="none" w:sz="0" w:space="0" w:color="auto"/>
        <w:bottom w:val="none" w:sz="0" w:space="0" w:color="auto"/>
        <w:right w:val="none" w:sz="0" w:space="0" w:color="auto"/>
      </w:divBdr>
    </w:div>
    <w:div w:id="1793791030">
      <w:bodyDiv w:val="1"/>
      <w:marLeft w:val="0"/>
      <w:marRight w:val="0"/>
      <w:marTop w:val="0"/>
      <w:marBottom w:val="0"/>
      <w:divBdr>
        <w:top w:val="none" w:sz="0" w:space="0" w:color="auto"/>
        <w:left w:val="none" w:sz="0" w:space="0" w:color="auto"/>
        <w:bottom w:val="none" w:sz="0" w:space="0" w:color="auto"/>
        <w:right w:val="none" w:sz="0" w:space="0" w:color="auto"/>
      </w:divBdr>
    </w:div>
    <w:div w:id="1803234610">
      <w:bodyDiv w:val="1"/>
      <w:marLeft w:val="0"/>
      <w:marRight w:val="0"/>
      <w:marTop w:val="0"/>
      <w:marBottom w:val="0"/>
      <w:divBdr>
        <w:top w:val="none" w:sz="0" w:space="0" w:color="auto"/>
        <w:left w:val="none" w:sz="0" w:space="0" w:color="auto"/>
        <w:bottom w:val="none" w:sz="0" w:space="0" w:color="auto"/>
        <w:right w:val="none" w:sz="0" w:space="0" w:color="auto"/>
      </w:divBdr>
    </w:div>
    <w:div w:id="1810005770">
      <w:bodyDiv w:val="1"/>
      <w:marLeft w:val="0"/>
      <w:marRight w:val="0"/>
      <w:marTop w:val="0"/>
      <w:marBottom w:val="0"/>
      <w:divBdr>
        <w:top w:val="none" w:sz="0" w:space="0" w:color="auto"/>
        <w:left w:val="none" w:sz="0" w:space="0" w:color="auto"/>
        <w:bottom w:val="none" w:sz="0" w:space="0" w:color="auto"/>
        <w:right w:val="none" w:sz="0" w:space="0" w:color="auto"/>
      </w:divBdr>
    </w:div>
    <w:div w:id="1827167393">
      <w:bodyDiv w:val="1"/>
      <w:marLeft w:val="0"/>
      <w:marRight w:val="0"/>
      <w:marTop w:val="0"/>
      <w:marBottom w:val="0"/>
      <w:divBdr>
        <w:top w:val="none" w:sz="0" w:space="0" w:color="auto"/>
        <w:left w:val="none" w:sz="0" w:space="0" w:color="auto"/>
        <w:bottom w:val="none" w:sz="0" w:space="0" w:color="auto"/>
        <w:right w:val="none" w:sz="0" w:space="0" w:color="auto"/>
      </w:divBdr>
    </w:div>
    <w:div w:id="1836991723">
      <w:bodyDiv w:val="1"/>
      <w:marLeft w:val="0"/>
      <w:marRight w:val="0"/>
      <w:marTop w:val="0"/>
      <w:marBottom w:val="0"/>
      <w:divBdr>
        <w:top w:val="none" w:sz="0" w:space="0" w:color="auto"/>
        <w:left w:val="none" w:sz="0" w:space="0" w:color="auto"/>
        <w:bottom w:val="none" w:sz="0" w:space="0" w:color="auto"/>
        <w:right w:val="none" w:sz="0" w:space="0" w:color="auto"/>
      </w:divBdr>
    </w:div>
    <w:div w:id="1837958744">
      <w:bodyDiv w:val="1"/>
      <w:marLeft w:val="0"/>
      <w:marRight w:val="0"/>
      <w:marTop w:val="0"/>
      <w:marBottom w:val="0"/>
      <w:divBdr>
        <w:top w:val="none" w:sz="0" w:space="0" w:color="auto"/>
        <w:left w:val="none" w:sz="0" w:space="0" w:color="auto"/>
        <w:bottom w:val="none" w:sz="0" w:space="0" w:color="auto"/>
        <w:right w:val="none" w:sz="0" w:space="0" w:color="auto"/>
      </w:divBdr>
    </w:div>
    <w:div w:id="1862476676">
      <w:bodyDiv w:val="1"/>
      <w:marLeft w:val="0"/>
      <w:marRight w:val="0"/>
      <w:marTop w:val="0"/>
      <w:marBottom w:val="0"/>
      <w:divBdr>
        <w:top w:val="none" w:sz="0" w:space="0" w:color="auto"/>
        <w:left w:val="none" w:sz="0" w:space="0" w:color="auto"/>
        <w:bottom w:val="none" w:sz="0" w:space="0" w:color="auto"/>
        <w:right w:val="none" w:sz="0" w:space="0" w:color="auto"/>
      </w:divBdr>
    </w:div>
    <w:div w:id="1866556600">
      <w:bodyDiv w:val="1"/>
      <w:marLeft w:val="0"/>
      <w:marRight w:val="0"/>
      <w:marTop w:val="0"/>
      <w:marBottom w:val="0"/>
      <w:divBdr>
        <w:top w:val="none" w:sz="0" w:space="0" w:color="auto"/>
        <w:left w:val="none" w:sz="0" w:space="0" w:color="auto"/>
        <w:bottom w:val="none" w:sz="0" w:space="0" w:color="auto"/>
        <w:right w:val="none" w:sz="0" w:space="0" w:color="auto"/>
      </w:divBdr>
    </w:div>
    <w:div w:id="1868790042">
      <w:bodyDiv w:val="1"/>
      <w:marLeft w:val="0"/>
      <w:marRight w:val="0"/>
      <w:marTop w:val="0"/>
      <w:marBottom w:val="0"/>
      <w:divBdr>
        <w:top w:val="none" w:sz="0" w:space="0" w:color="auto"/>
        <w:left w:val="none" w:sz="0" w:space="0" w:color="auto"/>
        <w:bottom w:val="none" w:sz="0" w:space="0" w:color="auto"/>
        <w:right w:val="none" w:sz="0" w:space="0" w:color="auto"/>
      </w:divBdr>
    </w:div>
    <w:div w:id="1870488806">
      <w:bodyDiv w:val="1"/>
      <w:marLeft w:val="0"/>
      <w:marRight w:val="0"/>
      <w:marTop w:val="0"/>
      <w:marBottom w:val="0"/>
      <w:divBdr>
        <w:top w:val="none" w:sz="0" w:space="0" w:color="auto"/>
        <w:left w:val="none" w:sz="0" w:space="0" w:color="auto"/>
        <w:bottom w:val="none" w:sz="0" w:space="0" w:color="auto"/>
        <w:right w:val="none" w:sz="0" w:space="0" w:color="auto"/>
      </w:divBdr>
    </w:div>
    <w:div w:id="1874608714">
      <w:bodyDiv w:val="1"/>
      <w:marLeft w:val="0"/>
      <w:marRight w:val="0"/>
      <w:marTop w:val="0"/>
      <w:marBottom w:val="0"/>
      <w:divBdr>
        <w:top w:val="none" w:sz="0" w:space="0" w:color="auto"/>
        <w:left w:val="none" w:sz="0" w:space="0" w:color="auto"/>
        <w:bottom w:val="none" w:sz="0" w:space="0" w:color="auto"/>
        <w:right w:val="none" w:sz="0" w:space="0" w:color="auto"/>
      </w:divBdr>
    </w:div>
    <w:div w:id="1875118146">
      <w:bodyDiv w:val="1"/>
      <w:marLeft w:val="0"/>
      <w:marRight w:val="0"/>
      <w:marTop w:val="0"/>
      <w:marBottom w:val="0"/>
      <w:divBdr>
        <w:top w:val="none" w:sz="0" w:space="0" w:color="auto"/>
        <w:left w:val="none" w:sz="0" w:space="0" w:color="auto"/>
        <w:bottom w:val="none" w:sz="0" w:space="0" w:color="auto"/>
        <w:right w:val="none" w:sz="0" w:space="0" w:color="auto"/>
      </w:divBdr>
    </w:div>
    <w:div w:id="1875383504">
      <w:bodyDiv w:val="1"/>
      <w:marLeft w:val="0"/>
      <w:marRight w:val="0"/>
      <w:marTop w:val="0"/>
      <w:marBottom w:val="0"/>
      <w:divBdr>
        <w:top w:val="none" w:sz="0" w:space="0" w:color="auto"/>
        <w:left w:val="none" w:sz="0" w:space="0" w:color="auto"/>
        <w:bottom w:val="none" w:sz="0" w:space="0" w:color="auto"/>
        <w:right w:val="none" w:sz="0" w:space="0" w:color="auto"/>
      </w:divBdr>
    </w:div>
    <w:div w:id="1878009029">
      <w:bodyDiv w:val="1"/>
      <w:marLeft w:val="0"/>
      <w:marRight w:val="0"/>
      <w:marTop w:val="0"/>
      <w:marBottom w:val="0"/>
      <w:divBdr>
        <w:top w:val="none" w:sz="0" w:space="0" w:color="auto"/>
        <w:left w:val="none" w:sz="0" w:space="0" w:color="auto"/>
        <w:bottom w:val="none" w:sz="0" w:space="0" w:color="auto"/>
        <w:right w:val="none" w:sz="0" w:space="0" w:color="auto"/>
      </w:divBdr>
    </w:div>
    <w:div w:id="1878927980">
      <w:bodyDiv w:val="1"/>
      <w:marLeft w:val="0"/>
      <w:marRight w:val="0"/>
      <w:marTop w:val="0"/>
      <w:marBottom w:val="0"/>
      <w:divBdr>
        <w:top w:val="none" w:sz="0" w:space="0" w:color="auto"/>
        <w:left w:val="none" w:sz="0" w:space="0" w:color="auto"/>
        <w:bottom w:val="none" w:sz="0" w:space="0" w:color="auto"/>
        <w:right w:val="none" w:sz="0" w:space="0" w:color="auto"/>
      </w:divBdr>
    </w:div>
    <w:div w:id="1882085952">
      <w:bodyDiv w:val="1"/>
      <w:marLeft w:val="0"/>
      <w:marRight w:val="0"/>
      <w:marTop w:val="0"/>
      <w:marBottom w:val="0"/>
      <w:divBdr>
        <w:top w:val="none" w:sz="0" w:space="0" w:color="auto"/>
        <w:left w:val="none" w:sz="0" w:space="0" w:color="auto"/>
        <w:bottom w:val="none" w:sz="0" w:space="0" w:color="auto"/>
        <w:right w:val="none" w:sz="0" w:space="0" w:color="auto"/>
      </w:divBdr>
    </w:div>
    <w:div w:id="1898125019">
      <w:bodyDiv w:val="1"/>
      <w:marLeft w:val="0"/>
      <w:marRight w:val="0"/>
      <w:marTop w:val="0"/>
      <w:marBottom w:val="0"/>
      <w:divBdr>
        <w:top w:val="none" w:sz="0" w:space="0" w:color="auto"/>
        <w:left w:val="none" w:sz="0" w:space="0" w:color="auto"/>
        <w:bottom w:val="none" w:sz="0" w:space="0" w:color="auto"/>
        <w:right w:val="none" w:sz="0" w:space="0" w:color="auto"/>
      </w:divBdr>
    </w:div>
    <w:div w:id="1908415793">
      <w:bodyDiv w:val="1"/>
      <w:marLeft w:val="0"/>
      <w:marRight w:val="0"/>
      <w:marTop w:val="0"/>
      <w:marBottom w:val="0"/>
      <w:divBdr>
        <w:top w:val="none" w:sz="0" w:space="0" w:color="auto"/>
        <w:left w:val="none" w:sz="0" w:space="0" w:color="auto"/>
        <w:bottom w:val="none" w:sz="0" w:space="0" w:color="auto"/>
        <w:right w:val="none" w:sz="0" w:space="0" w:color="auto"/>
      </w:divBdr>
    </w:div>
    <w:div w:id="1910728906">
      <w:bodyDiv w:val="1"/>
      <w:marLeft w:val="0"/>
      <w:marRight w:val="0"/>
      <w:marTop w:val="0"/>
      <w:marBottom w:val="0"/>
      <w:divBdr>
        <w:top w:val="none" w:sz="0" w:space="0" w:color="auto"/>
        <w:left w:val="none" w:sz="0" w:space="0" w:color="auto"/>
        <w:bottom w:val="none" w:sz="0" w:space="0" w:color="auto"/>
        <w:right w:val="none" w:sz="0" w:space="0" w:color="auto"/>
      </w:divBdr>
    </w:div>
    <w:div w:id="1913931664">
      <w:bodyDiv w:val="1"/>
      <w:marLeft w:val="0"/>
      <w:marRight w:val="0"/>
      <w:marTop w:val="0"/>
      <w:marBottom w:val="0"/>
      <w:divBdr>
        <w:top w:val="none" w:sz="0" w:space="0" w:color="auto"/>
        <w:left w:val="none" w:sz="0" w:space="0" w:color="auto"/>
        <w:bottom w:val="none" w:sz="0" w:space="0" w:color="auto"/>
        <w:right w:val="none" w:sz="0" w:space="0" w:color="auto"/>
      </w:divBdr>
    </w:div>
    <w:div w:id="1918324045">
      <w:bodyDiv w:val="1"/>
      <w:marLeft w:val="0"/>
      <w:marRight w:val="0"/>
      <w:marTop w:val="0"/>
      <w:marBottom w:val="0"/>
      <w:divBdr>
        <w:top w:val="none" w:sz="0" w:space="0" w:color="auto"/>
        <w:left w:val="none" w:sz="0" w:space="0" w:color="auto"/>
        <w:bottom w:val="none" w:sz="0" w:space="0" w:color="auto"/>
        <w:right w:val="none" w:sz="0" w:space="0" w:color="auto"/>
      </w:divBdr>
      <w:divsChild>
        <w:div w:id="48921713">
          <w:marLeft w:val="0"/>
          <w:marRight w:val="0"/>
          <w:marTop w:val="0"/>
          <w:marBottom w:val="0"/>
          <w:divBdr>
            <w:top w:val="none" w:sz="0" w:space="0" w:color="auto"/>
            <w:left w:val="none" w:sz="0" w:space="0" w:color="auto"/>
            <w:bottom w:val="none" w:sz="0" w:space="0" w:color="auto"/>
            <w:right w:val="none" w:sz="0" w:space="0" w:color="auto"/>
          </w:divBdr>
          <w:divsChild>
            <w:div w:id="2082360916">
              <w:marLeft w:val="0"/>
              <w:marRight w:val="0"/>
              <w:marTop w:val="0"/>
              <w:marBottom w:val="0"/>
              <w:divBdr>
                <w:top w:val="none" w:sz="0" w:space="0" w:color="auto"/>
                <w:left w:val="none" w:sz="0" w:space="0" w:color="auto"/>
                <w:bottom w:val="none" w:sz="0" w:space="0" w:color="auto"/>
                <w:right w:val="none" w:sz="0" w:space="0" w:color="auto"/>
              </w:divBdr>
            </w:div>
          </w:divsChild>
        </w:div>
        <w:div w:id="329254850">
          <w:marLeft w:val="0"/>
          <w:marRight w:val="0"/>
          <w:marTop w:val="0"/>
          <w:marBottom w:val="0"/>
          <w:divBdr>
            <w:top w:val="none" w:sz="0" w:space="0" w:color="auto"/>
            <w:left w:val="none" w:sz="0" w:space="0" w:color="auto"/>
            <w:bottom w:val="none" w:sz="0" w:space="0" w:color="auto"/>
            <w:right w:val="none" w:sz="0" w:space="0" w:color="auto"/>
          </w:divBdr>
          <w:divsChild>
            <w:div w:id="1951819820">
              <w:marLeft w:val="0"/>
              <w:marRight w:val="0"/>
              <w:marTop w:val="0"/>
              <w:marBottom w:val="0"/>
              <w:divBdr>
                <w:top w:val="none" w:sz="0" w:space="0" w:color="auto"/>
                <w:left w:val="none" w:sz="0" w:space="0" w:color="auto"/>
                <w:bottom w:val="none" w:sz="0" w:space="0" w:color="auto"/>
                <w:right w:val="none" w:sz="0" w:space="0" w:color="auto"/>
              </w:divBdr>
            </w:div>
          </w:divsChild>
        </w:div>
        <w:div w:id="926428436">
          <w:marLeft w:val="0"/>
          <w:marRight w:val="0"/>
          <w:marTop w:val="0"/>
          <w:marBottom w:val="0"/>
          <w:divBdr>
            <w:top w:val="none" w:sz="0" w:space="0" w:color="auto"/>
            <w:left w:val="none" w:sz="0" w:space="0" w:color="auto"/>
            <w:bottom w:val="none" w:sz="0" w:space="0" w:color="auto"/>
            <w:right w:val="none" w:sz="0" w:space="0" w:color="auto"/>
          </w:divBdr>
          <w:divsChild>
            <w:div w:id="1950501678">
              <w:marLeft w:val="0"/>
              <w:marRight w:val="0"/>
              <w:marTop w:val="0"/>
              <w:marBottom w:val="0"/>
              <w:divBdr>
                <w:top w:val="none" w:sz="0" w:space="0" w:color="auto"/>
                <w:left w:val="none" w:sz="0" w:space="0" w:color="auto"/>
                <w:bottom w:val="none" w:sz="0" w:space="0" w:color="auto"/>
                <w:right w:val="none" w:sz="0" w:space="0" w:color="auto"/>
              </w:divBdr>
            </w:div>
          </w:divsChild>
        </w:div>
        <w:div w:id="1189947364">
          <w:marLeft w:val="0"/>
          <w:marRight w:val="0"/>
          <w:marTop w:val="0"/>
          <w:marBottom w:val="0"/>
          <w:divBdr>
            <w:top w:val="none" w:sz="0" w:space="0" w:color="auto"/>
            <w:left w:val="none" w:sz="0" w:space="0" w:color="auto"/>
            <w:bottom w:val="none" w:sz="0" w:space="0" w:color="auto"/>
            <w:right w:val="none" w:sz="0" w:space="0" w:color="auto"/>
          </w:divBdr>
          <w:divsChild>
            <w:div w:id="1320616792">
              <w:marLeft w:val="0"/>
              <w:marRight w:val="0"/>
              <w:marTop w:val="0"/>
              <w:marBottom w:val="0"/>
              <w:divBdr>
                <w:top w:val="none" w:sz="0" w:space="0" w:color="auto"/>
                <w:left w:val="none" w:sz="0" w:space="0" w:color="auto"/>
                <w:bottom w:val="none" w:sz="0" w:space="0" w:color="auto"/>
                <w:right w:val="none" w:sz="0" w:space="0" w:color="auto"/>
              </w:divBdr>
            </w:div>
          </w:divsChild>
        </w:div>
        <w:div w:id="1197617990">
          <w:marLeft w:val="0"/>
          <w:marRight w:val="0"/>
          <w:marTop w:val="0"/>
          <w:marBottom w:val="0"/>
          <w:divBdr>
            <w:top w:val="none" w:sz="0" w:space="0" w:color="auto"/>
            <w:left w:val="none" w:sz="0" w:space="0" w:color="auto"/>
            <w:bottom w:val="none" w:sz="0" w:space="0" w:color="auto"/>
            <w:right w:val="none" w:sz="0" w:space="0" w:color="auto"/>
          </w:divBdr>
          <w:divsChild>
            <w:div w:id="863901072">
              <w:marLeft w:val="0"/>
              <w:marRight w:val="0"/>
              <w:marTop w:val="0"/>
              <w:marBottom w:val="0"/>
              <w:divBdr>
                <w:top w:val="none" w:sz="0" w:space="0" w:color="auto"/>
                <w:left w:val="none" w:sz="0" w:space="0" w:color="auto"/>
                <w:bottom w:val="none" w:sz="0" w:space="0" w:color="auto"/>
                <w:right w:val="none" w:sz="0" w:space="0" w:color="auto"/>
              </w:divBdr>
            </w:div>
          </w:divsChild>
        </w:div>
        <w:div w:id="1493059578">
          <w:marLeft w:val="0"/>
          <w:marRight w:val="0"/>
          <w:marTop w:val="0"/>
          <w:marBottom w:val="0"/>
          <w:divBdr>
            <w:top w:val="none" w:sz="0" w:space="0" w:color="auto"/>
            <w:left w:val="none" w:sz="0" w:space="0" w:color="auto"/>
            <w:bottom w:val="none" w:sz="0" w:space="0" w:color="auto"/>
            <w:right w:val="none" w:sz="0" w:space="0" w:color="auto"/>
          </w:divBdr>
          <w:divsChild>
            <w:div w:id="186065357">
              <w:marLeft w:val="0"/>
              <w:marRight w:val="0"/>
              <w:marTop w:val="0"/>
              <w:marBottom w:val="0"/>
              <w:divBdr>
                <w:top w:val="none" w:sz="0" w:space="0" w:color="auto"/>
                <w:left w:val="none" w:sz="0" w:space="0" w:color="auto"/>
                <w:bottom w:val="none" w:sz="0" w:space="0" w:color="auto"/>
                <w:right w:val="none" w:sz="0" w:space="0" w:color="auto"/>
              </w:divBdr>
            </w:div>
          </w:divsChild>
        </w:div>
        <w:div w:id="1731462110">
          <w:marLeft w:val="0"/>
          <w:marRight w:val="0"/>
          <w:marTop w:val="0"/>
          <w:marBottom w:val="0"/>
          <w:divBdr>
            <w:top w:val="none" w:sz="0" w:space="0" w:color="auto"/>
            <w:left w:val="none" w:sz="0" w:space="0" w:color="auto"/>
            <w:bottom w:val="none" w:sz="0" w:space="0" w:color="auto"/>
            <w:right w:val="none" w:sz="0" w:space="0" w:color="auto"/>
          </w:divBdr>
          <w:divsChild>
            <w:div w:id="1419138010">
              <w:marLeft w:val="0"/>
              <w:marRight w:val="0"/>
              <w:marTop w:val="0"/>
              <w:marBottom w:val="0"/>
              <w:divBdr>
                <w:top w:val="none" w:sz="0" w:space="0" w:color="auto"/>
                <w:left w:val="none" w:sz="0" w:space="0" w:color="auto"/>
                <w:bottom w:val="none" w:sz="0" w:space="0" w:color="auto"/>
                <w:right w:val="none" w:sz="0" w:space="0" w:color="auto"/>
              </w:divBdr>
            </w:div>
          </w:divsChild>
        </w:div>
        <w:div w:id="2065058460">
          <w:marLeft w:val="0"/>
          <w:marRight w:val="0"/>
          <w:marTop w:val="0"/>
          <w:marBottom w:val="0"/>
          <w:divBdr>
            <w:top w:val="none" w:sz="0" w:space="0" w:color="auto"/>
            <w:left w:val="none" w:sz="0" w:space="0" w:color="auto"/>
            <w:bottom w:val="none" w:sz="0" w:space="0" w:color="auto"/>
            <w:right w:val="none" w:sz="0" w:space="0" w:color="auto"/>
          </w:divBdr>
          <w:divsChild>
            <w:div w:id="916980402">
              <w:marLeft w:val="0"/>
              <w:marRight w:val="0"/>
              <w:marTop w:val="0"/>
              <w:marBottom w:val="0"/>
              <w:divBdr>
                <w:top w:val="none" w:sz="0" w:space="0" w:color="auto"/>
                <w:left w:val="none" w:sz="0" w:space="0" w:color="auto"/>
                <w:bottom w:val="none" w:sz="0" w:space="0" w:color="auto"/>
                <w:right w:val="none" w:sz="0" w:space="0" w:color="auto"/>
              </w:divBdr>
            </w:div>
          </w:divsChild>
        </w:div>
        <w:div w:id="2138523476">
          <w:marLeft w:val="0"/>
          <w:marRight w:val="0"/>
          <w:marTop w:val="0"/>
          <w:marBottom w:val="0"/>
          <w:divBdr>
            <w:top w:val="none" w:sz="0" w:space="0" w:color="auto"/>
            <w:left w:val="none" w:sz="0" w:space="0" w:color="auto"/>
            <w:bottom w:val="none" w:sz="0" w:space="0" w:color="auto"/>
            <w:right w:val="none" w:sz="0" w:space="0" w:color="auto"/>
          </w:divBdr>
          <w:divsChild>
            <w:div w:id="172891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11821">
      <w:bodyDiv w:val="1"/>
      <w:marLeft w:val="0"/>
      <w:marRight w:val="0"/>
      <w:marTop w:val="0"/>
      <w:marBottom w:val="0"/>
      <w:divBdr>
        <w:top w:val="none" w:sz="0" w:space="0" w:color="auto"/>
        <w:left w:val="none" w:sz="0" w:space="0" w:color="auto"/>
        <w:bottom w:val="none" w:sz="0" w:space="0" w:color="auto"/>
        <w:right w:val="none" w:sz="0" w:space="0" w:color="auto"/>
      </w:divBdr>
      <w:divsChild>
        <w:div w:id="977760570">
          <w:marLeft w:val="0"/>
          <w:marRight w:val="0"/>
          <w:marTop w:val="0"/>
          <w:marBottom w:val="0"/>
          <w:divBdr>
            <w:top w:val="none" w:sz="0" w:space="0" w:color="auto"/>
            <w:left w:val="single" w:sz="4" w:space="0" w:color="FFFFFF"/>
            <w:bottom w:val="none" w:sz="0" w:space="0" w:color="auto"/>
            <w:right w:val="single" w:sz="4" w:space="0" w:color="FFFFFF"/>
          </w:divBdr>
          <w:divsChild>
            <w:div w:id="289744683">
              <w:marLeft w:val="0"/>
              <w:marRight w:val="0"/>
              <w:marTop w:val="0"/>
              <w:marBottom w:val="0"/>
              <w:divBdr>
                <w:top w:val="none" w:sz="0" w:space="0" w:color="auto"/>
                <w:left w:val="none" w:sz="0" w:space="0" w:color="auto"/>
                <w:bottom w:val="none" w:sz="0" w:space="0" w:color="auto"/>
                <w:right w:val="none" w:sz="0" w:space="0" w:color="auto"/>
              </w:divBdr>
              <w:divsChild>
                <w:div w:id="330648301">
                  <w:marLeft w:val="0"/>
                  <w:marRight w:val="0"/>
                  <w:marTop w:val="0"/>
                  <w:marBottom w:val="0"/>
                  <w:divBdr>
                    <w:top w:val="none" w:sz="0" w:space="0" w:color="auto"/>
                    <w:left w:val="none" w:sz="0" w:space="0" w:color="auto"/>
                    <w:bottom w:val="none" w:sz="0" w:space="0" w:color="auto"/>
                    <w:right w:val="none" w:sz="0" w:space="0" w:color="auto"/>
                  </w:divBdr>
                  <w:divsChild>
                    <w:div w:id="440610630">
                      <w:marLeft w:val="100"/>
                      <w:marRight w:val="0"/>
                      <w:marTop w:val="0"/>
                      <w:marBottom w:val="0"/>
                      <w:divBdr>
                        <w:top w:val="single" w:sz="4" w:space="5" w:color="999999"/>
                        <w:left w:val="single" w:sz="4" w:space="5" w:color="999999"/>
                        <w:bottom w:val="single" w:sz="4" w:space="5" w:color="999999"/>
                        <w:right w:val="single" w:sz="4" w:space="5" w:color="999999"/>
                      </w:divBdr>
                    </w:div>
                  </w:divsChild>
                </w:div>
              </w:divsChild>
            </w:div>
          </w:divsChild>
        </w:div>
      </w:divsChild>
    </w:div>
    <w:div w:id="1925140759">
      <w:bodyDiv w:val="1"/>
      <w:marLeft w:val="0"/>
      <w:marRight w:val="0"/>
      <w:marTop w:val="0"/>
      <w:marBottom w:val="0"/>
      <w:divBdr>
        <w:top w:val="none" w:sz="0" w:space="0" w:color="auto"/>
        <w:left w:val="none" w:sz="0" w:space="0" w:color="auto"/>
        <w:bottom w:val="none" w:sz="0" w:space="0" w:color="auto"/>
        <w:right w:val="none" w:sz="0" w:space="0" w:color="auto"/>
      </w:divBdr>
    </w:div>
    <w:div w:id="1931694113">
      <w:bodyDiv w:val="1"/>
      <w:marLeft w:val="0"/>
      <w:marRight w:val="0"/>
      <w:marTop w:val="0"/>
      <w:marBottom w:val="0"/>
      <w:divBdr>
        <w:top w:val="none" w:sz="0" w:space="0" w:color="auto"/>
        <w:left w:val="none" w:sz="0" w:space="0" w:color="auto"/>
        <w:bottom w:val="none" w:sz="0" w:space="0" w:color="auto"/>
        <w:right w:val="none" w:sz="0" w:space="0" w:color="auto"/>
      </w:divBdr>
    </w:div>
    <w:div w:id="1933321673">
      <w:bodyDiv w:val="1"/>
      <w:marLeft w:val="0"/>
      <w:marRight w:val="0"/>
      <w:marTop w:val="0"/>
      <w:marBottom w:val="0"/>
      <w:divBdr>
        <w:top w:val="none" w:sz="0" w:space="0" w:color="auto"/>
        <w:left w:val="none" w:sz="0" w:space="0" w:color="auto"/>
        <w:bottom w:val="none" w:sz="0" w:space="0" w:color="auto"/>
        <w:right w:val="none" w:sz="0" w:space="0" w:color="auto"/>
      </w:divBdr>
    </w:div>
    <w:div w:id="1934893899">
      <w:bodyDiv w:val="1"/>
      <w:marLeft w:val="0"/>
      <w:marRight w:val="0"/>
      <w:marTop w:val="0"/>
      <w:marBottom w:val="0"/>
      <w:divBdr>
        <w:top w:val="none" w:sz="0" w:space="0" w:color="auto"/>
        <w:left w:val="none" w:sz="0" w:space="0" w:color="auto"/>
        <w:bottom w:val="none" w:sz="0" w:space="0" w:color="auto"/>
        <w:right w:val="none" w:sz="0" w:space="0" w:color="auto"/>
      </w:divBdr>
    </w:div>
    <w:div w:id="1935016921">
      <w:bodyDiv w:val="1"/>
      <w:marLeft w:val="0"/>
      <w:marRight w:val="0"/>
      <w:marTop w:val="0"/>
      <w:marBottom w:val="0"/>
      <w:divBdr>
        <w:top w:val="none" w:sz="0" w:space="0" w:color="auto"/>
        <w:left w:val="none" w:sz="0" w:space="0" w:color="auto"/>
        <w:bottom w:val="none" w:sz="0" w:space="0" w:color="auto"/>
        <w:right w:val="none" w:sz="0" w:space="0" w:color="auto"/>
      </w:divBdr>
    </w:div>
    <w:div w:id="1936860691">
      <w:bodyDiv w:val="1"/>
      <w:marLeft w:val="0"/>
      <w:marRight w:val="0"/>
      <w:marTop w:val="0"/>
      <w:marBottom w:val="0"/>
      <w:divBdr>
        <w:top w:val="none" w:sz="0" w:space="0" w:color="auto"/>
        <w:left w:val="none" w:sz="0" w:space="0" w:color="auto"/>
        <w:bottom w:val="none" w:sz="0" w:space="0" w:color="auto"/>
        <w:right w:val="none" w:sz="0" w:space="0" w:color="auto"/>
      </w:divBdr>
    </w:div>
    <w:div w:id="1937787990">
      <w:bodyDiv w:val="1"/>
      <w:marLeft w:val="0"/>
      <w:marRight w:val="0"/>
      <w:marTop w:val="0"/>
      <w:marBottom w:val="0"/>
      <w:divBdr>
        <w:top w:val="none" w:sz="0" w:space="0" w:color="auto"/>
        <w:left w:val="none" w:sz="0" w:space="0" w:color="auto"/>
        <w:bottom w:val="none" w:sz="0" w:space="0" w:color="auto"/>
        <w:right w:val="none" w:sz="0" w:space="0" w:color="auto"/>
      </w:divBdr>
    </w:div>
    <w:div w:id="1942949087">
      <w:bodyDiv w:val="1"/>
      <w:marLeft w:val="0"/>
      <w:marRight w:val="0"/>
      <w:marTop w:val="0"/>
      <w:marBottom w:val="0"/>
      <w:divBdr>
        <w:top w:val="none" w:sz="0" w:space="0" w:color="auto"/>
        <w:left w:val="none" w:sz="0" w:space="0" w:color="auto"/>
        <w:bottom w:val="none" w:sz="0" w:space="0" w:color="auto"/>
        <w:right w:val="none" w:sz="0" w:space="0" w:color="auto"/>
      </w:divBdr>
    </w:div>
    <w:div w:id="1947079293">
      <w:bodyDiv w:val="1"/>
      <w:marLeft w:val="0"/>
      <w:marRight w:val="0"/>
      <w:marTop w:val="0"/>
      <w:marBottom w:val="0"/>
      <w:divBdr>
        <w:top w:val="none" w:sz="0" w:space="0" w:color="auto"/>
        <w:left w:val="none" w:sz="0" w:space="0" w:color="auto"/>
        <w:bottom w:val="none" w:sz="0" w:space="0" w:color="auto"/>
        <w:right w:val="none" w:sz="0" w:space="0" w:color="auto"/>
      </w:divBdr>
    </w:div>
    <w:div w:id="1949117848">
      <w:bodyDiv w:val="1"/>
      <w:marLeft w:val="0"/>
      <w:marRight w:val="0"/>
      <w:marTop w:val="0"/>
      <w:marBottom w:val="0"/>
      <w:divBdr>
        <w:top w:val="none" w:sz="0" w:space="0" w:color="auto"/>
        <w:left w:val="none" w:sz="0" w:space="0" w:color="auto"/>
        <w:bottom w:val="none" w:sz="0" w:space="0" w:color="auto"/>
        <w:right w:val="none" w:sz="0" w:space="0" w:color="auto"/>
      </w:divBdr>
    </w:div>
    <w:div w:id="1952199297">
      <w:bodyDiv w:val="1"/>
      <w:marLeft w:val="0"/>
      <w:marRight w:val="0"/>
      <w:marTop w:val="0"/>
      <w:marBottom w:val="0"/>
      <w:divBdr>
        <w:top w:val="none" w:sz="0" w:space="0" w:color="auto"/>
        <w:left w:val="none" w:sz="0" w:space="0" w:color="auto"/>
        <w:bottom w:val="none" w:sz="0" w:space="0" w:color="auto"/>
        <w:right w:val="none" w:sz="0" w:space="0" w:color="auto"/>
      </w:divBdr>
    </w:div>
    <w:div w:id="1961960874">
      <w:bodyDiv w:val="1"/>
      <w:marLeft w:val="0"/>
      <w:marRight w:val="0"/>
      <w:marTop w:val="0"/>
      <w:marBottom w:val="0"/>
      <w:divBdr>
        <w:top w:val="none" w:sz="0" w:space="0" w:color="auto"/>
        <w:left w:val="none" w:sz="0" w:space="0" w:color="auto"/>
        <w:bottom w:val="none" w:sz="0" w:space="0" w:color="auto"/>
        <w:right w:val="none" w:sz="0" w:space="0" w:color="auto"/>
      </w:divBdr>
    </w:div>
    <w:div w:id="1968512562">
      <w:bodyDiv w:val="1"/>
      <w:marLeft w:val="0"/>
      <w:marRight w:val="0"/>
      <w:marTop w:val="0"/>
      <w:marBottom w:val="0"/>
      <w:divBdr>
        <w:top w:val="none" w:sz="0" w:space="0" w:color="auto"/>
        <w:left w:val="none" w:sz="0" w:space="0" w:color="auto"/>
        <w:bottom w:val="none" w:sz="0" w:space="0" w:color="auto"/>
        <w:right w:val="none" w:sz="0" w:space="0" w:color="auto"/>
      </w:divBdr>
    </w:div>
    <w:div w:id="1969824036">
      <w:bodyDiv w:val="1"/>
      <w:marLeft w:val="0"/>
      <w:marRight w:val="0"/>
      <w:marTop w:val="0"/>
      <w:marBottom w:val="0"/>
      <w:divBdr>
        <w:top w:val="none" w:sz="0" w:space="0" w:color="auto"/>
        <w:left w:val="none" w:sz="0" w:space="0" w:color="auto"/>
        <w:bottom w:val="none" w:sz="0" w:space="0" w:color="auto"/>
        <w:right w:val="none" w:sz="0" w:space="0" w:color="auto"/>
      </w:divBdr>
    </w:div>
    <w:div w:id="1971011918">
      <w:bodyDiv w:val="1"/>
      <w:marLeft w:val="0"/>
      <w:marRight w:val="0"/>
      <w:marTop w:val="0"/>
      <w:marBottom w:val="0"/>
      <w:divBdr>
        <w:top w:val="none" w:sz="0" w:space="0" w:color="auto"/>
        <w:left w:val="none" w:sz="0" w:space="0" w:color="auto"/>
        <w:bottom w:val="none" w:sz="0" w:space="0" w:color="auto"/>
        <w:right w:val="none" w:sz="0" w:space="0" w:color="auto"/>
      </w:divBdr>
    </w:div>
    <w:div w:id="2000578719">
      <w:bodyDiv w:val="1"/>
      <w:marLeft w:val="0"/>
      <w:marRight w:val="0"/>
      <w:marTop w:val="0"/>
      <w:marBottom w:val="0"/>
      <w:divBdr>
        <w:top w:val="none" w:sz="0" w:space="0" w:color="auto"/>
        <w:left w:val="none" w:sz="0" w:space="0" w:color="auto"/>
        <w:bottom w:val="none" w:sz="0" w:space="0" w:color="auto"/>
        <w:right w:val="none" w:sz="0" w:space="0" w:color="auto"/>
      </w:divBdr>
    </w:div>
    <w:div w:id="2012486544">
      <w:bodyDiv w:val="1"/>
      <w:marLeft w:val="0"/>
      <w:marRight w:val="0"/>
      <w:marTop w:val="0"/>
      <w:marBottom w:val="0"/>
      <w:divBdr>
        <w:top w:val="none" w:sz="0" w:space="0" w:color="auto"/>
        <w:left w:val="none" w:sz="0" w:space="0" w:color="auto"/>
        <w:bottom w:val="none" w:sz="0" w:space="0" w:color="auto"/>
        <w:right w:val="none" w:sz="0" w:space="0" w:color="auto"/>
      </w:divBdr>
    </w:div>
    <w:div w:id="2020157613">
      <w:bodyDiv w:val="1"/>
      <w:marLeft w:val="0"/>
      <w:marRight w:val="0"/>
      <w:marTop w:val="0"/>
      <w:marBottom w:val="0"/>
      <w:divBdr>
        <w:top w:val="none" w:sz="0" w:space="0" w:color="auto"/>
        <w:left w:val="none" w:sz="0" w:space="0" w:color="auto"/>
        <w:bottom w:val="none" w:sz="0" w:space="0" w:color="auto"/>
        <w:right w:val="none" w:sz="0" w:space="0" w:color="auto"/>
      </w:divBdr>
    </w:div>
    <w:div w:id="2025738622">
      <w:bodyDiv w:val="1"/>
      <w:marLeft w:val="0"/>
      <w:marRight w:val="0"/>
      <w:marTop w:val="0"/>
      <w:marBottom w:val="0"/>
      <w:divBdr>
        <w:top w:val="none" w:sz="0" w:space="0" w:color="auto"/>
        <w:left w:val="none" w:sz="0" w:space="0" w:color="auto"/>
        <w:bottom w:val="none" w:sz="0" w:space="0" w:color="auto"/>
        <w:right w:val="none" w:sz="0" w:space="0" w:color="auto"/>
      </w:divBdr>
    </w:div>
    <w:div w:id="2026249909">
      <w:bodyDiv w:val="1"/>
      <w:marLeft w:val="0"/>
      <w:marRight w:val="0"/>
      <w:marTop w:val="0"/>
      <w:marBottom w:val="0"/>
      <w:divBdr>
        <w:top w:val="none" w:sz="0" w:space="0" w:color="auto"/>
        <w:left w:val="none" w:sz="0" w:space="0" w:color="auto"/>
        <w:bottom w:val="none" w:sz="0" w:space="0" w:color="auto"/>
        <w:right w:val="none" w:sz="0" w:space="0" w:color="auto"/>
      </w:divBdr>
    </w:div>
    <w:div w:id="2030981055">
      <w:bodyDiv w:val="1"/>
      <w:marLeft w:val="0"/>
      <w:marRight w:val="0"/>
      <w:marTop w:val="0"/>
      <w:marBottom w:val="0"/>
      <w:divBdr>
        <w:top w:val="none" w:sz="0" w:space="0" w:color="auto"/>
        <w:left w:val="none" w:sz="0" w:space="0" w:color="auto"/>
        <w:bottom w:val="none" w:sz="0" w:space="0" w:color="auto"/>
        <w:right w:val="none" w:sz="0" w:space="0" w:color="auto"/>
      </w:divBdr>
    </w:div>
    <w:div w:id="2036230456">
      <w:bodyDiv w:val="1"/>
      <w:marLeft w:val="0"/>
      <w:marRight w:val="0"/>
      <w:marTop w:val="0"/>
      <w:marBottom w:val="0"/>
      <w:divBdr>
        <w:top w:val="none" w:sz="0" w:space="0" w:color="auto"/>
        <w:left w:val="none" w:sz="0" w:space="0" w:color="auto"/>
        <w:bottom w:val="none" w:sz="0" w:space="0" w:color="auto"/>
        <w:right w:val="none" w:sz="0" w:space="0" w:color="auto"/>
      </w:divBdr>
    </w:div>
    <w:div w:id="2054770432">
      <w:bodyDiv w:val="1"/>
      <w:marLeft w:val="0"/>
      <w:marRight w:val="0"/>
      <w:marTop w:val="0"/>
      <w:marBottom w:val="0"/>
      <w:divBdr>
        <w:top w:val="none" w:sz="0" w:space="0" w:color="auto"/>
        <w:left w:val="none" w:sz="0" w:space="0" w:color="auto"/>
        <w:bottom w:val="none" w:sz="0" w:space="0" w:color="auto"/>
        <w:right w:val="none" w:sz="0" w:space="0" w:color="auto"/>
      </w:divBdr>
    </w:div>
    <w:div w:id="2070614072">
      <w:bodyDiv w:val="1"/>
      <w:marLeft w:val="0"/>
      <w:marRight w:val="0"/>
      <w:marTop w:val="0"/>
      <w:marBottom w:val="0"/>
      <w:divBdr>
        <w:top w:val="none" w:sz="0" w:space="0" w:color="auto"/>
        <w:left w:val="none" w:sz="0" w:space="0" w:color="auto"/>
        <w:bottom w:val="none" w:sz="0" w:space="0" w:color="auto"/>
        <w:right w:val="none" w:sz="0" w:space="0" w:color="auto"/>
      </w:divBdr>
    </w:div>
    <w:div w:id="2098861713">
      <w:bodyDiv w:val="1"/>
      <w:marLeft w:val="0"/>
      <w:marRight w:val="0"/>
      <w:marTop w:val="0"/>
      <w:marBottom w:val="0"/>
      <w:divBdr>
        <w:top w:val="none" w:sz="0" w:space="0" w:color="auto"/>
        <w:left w:val="none" w:sz="0" w:space="0" w:color="auto"/>
        <w:bottom w:val="none" w:sz="0" w:space="0" w:color="auto"/>
        <w:right w:val="none" w:sz="0" w:space="0" w:color="auto"/>
      </w:divBdr>
    </w:div>
    <w:div w:id="2104378973">
      <w:bodyDiv w:val="1"/>
      <w:marLeft w:val="0"/>
      <w:marRight w:val="0"/>
      <w:marTop w:val="0"/>
      <w:marBottom w:val="0"/>
      <w:divBdr>
        <w:top w:val="none" w:sz="0" w:space="0" w:color="auto"/>
        <w:left w:val="none" w:sz="0" w:space="0" w:color="auto"/>
        <w:bottom w:val="none" w:sz="0" w:space="0" w:color="auto"/>
        <w:right w:val="none" w:sz="0" w:space="0" w:color="auto"/>
      </w:divBdr>
    </w:div>
    <w:div w:id="2115325007">
      <w:bodyDiv w:val="1"/>
      <w:marLeft w:val="0"/>
      <w:marRight w:val="0"/>
      <w:marTop w:val="0"/>
      <w:marBottom w:val="0"/>
      <w:divBdr>
        <w:top w:val="none" w:sz="0" w:space="0" w:color="auto"/>
        <w:left w:val="none" w:sz="0" w:space="0" w:color="auto"/>
        <w:bottom w:val="none" w:sz="0" w:space="0" w:color="auto"/>
        <w:right w:val="none" w:sz="0" w:space="0" w:color="auto"/>
      </w:divBdr>
    </w:div>
    <w:div w:id="2115437219">
      <w:bodyDiv w:val="1"/>
      <w:marLeft w:val="0"/>
      <w:marRight w:val="0"/>
      <w:marTop w:val="0"/>
      <w:marBottom w:val="0"/>
      <w:divBdr>
        <w:top w:val="none" w:sz="0" w:space="0" w:color="auto"/>
        <w:left w:val="none" w:sz="0" w:space="0" w:color="auto"/>
        <w:bottom w:val="none" w:sz="0" w:space="0" w:color="auto"/>
        <w:right w:val="none" w:sz="0" w:space="0" w:color="auto"/>
      </w:divBdr>
    </w:div>
    <w:div w:id="2116752573">
      <w:bodyDiv w:val="1"/>
      <w:marLeft w:val="0"/>
      <w:marRight w:val="0"/>
      <w:marTop w:val="0"/>
      <w:marBottom w:val="0"/>
      <w:divBdr>
        <w:top w:val="none" w:sz="0" w:space="0" w:color="auto"/>
        <w:left w:val="none" w:sz="0" w:space="0" w:color="auto"/>
        <w:bottom w:val="none" w:sz="0" w:space="0" w:color="auto"/>
        <w:right w:val="none" w:sz="0" w:space="0" w:color="auto"/>
      </w:divBdr>
    </w:div>
    <w:div w:id="2119139129">
      <w:bodyDiv w:val="1"/>
      <w:marLeft w:val="0"/>
      <w:marRight w:val="0"/>
      <w:marTop w:val="0"/>
      <w:marBottom w:val="0"/>
      <w:divBdr>
        <w:top w:val="none" w:sz="0" w:space="0" w:color="auto"/>
        <w:left w:val="none" w:sz="0" w:space="0" w:color="auto"/>
        <w:bottom w:val="none" w:sz="0" w:space="0" w:color="auto"/>
        <w:right w:val="none" w:sz="0" w:space="0" w:color="auto"/>
      </w:divBdr>
    </w:div>
    <w:div w:id="2120179266">
      <w:bodyDiv w:val="1"/>
      <w:marLeft w:val="0"/>
      <w:marRight w:val="0"/>
      <w:marTop w:val="0"/>
      <w:marBottom w:val="0"/>
      <w:divBdr>
        <w:top w:val="none" w:sz="0" w:space="0" w:color="auto"/>
        <w:left w:val="none" w:sz="0" w:space="0" w:color="auto"/>
        <w:bottom w:val="none" w:sz="0" w:space="0" w:color="auto"/>
        <w:right w:val="none" w:sz="0" w:space="0" w:color="auto"/>
      </w:divBdr>
    </w:div>
    <w:div w:id="2121684873">
      <w:bodyDiv w:val="1"/>
      <w:marLeft w:val="0"/>
      <w:marRight w:val="0"/>
      <w:marTop w:val="0"/>
      <w:marBottom w:val="0"/>
      <w:divBdr>
        <w:top w:val="none" w:sz="0" w:space="0" w:color="auto"/>
        <w:left w:val="none" w:sz="0" w:space="0" w:color="auto"/>
        <w:bottom w:val="none" w:sz="0" w:space="0" w:color="auto"/>
        <w:right w:val="none" w:sz="0" w:space="0" w:color="auto"/>
      </w:divBdr>
    </w:div>
    <w:div w:id="2123766136">
      <w:bodyDiv w:val="1"/>
      <w:marLeft w:val="0"/>
      <w:marRight w:val="0"/>
      <w:marTop w:val="0"/>
      <w:marBottom w:val="0"/>
      <w:divBdr>
        <w:top w:val="none" w:sz="0" w:space="0" w:color="auto"/>
        <w:left w:val="none" w:sz="0" w:space="0" w:color="auto"/>
        <w:bottom w:val="none" w:sz="0" w:space="0" w:color="auto"/>
        <w:right w:val="none" w:sz="0" w:space="0" w:color="auto"/>
      </w:divBdr>
    </w:div>
    <w:div w:id="2133476625">
      <w:bodyDiv w:val="1"/>
      <w:marLeft w:val="0"/>
      <w:marRight w:val="0"/>
      <w:marTop w:val="0"/>
      <w:marBottom w:val="0"/>
      <w:divBdr>
        <w:top w:val="none" w:sz="0" w:space="0" w:color="auto"/>
        <w:left w:val="none" w:sz="0" w:space="0" w:color="auto"/>
        <w:bottom w:val="none" w:sz="0" w:space="0" w:color="auto"/>
        <w:right w:val="none" w:sz="0" w:space="0" w:color="auto"/>
      </w:divBdr>
    </w:div>
    <w:div w:id="21374121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mden.de/"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1\dinkela\LOKALE~1\Temp\Presse-Kopf.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77C4B-0F22-4815-980C-DC45A3988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Presse-Kopf</Template>
  <TotalTime>0</TotalTime>
  <Pages>2</Pages>
  <Words>346</Words>
  <Characters>2181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Presse-Information</vt:lpstr>
    </vt:vector>
  </TitlesOfParts>
  <Company>Stadt Emden</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Eilers, Theda</dc:creator>
  <cp:keywords/>
  <dc:description/>
  <cp:lastModifiedBy>Eilers, Theda</cp:lastModifiedBy>
  <cp:revision>4</cp:revision>
  <cp:lastPrinted>2025-12-04T13:56:00Z</cp:lastPrinted>
  <dcterms:created xsi:type="dcterms:W3CDTF">2026-10-19T10:31:00Z</dcterms:created>
  <dcterms:modified xsi:type="dcterms:W3CDTF">2026-10-19T12:20:00Z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ustSave">
    <vt:bool>false</vt:bool>
  </property>
  <property fmtid="{D5CDD505-2E9C-101B-9397-08002B2CF9AE}" pid="3" name="OS_LastOpenTime">
    <vt:lpwstr>4/17/2018 9:56:10 AM</vt:lpwstr>
  </property>
  <property fmtid="{D5CDD505-2E9C-101B-9397-08002B2CF9AE}" pid="4" name="OS_LastOpenUser">
    <vt:lpwstr>DINKELA</vt:lpwstr>
  </property>
  <property fmtid="{D5CDD505-2E9C-101B-9397-08002B2CF9AE}" pid="5" name="OS_AutoÜbernahme">
    <vt:bool>false</vt:bool>
  </property>
  <property fmtid="{D5CDD505-2E9C-101B-9397-08002B2CF9AE}" pid="6" name="OS_LastSave">
    <vt:lpwstr>4/17/2018 8:20:44 AM</vt:lpwstr>
  </property>
  <property fmtid="{D5CDD505-2E9C-101B-9397-08002B2CF9AE}" pid="7" name="OS_LastSaveUser">
    <vt:lpwstr>DINKELA</vt:lpwstr>
  </property>
  <property fmtid="{D5CDD505-2E9C-101B-9397-08002B2CF9AE}" pid="8" name="OS_LastDocumentSaved">
    <vt:bool>false</vt:bool>
  </property>
</Properties>
</file>