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22A97" w14:textId="77777777" w:rsidR="00342B09" w:rsidRDefault="00F3490C" w:rsidP="004333A4">
      <w:pPr>
        <w:framePr w:hSpace="142" w:wrap="around" w:vAnchor="text" w:hAnchor="page" w:x="8922" w:y="-126"/>
        <w:ind w:right="-284"/>
      </w:pPr>
      <w:r>
        <w:rPr>
          <w:noProof/>
        </w:rPr>
        <w:drawing>
          <wp:inline distT="0" distB="0" distL="0" distR="0" wp14:anchorId="3E95D1A7" wp14:editId="1498B9BB">
            <wp:extent cx="1495425" cy="1047750"/>
            <wp:effectExtent l="0" t="0" r="0" b="0"/>
            <wp:docPr id="1" name="Bild 1" descr="01_Logo_Regionalverband_SB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_Logo_Regionalverband_SB_schwar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8B400" w14:textId="77777777" w:rsidR="00342B09" w:rsidRDefault="00F3490C" w:rsidP="004333A4">
      <w:pPr>
        <w:ind w:right="-284"/>
      </w:pPr>
      <w:r>
        <w:rPr>
          <w:noProof/>
        </w:rPr>
        <w:drawing>
          <wp:inline distT="0" distB="0" distL="0" distR="0" wp14:anchorId="4219E80A" wp14:editId="76E7AECE">
            <wp:extent cx="4219575" cy="523875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E5956" w14:textId="77777777" w:rsidR="00342B09" w:rsidRDefault="00342B09" w:rsidP="004333A4">
      <w:pPr>
        <w:ind w:right="-284"/>
        <w:rPr>
          <w:sz w:val="16"/>
        </w:rPr>
      </w:pPr>
    </w:p>
    <w:p w14:paraId="54362350" w14:textId="50791FF5" w:rsidR="00342B09" w:rsidRDefault="00333EB9" w:rsidP="004333A4">
      <w:pPr>
        <w:ind w:right="-284"/>
        <w:rPr>
          <w:b/>
        </w:rPr>
      </w:pPr>
      <w:r>
        <w:rPr>
          <w:b/>
        </w:rPr>
        <w:t>Saarbrücken,</w:t>
      </w:r>
      <w:r w:rsidR="00BC7505">
        <w:rPr>
          <w:b/>
        </w:rPr>
        <w:t xml:space="preserve"> </w:t>
      </w:r>
      <w:r w:rsidR="009565CA">
        <w:rPr>
          <w:b/>
        </w:rPr>
        <w:t>12</w:t>
      </w:r>
      <w:r w:rsidR="004B6AA0">
        <w:rPr>
          <w:b/>
        </w:rPr>
        <w:t xml:space="preserve">. </w:t>
      </w:r>
      <w:r w:rsidR="00A46345">
        <w:rPr>
          <w:b/>
        </w:rPr>
        <w:t>Oktober</w:t>
      </w:r>
      <w:r w:rsidR="008A4023">
        <w:rPr>
          <w:b/>
        </w:rPr>
        <w:t xml:space="preserve"> </w:t>
      </w:r>
      <w:r w:rsidR="0065121F">
        <w:rPr>
          <w:b/>
        </w:rPr>
        <w:t>2026</w:t>
      </w:r>
    </w:p>
    <w:p w14:paraId="3BF5A38E" w14:textId="77777777" w:rsidR="00342B09" w:rsidRDefault="00342B09" w:rsidP="00384FFE">
      <w:pPr>
        <w:framePr w:w="9974" w:h="755" w:hSpace="142" w:wrap="around" w:vAnchor="text" w:hAnchor="page" w:x="1434" w:y="333"/>
        <w:ind w:right="-284"/>
      </w:pPr>
      <w:r>
        <w:t>Pressereferat</w:t>
      </w:r>
      <w:r>
        <w:tab/>
        <w:t>Kontakt:</w:t>
      </w:r>
      <w:r>
        <w:tab/>
      </w:r>
      <w:r>
        <w:tab/>
        <w:t>Schlos</w:t>
      </w:r>
      <w:r w:rsidR="008B699F">
        <w:t>splatz</w:t>
      </w:r>
      <w:r w:rsidR="008B699F">
        <w:tab/>
      </w:r>
      <w:r w:rsidR="008B699F">
        <w:tab/>
      </w:r>
      <w:r w:rsidR="008B699F">
        <w:tab/>
        <w:t>Telefon (0681) 506-1303</w:t>
      </w:r>
    </w:p>
    <w:p w14:paraId="59906337" w14:textId="77777777" w:rsidR="00342B09" w:rsidRDefault="00342B09" w:rsidP="00384FFE">
      <w:pPr>
        <w:framePr w:w="9974" w:h="755" w:hSpace="142" w:wrap="around" w:vAnchor="text" w:hAnchor="page" w:x="1434" w:y="333"/>
        <w:ind w:right="-284"/>
      </w:pPr>
      <w:r>
        <w:tab/>
      </w:r>
      <w:r>
        <w:tab/>
      </w:r>
      <w:r>
        <w:tab/>
      </w:r>
      <w:r w:rsidR="008B699F">
        <w:t>Daniel Schappert</w:t>
      </w:r>
      <w:r>
        <w:tab/>
        <w:t>66119 Saarbrücken</w:t>
      </w:r>
      <w:r>
        <w:tab/>
      </w:r>
      <w:r>
        <w:tab/>
        <w:t>Telefax (0681) 506-1390</w:t>
      </w:r>
    </w:p>
    <w:p w14:paraId="133B0CA6" w14:textId="77777777" w:rsidR="00342B09" w:rsidRDefault="00342B09" w:rsidP="004333A4">
      <w:pPr>
        <w:ind w:right="-284"/>
      </w:pPr>
    </w:p>
    <w:p w14:paraId="488A8DC4" w14:textId="77777777" w:rsidR="00A46345" w:rsidRPr="00A46345" w:rsidRDefault="00A46345" w:rsidP="00A46345">
      <w:pPr>
        <w:spacing w:after="160"/>
        <w:rPr>
          <w:rFonts w:eastAsia="Aptos" w:cs="Arial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A46345">
        <w:rPr>
          <w:rFonts w:eastAsia="Aptos" w:cs="Arial"/>
          <w:b/>
          <w:bCs/>
          <w:kern w:val="2"/>
          <w:sz w:val="28"/>
          <w:szCs w:val="28"/>
          <w:lang w:eastAsia="en-US"/>
          <w14:ligatures w14:val="standardContextual"/>
        </w:rPr>
        <w:t>10 Jahre Fairtrade-Region: Regionalverband feierte Jubil</w:t>
      </w:r>
      <w:r w:rsidRPr="00A46345">
        <w:rPr>
          <w:rFonts w:eastAsia="Aptos" w:cs="Arial" w:hint="cs"/>
          <w:b/>
          <w:bCs/>
          <w:kern w:val="2"/>
          <w:sz w:val="28"/>
          <w:szCs w:val="28"/>
          <w:lang w:eastAsia="en-US"/>
          <w14:ligatures w14:val="standardContextual"/>
        </w:rPr>
        <w:t>ä</w:t>
      </w:r>
      <w:r w:rsidRPr="00A46345">
        <w:rPr>
          <w:rFonts w:eastAsia="Aptos" w:cs="Arial"/>
          <w:b/>
          <w:bCs/>
          <w:kern w:val="2"/>
          <w:sz w:val="28"/>
          <w:szCs w:val="28"/>
          <w:lang w:eastAsia="en-US"/>
          <w14:ligatures w14:val="standardContextual"/>
        </w:rPr>
        <w:t>um</w:t>
      </w:r>
    </w:p>
    <w:p w14:paraId="066D62C3" w14:textId="77777777" w:rsidR="00A46345" w:rsidRPr="00A46345" w:rsidRDefault="00A46345" w:rsidP="00A46345">
      <w:pPr>
        <w:spacing w:after="160"/>
        <w:rPr>
          <w:rFonts w:eastAsia="Aptos" w:cs="Arial"/>
          <w:b/>
          <w:bCs/>
          <w:kern w:val="2"/>
          <w:szCs w:val="24"/>
          <w:lang w:eastAsia="en-US"/>
          <w14:ligatures w14:val="standardContextual"/>
        </w:rPr>
      </w:pPr>
      <w:r w:rsidRPr="00A46345">
        <w:rPr>
          <w:rFonts w:eastAsia="Aptos" w:cs="Arial"/>
          <w:b/>
          <w:bCs/>
          <w:kern w:val="2"/>
          <w:szCs w:val="24"/>
          <w:lang w:eastAsia="en-US"/>
          <w14:ligatures w14:val="standardContextual"/>
        </w:rPr>
        <w:t>Engagement kontinuierlich ausgebaut – Neue Faire Klassen ausgezeichnet</w:t>
      </w:r>
    </w:p>
    <w:p w14:paraId="2D727C0D" w14:textId="49D561C3" w:rsidR="00A46345" w:rsidRPr="00A46345" w:rsidRDefault="00A46345" w:rsidP="00A46345">
      <w:pPr>
        <w:spacing w:after="160"/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</w:pP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Seit zehn Jahren tr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gt der Regionalverband Saarbr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cken das Siegel 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„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Fairtrade-Region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“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. Das Jubil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um wurde jetzt gemeinsam mit zahlreichen Partnerinnen und Partnern, Vertreterinnen und Vertretern aus Politik und Verwaltung sowie engagierten Schulen im </w:t>
      </w:r>
      <w:proofErr w:type="spellStart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vhs</w:t>
      </w:r>
      <w:proofErr w:type="spellEnd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-Zentrum am Saarbr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cker Schlossplatz gefeiert. Neben Regionalverbandsdirektorin Dr. Carolin Lehberger und Manfred Holz, Ehrenbotschafter von Fairtrade Deutschland, war auch Bildungsministerin Christine </w:t>
      </w:r>
      <w:proofErr w:type="spellStart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Streichert-Clivot</w:t>
      </w:r>
      <w:proofErr w:type="spellEnd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 mit einer Videobotschaft vertreten</w:t>
      </w:r>
      <w:r w:rsidRPr="00D910D2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. </w:t>
      </w:r>
      <w:r w:rsidRPr="00D910D2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„</w:t>
      </w:r>
      <w:r w:rsidRPr="00D910D2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2016 war die Auszeichnung als Fairtrade-Region ein wichtiger Meilenstein. In den vergangenen zehn Jahren ist daraus weit mehr geworden: Der faire Handel ist in vielen Bereichen des Regionalverbands zu einem festen Bestandteil geworden </w:t>
      </w:r>
      <w:r w:rsidRPr="00D910D2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–</w:t>
      </w:r>
      <w:r w:rsidRPr="00D910D2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 in der Beschaffung, bei Veranstaltungen, in unseren Schulen und im Arbeitsalltag der Verwaltung</w:t>
      </w:r>
      <w:r w:rsidRPr="00D910D2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“</w:t>
      </w:r>
      <w:r w:rsidRPr="00D910D2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, sagte Lehberger.</w:t>
      </w:r>
    </w:p>
    <w:p w14:paraId="1C0DD4D1" w14:textId="2AAAE30A" w:rsidR="00A46345" w:rsidRPr="00A46345" w:rsidRDefault="00A46345" w:rsidP="00A46345">
      <w:pPr>
        <w:spacing w:after="160"/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</w:pP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Wie vielf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ltig das Engagement ist, zeigen zahlreiche konkrete Beispiele: J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hrlich wurden mehr als 20.000 fair gehandelte Bio-Baumwolltaschen f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r die Schulbuchausleihe ausgegeben, f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r den Schulsport wurden faire B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lle beschafft und bei Veranstaltungen des Regionalverbands wird unter anderem regelm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äß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ig fair gehandelter Kaffee ausgeschenkt. Eine besondere Rolle spielt der faire Handel an den Schulen. Inzwischen gibt es im Regionalverband acht Fairtrade-Schools und </w:t>
      </w:r>
      <w:r w:rsidR="001D74C9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jüngst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 40</w:t>
      </w:r>
      <w:r w:rsidR="001D74C9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5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 Faire Klassen. Im Rahmen der Jubil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umsfeier wurden so auch Faire Klassen des </w:t>
      </w:r>
      <w:proofErr w:type="spellStart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Warndt</w:t>
      </w:r>
      <w:proofErr w:type="spellEnd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-Gymnasiums, der Katharine-Weisgerber-Schule und des Kaufmännischen Berufsbildungszentrums Saarbücken ausgezeichnet.</w:t>
      </w:r>
    </w:p>
    <w:p w14:paraId="59AA2473" w14:textId="77777777" w:rsidR="00A46345" w:rsidRPr="00A46345" w:rsidRDefault="00A46345" w:rsidP="00A46345">
      <w:pPr>
        <w:spacing w:after="160"/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</w:pP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Auch innerhalb der Verwaltung ist Fairtrade fest verankert. Eine Schulung zum fairen Handel geh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ö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rt zur Ausbildung der Nachwuchskr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fte. Hinzu kommen Aktionen wie der Coffee Day, faire Fr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hst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cke und gemeinsame Backaktione</w:t>
      </w:r>
      <w:r w:rsidRPr="00D910D2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n. </w:t>
      </w:r>
      <w:r w:rsidRPr="00D910D2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„</w:t>
      </w:r>
      <w:r w:rsidRPr="00D910D2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Fairer Handel funktioniert dort besonders gut, wo viele Menschen gemeinsam daran arbeiten</w:t>
      </w:r>
      <w:r w:rsidRPr="00D910D2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“</w:t>
      </w:r>
      <w:r w:rsidRPr="00D910D2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, betonte Lehberger. </w:t>
      </w:r>
      <w:r w:rsidRPr="00D910D2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„</w:t>
      </w:r>
      <w:r w:rsidRPr="00D910D2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Deshalb feiern wir heute nicht nur zehn Jahre Fairtrade-Region, sondern vor allem die Menschen, die diese zehn Jahre mit ihrem Engagement gepr</w:t>
      </w:r>
      <w:r w:rsidRPr="00D910D2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D910D2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gt haben.</w:t>
      </w:r>
      <w:r w:rsidRPr="00D910D2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“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 Ein besonderer Dank galt bei der Jubil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umsfeier dem ehemaligen Regionalverbandsdirektor Peter </w:t>
      </w:r>
      <w:proofErr w:type="spellStart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Gillo</w:t>
      </w:r>
      <w:proofErr w:type="spellEnd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, der das Thema fr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h zur Chefsache gemacht hatte, sowie Heike </w:t>
      </w:r>
      <w:proofErr w:type="spellStart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Erbelding</w:t>
      </w:r>
      <w:proofErr w:type="spellEnd"/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, die die Fairtrade-Steuerungsgruppe von Beginn an geleitet und ma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ß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geblich gepr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ä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gt hat. Seit rund zwei Jahren f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hrt Klimaschutzmanager Stephan Zander das Engagement als Fairtrade-Beauftragter weiter.</w:t>
      </w:r>
    </w:p>
    <w:p w14:paraId="76605D72" w14:textId="77777777" w:rsidR="00A46345" w:rsidRPr="00795CCE" w:rsidRDefault="00A46345" w:rsidP="00A46345">
      <w:pPr>
        <w:spacing w:after="160"/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</w:pP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Auch 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ber die eigenen Grenzen hinaus engagiert sich der Regionalverband f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r den fairen Handel. 2025 wurde das Saarland als erstes Bundesland Deutschlands mit dem Fairtrade-Titel ausgezeichnet. Der Regionalverband hatte sich zuvor 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ü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ber Jahre in der Steuerungsgruppe 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„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Faires Saarland</w:t>
      </w:r>
      <w:r w:rsidRPr="00A46345">
        <w:rPr>
          <w:rFonts w:eastAsia="Aptos" w:cs="Arial" w:hint="cs"/>
          <w:kern w:val="2"/>
          <w:sz w:val="23"/>
          <w:szCs w:val="23"/>
          <w:lang w:eastAsia="en-US"/>
          <w14:ligatures w14:val="standardContextual"/>
        </w:rPr>
        <w:t>“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 engagiert.</w:t>
      </w:r>
    </w:p>
    <w:p w14:paraId="4D6B4C46" w14:textId="43E6553A" w:rsidR="00A46345" w:rsidRPr="00A46345" w:rsidRDefault="00A46345" w:rsidP="00A46345">
      <w:pPr>
        <w:spacing w:after="160"/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</w:pP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Weitere Informationen</w:t>
      </w:r>
      <w:r w:rsidRPr="00795CCE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 erhalten Interessierte unter</w:t>
      </w:r>
      <w:r w:rsidRPr="00A46345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 xml:space="preserve"> www.regionalverband.de/fairtrade</w:t>
      </w:r>
      <w:r w:rsidRPr="00795CCE">
        <w:rPr>
          <w:rFonts w:eastAsia="Aptos" w:cs="Arial"/>
          <w:kern w:val="2"/>
          <w:sz w:val="23"/>
          <w:szCs w:val="23"/>
          <w:lang w:eastAsia="en-US"/>
          <w14:ligatures w14:val="standardContextual"/>
        </w:rPr>
        <w:t>.</w:t>
      </w:r>
    </w:p>
    <w:p w14:paraId="6D1AF780" w14:textId="2BDA0338" w:rsidR="00EC7A09" w:rsidRPr="00605C93" w:rsidRDefault="00214DCD" w:rsidP="00A46345">
      <w:pPr>
        <w:rPr>
          <w:rFonts w:cs="Arial"/>
          <w:i/>
          <w:sz w:val="20"/>
        </w:rPr>
      </w:pPr>
      <w:r>
        <w:rPr>
          <w:rFonts w:cs="Arial"/>
          <w:i/>
          <w:sz w:val="20"/>
        </w:rPr>
        <w:t xml:space="preserve">BU: </w:t>
      </w:r>
      <w:r w:rsidR="00A46345">
        <w:rPr>
          <w:rFonts w:cs="Arial"/>
          <w:i/>
          <w:sz w:val="20"/>
        </w:rPr>
        <w:t>Freuen sich gemeinsam über zehn Jahre Fairtrade-Region: (</w:t>
      </w:r>
      <w:proofErr w:type="spellStart"/>
      <w:r w:rsidR="00A46345">
        <w:rPr>
          <w:rFonts w:cs="Arial"/>
          <w:i/>
          <w:sz w:val="20"/>
        </w:rPr>
        <w:t>v.l</w:t>
      </w:r>
      <w:proofErr w:type="spellEnd"/>
      <w:r w:rsidR="00A46345">
        <w:rPr>
          <w:rFonts w:cs="Arial"/>
          <w:i/>
          <w:sz w:val="20"/>
        </w:rPr>
        <w:t xml:space="preserve">.) Regionalverbandsdirektorin Dr. Carolin Lehberger, ehemaliger Regionalverbandsdirektor Peter </w:t>
      </w:r>
      <w:proofErr w:type="spellStart"/>
      <w:r w:rsidR="00A46345">
        <w:rPr>
          <w:rFonts w:cs="Arial"/>
          <w:i/>
          <w:sz w:val="20"/>
        </w:rPr>
        <w:t>Gillo</w:t>
      </w:r>
      <w:proofErr w:type="spellEnd"/>
      <w:r w:rsidR="00A46345">
        <w:rPr>
          <w:rFonts w:cs="Arial"/>
          <w:i/>
          <w:sz w:val="20"/>
        </w:rPr>
        <w:t xml:space="preserve">, ehemalige Fairtrade-Beauftragte Heike </w:t>
      </w:r>
      <w:proofErr w:type="spellStart"/>
      <w:r w:rsidR="00A46345">
        <w:rPr>
          <w:rFonts w:cs="Arial"/>
          <w:i/>
          <w:sz w:val="20"/>
        </w:rPr>
        <w:t>Erbelding</w:t>
      </w:r>
      <w:proofErr w:type="spellEnd"/>
      <w:r w:rsidR="00A46345">
        <w:rPr>
          <w:rFonts w:cs="Arial"/>
          <w:i/>
          <w:sz w:val="20"/>
        </w:rPr>
        <w:t>, Fairtrade-Beauftragter Stephan Zander, Ehrenbotschafter</w:t>
      </w:r>
      <w:r w:rsidR="00D910D2">
        <w:rPr>
          <w:rFonts w:cs="Arial"/>
          <w:i/>
          <w:sz w:val="20"/>
        </w:rPr>
        <w:t xml:space="preserve"> Fairtrade-Deutschland</w:t>
      </w:r>
      <w:r w:rsidR="00A46345">
        <w:rPr>
          <w:rFonts w:cs="Arial"/>
          <w:i/>
          <w:sz w:val="20"/>
        </w:rPr>
        <w:t xml:space="preserve"> Manfred Holz und </w:t>
      </w:r>
      <w:proofErr w:type="spellStart"/>
      <w:r w:rsidR="00A46345">
        <w:rPr>
          <w:rFonts w:cs="Arial"/>
          <w:i/>
          <w:sz w:val="20"/>
        </w:rPr>
        <w:t>Fl</w:t>
      </w:r>
      <w:r w:rsidR="00795CCE">
        <w:rPr>
          <w:rFonts w:cs="Arial"/>
          <w:i/>
          <w:sz w:val="20"/>
        </w:rPr>
        <w:t>eurance</w:t>
      </w:r>
      <w:proofErr w:type="spellEnd"/>
      <w:r w:rsidR="00795CCE">
        <w:rPr>
          <w:rFonts w:cs="Arial"/>
          <w:i/>
          <w:sz w:val="20"/>
        </w:rPr>
        <w:t xml:space="preserve"> </w:t>
      </w:r>
      <w:proofErr w:type="spellStart"/>
      <w:r w:rsidR="00795CCE">
        <w:rPr>
          <w:rFonts w:cs="Arial"/>
          <w:i/>
          <w:sz w:val="20"/>
        </w:rPr>
        <w:t>Laroppe</w:t>
      </w:r>
      <w:proofErr w:type="spellEnd"/>
      <w:r w:rsidR="00A46345">
        <w:rPr>
          <w:rFonts w:cs="Arial"/>
          <w:i/>
          <w:sz w:val="20"/>
        </w:rPr>
        <w:t xml:space="preserve"> von der Fairtrade</w:t>
      </w:r>
      <w:r w:rsidR="00795CCE">
        <w:rPr>
          <w:rFonts w:cs="Arial"/>
          <w:i/>
          <w:sz w:val="20"/>
        </w:rPr>
        <w:t xml:space="preserve"> I</w:t>
      </w:r>
      <w:r w:rsidR="00A46345">
        <w:rPr>
          <w:rFonts w:cs="Arial"/>
          <w:i/>
          <w:sz w:val="20"/>
        </w:rPr>
        <w:t>nitiative Saarland</w:t>
      </w:r>
      <w:r w:rsidR="00795CCE">
        <w:rPr>
          <w:rFonts w:cs="Arial"/>
          <w:i/>
          <w:sz w:val="20"/>
        </w:rPr>
        <w:t>, Foto: Mark Kraemer/Regionalverband</w:t>
      </w:r>
    </w:p>
    <w:sectPr w:rsidR="00EC7A09" w:rsidRPr="00605C93" w:rsidSect="008B1CBC">
      <w:pgSz w:w="11906" w:h="16838"/>
      <w:pgMar w:top="1417" w:right="991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50F"/>
    <w:multiLevelType w:val="hybridMultilevel"/>
    <w:tmpl w:val="6EE823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45694"/>
    <w:multiLevelType w:val="hybridMultilevel"/>
    <w:tmpl w:val="517C83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D46D4"/>
    <w:multiLevelType w:val="singleLevel"/>
    <w:tmpl w:val="6F8255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A1E077F"/>
    <w:multiLevelType w:val="hybridMultilevel"/>
    <w:tmpl w:val="8CEC9FC6"/>
    <w:lvl w:ilvl="0" w:tplc="8E2483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36A7B5C"/>
    <w:multiLevelType w:val="hybridMultilevel"/>
    <w:tmpl w:val="A75040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2096E"/>
    <w:multiLevelType w:val="hybridMultilevel"/>
    <w:tmpl w:val="CE9CE146"/>
    <w:lvl w:ilvl="0" w:tplc="09E039E8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3110CB4"/>
    <w:multiLevelType w:val="hybridMultilevel"/>
    <w:tmpl w:val="0090D0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04700"/>
    <w:multiLevelType w:val="hybridMultilevel"/>
    <w:tmpl w:val="0FAA4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7494C"/>
    <w:multiLevelType w:val="hybridMultilevel"/>
    <w:tmpl w:val="518615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F10D0"/>
    <w:multiLevelType w:val="hybridMultilevel"/>
    <w:tmpl w:val="5066C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C567A"/>
    <w:multiLevelType w:val="singleLevel"/>
    <w:tmpl w:val="B7ACEC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 w16cid:durableId="314456697">
    <w:abstractNumId w:val="6"/>
  </w:num>
  <w:num w:numId="2" w16cid:durableId="1882475900">
    <w:abstractNumId w:val="4"/>
  </w:num>
  <w:num w:numId="3" w16cid:durableId="1487893826">
    <w:abstractNumId w:val="8"/>
  </w:num>
  <w:num w:numId="4" w16cid:durableId="1197617141">
    <w:abstractNumId w:val="5"/>
  </w:num>
  <w:num w:numId="5" w16cid:durableId="714239861">
    <w:abstractNumId w:val="1"/>
  </w:num>
  <w:num w:numId="6" w16cid:durableId="2144880975">
    <w:abstractNumId w:val="0"/>
  </w:num>
  <w:num w:numId="7" w16cid:durableId="789011123">
    <w:abstractNumId w:val="2"/>
  </w:num>
  <w:num w:numId="8" w16cid:durableId="1709255531">
    <w:abstractNumId w:val="10"/>
  </w:num>
  <w:num w:numId="9" w16cid:durableId="647052042">
    <w:abstractNumId w:val="9"/>
  </w:num>
  <w:num w:numId="10" w16cid:durableId="1588415379">
    <w:abstractNumId w:val="7"/>
  </w:num>
  <w:num w:numId="11" w16cid:durableId="103554499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68A"/>
    <w:rsid w:val="00007D2B"/>
    <w:rsid w:val="00022494"/>
    <w:rsid w:val="00023F1C"/>
    <w:rsid w:val="00025CED"/>
    <w:rsid w:val="0004774C"/>
    <w:rsid w:val="00060B58"/>
    <w:rsid w:val="000640AD"/>
    <w:rsid w:val="000807D2"/>
    <w:rsid w:val="00083594"/>
    <w:rsid w:val="00086B6D"/>
    <w:rsid w:val="000928BB"/>
    <w:rsid w:val="000A794E"/>
    <w:rsid w:val="000B4258"/>
    <w:rsid w:val="000B792D"/>
    <w:rsid w:val="000D5E51"/>
    <w:rsid w:val="000D6B12"/>
    <w:rsid w:val="000E3510"/>
    <w:rsid w:val="000E373D"/>
    <w:rsid w:val="001050E4"/>
    <w:rsid w:val="00112183"/>
    <w:rsid w:val="001160AB"/>
    <w:rsid w:val="00116771"/>
    <w:rsid w:val="001213A3"/>
    <w:rsid w:val="00121FEF"/>
    <w:rsid w:val="0012386C"/>
    <w:rsid w:val="00131F66"/>
    <w:rsid w:val="001329D6"/>
    <w:rsid w:val="00135FE4"/>
    <w:rsid w:val="00152D69"/>
    <w:rsid w:val="00167346"/>
    <w:rsid w:val="001A1B3F"/>
    <w:rsid w:val="001B13A6"/>
    <w:rsid w:val="001B7D70"/>
    <w:rsid w:val="001C1A38"/>
    <w:rsid w:val="001C7068"/>
    <w:rsid w:val="001D74C9"/>
    <w:rsid w:val="001E3117"/>
    <w:rsid w:val="001F1E7C"/>
    <w:rsid w:val="001F2DC1"/>
    <w:rsid w:val="001F4557"/>
    <w:rsid w:val="00203BC7"/>
    <w:rsid w:val="002062DC"/>
    <w:rsid w:val="0021105F"/>
    <w:rsid w:val="00214DCD"/>
    <w:rsid w:val="002349DE"/>
    <w:rsid w:val="002509FA"/>
    <w:rsid w:val="00256677"/>
    <w:rsid w:val="00266C17"/>
    <w:rsid w:val="00284EEC"/>
    <w:rsid w:val="00287101"/>
    <w:rsid w:val="00290E1E"/>
    <w:rsid w:val="00291254"/>
    <w:rsid w:val="002A3A0B"/>
    <w:rsid w:val="002A6FDA"/>
    <w:rsid w:val="002B0534"/>
    <w:rsid w:val="002B3978"/>
    <w:rsid w:val="002C45D5"/>
    <w:rsid w:val="002D346D"/>
    <w:rsid w:val="002D63EF"/>
    <w:rsid w:val="002D711E"/>
    <w:rsid w:val="002E0289"/>
    <w:rsid w:val="002F30CB"/>
    <w:rsid w:val="00303540"/>
    <w:rsid w:val="00310182"/>
    <w:rsid w:val="0031385E"/>
    <w:rsid w:val="003329C6"/>
    <w:rsid w:val="00333EB9"/>
    <w:rsid w:val="00337170"/>
    <w:rsid w:val="00342B09"/>
    <w:rsid w:val="0035182A"/>
    <w:rsid w:val="003576B7"/>
    <w:rsid w:val="0036017C"/>
    <w:rsid w:val="0036263D"/>
    <w:rsid w:val="003632BF"/>
    <w:rsid w:val="00373DBF"/>
    <w:rsid w:val="003750C3"/>
    <w:rsid w:val="00380B43"/>
    <w:rsid w:val="00384FFE"/>
    <w:rsid w:val="00390622"/>
    <w:rsid w:val="003A2AEE"/>
    <w:rsid w:val="003A5FFB"/>
    <w:rsid w:val="003B0517"/>
    <w:rsid w:val="003B5961"/>
    <w:rsid w:val="003B5D88"/>
    <w:rsid w:val="003B5FC9"/>
    <w:rsid w:val="003B7768"/>
    <w:rsid w:val="003C104C"/>
    <w:rsid w:val="003D1699"/>
    <w:rsid w:val="003D3446"/>
    <w:rsid w:val="003D3B37"/>
    <w:rsid w:val="003D7FE4"/>
    <w:rsid w:val="003E0F68"/>
    <w:rsid w:val="003F04F3"/>
    <w:rsid w:val="00400C46"/>
    <w:rsid w:val="00402DF7"/>
    <w:rsid w:val="00403316"/>
    <w:rsid w:val="00406948"/>
    <w:rsid w:val="00413EDB"/>
    <w:rsid w:val="00414E0C"/>
    <w:rsid w:val="004248F0"/>
    <w:rsid w:val="00427030"/>
    <w:rsid w:val="00430A90"/>
    <w:rsid w:val="004333A4"/>
    <w:rsid w:val="00437415"/>
    <w:rsid w:val="00440956"/>
    <w:rsid w:val="00443C59"/>
    <w:rsid w:val="004604BD"/>
    <w:rsid w:val="0048360B"/>
    <w:rsid w:val="004A2E70"/>
    <w:rsid w:val="004A2F66"/>
    <w:rsid w:val="004B57AD"/>
    <w:rsid w:val="004B6AA0"/>
    <w:rsid w:val="004C55D4"/>
    <w:rsid w:val="004C5AF9"/>
    <w:rsid w:val="004D4FF7"/>
    <w:rsid w:val="004E207F"/>
    <w:rsid w:val="0050535B"/>
    <w:rsid w:val="00505722"/>
    <w:rsid w:val="005064E7"/>
    <w:rsid w:val="00507B5C"/>
    <w:rsid w:val="00511EA2"/>
    <w:rsid w:val="00522218"/>
    <w:rsid w:val="00525FD1"/>
    <w:rsid w:val="00534B41"/>
    <w:rsid w:val="00543DC6"/>
    <w:rsid w:val="00552E20"/>
    <w:rsid w:val="005558C2"/>
    <w:rsid w:val="0056044E"/>
    <w:rsid w:val="00562384"/>
    <w:rsid w:val="00563502"/>
    <w:rsid w:val="00595C31"/>
    <w:rsid w:val="00596C05"/>
    <w:rsid w:val="005A13C3"/>
    <w:rsid w:val="005A7A3B"/>
    <w:rsid w:val="005B3FDD"/>
    <w:rsid w:val="005B54D8"/>
    <w:rsid w:val="005B6478"/>
    <w:rsid w:val="005B6613"/>
    <w:rsid w:val="005C0A70"/>
    <w:rsid w:val="005D65B0"/>
    <w:rsid w:val="005E067B"/>
    <w:rsid w:val="005F0C8E"/>
    <w:rsid w:val="005F1381"/>
    <w:rsid w:val="005F51B0"/>
    <w:rsid w:val="006009CE"/>
    <w:rsid w:val="00604EC8"/>
    <w:rsid w:val="00605C93"/>
    <w:rsid w:val="0061158B"/>
    <w:rsid w:val="00623291"/>
    <w:rsid w:val="006234FA"/>
    <w:rsid w:val="00625F93"/>
    <w:rsid w:val="0063687F"/>
    <w:rsid w:val="0064085D"/>
    <w:rsid w:val="00650BA7"/>
    <w:rsid w:val="0065121F"/>
    <w:rsid w:val="0065215F"/>
    <w:rsid w:val="006638BE"/>
    <w:rsid w:val="00664803"/>
    <w:rsid w:val="00681937"/>
    <w:rsid w:val="006965DF"/>
    <w:rsid w:val="006A0589"/>
    <w:rsid w:val="006B6CE9"/>
    <w:rsid w:val="006D17D1"/>
    <w:rsid w:val="006D32F1"/>
    <w:rsid w:val="006E36CB"/>
    <w:rsid w:val="006F06BE"/>
    <w:rsid w:val="006F26BA"/>
    <w:rsid w:val="006F60F5"/>
    <w:rsid w:val="00722518"/>
    <w:rsid w:val="00726719"/>
    <w:rsid w:val="007272D0"/>
    <w:rsid w:val="007276B2"/>
    <w:rsid w:val="0074273A"/>
    <w:rsid w:val="00744EAD"/>
    <w:rsid w:val="00745F6C"/>
    <w:rsid w:val="007601FB"/>
    <w:rsid w:val="00762DAF"/>
    <w:rsid w:val="007711EA"/>
    <w:rsid w:val="00782633"/>
    <w:rsid w:val="00790DBA"/>
    <w:rsid w:val="0079126B"/>
    <w:rsid w:val="00795CCE"/>
    <w:rsid w:val="007A40BE"/>
    <w:rsid w:val="007B4A0F"/>
    <w:rsid w:val="007D29DA"/>
    <w:rsid w:val="007D4831"/>
    <w:rsid w:val="007D5C76"/>
    <w:rsid w:val="007D6F20"/>
    <w:rsid w:val="007D7141"/>
    <w:rsid w:val="007E688D"/>
    <w:rsid w:val="007E742E"/>
    <w:rsid w:val="007F5FB9"/>
    <w:rsid w:val="0084680E"/>
    <w:rsid w:val="00847449"/>
    <w:rsid w:val="00854806"/>
    <w:rsid w:val="008641A1"/>
    <w:rsid w:val="008758D1"/>
    <w:rsid w:val="00877214"/>
    <w:rsid w:val="00883A75"/>
    <w:rsid w:val="00893A3F"/>
    <w:rsid w:val="008A0941"/>
    <w:rsid w:val="008A4023"/>
    <w:rsid w:val="008B1CBC"/>
    <w:rsid w:val="008B699F"/>
    <w:rsid w:val="008C278F"/>
    <w:rsid w:val="008C2F1E"/>
    <w:rsid w:val="008D20CB"/>
    <w:rsid w:val="008F06B9"/>
    <w:rsid w:val="0090024C"/>
    <w:rsid w:val="009022AD"/>
    <w:rsid w:val="00912C11"/>
    <w:rsid w:val="00920ED7"/>
    <w:rsid w:val="009473BD"/>
    <w:rsid w:val="00952DC3"/>
    <w:rsid w:val="009565CA"/>
    <w:rsid w:val="009626C9"/>
    <w:rsid w:val="009705B5"/>
    <w:rsid w:val="009705F1"/>
    <w:rsid w:val="009747E1"/>
    <w:rsid w:val="0097495D"/>
    <w:rsid w:val="00992147"/>
    <w:rsid w:val="00996CE7"/>
    <w:rsid w:val="009A0D10"/>
    <w:rsid w:val="009A196B"/>
    <w:rsid w:val="009A1BDE"/>
    <w:rsid w:val="009A4A5F"/>
    <w:rsid w:val="009B18D6"/>
    <w:rsid w:val="009B766A"/>
    <w:rsid w:val="009C21A7"/>
    <w:rsid w:val="009D1F30"/>
    <w:rsid w:val="009D2EC9"/>
    <w:rsid w:val="009D48CE"/>
    <w:rsid w:val="009D583A"/>
    <w:rsid w:val="009E1BB4"/>
    <w:rsid w:val="009F1444"/>
    <w:rsid w:val="009F378A"/>
    <w:rsid w:val="009F74B9"/>
    <w:rsid w:val="00A03C9A"/>
    <w:rsid w:val="00A12EAF"/>
    <w:rsid w:val="00A14A08"/>
    <w:rsid w:val="00A20717"/>
    <w:rsid w:val="00A3173D"/>
    <w:rsid w:val="00A35099"/>
    <w:rsid w:val="00A46345"/>
    <w:rsid w:val="00A519EC"/>
    <w:rsid w:val="00A51B2A"/>
    <w:rsid w:val="00A52F87"/>
    <w:rsid w:val="00A645AB"/>
    <w:rsid w:val="00A7132C"/>
    <w:rsid w:val="00A85B98"/>
    <w:rsid w:val="00A9690B"/>
    <w:rsid w:val="00AA3C90"/>
    <w:rsid w:val="00AA6D87"/>
    <w:rsid w:val="00AB1451"/>
    <w:rsid w:val="00AB47A1"/>
    <w:rsid w:val="00AB4FE3"/>
    <w:rsid w:val="00AC0521"/>
    <w:rsid w:val="00AD1A2C"/>
    <w:rsid w:val="00AD44EF"/>
    <w:rsid w:val="00AD4FEC"/>
    <w:rsid w:val="00AD681E"/>
    <w:rsid w:val="00AE36B8"/>
    <w:rsid w:val="00AE39A1"/>
    <w:rsid w:val="00AE6D2F"/>
    <w:rsid w:val="00AF376C"/>
    <w:rsid w:val="00AF5619"/>
    <w:rsid w:val="00B02064"/>
    <w:rsid w:val="00B024D3"/>
    <w:rsid w:val="00B076E1"/>
    <w:rsid w:val="00B10F3C"/>
    <w:rsid w:val="00B12E22"/>
    <w:rsid w:val="00B16594"/>
    <w:rsid w:val="00B174DB"/>
    <w:rsid w:val="00B17A70"/>
    <w:rsid w:val="00B24A3A"/>
    <w:rsid w:val="00B27B98"/>
    <w:rsid w:val="00B30596"/>
    <w:rsid w:val="00B42972"/>
    <w:rsid w:val="00B43C9C"/>
    <w:rsid w:val="00B44027"/>
    <w:rsid w:val="00B53761"/>
    <w:rsid w:val="00B624F3"/>
    <w:rsid w:val="00B65CF6"/>
    <w:rsid w:val="00B67F84"/>
    <w:rsid w:val="00B82A7D"/>
    <w:rsid w:val="00B8395E"/>
    <w:rsid w:val="00B90C93"/>
    <w:rsid w:val="00B92C18"/>
    <w:rsid w:val="00B934C3"/>
    <w:rsid w:val="00B93E29"/>
    <w:rsid w:val="00B96594"/>
    <w:rsid w:val="00BA7009"/>
    <w:rsid w:val="00BA78C4"/>
    <w:rsid w:val="00BC00B3"/>
    <w:rsid w:val="00BC068A"/>
    <w:rsid w:val="00BC5E69"/>
    <w:rsid w:val="00BC7505"/>
    <w:rsid w:val="00BE3483"/>
    <w:rsid w:val="00BE791E"/>
    <w:rsid w:val="00C041EE"/>
    <w:rsid w:val="00C0639B"/>
    <w:rsid w:val="00C10911"/>
    <w:rsid w:val="00C2447B"/>
    <w:rsid w:val="00C26EBF"/>
    <w:rsid w:val="00C4138C"/>
    <w:rsid w:val="00C44CF2"/>
    <w:rsid w:val="00C51ECD"/>
    <w:rsid w:val="00C60B32"/>
    <w:rsid w:val="00C62111"/>
    <w:rsid w:val="00C71E0E"/>
    <w:rsid w:val="00C71FDC"/>
    <w:rsid w:val="00C82C7A"/>
    <w:rsid w:val="00C845FD"/>
    <w:rsid w:val="00C90574"/>
    <w:rsid w:val="00CA121A"/>
    <w:rsid w:val="00CC1AD4"/>
    <w:rsid w:val="00CD0D52"/>
    <w:rsid w:val="00CD6E79"/>
    <w:rsid w:val="00CF1907"/>
    <w:rsid w:val="00CF1F23"/>
    <w:rsid w:val="00D00241"/>
    <w:rsid w:val="00D067E5"/>
    <w:rsid w:val="00D103B8"/>
    <w:rsid w:val="00D171B8"/>
    <w:rsid w:val="00D228DB"/>
    <w:rsid w:val="00D230FF"/>
    <w:rsid w:val="00D236B3"/>
    <w:rsid w:val="00D40FFD"/>
    <w:rsid w:val="00D41D44"/>
    <w:rsid w:val="00D521AE"/>
    <w:rsid w:val="00D62A02"/>
    <w:rsid w:val="00D63F21"/>
    <w:rsid w:val="00D64DBA"/>
    <w:rsid w:val="00D77D87"/>
    <w:rsid w:val="00D90F3F"/>
    <w:rsid w:val="00D910D2"/>
    <w:rsid w:val="00D950EA"/>
    <w:rsid w:val="00DB138B"/>
    <w:rsid w:val="00DB222D"/>
    <w:rsid w:val="00DB66E4"/>
    <w:rsid w:val="00DC01E8"/>
    <w:rsid w:val="00DC410E"/>
    <w:rsid w:val="00DE0A3C"/>
    <w:rsid w:val="00DE4E84"/>
    <w:rsid w:val="00E02868"/>
    <w:rsid w:val="00E17834"/>
    <w:rsid w:val="00E26B3D"/>
    <w:rsid w:val="00E304C4"/>
    <w:rsid w:val="00E321D9"/>
    <w:rsid w:val="00E35A96"/>
    <w:rsid w:val="00E4232C"/>
    <w:rsid w:val="00E44D8C"/>
    <w:rsid w:val="00E54948"/>
    <w:rsid w:val="00E77F9A"/>
    <w:rsid w:val="00E82619"/>
    <w:rsid w:val="00E82C1C"/>
    <w:rsid w:val="00E91CD1"/>
    <w:rsid w:val="00E950F4"/>
    <w:rsid w:val="00E962D0"/>
    <w:rsid w:val="00E97B89"/>
    <w:rsid w:val="00EB76DE"/>
    <w:rsid w:val="00EC66C3"/>
    <w:rsid w:val="00EC7382"/>
    <w:rsid w:val="00EC7A09"/>
    <w:rsid w:val="00ED3074"/>
    <w:rsid w:val="00ED4317"/>
    <w:rsid w:val="00EF0138"/>
    <w:rsid w:val="00F00493"/>
    <w:rsid w:val="00F209DB"/>
    <w:rsid w:val="00F21B57"/>
    <w:rsid w:val="00F30003"/>
    <w:rsid w:val="00F3071A"/>
    <w:rsid w:val="00F335E4"/>
    <w:rsid w:val="00F3490C"/>
    <w:rsid w:val="00F473E7"/>
    <w:rsid w:val="00F57B0C"/>
    <w:rsid w:val="00F64414"/>
    <w:rsid w:val="00F70AFC"/>
    <w:rsid w:val="00F81EE2"/>
    <w:rsid w:val="00F82F6B"/>
    <w:rsid w:val="00F83B46"/>
    <w:rsid w:val="00FC0D52"/>
    <w:rsid w:val="00FC6F43"/>
    <w:rsid w:val="00FD6F3D"/>
    <w:rsid w:val="00FD737C"/>
    <w:rsid w:val="00FD73EC"/>
    <w:rsid w:val="00FD7C82"/>
    <w:rsid w:val="00FE1768"/>
    <w:rsid w:val="00FE653F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4AF0F"/>
  <w15:chartTrackingRefBased/>
  <w15:docId w15:val="{26D4C3A9-75F6-4E28-8618-1E92F55E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9705F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7A3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0F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both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after="120"/>
      <w:jc w:val="both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pPr>
      <w:spacing w:after="120"/>
      <w:jc w:val="both"/>
    </w:pPr>
  </w:style>
  <w:style w:type="paragraph" w:styleId="Textkrper3">
    <w:name w:val="Body Text 3"/>
    <w:basedOn w:val="Standard"/>
    <w:pPr>
      <w:spacing w:before="120" w:after="120"/>
      <w:ind w:right="-567"/>
      <w:jc w:val="both"/>
    </w:pPr>
  </w:style>
  <w:style w:type="paragraph" w:styleId="Sprechblasentext">
    <w:name w:val="Balloon Text"/>
    <w:basedOn w:val="Standard"/>
    <w:semiHidden/>
    <w:rsid w:val="006E36CB"/>
    <w:rPr>
      <w:rFonts w:ascii="Tahoma" w:hAnsi="Tahoma" w:cs="Tahoma"/>
      <w:sz w:val="16"/>
      <w:szCs w:val="16"/>
    </w:rPr>
  </w:style>
  <w:style w:type="character" w:customStyle="1" w:styleId="magazinetext1">
    <w:name w:val="magazinetext1"/>
    <w:rsid w:val="00B93E29"/>
    <w:rPr>
      <w:rFonts w:ascii="Arial" w:hAnsi="Arial" w:cs="Arial" w:hint="default"/>
      <w:color w:val="000000"/>
      <w:sz w:val="17"/>
      <w:szCs w:val="17"/>
    </w:rPr>
  </w:style>
  <w:style w:type="paragraph" w:styleId="Textkrper-Zeileneinzug">
    <w:name w:val="Body Text Indent"/>
    <w:basedOn w:val="Standard"/>
    <w:rsid w:val="00996CE7"/>
    <w:pPr>
      <w:spacing w:after="120"/>
      <w:ind w:left="283"/>
    </w:pPr>
  </w:style>
  <w:style w:type="paragraph" w:styleId="Textkrper">
    <w:name w:val="Body Text"/>
    <w:basedOn w:val="Standard"/>
    <w:rsid w:val="005A7A3B"/>
    <w:pPr>
      <w:spacing w:after="120"/>
    </w:pPr>
  </w:style>
  <w:style w:type="paragraph" w:styleId="Beschriftung">
    <w:name w:val="caption"/>
    <w:basedOn w:val="Standard"/>
    <w:next w:val="Standard"/>
    <w:qFormat/>
    <w:rsid w:val="005A7A3B"/>
    <w:pPr>
      <w:autoSpaceDE w:val="0"/>
      <w:autoSpaceDN w:val="0"/>
      <w:adjustRightInd w:val="0"/>
      <w:spacing w:after="120"/>
    </w:pPr>
    <w:rPr>
      <w:rFonts w:cs="Arial"/>
      <w:b/>
      <w:bCs/>
      <w:sz w:val="28"/>
      <w:szCs w:val="17"/>
    </w:rPr>
  </w:style>
  <w:style w:type="character" w:styleId="Hyperlink">
    <w:name w:val="Hyperlink"/>
    <w:rsid w:val="00B82A7D"/>
    <w:rPr>
      <w:color w:val="0000FF"/>
      <w:u w:val="single"/>
    </w:rPr>
  </w:style>
  <w:style w:type="paragraph" w:styleId="Textkrper-Einzug2">
    <w:name w:val="Body Text Indent 2"/>
    <w:basedOn w:val="Standard"/>
    <w:rsid w:val="009705F1"/>
    <w:pPr>
      <w:spacing w:after="120" w:line="480" w:lineRule="auto"/>
      <w:ind w:left="283"/>
    </w:pPr>
  </w:style>
  <w:style w:type="paragraph" w:styleId="KeinLeerraum">
    <w:name w:val="No Spacing"/>
    <w:qFormat/>
    <w:rsid w:val="00FD73EC"/>
    <w:rPr>
      <w:rFonts w:ascii="Calibri" w:eastAsia="Calibri" w:hAnsi="Calibri"/>
      <w:sz w:val="22"/>
      <w:szCs w:val="22"/>
      <w:lang w:eastAsia="en-US"/>
    </w:rPr>
  </w:style>
  <w:style w:type="character" w:styleId="Fett">
    <w:name w:val="Strong"/>
    <w:qFormat/>
    <w:rsid w:val="00400C46"/>
    <w:rPr>
      <w:b/>
      <w:bCs/>
    </w:rPr>
  </w:style>
  <w:style w:type="character" w:customStyle="1" w:styleId="text">
    <w:name w:val="text"/>
    <w:basedOn w:val="Absatz-Standardschriftart"/>
    <w:rsid w:val="002C45D5"/>
  </w:style>
  <w:style w:type="paragraph" w:styleId="StandardWeb">
    <w:name w:val="Normal (Web)"/>
    <w:basedOn w:val="Standard"/>
    <w:rsid w:val="00C71E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istenabsatz1">
    <w:name w:val="Listenabsatz1"/>
    <w:basedOn w:val="Standard"/>
    <w:rsid w:val="00726719"/>
    <w:pPr>
      <w:spacing w:after="200" w:line="276" w:lineRule="auto"/>
      <w:ind w:left="720"/>
      <w:contextualSpacing/>
    </w:pPr>
    <w:rPr>
      <w:rFonts w:cs="Arial"/>
      <w:szCs w:val="24"/>
      <w:lang w:eastAsia="en-US"/>
    </w:rPr>
  </w:style>
  <w:style w:type="character" w:customStyle="1" w:styleId="magazinetext">
    <w:name w:val="magazinetext"/>
    <w:basedOn w:val="Absatz-Standardschriftart"/>
    <w:rsid w:val="0061158B"/>
  </w:style>
  <w:style w:type="character" w:customStyle="1" w:styleId="apple-converted-space">
    <w:name w:val="apple-converted-space"/>
    <w:basedOn w:val="Absatz-Standardschriftart"/>
    <w:rsid w:val="002F30CB"/>
  </w:style>
  <w:style w:type="paragraph" w:customStyle="1" w:styleId="BrsenvereinSubhead">
    <w:name w:val="Börsenverein_Subhead"/>
    <w:basedOn w:val="Standard"/>
    <w:next w:val="Standard"/>
    <w:rsid w:val="003B0517"/>
    <w:pPr>
      <w:spacing w:after="240" w:line="240" w:lineRule="exact"/>
    </w:pPr>
    <w:rPr>
      <w:sz w:val="20"/>
    </w:rPr>
  </w:style>
  <w:style w:type="character" w:styleId="BesuchterLink">
    <w:name w:val="FollowedHyperlink"/>
    <w:rsid w:val="00525FD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88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069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Pressemitteil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415</Words>
  <Characters>3058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Stadtverband Saarbrücken</Company>
  <LinksUpToDate>false</LinksUpToDate>
  <CharactersWithSpaces>3467</CharactersWithSpaces>
  <SharedDoc>false</SharedDoc>
  <HLinks>
    <vt:vector size="6" baseType="variant">
      <vt:variant>
        <vt:i4>2031647</vt:i4>
      </vt:variant>
      <vt:variant>
        <vt:i4>0</vt:i4>
      </vt:variant>
      <vt:variant>
        <vt:i4>0</vt:i4>
      </vt:variant>
      <vt:variant>
        <vt:i4>5</vt:i4>
      </vt:variant>
      <vt:variant>
        <vt:lpwstr>http://www.regionalverband.de/anmeldetermine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Daniel Schappert</dc:creator>
  <cp:keywords/>
  <dc:description/>
  <cp:lastModifiedBy>Daniel Schappert</cp:lastModifiedBy>
  <cp:revision>6</cp:revision>
  <cp:lastPrinted>2026-10-08T11:05:00Z</cp:lastPrinted>
  <dcterms:created xsi:type="dcterms:W3CDTF">2026-10-06T09:23:00Z</dcterms:created>
  <dcterms:modified xsi:type="dcterms:W3CDTF">2026-10-12T09:04:00Z</dcterms:modified>
</cp:coreProperties>
</file>