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77777777"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21DC543A" w:rsidR="00B614BD" w:rsidRPr="004E0187" w:rsidRDefault="00B614BD" w:rsidP="00057CFA">
      <w:pPr>
        <w:rPr>
          <w:sz w:val="24"/>
        </w:rPr>
      </w:pPr>
      <w:r w:rsidRPr="004E0187">
        <w:rPr>
          <w:sz w:val="24"/>
        </w:rPr>
        <w:t xml:space="preserve">Nr. </w:t>
      </w:r>
      <w:r w:rsidR="002E4503">
        <w:rPr>
          <w:sz w:val="24"/>
        </w:rPr>
        <w:t>127</w:t>
      </w:r>
      <w:r w:rsidR="00EB6945">
        <w:rPr>
          <w:sz w:val="24"/>
        </w:rPr>
        <w:t xml:space="preserve"> </w:t>
      </w:r>
      <w:r w:rsidR="00040D9C" w:rsidRPr="004E0187">
        <w:rPr>
          <w:sz w:val="24"/>
        </w:rPr>
        <w:t>vom</w:t>
      </w:r>
      <w:r w:rsidR="0086755F">
        <w:rPr>
          <w:sz w:val="24"/>
        </w:rPr>
        <w:t xml:space="preserve"> </w:t>
      </w:r>
      <w:r w:rsidR="0020408D">
        <w:rPr>
          <w:sz w:val="24"/>
        </w:rPr>
        <w:t>28</w:t>
      </w:r>
      <w:r w:rsidR="001B4569">
        <w:rPr>
          <w:sz w:val="24"/>
        </w:rPr>
        <w:t>.08.</w:t>
      </w:r>
      <w:r w:rsidR="00D169FB">
        <w:rPr>
          <w:sz w:val="24"/>
        </w:rPr>
        <w:t>202</w:t>
      </w:r>
      <w:r w:rsidR="00D11B2C">
        <w:rPr>
          <w:sz w:val="24"/>
        </w:rPr>
        <w:t>6</w:t>
      </w:r>
      <w:r w:rsidR="00DD0B69">
        <w:rPr>
          <w:sz w:val="24"/>
        </w:rPr>
        <w:t xml:space="preserve">  </w:t>
      </w:r>
      <w:r w:rsidR="00B22DF1">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67B79534" w14:textId="77777777" w:rsidR="00510DC7" w:rsidRDefault="00510DC7" w:rsidP="00057CFA">
      <w:pPr>
        <w:rPr>
          <w:b/>
          <w:sz w:val="28"/>
          <w:szCs w:val="26"/>
        </w:rPr>
      </w:pPr>
    </w:p>
    <w:p w14:paraId="3004B02C" w14:textId="4B965DC1" w:rsidR="00A51228" w:rsidRPr="0020408D" w:rsidRDefault="0020408D" w:rsidP="0092755C">
      <w:pPr>
        <w:pStyle w:val="mb-3"/>
        <w:shd w:val="clear" w:color="auto" w:fill="FFFFFF"/>
        <w:spacing w:before="0" w:beforeAutospacing="0" w:after="0" w:afterAutospacing="0"/>
        <w:rPr>
          <w:rFonts w:ascii="Arial" w:hAnsi="Arial" w:cs="Arial"/>
          <w:sz w:val="32"/>
          <w:szCs w:val="32"/>
        </w:rPr>
      </w:pPr>
      <w:r w:rsidRPr="0020408D">
        <w:rPr>
          <w:rFonts w:ascii="Arial" w:hAnsi="Arial" w:cs="Arial"/>
          <w:b/>
          <w:bCs/>
          <w:sz w:val="32"/>
          <w:szCs w:val="32"/>
          <w:shd w:val="clear" w:color="auto" w:fill="FFFFFF"/>
        </w:rPr>
        <w:t>„Kleine Heimat“ feiert Geburtstag – Kita-Fest am 5. September</w:t>
      </w:r>
    </w:p>
    <w:p w14:paraId="59B9403F" w14:textId="6898DA13" w:rsidR="00B7252C" w:rsidRPr="00B3584C" w:rsidRDefault="00B7252C" w:rsidP="00B3584C">
      <w:pPr>
        <w:spacing w:line="276" w:lineRule="auto"/>
        <w:sectPr w:rsidR="00B7252C" w:rsidRPr="00B3584C" w:rsidSect="004E64C9">
          <w:headerReference w:type="default" r:id="rId8"/>
          <w:type w:val="continuous"/>
          <w:pgSz w:w="11906" w:h="16838"/>
          <w:pgMar w:top="6238" w:right="567" w:bottom="1134" w:left="1332" w:header="709" w:footer="1417" w:gutter="0"/>
          <w:cols w:space="708"/>
          <w:docGrid w:linePitch="360"/>
        </w:sectPr>
      </w:pPr>
    </w:p>
    <w:p w14:paraId="340ECB6B" w14:textId="77777777" w:rsidR="009A23EB" w:rsidRPr="009A23EB" w:rsidRDefault="009A23EB" w:rsidP="009A23EB"/>
    <w:p w14:paraId="417E2A7B" w14:textId="1CEC02B0" w:rsidR="0020408D" w:rsidRPr="0020408D" w:rsidRDefault="0020408D" w:rsidP="0020408D">
      <w:pPr>
        <w:shd w:val="clear" w:color="auto" w:fill="FFFFFF"/>
        <w:spacing w:after="180"/>
        <w:rPr>
          <w:rFonts w:eastAsia="Times New Roman" w:cs="Arial"/>
          <w:b/>
          <w:bCs/>
          <w:sz w:val="21"/>
          <w:szCs w:val="21"/>
          <w:lang w:eastAsia="de-DE"/>
        </w:rPr>
      </w:pPr>
      <w:r w:rsidRPr="0020408D">
        <w:rPr>
          <w:rFonts w:eastAsia="Times New Roman" w:cs="Arial"/>
          <w:b/>
          <w:bCs/>
          <w:sz w:val="21"/>
          <w:szCs w:val="21"/>
          <w:lang w:eastAsia="de-DE"/>
        </w:rPr>
        <w:t>Die Kindertagesstätte „Kleine Heimat“ am Marktplatz feiert in diesem Jahr ihr zehnjähriges Bestehen als eigenständige Einrichtung – und lädt dazu am Samstag, 5. September 2026, von 15 bis 18 Uhr zu einem fröhlichen Kita-Fest ein. Rund um das Gebäude und auf dem Spielplatz warten Spiel- und Mitmachaktionen auf kleine und große Gäste.</w:t>
      </w:r>
    </w:p>
    <w:p w14:paraId="20307FF6" w14:textId="5B896C88" w:rsidR="0020408D" w:rsidRPr="0020408D" w:rsidRDefault="0020408D" w:rsidP="0020408D">
      <w:pPr>
        <w:shd w:val="clear" w:color="auto" w:fill="FFFFFF"/>
        <w:spacing w:after="180"/>
        <w:rPr>
          <w:rFonts w:eastAsia="Times New Roman" w:cs="Arial"/>
          <w:sz w:val="21"/>
          <w:szCs w:val="21"/>
          <w:lang w:eastAsia="de-DE"/>
        </w:rPr>
      </w:pPr>
      <w:r w:rsidRPr="0020408D">
        <w:rPr>
          <w:rFonts w:eastAsia="Times New Roman" w:cs="Arial"/>
          <w:sz w:val="21"/>
          <w:szCs w:val="21"/>
          <w:lang w:eastAsia="de-DE"/>
        </w:rPr>
        <w:t xml:space="preserve">Eröffnet wurde der damalige Neubau bereits 2013 – zunächst allerdings als Außenstelle der Kita „Abenteuerland“ am Thomas-Mann-Ring. Seit 2016 ist die Einrichtung mit </w:t>
      </w:r>
      <w:r w:rsidR="005F757E">
        <w:rPr>
          <w:rFonts w:eastAsia="Times New Roman" w:cs="Arial"/>
          <w:sz w:val="21"/>
          <w:szCs w:val="21"/>
          <w:lang w:eastAsia="de-DE"/>
        </w:rPr>
        <w:t xml:space="preserve">aktuell </w:t>
      </w:r>
      <w:r w:rsidRPr="0020408D">
        <w:rPr>
          <w:rFonts w:eastAsia="Times New Roman" w:cs="Arial"/>
          <w:sz w:val="21"/>
          <w:szCs w:val="21"/>
          <w:lang w:eastAsia="de-DE"/>
        </w:rPr>
        <w:t xml:space="preserve">rund 30 Krippenplätzen in zwei Gruppen </w:t>
      </w:r>
      <w:r w:rsidR="005F757E">
        <w:rPr>
          <w:rFonts w:eastAsia="Times New Roman" w:cs="Arial"/>
          <w:sz w:val="21"/>
          <w:szCs w:val="21"/>
          <w:lang w:eastAsia="de-DE"/>
        </w:rPr>
        <w:t xml:space="preserve">(vormittags/ganztags) </w:t>
      </w:r>
      <w:r w:rsidRPr="0020408D">
        <w:rPr>
          <w:rFonts w:eastAsia="Times New Roman" w:cs="Arial"/>
          <w:sz w:val="21"/>
          <w:szCs w:val="21"/>
          <w:lang w:eastAsia="de-DE"/>
        </w:rPr>
        <w:t>eigenständig. Zunächst behielt sie den bekannten Namen „Abenteuerland“</w:t>
      </w:r>
      <w:r>
        <w:rPr>
          <w:rFonts w:eastAsia="Times New Roman" w:cs="Arial"/>
          <w:sz w:val="21"/>
          <w:szCs w:val="21"/>
          <w:lang w:eastAsia="de-DE"/>
        </w:rPr>
        <w:t xml:space="preserve"> bei</w:t>
      </w:r>
      <w:r w:rsidRPr="0020408D">
        <w:rPr>
          <w:rFonts w:eastAsia="Times New Roman" w:cs="Arial"/>
          <w:sz w:val="21"/>
          <w:szCs w:val="21"/>
          <w:lang w:eastAsia="de-DE"/>
        </w:rPr>
        <w:t xml:space="preserve">, auch weil die Verbindung zur „großen Schwester“ noch lange eng blieb. Mit der Zeit stellte sich das Team aber vollständig auf eigene Füße. Folgerichtig bekam die Kita Anfang 2026 schließlich auch einen eigenen Namen, ausgewählt unter Mitwirkung der Öffentlichkeit in einem </w:t>
      </w:r>
      <w:proofErr w:type="spellStart"/>
      <w:r w:rsidRPr="0020408D">
        <w:rPr>
          <w:rFonts w:eastAsia="Times New Roman" w:cs="Arial"/>
          <w:sz w:val="21"/>
          <w:szCs w:val="21"/>
          <w:lang w:eastAsia="de-DE"/>
        </w:rPr>
        <w:t>Social</w:t>
      </w:r>
      <w:proofErr w:type="spellEnd"/>
      <w:r w:rsidRPr="0020408D">
        <w:rPr>
          <w:rFonts w:eastAsia="Times New Roman" w:cs="Arial"/>
          <w:sz w:val="21"/>
          <w:szCs w:val="21"/>
          <w:lang w:eastAsia="de-DE"/>
        </w:rPr>
        <w:t xml:space="preserve">-Media-Brainstorming: </w:t>
      </w:r>
      <w:r w:rsidR="0056279B">
        <w:rPr>
          <w:rFonts w:eastAsia="Times New Roman" w:cs="Arial"/>
          <w:sz w:val="21"/>
          <w:szCs w:val="21"/>
          <w:lang w:eastAsia="de-DE"/>
        </w:rPr>
        <w:t>Aus</w:t>
      </w:r>
      <w:r w:rsidRPr="0020408D">
        <w:rPr>
          <w:rFonts w:eastAsia="Times New Roman" w:cs="Arial"/>
          <w:sz w:val="21"/>
          <w:szCs w:val="21"/>
          <w:lang w:eastAsia="de-DE"/>
        </w:rPr>
        <w:t xml:space="preserve"> gut 100 Vorschlägen </w:t>
      </w:r>
      <w:r>
        <w:rPr>
          <w:rFonts w:eastAsia="Times New Roman" w:cs="Arial"/>
          <w:sz w:val="21"/>
          <w:szCs w:val="21"/>
          <w:lang w:eastAsia="de-DE"/>
        </w:rPr>
        <w:t>entschieden sich</w:t>
      </w:r>
      <w:r w:rsidRPr="0020408D">
        <w:rPr>
          <w:rFonts w:eastAsia="Times New Roman" w:cs="Arial"/>
          <w:sz w:val="21"/>
          <w:szCs w:val="21"/>
          <w:lang w:eastAsia="de-DE"/>
        </w:rPr>
        <w:t xml:space="preserve"> Leitung und Team</w:t>
      </w:r>
      <w:r>
        <w:rPr>
          <w:rFonts w:eastAsia="Times New Roman" w:cs="Arial"/>
          <w:sz w:val="21"/>
          <w:szCs w:val="21"/>
          <w:lang w:eastAsia="de-DE"/>
        </w:rPr>
        <w:t xml:space="preserve"> für</w:t>
      </w:r>
      <w:r w:rsidRPr="0020408D">
        <w:rPr>
          <w:rFonts w:eastAsia="Times New Roman" w:cs="Arial"/>
          <w:sz w:val="21"/>
          <w:szCs w:val="21"/>
          <w:lang w:eastAsia="de-DE"/>
        </w:rPr>
        <w:t xml:space="preserve"> ihren Favoriten – seitdem heißt die Kita „Kleine Heimat“.</w:t>
      </w:r>
    </w:p>
    <w:p w14:paraId="7FA9BA95" w14:textId="4C0563A3" w:rsidR="0020408D" w:rsidRPr="0020408D" w:rsidRDefault="0056279B" w:rsidP="0020408D">
      <w:pPr>
        <w:shd w:val="clear" w:color="auto" w:fill="FFFFFF"/>
        <w:spacing w:after="180"/>
        <w:rPr>
          <w:rFonts w:eastAsia="Times New Roman" w:cs="Arial"/>
          <w:sz w:val="21"/>
          <w:szCs w:val="21"/>
          <w:lang w:eastAsia="de-DE"/>
        </w:rPr>
      </w:pPr>
      <w:r>
        <w:rPr>
          <w:rFonts w:cs="Arial"/>
          <w:sz w:val="21"/>
          <w:szCs w:val="21"/>
        </w:rPr>
        <w:t>Und das passt perfekt zu dieser eher kleinen, überschaubaren Einrichtung, in der nur Kleinkinder bis 3 Jahre betreut werden und in der der Alltag deshalb ein bisschen ruhiger und familiärer ist als in größeren Häusern mit Krippen- und Kindergartengruppen</w:t>
      </w:r>
      <w:r w:rsidR="0020408D" w:rsidRPr="0020408D">
        <w:rPr>
          <w:rFonts w:eastAsia="Times New Roman" w:cs="Arial"/>
          <w:sz w:val="21"/>
          <w:szCs w:val="21"/>
          <w:lang w:eastAsia="de-DE"/>
        </w:rPr>
        <w:t>.</w:t>
      </w:r>
      <w:r w:rsidRPr="0020408D">
        <w:rPr>
          <w:rFonts w:eastAsia="Times New Roman" w:cs="Arial"/>
          <w:sz w:val="21"/>
          <w:szCs w:val="21"/>
          <w:lang w:eastAsia="de-DE"/>
        </w:rPr>
        <w:t xml:space="preserve"> </w:t>
      </w:r>
      <w:r w:rsidR="0020408D" w:rsidRPr="0020408D">
        <w:rPr>
          <w:rFonts w:eastAsia="Times New Roman" w:cs="Arial"/>
          <w:sz w:val="21"/>
          <w:szCs w:val="21"/>
          <w:lang w:eastAsia="de-DE"/>
        </w:rPr>
        <w:t>Heute gehören sieben Erzieherinnen und zwei Sozialassistentinnen zum Team</w:t>
      </w:r>
      <w:r w:rsidR="0020408D">
        <w:rPr>
          <w:rFonts w:eastAsia="Times New Roman" w:cs="Arial"/>
          <w:sz w:val="21"/>
          <w:szCs w:val="21"/>
          <w:lang w:eastAsia="de-DE"/>
        </w:rPr>
        <w:t xml:space="preserve"> unter der Leitung von Britt-Sophie </w:t>
      </w:r>
      <w:proofErr w:type="spellStart"/>
      <w:r w:rsidR="0020408D">
        <w:rPr>
          <w:rFonts w:eastAsia="Times New Roman" w:cs="Arial"/>
          <w:sz w:val="21"/>
          <w:szCs w:val="21"/>
          <w:lang w:eastAsia="de-DE"/>
        </w:rPr>
        <w:t>Kohlsdorf</w:t>
      </w:r>
      <w:proofErr w:type="spellEnd"/>
      <w:r w:rsidR="0020408D">
        <w:rPr>
          <w:rFonts w:eastAsia="Times New Roman" w:cs="Arial"/>
          <w:sz w:val="21"/>
          <w:szCs w:val="21"/>
          <w:lang w:eastAsia="de-DE"/>
        </w:rPr>
        <w:t>.</w:t>
      </w:r>
      <w:r w:rsidR="0020408D" w:rsidRPr="0020408D">
        <w:rPr>
          <w:rFonts w:eastAsia="Times New Roman" w:cs="Arial"/>
          <w:sz w:val="21"/>
          <w:szCs w:val="21"/>
          <w:lang w:eastAsia="de-DE"/>
        </w:rPr>
        <w:t xml:space="preserve"> Gearbeitet wird seit Beginn nach einem teiloffenen Konzept, orientiert an der Idee des </w:t>
      </w:r>
      <w:r w:rsidR="0020408D">
        <w:rPr>
          <w:rFonts w:eastAsia="Times New Roman" w:cs="Arial"/>
          <w:sz w:val="21"/>
          <w:szCs w:val="21"/>
          <w:lang w:eastAsia="de-DE"/>
        </w:rPr>
        <w:t xml:space="preserve">berühmten </w:t>
      </w:r>
      <w:r w:rsidR="0020408D" w:rsidRPr="0020408D">
        <w:rPr>
          <w:rFonts w:eastAsia="Times New Roman" w:cs="Arial"/>
          <w:sz w:val="21"/>
          <w:szCs w:val="21"/>
          <w:lang w:eastAsia="de-DE"/>
        </w:rPr>
        <w:t xml:space="preserve">Schweizer </w:t>
      </w:r>
      <w:r w:rsidR="0020408D">
        <w:rPr>
          <w:rFonts w:eastAsia="Times New Roman" w:cs="Arial"/>
          <w:sz w:val="21"/>
          <w:szCs w:val="21"/>
          <w:lang w:eastAsia="de-DE"/>
        </w:rPr>
        <w:t>Reform-</w:t>
      </w:r>
      <w:r w:rsidR="0020408D" w:rsidRPr="0020408D">
        <w:rPr>
          <w:rFonts w:eastAsia="Times New Roman" w:cs="Arial"/>
          <w:sz w:val="21"/>
          <w:szCs w:val="21"/>
          <w:lang w:eastAsia="de-DE"/>
        </w:rPr>
        <w:t xml:space="preserve">Pädagogen Johann Heinrich Pestalozzi: „Dein Kind sei so frei es immer kann.“ Die Kinder dürfen sich im Haus frei bewegen, selbst entscheiden, in welchem Raum sie bei welchen Aktivitäten dabei sein möchten, eigene Ideen verfolgen und sich ausprobieren. </w:t>
      </w:r>
      <w:r w:rsidR="0020408D">
        <w:rPr>
          <w:rFonts w:cs="Arial"/>
          <w:sz w:val="21"/>
          <w:szCs w:val="21"/>
        </w:rPr>
        <w:t>Teiloffen nur deshalb, weil die Kleinen oben auf den Emporen der Gruppenräume und draußen auf dem Spielplatz aus Sicherheitsgründen nur begleitet herumtoben dürfen</w:t>
      </w:r>
      <w:r w:rsidR="0020408D">
        <w:rPr>
          <w:rFonts w:eastAsia="Times New Roman" w:cs="Arial"/>
          <w:sz w:val="21"/>
          <w:szCs w:val="21"/>
          <w:lang w:eastAsia="de-DE"/>
        </w:rPr>
        <w:t>.</w:t>
      </w:r>
      <w:r w:rsidR="0020408D" w:rsidRPr="0020408D">
        <w:rPr>
          <w:rFonts w:eastAsia="Times New Roman" w:cs="Arial"/>
          <w:sz w:val="21"/>
          <w:szCs w:val="21"/>
          <w:lang w:eastAsia="de-DE"/>
        </w:rPr>
        <w:t xml:space="preserve"> Nach draußen geht es deshalb immer gemeinsam oder in kleinen Gruppen – aber so oft, wie Organisation und Wetter es zulassen.</w:t>
      </w:r>
    </w:p>
    <w:p w14:paraId="2D67EB81" w14:textId="2916A5F5" w:rsidR="0020408D" w:rsidRPr="0020408D" w:rsidRDefault="0020408D" w:rsidP="0020408D">
      <w:pPr>
        <w:shd w:val="clear" w:color="auto" w:fill="FFFFFF"/>
        <w:spacing w:after="180"/>
        <w:rPr>
          <w:rFonts w:eastAsia="Times New Roman" w:cs="Arial"/>
          <w:sz w:val="21"/>
          <w:szCs w:val="21"/>
          <w:lang w:eastAsia="de-DE"/>
        </w:rPr>
      </w:pPr>
      <w:r w:rsidRPr="0020408D">
        <w:rPr>
          <w:rFonts w:eastAsia="Times New Roman" w:cs="Arial"/>
          <w:sz w:val="21"/>
          <w:szCs w:val="21"/>
          <w:lang w:eastAsia="de-DE"/>
        </w:rPr>
        <w:t>Eine Besonderheit im Vergleich zu den anderen städtischen Kitas: Die „Kleine Heimat“ wird als Betriebs</w:t>
      </w:r>
      <w:r>
        <w:rPr>
          <w:rFonts w:eastAsia="Times New Roman" w:cs="Arial"/>
          <w:sz w:val="21"/>
          <w:szCs w:val="21"/>
          <w:lang w:eastAsia="de-DE"/>
        </w:rPr>
        <w:t>-K</w:t>
      </w:r>
      <w:r w:rsidRPr="0020408D">
        <w:rPr>
          <w:rFonts w:eastAsia="Times New Roman" w:cs="Arial"/>
          <w:sz w:val="21"/>
          <w:szCs w:val="21"/>
          <w:lang w:eastAsia="de-DE"/>
        </w:rPr>
        <w:t xml:space="preserve">ita der direkt benachbarten Kreisverwaltung geführt. Der Landkreis kann bis zu zwei Drittel der Plätze für Kinder seiner Mitarbeitenden nutzen, die übrigen Plätze werden </w:t>
      </w:r>
      <w:r w:rsidR="0056279B">
        <w:rPr>
          <w:rFonts w:eastAsia="Times New Roman" w:cs="Arial"/>
          <w:sz w:val="21"/>
          <w:szCs w:val="21"/>
          <w:lang w:eastAsia="de-DE"/>
        </w:rPr>
        <w:t xml:space="preserve">an andere Cloppenburger Familien </w:t>
      </w:r>
      <w:r w:rsidRPr="0020408D">
        <w:rPr>
          <w:rFonts w:eastAsia="Times New Roman" w:cs="Arial"/>
          <w:sz w:val="21"/>
          <w:szCs w:val="21"/>
          <w:lang w:eastAsia="de-DE"/>
        </w:rPr>
        <w:t>vergeben. Wie stark dieses Kontingent tatsächlich genutzt wird, variiert von Jahr zu Jahr je nach Bedarf.</w:t>
      </w:r>
    </w:p>
    <w:p w14:paraId="088C18C9" w14:textId="77777777" w:rsidR="0056279B" w:rsidRDefault="0020408D" w:rsidP="0056279B">
      <w:pPr>
        <w:shd w:val="clear" w:color="auto" w:fill="FFFFFF"/>
        <w:spacing w:after="180"/>
        <w:rPr>
          <w:rFonts w:cs="Arial"/>
          <w:sz w:val="21"/>
          <w:szCs w:val="21"/>
        </w:rPr>
      </w:pPr>
      <w:r w:rsidRPr="0020408D">
        <w:rPr>
          <w:rFonts w:eastAsia="Times New Roman" w:cs="Arial"/>
          <w:sz w:val="21"/>
          <w:szCs w:val="21"/>
          <w:lang w:eastAsia="de-DE"/>
        </w:rPr>
        <w:lastRenderedPageBreak/>
        <w:t xml:space="preserve">Beim Jubiläumsfest am 5. September können sich die Gäste auf viele Spielstationen im Haus und auf dem </w:t>
      </w:r>
      <w:r w:rsidR="0056279B">
        <w:rPr>
          <w:rFonts w:eastAsia="Times New Roman" w:cs="Arial"/>
          <w:sz w:val="21"/>
          <w:szCs w:val="21"/>
          <w:lang w:eastAsia="de-DE"/>
        </w:rPr>
        <w:t>Spielplatz</w:t>
      </w:r>
      <w:r w:rsidRPr="0020408D">
        <w:rPr>
          <w:rFonts w:eastAsia="Times New Roman" w:cs="Arial"/>
          <w:sz w:val="21"/>
          <w:szCs w:val="21"/>
          <w:lang w:eastAsia="de-DE"/>
        </w:rPr>
        <w:t xml:space="preserve"> freuen. Neben verschiedenen Mitmachangeboten </w:t>
      </w:r>
      <w:r w:rsidR="0056279B">
        <w:rPr>
          <w:rFonts w:eastAsia="Times New Roman" w:cs="Arial"/>
          <w:sz w:val="21"/>
          <w:szCs w:val="21"/>
          <w:lang w:eastAsia="de-DE"/>
        </w:rPr>
        <w:t>gibt es</w:t>
      </w:r>
      <w:r w:rsidRPr="0020408D">
        <w:rPr>
          <w:rFonts w:eastAsia="Times New Roman" w:cs="Arial"/>
          <w:sz w:val="21"/>
          <w:szCs w:val="21"/>
          <w:lang w:eastAsia="de-DE"/>
        </w:rPr>
        <w:t xml:space="preserve"> eine Hüpfburg, außerdem baut „Igel-Jupp“ seine Spielstraße auf. </w:t>
      </w:r>
      <w:r w:rsidR="0056279B">
        <w:rPr>
          <w:rFonts w:cs="Arial"/>
          <w:sz w:val="21"/>
          <w:szCs w:val="21"/>
        </w:rPr>
        <w:t xml:space="preserve">Zur Stärkung gibt es kühle Getränke und Bratwurst vom Grill. </w:t>
      </w:r>
    </w:p>
    <w:p w14:paraId="6CDAB111" w14:textId="6CC10E16" w:rsidR="0020408D" w:rsidRDefault="0020408D" w:rsidP="0056279B">
      <w:pPr>
        <w:shd w:val="clear" w:color="auto" w:fill="FFFFFF"/>
        <w:spacing w:after="180"/>
        <w:rPr>
          <w:rFonts w:eastAsia="Times New Roman" w:cs="Arial"/>
          <w:sz w:val="21"/>
          <w:szCs w:val="21"/>
          <w:lang w:eastAsia="de-DE"/>
        </w:rPr>
      </w:pPr>
      <w:r w:rsidRPr="0020408D">
        <w:rPr>
          <w:rFonts w:eastAsia="Times New Roman" w:cs="Arial"/>
          <w:sz w:val="21"/>
          <w:szCs w:val="21"/>
          <w:lang w:eastAsia="de-DE"/>
        </w:rPr>
        <w:t xml:space="preserve">Alle interessierten Familien, Nachbarn </w:t>
      </w:r>
      <w:r w:rsidR="0056279B">
        <w:rPr>
          <w:rFonts w:eastAsia="Times New Roman" w:cs="Arial"/>
          <w:sz w:val="21"/>
          <w:szCs w:val="21"/>
          <w:lang w:eastAsia="de-DE"/>
        </w:rPr>
        <w:t>und auch „</w:t>
      </w:r>
      <w:r w:rsidRPr="0020408D">
        <w:rPr>
          <w:rFonts w:eastAsia="Times New Roman" w:cs="Arial"/>
          <w:sz w:val="21"/>
          <w:szCs w:val="21"/>
          <w:lang w:eastAsia="de-DE"/>
        </w:rPr>
        <w:t>Ehemalige</w:t>
      </w:r>
      <w:r w:rsidR="0056279B">
        <w:rPr>
          <w:rFonts w:eastAsia="Times New Roman" w:cs="Arial"/>
          <w:sz w:val="21"/>
          <w:szCs w:val="21"/>
          <w:lang w:eastAsia="de-DE"/>
        </w:rPr>
        <w:t>“</w:t>
      </w:r>
      <w:r w:rsidRPr="0020408D">
        <w:rPr>
          <w:rFonts w:eastAsia="Times New Roman" w:cs="Arial"/>
          <w:sz w:val="21"/>
          <w:szCs w:val="21"/>
          <w:lang w:eastAsia="de-DE"/>
        </w:rPr>
        <w:t xml:space="preserve"> sind herzlich eingeladen, mitzufeiern.</w:t>
      </w:r>
    </w:p>
    <w:p w14:paraId="45465D8D" w14:textId="377FB1EE" w:rsidR="0056279B" w:rsidRDefault="0056279B" w:rsidP="0056279B">
      <w:pPr>
        <w:shd w:val="clear" w:color="auto" w:fill="FFFFFF"/>
        <w:spacing w:after="180"/>
        <w:rPr>
          <w:rFonts w:eastAsia="Times New Roman" w:cs="Arial"/>
          <w:sz w:val="21"/>
          <w:szCs w:val="21"/>
          <w:lang w:eastAsia="de-DE"/>
        </w:rPr>
      </w:pPr>
    </w:p>
    <w:p w14:paraId="38D9CAC8" w14:textId="52DA21D6" w:rsidR="0056279B" w:rsidRDefault="0056279B" w:rsidP="0056279B">
      <w:pPr>
        <w:shd w:val="clear" w:color="auto" w:fill="FFFFFF"/>
        <w:spacing w:after="180"/>
        <w:rPr>
          <w:rFonts w:eastAsia="Times New Roman" w:cs="Arial"/>
          <w:sz w:val="21"/>
          <w:szCs w:val="21"/>
          <w:lang w:eastAsia="de-DE"/>
        </w:rPr>
      </w:pPr>
      <w:r>
        <w:rPr>
          <w:rFonts w:eastAsia="Times New Roman" w:cs="Arial"/>
          <w:sz w:val="21"/>
          <w:szCs w:val="21"/>
          <w:lang w:eastAsia="de-DE"/>
        </w:rPr>
        <w:t xml:space="preserve">…… </w:t>
      </w:r>
    </w:p>
    <w:p w14:paraId="1550EE21" w14:textId="5CCC243B" w:rsidR="0056279B" w:rsidRDefault="0056279B" w:rsidP="0056279B">
      <w:pPr>
        <w:shd w:val="clear" w:color="auto" w:fill="FFFFFF"/>
        <w:spacing w:after="180"/>
        <w:rPr>
          <w:rFonts w:eastAsia="Times New Roman" w:cs="Arial"/>
          <w:sz w:val="21"/>
          <w:szCs w:val="21"/>
          <w:lang w:eastAsia="de-DE"/>
        </w:rPr>
      </w:pPr>
    </w:p>
    <w:p w14:paraId="1E96C6C6" w14:textId="1BDBA2AA" w:rsidR="0056279B" w:rsidRDefault="0056279B" w:rsidP="0056279B">
      <w:pPr>
        <w:shd w:val="clear" w:color="auto" w:fill="FFFFFF"/>
        <w:spacing w:after="180"/>
        <w:rPr>
          <w:rFonts w:eastAsia="Times New Roman" w:cs="Arial"/>
          <w:sz w:val="21"/>
          <w:szCs w:val="21"/>
          <w:lang w:eastAsia="de-DE"/>
        </w:rPr>
      </w:pPr>
      <w:r>
        <w:rPr>
          <w:rFonts w:eastAsia="Times New Roman" w:cs="Arial"/>
          <w:sz w:val="21"/>
          <w:szCs w:val="21"/>
          <w:lang w:eastAsia="de-DE"/>
        </w:rPr>
        <w:t>Foto:  Seit Anfang dieses Jahres heißt die Kita am Marktplatz „Kleine Heimat“. Es gibt sie aber schon 10 Jahre und das wird jetzt gefeiert.</w:t>
      </w:r>
    </w:p>
    <w:p w14:paraId="497875C9" w14:textId="56E149DE" w:rsidR="0056279B" w:rsidRPr="0020408D" w:rsidRDefault="0056279B" w:rsidP="0056279B">
      <w:pPr>
        <w:shd w:val="clear" w:color="auto" w:fill="FFFFFF"/>
        <w:spacing w:after="180"/>
        <w:rPr>
          <w:rFonts w:eastAsia="Times New Roman" w:cs="Arial"/>
          <w:sz w:val="21"/>
          <w:szCs w:val="21"/>
          <w:lang w:eastAsia="de-DE"/>
        </w:rPr>
      </w:pPr>
      <w:r>
        <w:rPr>
          <w:rFonts w:eastAsia="Times New Roman" w:cs="Arial"/>
          <w:sz w:val="21"/>
          <w:szCs w:val="21"/>
          <w:lang w:eastAsia="de-DE"/>
        </w:rPr>
        <w:t>@Stadt Cloppenburg</w:t>
      </w:r>
    </w:p>
    <w:p w14:paraId="14ADF69B" w14:textId="77777777" w:rsidR="007772D0" w:rsidRPr="0092755C" w:rsidRDefault="007772D0" w:rsidP="0020408D">
      <w:pPr>
        <w:pStyle w:val="mb-3"/>
        <w:shd w:val="clear" w:color="auto" w:fill="FFFFFF"/>
        <w:spacing w:before="0" w:beforeAutospacing="0" w:after="180" w:afterAutospacing="0"/>
      </w:pPr>
    </w:p>
    <w:sectPr w:rsidR="007772D0" w:rsidRPr="0092755C" w:rsidSect="00B7252C">
      <w:headerReference w:type="default" r:id="rId9"/>
      <w:footerReference w:type="default" r:id="rId10"/>
      <w:type w:val="continuous"/>
      <w:pgSz w:w="11906" w:h="16838"/>
      <w:pgMar w:top="1247" w:right="849" w:bottom="709" w:left="133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463DA" w14:textId="77777777" w:rsidR="00BA5420" w:rsidRDefault="00BA5420" w:rsidP="00D80F4D">
      <w:r>
        <w:separator/>
      </w:r>
    </w:p>
  </w:endnote>
  <w:endnote w:type="continuationSeparator" w:id="0">
    <w:p w14:paraId="694F5010" w14:textId="77777777" w:rsidR="00BA5420" w:rsidRDefault="00BA5420"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72471" w14:textId="77777777" w:rsidR="00BA5420" w:rsidRDefault="00BA5420" w:rsidP="00D80F4D">
      <w:r>
        <w:separator/>
      </w:r>
    </w:p>
  </w:footnote>
  <w:footnote w:type="continuationSeparator" w:id="0">
    <w:p w14:paraId="023D80C3" w14:textId="77777777" w:rsidR="00BA5420" w:rsidRDefault="00BA5420"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7" name="Grafik 7"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F07F1"/>
    <w:multiLevelType w:val="multilevel"/>
    <w:tmpl w:val="D486D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3"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7"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B6827F0"/>
    <w:multiLevelType w:val="multilevel"/>
    <w:tmpl w:val="C0A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2" w15:restartNumberingAfterBreak="0">
    <w:nsid w:val="24BB4BCA"/>
    <w:multiLevelType w:val="hybridMultilevel"/>
    <w:tmpl w:val="92206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61815A8"/>
    <w:multiLevelType w:val="multilevel"/>
    <w:tmpl w:val="0E8E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2D42D7"/>
    <w:multiLevelType w:val="multilevel"/>
    <w:tmpl w:val="C55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7B13F5F"/>
    <w:multiLevelType w:val="multilevel"/>
    <w:tmpl w:val="A0F2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CEE3557"/>
    <w:multiLevelType w:val="hybridMultilevel"/>
    <w:tmpl w:val="F97A79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5"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9"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2384856"/>
    <w:multiLevelType w:val="hybridMultilevel"/>
    <w:tmpl w:val="9AF067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3"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40565CB"/>
    <w:multiLevelType w:val="multilevel"/>
    <w:tmpl w:val="BF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E096F88"/>
    <w:multiLevelType w:val="multilevel"/>
    <w:tmpl w:val="F5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0"/>
  </w:num>
  <w:num w:numId="2">
    <w:abstractNumId w:val="14"/>
  </w:num>
  <w:num w:numId="3">
    <w:abstractNumId w:val="28"/>
  </w:num>
  <w:num w:numId="4">
    <w:abstractNumId w:val="27"/>
  </w:num>
  <w:num w:numId="5">
    <w:abstractNumId w:val="16"/>
  </w:num>
  <w:num w:numId="6">
    <w:abstractNumId w:val="19"/>
  </w:num>
  <w:num w:numId="7">
    <w:abstractNumId w:val="41"/>
  </w:num>
  <w:num w:numId="8">
    <w:abstractNumId w:val="38"/>
  </w:num>
  <w:num w:numId="9">
    <w:abstractNumId w:val="3"/>
  </w:num>
  <w:num w:numId="10">
    <w:abstractNumId w:val="2"/>
  </w:num>
  <w:num w:numId="11">
    <w:abstractNumId w:val="6"/>
  </w:num>
  <w:num w:numId="12">
    <w:abstractNumId w:val="29"/>
  </w:num>
  <w:num w:numId="13">
    <w:abstractNumId w:val="18"/>
  </w:num>
  <w:num w:numId="14">
    <w:abstractNumId w:val="24"/>
  </w:num>
  <w:num w:numId="15">
    <w:abstractNumId w:val="25"/>
  </w:num>
  <w:num w:numId="16">
    <w:abstractNumId w:val="36"/>
  </w:num>
  <w:num w:numId="17">
    <w:abstractNumId w:val="10"/>
  </w:num>
  <w:num w:numId="18">
    <w:abstractNumId w:val="43"/>
  </w:num>
  <w:num w:numId="19">
    <w:abstractNumId w:val="21"/>
  </w:num>
  <w:num w:numId="20">
    <w:abstractNumId w:val="35"/>
  </w:num>
  <w:num w:numId="21">
    <w:abstractNumId w:val="8"/>
  </w:num>
  <w:num w:numId="22">
    <w:abstractNumId w:val="39"/>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15"/>
  </w:num>
  <w:num w:numId="27">
    <w:abstractNumId w:val="7"/>
  </w:num>
  <w:num w:numId="28">
    <w:abstractNumId w:val="4"/>
  </w:num>
  <w:num w:numId="29">
    <w:abstractNumId w:val="37"/>
  </w:num>
  <w:num w:numId="30">
    <w:abstractNumId w:val="1"/>
  </w:num>
  <w:num w:numId="31">
    <w:abstractNumId w:val="26"/>
  </w:num>
  <w:num w:numId="32">
    <w:abstractNumId w:val="5"/>
  </w:num>
  <w:num w:numId="33">
    <w:abstractNumId w:val="33"/>
  </w:num>
  <w:num w:numId="34">
    <w:abstractNumId w:val="30"/>
  </w:num>
  <w:num w:numId="35">
    <w:abstractNumId w:val="23"/>
  </w:num>
  <w:num w:numId="36">
    <w:abstractNumId w:val="34"/>
  </w:num>
  <w:num w:numId="37">
    <w:abstractNumId w:val="20"/>
  </w:num>
  <w:num w:numId="38">
    <w:abstractNumId w:val="42"/>
  </w:num>
  <w:num w:numId="39">
    <w:abstractNumId w:val="17"/>
  </w:num>
  <w:num w:numId="40">
    <w:abstractNumId w:val="9"/>
  </w:num>
  <w:num w:numId="41">
    <w:abstractNumId w:val="12"/>
  </w:num>
  <w:num w:numId="42">
    <w:abstractNumId w:val="13"/>
  </w:num>
  <w:num w:numId="43">
    <w:abstractNumId w:val="22"/>
  </w:num>
  <w:num w:numId="44">
    <w:abstractNumId w:val="0"/>
  </w:num>
  <w:num w:numId="4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605B"/>
    <w:rsid w:val="00116374"/>
    <w:rsid w:val="00116E6C"/>
    <w:rsid w:val="00120056"/>
    <w:rsid w:val="00121189"/>
    <w:rsid w:val="00121D3F"/>
    <w:rsid w:val="00122B19"/>
    <w:rsid w:val="001230CE"/>
    <w:rsid w:val="0012433C"/>
    <w:rsid w:val="001272B1"/>
    <w:rsid w:val="0013151A"/>
    <w:rsid w:val="00132A5A"/>
    <w:rsid w:val="001367F8"/>
    <w:rsid w:val="00136811"/>
    <w:rsid w:val="00137B27"/>
    <w:rsid w:val="001400AC"/>
    <w:rsid w:val="00140634"/>
    <w:rsid w:val="00140650"/>
    <w:rsid w:val="001431AE"/>
    <w:rsid w:val="0014324C"/>
    <w:rsid w:val="001434E7"/>
    <w:rsid w:val="00144E59"/>
    <w:rsid w:val="001459A6"/>
    <w:rsid w:val="001467D6"/>
    <w:rsid w:val="00146C87"/>
    <w:rsid w:val="0015035B"/>
    <w:rsid w:val="00150A55"/>
    <w:rsid w:val="00151BD1"/>
    <w:rsid w:val="0015357B"/>
    <w:rsid w:val="00157ADF"/>
    <w:rsid w:val="001614A0"/>
    <w:rsid w:val="0016243D"/>
    <w:rsid w:val="00162742"/>
    <w:rsid w:val="00162FEF"/>
    <w:rsid w:val="0016621D"/>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0C93"/>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08D"/>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686E"/>
    <w:rsid w:val="002A77B6"/>
    <w:rsid w:val="002B13E6"/>
    <w:rsid w:val="002B24E8"/>
    <w:rsid w:val="002B4203"/>
    <w:rsid w:val="002B493C"/>
    <w:rsid w:val="002B5035"/>
    <w:rsid w:val="002B765F"/>
    <w:rsid w:val="002C26D4"/>
    <w:rsid w:val="002C279B"/>
    <w:rsid w:val="002C2E48"/>
    <w:rsid w:val="002C3C2C"/>
    <w:rsid w:val="002C7025"/>
    <w:rsid w:val="002D03B6"/>
    <w:rsid w:val="002D0E1A"/>
    <w:rsid w:val="002D1DAE"/>
    <w:rsid w:val="002D7935"/>
    <w:rsid w:val="002E0C3C"/>
    <w:rsid w:val="002E4503"/>
    <w:rsid w:val="002E5015"/>
    <w:rsid w:val="002E53B3"/>
    <w:rsid w:val="002F2D8F"/>
    <w:rsid w:val="002F39A9"/>
    <w:rsid w:val="002F3D4E"/>
    <w:rsid w:val="002F5ADE"/>
    <w:rsid w:val="002F7875"/>
    <w:rsid w:val="00300217"/>
    <w:rsid w:val="00301772"/>
    <w:rsid w:val="00303086"/>
    <w:rsid w:val="003064DA"/>
    <w:rsid w:val="003077B3"/>
    <w:rsid w:val="00310C91"/>
    <w:rsid w:val="003129A6"/>
    <w:rsid w:val="00312EC7"/>
    <w:rsid w:val="00317942"/>
    <w:rsid w:val="00323B86"/>
    <w:rsid w:val="0032485B"/>
    <w:rsid w:val="00325129"/>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5A5E"/>
    <w:rsid w:val="0039604D"/>
    <w:rsid w:val="00396304"/>
    <w:rsid w:val="003A24CC"/>
    <w:rsid w:val="003A3469"/>
    <w:rsid w:val="003B0CF2"/>
    <w:rsid w:val="003B1108"/>
    <w:rsid w:val="003B23A6"/>
    <w:rsid w:val="003B455C"/>
    <w:rsid w:val="003B5494"/>
    <w:rsid w:val="003B5DBF"/>
    <w:rsid w:val="003B61D9"/>
    <w:rsid w:val="003C1FB7"/>
    <w:rsid w:val="003C2237"/>
    <w:rsid w:val="003C27E0"/>
    <w:rsid w:val="003C39D6"/>
    <w:rsid w:val="003C523D"/>
    <w:rsid w:val="003C5280"/>
    <w:rsid w:val="003C5D6E"/>
    <w:rsid w:val="003C63F9"/>
    <w:rsid w:val="003D139D"/>
    <w:rsid w:val="003D1565"/>
    <w:rsid w:val="003D3155"/>
    <w:rsid w:val="003D5851"/>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6A1"/>
    <w:rsid w:val="004300D6"/>
    <w:rsid w:val="004379B6"/>
    <w:rsid w:val="00440945"/>
    <w:rsid w:val="00442EC4"/>
    <w:rsid w:val="004431BB"/>
    <w:rsid w:val="0044592F"/>
    <w:rsid w:val="004463B3"/>
    <w:rsid w:val="00451F6C"/>
    <w:rsid w:val="004561CD"/>
    <w:rsid w:val="00457259"/>
    <w:rsid w:val="00457A0A"/>
    <w:rsid w:val="00464085"/>
    <w:rsid w:val="004642B2"/>
    <w:rsid w:val="004656F1"/>
    <w:rsid w:val="0047311C"/>
    <w:rsid w:val="004737B5"/>
    <w:rsid w:val="00473C8C"/>
    <w:rsid w:val="00473E51"/>
    <w:rsid w:val="00474975"/>
    <w:rsid w:val="00475F50"/>
    <w:rsid w:val="0047745D"/>
    <w:rsid w:val="00477F58"/>
    <w:rsid w:val="00480480"/>
    <w:rsid w:val="00482132"/>
    <w:rsid w:val="0048452E"/>
    <w:rsid w:val="0048497E"/>
    <w:rsid w:val="00485529"/>
    <w:rsid w:val="004877C5"/>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C1F"/>
    <w:rsid w:val="004C3480"/>
    <w:rsid w:val="004C3595"/>
    <w:rsid w:val="004C67DB"/>
    <w:rsid w:val="004C7AEB"/>
    <w:rsid w:val="004D1156"/>
    <w:rsid w:val="004D1CBA"/>
    <w:rsid w:val="004D3838"/>
    <w:rsid w:val="004D4035"/>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B28"/>
    <w:rsid w:val="00521F5B"/>
    <w:rsid w:val="00522C39"/>
    <w:rsid w:val="00523B37"/>
    <w:rsid w:val="00525F86"/>
    <w:rsid w:val="0053172E"/>
    <w:rsid w:val="00532F03"/>
    <w:rsid w:val="005353AF"/>
    <w:rsid w:val="00540A8E"/>
    <w:rsid w:val="00541E7A"/>
    <w:rsid w:val="0054399F"/>
    <w:rsid w:val="00552D1E"/>
    <w:rsid w:val="005566B0"/>
    <w:rsid w:val="0055722E"/>
    <w:rsid w:val="005603A1"/>
    <w:rsid w:val="0056178A"/>
    <w:rsid w:val="0056279B"/>
    <w:rsid w:val="005634ED"/>
    <w:rsid w:val="005651AF"/>
    <w:rsid w:val="005700B7"/>
    <w:rsid w:val="00580E08"/>
    <w:rsid w:val="005836DB"/>
    <w:rsid w:val="0058425F"/>
    <w:rsid w:val="005843A5"/>
    <w:rsid w:val="00584EB7"/>
    <w:rsid w:val="0058755B"/>
    <w:rsid w:val="0058757F"/>
    <w:rsid w:val="00587D39"/>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D80"/>
    <w:rsid w:val="005F4A46"/>
    <w:rsid w:val="005F757E"/>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634F1"/>
    <w:rsid w:val="00664610"/>
    <w:rsid w:val="006653AF"/>
    <w:rsid w:val="00670545"/>
    <w:rsid w:val="0067273C"/>
    <w:rsid w:val="006736F0"/>
    <w:rsid w:val="006771AE"/>
    <w:rsid w:val="006812EB"/>
    <w:rsid w:val="00681759"/>
    <w:rsid w:val="0068225B"/>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4044"/>
    <w:rsid w:val="007772D0"/>
    <w:rsid w:val="00781249"/>
    <w:rsid w:val="0078185F"/>
    <w:rsid w:val="007855A9"/>
    <w:rsid w:val="00787420"/>
    <w:rsid w:val="007907DC"/>
    <w:rsid w:val="00791BA7"/>
    <w:rsid w:val="00792130"/>
    <w:rsid w:val="007A1F18"/>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68A3"/>
    <w:rsid w:val="00817D61"/>
    <w:rsid w:val="008233B7"/>
    <w:rsid w:val="0082682D"/>
    <w:rsid w:val="0082709C"/>
    <w:rsid w:val="0083116D"/>
    <w:rsid w:val="00831837"/>
    <w:rsid w:val="008328D6"/>
    <w:rsid w:val="0083426D"/>
    <w:rsid w:val="0083563D"/>
    <w:rsid w:val="008407E4"/>
    <w:rsid w:val="0084181D"/>
    <w:rsid w:val="008419D1"/>
    <w:rsid w:val="00842DFD"/>
    <w:rsid w:val="00844323"/>
    <w:rsid w:val="00852E23"/>
    <w:rsid w:val="00855A7B"/>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55C"/>
    <w:rsid w:val="00927C5E"/>
    <w:rsid w:val="00930115"/>
    <w:rsid w:val="00932EB3"/>
    <w:rsid w:val="0093360D"/>
    <w:rsid w:val="0093431D"/>
    <w:rsid w:val="00935E4E"/>
    <w:rsid w:val="0095095A"/>
    <w:rsid w:val="00950CF2"/>
    <w:rsid w:val="00951227"/>
    <w:rsid w:val="00952524"/>
    <w:rsid w:val="00954B8E"/>
    <w:rsid w:val="00956688"/>
    <w:rsid w:val="00962D00"/>
    <w:rsid w:val="009654B7"/>
    <w:rsid w:val="009717B2"/>
    <w:rsid w:val="00975E6A"/>
    <w:rsid w:val="00980E75"/>
    <w:rsid w:val="0098553E"/>
    <w:rsid w:val="00985549"/>
    <w:rsid w:val="00987D0D"/>
    <w:rsid w:val="009A05C8"/>
    <w:rsid w:val="009A157F"/>
    <w:rsid w:val="009A23EB"/>
    <w:rsid w:val="009A3E09"/>
    <w:rsid w:val="009A4C5A"/>
    <w:rsid w:val="009A4F5D"/>
    <w:rsid w:val="009A52B6"/>
    <w:rsid w:val="009A5F64"/>
    <w:rsid w:val="009B0D0F"/>
    <w:rsid w:val="009B15E4"/>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4EAC"/>
    <w:rsid w:val="00A45BE0"/>
    <w:rsid w:val="00A51228"/>
    <w:rsid w:val="00A52271"/>
    <w:rsid w:val="00A529FD"/>
    <w:rsid w:val="00A53441"/>
    <w:rsid w:val="00A56373"/>
    <w:rsid w:val="00A57F87"/>
    <w:rsid w:val="00A61875"/>
    <w:rsid w:val="00A631B7"/>
    <w:rsid w:val="00A63B04"/>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C442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20"/>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C57"/>
    <w:rsid w:val="00BE6ED3"/>
    <w:rsid w:val="00BE7670"/>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6A25"/>
    <w:rsid w:val="00C43DBD"/>
    <w:rsid w:val="00C45E62"/>
    <w:rsid w:val="00C527E3"/>
    <w:rsid w:val="00C530F2"/>
    <w:rsid w:val="00C54556"/>
    <w:rsid w:val="00C54A75"/>
    <w:rsid w:val="00C55EDF"/>
    <w:rsid w:val="00C60B50"/>
    <w:rsid w:val="00C61257"/>
    <w:rsid w:val="00C62101"/>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E0402"/>
    <w:rsid w:val="00CE1FC6"/>
    <w:rsid w:val="00CE51BC"/>
    <w:rsid w:val="00CE6139"/>
    <w:rsid w:val="00CE6A42"/>
    <w:rsid w:val="00CF2227"/>
    <w:rsid w:val="00CF5495"/>
    <w:rsid w:val="00CF7D91"/>
    <w:rsid w:val="00D008DB"/>
    <w:rsid w:val="00D00AA8"/>
    <w:rsid w:val="00D00CC2"/>
    <w:rsid w:val="00D02042"/>
    <w:rsid w:val="00D05943"/>
    <w:rsid w:val="00D07841"/>
    <w:rsid w:val="00D1165F"/>
    <w:rsid w:val="00D11883"/>
    <w:rsid w:val="00D11B2C"/>
    <w:rsid w:val="00D146C2"/>
    <w:rsid w:val="00D169FB"/>
    <w:rsid w:val="00D16C00"/>
    <w:rsid w:val="00D17836"/>
    <w:rsid w:val="00D2408B"/>
    <w:rsid w:val="00D2682A"/>
    <w:rsid w:val="00D268D2"/>
    <w:rsid w:val="00D30081"/>
    <w:rsid w:val="00D3261D"/>
    <w:rsid w:val="00D35963"/>
    <w:rsid w:val="00D40351"/>
    <w:rsid w:val="00D4145B"/>
    <w:rsid w:val="00D415BA"/>
    <w:rsid w:val="00D452CD"/>
    <w:rsid w:val="00D45A4A"/>
    <w:rsid w:val="00D4776A"/>
    <w:rsid w:val="00D51158"/>
    <w:rsid w:val="00D64DD6"/>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316B"/>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C1B"/>
    <w:rsid w:val="00E65820"/>
    <w:rsid w:val="00E7026F"/>
    <w:rsid w:val="00E71028"/>
    <w:rsid w:val="00E72E54"/>
    <w:rsid w:val="00E73BE8"/>
    <w:rsid w:val="00E77016"/>
    <w:rsid w:val="00E77FB3"/>
    <w:rsid w:val="00E8036A"/>
    <w:rsid w:val="00E8184F"/>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E1554"/>
    <w:rsid w:val="00EE6AA8"/>
    <w:rsid w:val="00EF01F0"/>
    <w:rsid w:val="00EF0663"/>
    <w:rsid w:val="00EF183C"/>
    <w:rsid w:val="00EF3AA3"/>
    <w:rsid w:val="00EF4197"/>
    <w:rsid w:val="00EF4DEA"/>
    <w:rsid w:val="00F0043C"/>
    <w:rsid w:val="00F03625"/>
    <w:rsid w:val="00F066E9"/>
    <w:rsid w:val="00F06AF6"/>
    <w:rsid w:val="00F07F09"/>
    <w:rsid w:val="00F116BE"/>
    <w:rsid w:val="00F127E0"/>
    <w:rsid w:val="00F137AF"/>
    <w:rsid w:val="00F13F2C"/>
    <w:rsid w:val="00F154DA"/>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1396"/>
    <w:rsid w:val="00FD383B"/>
    <w:rsid w:val="00FD6219"/>
    <w:rsid w:val="00FE0FED"/>
    <w:rsid w:val="00FE135E"/>
    <w:rsid w:val="00FE6658"/>
    <w:rsid w:val="00FE72CA"/>
    <w:rsid w:val="00FE76C9"/>
    <w:rsid w:val="00FF0B82"/>
    <w:rsid w:val="00FF3308"/>
    <w:rsid w:val="00FF3546"/>
    <w:rsid w:val="00FF4A2E"/>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9A23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9A23EB"/>
    <w:rPr>
      <w:rFonts w:asciiTheme="majorHAnsi" w:eastAsiaTheme="majorEastAsia" w:hAnsiTheme="majorHAnsi" w:cstheme="majorBidi"/>
      <w:color w:val="365F91" w:themeColor="accent1" w:themeShade="BF"/>
      <w:sz w:val="26"/>
      <w:szCs w:val="26"/>
      <w:lang w:eastAsia="en-US"/>
    </w:rPr>
  </w:style>
  <w:style w:type="character" w:customStyle="1" w:styleId="truncate">
    <w:name w:val="truncate"/>
    <w:basedOn w:val="Absatz-Standardschriftart"/>
    <w:rsid w:val="0092755C"/>
  </w:style>
  <w:style w:type="character" w:customStyle="1" w:styleId="text-muted-foreground">
    <w:name w:val="text-muted-foreground"/>
    <w:basedOn w:val="Absatz-Standardschriftart"/>
    <w:rsid w:val="00927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268527">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56368318">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7356948">
      <w:bodyDiv w:val="1"/>
      <w:marLeft w:val="0"/>
      <w:marRight w:val="0"/>
      <w:marTop w:val="0"/>
      <w:marBottom w:val="0"/>
      <w:divBdr>
        <w:top w:val="none" w:sz="0" w:space="0" w:color="auto"/>
        <w:left w:val="none" w:sz="0" w:space="0" w:color="auto"/>
        <w:bottom w:val="none" w:sz="0" w:space="0" w:color="auto"/>
        <w:right w:val="none" w:sz="0" w:space="0" w:color="auto"/>
      </w:divBdr>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118795">
      <w:bodyDiv w:val="1"/>
      <w:marLeft w:val="0"/>
      <w:marRight w:val="0"/>
      <w:marTop w:val="0"/>
      <w:marBottom w:val="0"/>
      <w:divBdr>
        <w:top w:val="none" w:sz="0" w:space="0" w:color="auto"/>
        <w:left w:val="none" w:sz="0" w:space="0" w:color="auto"/>
        <w:bottom w:val="none" w:sz="0" w:space="0" w:color="auto"/>
        <w:right w:val="none" w:sz="0" w:space="0" w:color="auto"/>
      </w:divBdr>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895314528">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2</Pages>
  <Words>455</Words>
  <Characters>2731</Characters>
  <Application>Microsoft Office Word</Application>
  <DocSecurity>0</DocSecurity>
  <Lines>47</Lines>
  <Paragraphs>14</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3172</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16</cp:revision>
  <cp:lastPrinted>2024-04-10T15:26:00Z</cp:lastPrinted>
  <dcterms:created xsi:type="dcterms:W3CDTF">2026-08-10T07:55:00Z</dcterms:created>
  <dcterms:modified xsi:type="dcterms:W3CDTF">2026-08-28T06:50:00Z</dcterms:modified>
</cp:coreProperties>
</file>