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B9F28" w14:textId="77777777" w:rsidR="00464F41" w:rsidRPr="001F0D76" w:rsidRDefault="00FA560D" w:rsidP="008425FF">
      <w:pPr>
        <w:pStyle w:val="Adresskopffett"/>
        <w:ind w:left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9B75162" wp14:editId="38B9FCBC">
            <wp:simplePos x="0" y="0"/>
            <wp:positionH relativeFrom="page">
              <wp:posOffset>4831715</wp:posOffset>
            </wp:positionH>
            <wp:positionV relativeFrom="page">
              <wp:posOffset>547370</wp:posOffset>
            </wp:positionV>
            <wp:extent cx="2192655" cy="601345"/>
            <wp:effectExtent l="0" t="0" r="0" b="0"/>
            <wp:wrapNone/>
            <wp:docPr id="15" name="Grafik 1" descr="Logo Stadt Friedrichshaf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Logo Stadt Friedrichshafe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55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4F41" w:rsidRPr="001F0D76">
        <w:t>Stadt Friedrichshafen</w:t>
      </w:r>
    </w:p>
    <w:p w14:paraId="1CC5A065" w14:textId="77777777" w:rsidR="00464F41" w:rsidRPr="001F0D76" w:rsidRDefault="00D579A7" w:rsidP="008425FF">
      <w:pPr>
        <w:pStyle w:val="Adresskopffett"/>
        <w:ind w:left="0"/>
      </w:pPr>
      <w:r w:rsidRPr="001F0D76">
        <w:t xml:space="preserve">Kommunikation und </w:t>
      </w:r>
      <w:r w:rsidR="00115C8B" w:rsidRPr="001F0D76">
        <w:t>Medien</w:t>
      </w:r>
    </w:p>
    <w:p w14:paraId="64A6F484" w14:textId="77777777" w:rsidR="008425FF" w:rsidRDefault="008425FF" w:rsidP="008425FF">
      <w:pPr>
        <w:pStyle w:val="FormatvorlageAdresskopfregularFett"/>
        <w:ind w:left="0"/>
        <w:rPr>
          <w:lang w:val="de-DE"/>
        </w:rPr>
      </w:pPr>
    </w:p>
    <w:p w14:paraId="73FF6423" w14:textId="77777777" w:rsidR="00464F41" w:rsidRPr="0071539A" w:rsidRDefault="007B21A3" w:rsidP="008425FF">
      <w:pPr>
        <w:pStyle w:val="FormatvorlageAdresskopfregularFett"/>
        <w:ind w:left="0"/>
        <w:rPr>
          <w:lang w:val="de-DE"/>
        </w:rPr>
      </w:pPr>
      <w:r w:rsidRPr="0071539A">
        <w:rPr>
          <w:lang w:val="de-DE"/>
        </w:rPr>
        <w:t xml:space="preserve">Tel. +49 7541 </w:t>
      </w:r>
      <w:r w:rsidR="00355DE8" w:rsidRPr="0071539A">
        <w:rPr>
          <w:lang w:val="de-DE"/>
        </w:rPr>
        <w:t>203-</w:t>
      </w:r>
      <w:r w:rsidR="00A07751">
        <w:rPr>
          <w:lang w:val="de-DE"/>
        </w:rPr>
        <w:t>5</w:t>
      </w:r>
      <w:r w:rsidR="00D579A7" w:rsidRPr="0071539A">
        <w:rPr>
          <w:lang w:val="de-DE"/>
        </w:rPr>
        <w:t>1</w:t>
      </w:r>
      <w:r w:rsidR="008425FF">
        <w:rPr>
          <w:lang w:val="de-DE"/>
        </w:rPr>
        <w:t>033</w:t>
      </w:r>
    </w:p>
    <w:p w14:paraId="27B17A0B" w14:textId="77777777" w:rsidR="00FC5D1E" w:rsidRPr="008425FF" w:rsidRDefault="00FF2900" w:rsidP="008425FF">
      <w:pPr>
        <w:pStyle w:val="Adresskopfregular"/>
        <w:ind w:left="0"/>
        <w:rPr>
          <w:lang w:val="de-DE"/>
        </w:rPr>
      </w:pPr>
      <w:hyperlink r:id="rId8" w:history="1">
        <w:r w:rsidR="00FC5D1E" w:rsidRPr="008425FF">
          <w:rPr>
            <w:rStyle w:val="Hyperlink"/>
            <w:lang w:val="de-DE"/>
          </w:rPr>
          <w:t>kommunikation@friedrichshafen.de</w:t>
        </w:r>
      </w:hyperlink>
    </w:p>
    <w:p w14:paraId="5EA3BE0D" w14:textId="77777777" w:rsidR="008425FF" w:rsidRDefault="008425FF" w:rsidP="00F34C86">
      <w:pPr>
        <w:rPr>
          <w:b/>
          <w:sz w:val="28"/>
          <w:szCs w:val="28"/>
        </w:rPr>
      </w:pPr>
    </w:p>
    <w:p w14:paraId="4ABEF28E" w14:textId="6E163C6B" w:rsidR="00670272" w:rsidRPr="008425FF" w:rsidRDefault="00F8170D" w:rsidP="008425FF">
      <w:pPr>
        <w:tabs>
          <w:tab w:val="right" w:pos="9639"/>
        </w:tabs>
      </w:pPr>
      <w:r w:rsidRPr="00F34C86">
        <w:rPr>
          <w:b/>
          <w:sz w:val="28"/>
          <w:szCs w:val="28"/>
        </w:rPr>
        <w:t>Medieninformation</w:t>
      </w:r>
      <w:r w:rsidR="008425FF">
        <w:rPr>
          <w:b/>
          <w:sz w:val="28"/>
          <w:szCs w:val="28"/>
        </w:rPr>
        <w:tab/>
      </w:r>
      <w:r w:rsidR="007E09ED">
        <w:fldChar w:fldCharType="begin"/>
      </w:r>
      <w:r w:rsidR="007E09ED">
        <w:instrText xml:space="preserve"> SAVEDATE  \@ "dd.MM.yyyy" </w:instrText>
      </w:r>
      <w:r w:rsidR="007E09ED">
        <w:fldChar w:fldCharType="separate"/>
      </w:r>
      <w:r w:rsidR="00FF2900">
        <w:rPr>
          <w:noProof/>
        </w:rPr>
        <w:t>2</w:t>
      </w:r>
      <w:r w:rsidR="00FF2900">
        <w:rPr>
          <w:noProof/>
        </w:rPr>
        <w:t>7</w:t>
      </w:r>
      <w:r w:rsidR="00FF2900">
        <w:rPr>
          <w:noProof/>
        </w:rPr>
        <w:t>.10.2026</w:t>
      </w:r>
      <w:r w:rsidR="007E09ED">
        <w:fldChar w:fldCharType="end"/>
      </w:r>
      <w:r w:rsidR="008425FF" w:rsidRPr="008425FF">
        <w:t>/</w:t>
      </w:r>
      <w:proofErr w:type="spellStart"/>
      <w:r w:rsidR="008445ED">
        <w:fldChar w:fldCharType="begin"/>
      </w:r>
      <w:r w:rsidR="008445ED">
        <w:instrText xml:space="preserve"> USERINITIALS  \* Lower  \* MERGEFORMAT </w:instrText>
      </w:r>
      <w:r w:rsidR="008445ED">
        <w:fldChar w:fldCharType="separate"/>
      </w:r>
      <w:r w:rsidR="000B6E17">
        <w:rPr>
          <w:noProof/>
        </w:rPr>
        <w:t>ak</w:t>
      </w:r>
      <w:proofErr w:type="spellEnd"/>
      <w:r w:rsidR="008445ED">
        <w:rPr>
          <w:noProof/>
        </w:rPr>
        <w:fldChar w:fldCharType="end"/>
      </w:r>
    </w:p>
    <w:p w14:paraId="1A6C18C4" w14:textId="77777777" w:rsidR="001F0D76" w:rsidRPr="00F34C86" w:rsidRDefault="001F0D76" w:rsidP="00F34C86"/>
    <w:p w14:paraId="3FFECF40" w14:textId="77777777" w:rsidR="00670272" w:rsidRPr="001F0D76" w:rsidRDefault="00670272" w:rsidP="006F60F3">
      <w:pPr>
        <w:pStyle w:val="Balken"/>
      </w:pPr>
    </w:p>
    <w:p w14:paraId="2D619EFF" w14:textId="77777777" w:rsidR="00670272" w:rsidRPr="00F34C86" w:rsidRDefault="00670272" w:rsidP="00F34C86"/>
    <w:p w14:paraId="151D60D3" w14:textId="77777777" w:rsidR="0071539A" w:rsidRPr="00191D95" w:rsidRDefault="0071539A" w:rsidP="00F23A4B">
      <w:pPr>
        <w:pStyle w:val="StandardPM"/>
      </w:pPr>
    </w:p>
    <w:p w14:paraId="23183D5F" w14:textId="704B91C6" w:rsidR="008425FF" w:rsidRDefault="000B6E17" w:rsidP="008425FF">
      <w:pPr>
        <w:pStyle w:val="berschriftPM1"/>
      </w:pPr>
      <w:r>
        <w:t xml:space="preserve">Vortrag im Haus Sonnenuhr </w:t>
      </w:r>
      <w:r w:rsidR="002B2168">
        <w:t>„Leichte kognitive Störung im Alter“</w:t>
      </w:r>
    </w:p>
    <w:p w14:paraId="09DDEE9E" w14:textId="28772C1A" w:rsidR="000B6E17" w:rsidRDefault="000B6E17" w:rsidP="002B2168">
      <w:pPr>
        <w:pStyle w:val="VorspannPM"/>
      </w:pPr>
      <w:r>
        <w:t xml:space="preserve">Am Donnerstag, </w:t>
      </w:r>
      <w:r w:rsidR="002B2168">
        <w:t>5. November</w:t>
      </w:r>
      <w:r>
        <w:t>, 14.30 Uhr sind Interessierte zu einem kostenlosen Vortrag zum Thema „</w:t>
      </w:r>
      <w:r w:rsidR="002B2168">
        <w:t>Leichte kognitive Störung im Alter</w:t>
      </w:r>
      <w:r>
        <w:t>“ eingeladen. Referent</w:t>
      </w:r>
      <w:r w:rsidR="002B2168">
        <w:t xml:space="preserve"> ist Wolfgang Stoppe vom DRK.</w:t>
      </w:r>
    </w:p>
    <w:p w14:paraId="143BFDE1" w14:textId="5D6DB47E" w:rsidR="002B2168" w:rsidRPr="002B2168" w:rsidRDefault="002B2168" w:rsidP="002B2168">
      <w:pPr>
        <w:pStyle w:val="StandardPM"/>
      </w:pPr>
      <w:r>
        <w:t>D</w:t>
      </w:r>
      <w:r w:rsidRPr="002B2168">
        <w:t xml:space="preserve">er DRK-Vortrag </w:t>
      </w:r>
      <w:r w:rsidRPr="002B2168">
        <w:rPr>
          <w:b/>
          <w:bCs/>
        </w:rPr>
        <w:t>„Leichte kognitive Störung im Alter – Möglichkeiten der Verbesserung der geistigen Gesundheit“</w:t>
      </w:r>
      <w:r w:rsidRPr="002B2168">
        <w:t xml:space="preserve"> </w:t>
      </w:r>
      <w:r w:rsidR="008445ED">
        <w:t xml:space="preserve">wird </w:t>
      </w:r>
      <w:r>
        <w:t>im Haus Sonnenuhr angeboten</w:t>
      </w:r>
      <w:r w:rsidRPr="002B2168">
        <w:t xml:space="preserve">. Referent ist </w:t>
      </w:r>
      <w:r w:rsidRPr="002B2168">
        <w:rPr>
          <w:b/>
          <w:bCs/>
        </w:rPr>
        <w:t>Wolfgang Stoppe</w:t>
      </w:r>
      <w:r w:rsidRPr="002B2168">
        <w:t xml:space="preserve"> von der Demenzberatung des DRK-Bodenseekreis.</w:t>
      </w:r>
    </w:p>
    <w:p w14:paraId="5C874A52" w14:textId="77777777" w:rsidR="002B2168" w:rsidRPr="002B2168" w:rsidRDefault="002B2168" w:rsidP="002B2168">
      <w:pPr>
        <w:pStyle w:val="StandardPM"/>
      </w:pPr>
      <w:r w:rsidRPr="002B2168">
        <w:t>Inhalte des Vortrags sind die Abgrenzung zwischen leichten kognitiven Störungen (MCI) und einer Demenzerkrankung sowie praxisnahe Wege zur Förderung und zum Erhalt der geistigen Fitness.</w:t>
      </w:r>
    </w:p>
    <w:p w14:paraId="3354E1F4" w14:textId="5BC92C48" w:rsidR="000B6E17" w:rsidRDefault="000B6E17" w:rsidP="000B6E17">
      <w:pPr>
        <w:pStyle w:val="StandardPM"/>
      </w:pPr>
      <w:r>
        <w:t xml:space="preserve">Eine vorherige Anmeldung an </w:t>
      </w:r>
      <w:hyperlink r:id="rId9" w:history="1">
        <w:r w:rsidRPr="00B771E4">
          <w:rPr>
            <w:rStyle w:val="Hyperlink"/>
          </w:rPr>
          <w:t>m.kleiner@friedrichshafen.de</w:t>
        </w:r>
      </w:hyperlink>
      <w:r>
        <w:t xml:space="preserve"> ist erforderlich.</w:t>
      </w:r>
    </w:p>
    <w:p w14:paraId="62700885" w14:textId="77777777" w:rsidR="00FF2900" w:rsidRDefault="00FF2900" w:rsidP="00FF2900">
      <w:pPr>
        <w:pStyle w:val="StandardPM"/>
      </w:pPr>
      <w:r>
        <w:t>Der Aufzug im Haus Sonnenuhr funktioniert nach dem Umbau wieder.</w:t>
      </w:r>
    </w:p>
    <w:p w14:paraId="05DABDF9" w14:textId="011211E7" w:rsidR="000B6E17" w:rsidRDefault="000B6E17" w:rsidP="000B6E17">
      <w:pPr>
        <w:pStyle w:val="StandardPM"/>
      </w:pPr>
      <w:r>
        <w:t xml:space="preserve">Für Fragen steht Monica Kleiner, Telefon 07541 203-53111, E-Mail </w:t>
      </w:r>
      <w:hyperlink r:id="rId10" w:history="1">
        <w:r>
          <w:rPr>
            <w:rStyle w:val="Hyperlink"/>
          </w:rPr>
          <w:t>m.kleiner@friedrichshafen.de</w:t>
        </w:r>
      </w:hyperlink>
      <w:r>
        <w:t xml:space="preserve"> </w:t>
      </w:r>
      <w:r w:rsidR="002B2168">
        <w:t xml:space="preserve">zur </w:t>
      </w:r>
      <w:r>
        <w:t xml:space="preserve">Verfügung. Alle Informationen zu den Veranstaltungen in der Sonnenuhr sind auch im Internet unter </w:t>
      </w:r>
      <w:hyperlink r:id="rId11" w:history="1">
        <w:r>
          <w:rPr>
            <w:rStyle w:val="Hyperlink"/>
          </w:rPr>
          <w:t>www.sonnenuhr.friedrichshafen.de</w:t>
        </w:r>
      </w:hyperlink>
      <w:r>
        <w:t xml:space="preserve"> abrufbar. Das Haus Sonnenuhr ist eine Einrichtung der Zeppelin-Stiftung der Stadt Friedrichshafen.</w:t>
      </w:r>
    </w:p>
    <w:p w14:paraId="5FDB9472" w14:textId="77777777" w:rsidR="000B6E17" w:rsidRDefault="000B6E17" w:rsidP="000B6E17">
      <w:pPr>
        <w:pStyle w:val="StandardPM"/>
      </w:pPr>
    </w:p>
    <w:p w14:paraId="73F71A42" w14:textId="4E400A74" w:rsidR="008425FF" w:rsidRPr="008425FF" w:rsidRDefault="008425FF" w:rsidP="000B6E17">
      <w:pPr>
        <w:pStyle w:val="StandardPM"/>
      </w:pPr>
    </w:p>
    <w:sectPr w:rsidR="008425FF" w:rsidRPr="008425FF" w:rsidSect="008425FF">
      <w:headerReference w:type="default" r:id="rId12"/>
      <w:type w:val="continuous"/>
      <w:pgSz w:w="11906" w:h="16838"/>
      <w:pgMar w:top="851" w:right="849" w:bottom="1134" w:left="1418" w:header="720" w:footer="493" w:gutter="0"/>
      <w:cols w:space="720" w:equalWidth="0">
        <w:col w:w="9639" w:space="709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8E021" w14:textId="77777777" w:rsidR="000B6E17" w:rsidRDefault="000B6E17">
      <w:r>
        <w:separator/>
      </w:r>
    </w:p>
    <w:p w14:paraId="5BEB1BA4" w14:textId="77777777" w:rsidR="000B6E17" w:rsidRDefault="000B6E17"/>
    <w:p w14:paraId="6590519F" w14:textId="77777777" w:rsidR="000B6E17" w:rsidRDefault="000B6E17" w:rsidP="001F0D76"/>
    <w:p w14:paraId="6C9821F1" w14:textId="77777777" w:rsidR="000B6E17" w:rsidRDefault="000B6E17" w:rsidP="006F60F3"/>
    <w:p w14:paraId="235B0AF2" w14:textId="77777777" w:rsidR="000B6E17" w:rsidRDefault="000B6E17" w:rsidP="006F60F3"/>
    <w:p w14:paraId="76BFAB12" w14:textId="77777777" w:rsidR="000B6E17" w:rsidRDefault="000B6E17"/>
    <w:p w14:paraId="3212C47B" w14:textId="77777777" w:rsidR="000B6E17" w:rsidRDefault="000B6E17"/>
    <w:p w14:paraId="15086EBD" w14:textId="77777777" w:rsidR="000B6E17" w:rsidRDefault="000B6E17"/>
  </w:endnote>
  <w:endnote w:type="continuationSeparator" w:id="0">
    <w:p w14:paraId="60CB2433" w14:textId="77777777" w:rsidR="000B6E17" w:rsidRDefault="000B6E17">
      <w:r>
        <w:continuationSeparator/>
      </w:r>
    </w:p>
    <w:p w14:paraId="6C38B4FB" w14:textId="77777777" w:rsidR="000B6E17" w:rsidRDefault="000B6E17"/>
    <w:p w14:paraId="5683F612" w14:textId="77777777" w:rsidR="000B6E17" w:rsidRDefault="000B6E17" w:rsidP="001F0D76"/>
    <w:p w14:paraId="1F83F82B" w14:textId="77777777" w:rsidR="000B6E17" w:rsidRDefault="000B6E17" w:rsidP="006F60F3"/>
    <w:p w14:paraId="24D4451E" w14:textId="77777777" w:rsidR="000B6E17" w:rsidRDefault="000B6E17" w:rsidP="006F60F3"/>
    <w:p w14:paraId="7E6C4BEA" w14:textId="77777777" w:rsidR="000B6E17" w:rsidRDefault="000B6E17"/>
    <w:p w14:paraId="1BA93CCE" w14:textId="77777777" w:rsidR="000B6E17" w:rsidRDefault="000B6E17"/>
    <w:p w14:paraId="468E7AC9" w14:textId="77777777" w:rsidR="000B6E17" w:rsidRDefault="000B6E1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193DC" w14:textId="77777777" w:rsidR="000B6E17" w:rsidRDefault="000B6E17">
      <w:r>
        <w:separator/>
      </w:r>
    </w:p>
    <w:p w14:paraId="6D323769" w14:textId="77777777" w:rsidR="000B6E17" w:rsidRDefault="000B6E17"/>
    <w:p w14:paraId="3A84A4D7" w14:textId="77777777" w:rsidR="000B6E17" w:rsidRDefault="000B6E17" w:rsidP="001F0D76"/>
    <w:p w14:paraId="0DB4A2F3" w14:textId="77777777" w:rsidR="000B6E17" w:rsidRDefault="000B6E17" w:rsidP="006F60F3"/>
    <w:p w14:paraId="65DC0BC2" w14:textId="77777777" w:rsidR="000B6E17" w:rsidRDefault="000B6E17" w:rsidP="006F60F3"/>
    <w:p w14:paraId="45BBF641" w14:textId="77777777" w:rsidR="000B6E17" w:rsidRDefault="000B6E17"/>
    <w:p w14:paraId="56E30137" w14:textId="77777777" w:rsidR="000B6E17" w:rsidRDefault="000B6E17"/>
    <w:p w14:paraId="5DB28082" w14:textId="77777777" w:rsidR="000B6E17" w:rsidRDefault="000B6E17"/>
  </w:footnote>
  <w:footnote w:type="continuationSeparator" w:id="0">
    <w:p w14:paraId="1CC7D6B4" w14:textId="77777777" w:rsidR="000B6E17" w:rsidRDefault="000B6E17">
      <w:r>
        <w:continuationSeparator/>
      </w:r>
    </w:p>
    <w:p w14:paraId="39847355" w14:textId="77777777" w:rsidR="000B6E17" w:rsidRDefault="000B6E17"/>
    <w:p w14:paraId="294969B5" w14:textId="77777777" w:rsidR="000B6E17" w:rsidRDefault="000B6E17" w:rsidP="001F0D76"/>
    <w:p w14:paraId="006918D4" w14:textId="77777777" w:rsidR="000B6E17" w:rsidRDefault="000B6E17" w:rsidP="006F60F3"/>
    <w:p w14:paraId="5AEA28D9" w14:textId="77777777" w:rsidR="000B6E17" w:rsidRDefault="000B6E17" w:rsidP="006F60F3"/>
    <w:p w14:paraId="642DF0A3" w14:textId="77777777" w:rsidR="000B6E17" w:rsidRDefault="000B6E17"/>
    <w:p w14:paraId="51758357" w14:textId="77777777" w:rsidR="000B6E17" w:rsidRDefault="000B6E17"/>
    <w:p w14:paraId="243C908D" w14:textId="77777777" w:rsidR="000B6E17" w:rsidRDefault="000B6E1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72D823" w14:textId="77777777" w:rsidR="00670272" w:rsidRDefault="00670272" w:rsidP="00CC647F">
    <w:pPr>
      <w:spacing w:after="440"/>
      <w:jc w:val="center"/>
    </w:pPr>
    <w:r>
      <w:rPr>
        <w:snapToGrid w:val="0"/>
      </w:rPr>
      <w:t xml:space="preserve">-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6A2446">
      <w:rPr>
        <w:noProof/>
        <w:snapToGrid w:val="0"/>
      </w:rPr>
      <w:t>2</w:t>
    </w:r>
    <w:r>
      <w:rPr>
        <w:snapToGrid w:val="0"/>
      </w:rPr>
      <w:fldChar w:fldCharType="end"/>
    </w:r>
    <w:r>
      <w:rPr>
        <w:snapToGrid w:val="0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F001C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D7E77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DA04D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C5074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EDE5C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5EC0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04D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0BCA5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3F81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F02E8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35D0B87"/>
    <w:multiLevelType w:val="hybridMultilevel"/>
    <w:tmpl w:val="540CB72C"/>
    <w:lvl w:ilvl="0" w:tplc="91A032C4">
      <w:start w:val="1"/>
      <w:numFmt w:val="bullet"/>
      <w:pStyle w:val="AufzhlungPM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E17"/>
    <w:rsid w:val="000B53DD"/>
    <w:rsid w:val="000B6E17"/>
    <w:rsid w:val="000F184A"/>
    <w:rsid w:val="00115C8B"/>
    <w:rsid w:val="00150F19"/>
    <w:rsid w:val="00165D5E"/>
    <w:rsid w:val="00176C4D"/>
    <w:rsid w:val="00191D95"/>
    <w:rsid w:val="001A3F3A"/>
    <w:rsid w:val="001F0D76"/>
    <w:rsid w:val="001F1672"/>
    <w:rsid w:val="001F1F30"/>
    <w:rsid w:val="0028782C"/>
    <w:rsid w:val="002B2168"/>
    <w:rsid w:val="002C4BF2"/>
    <w:rsid w:val="002F2375"/>
    <w:rsid w:val="0035161A"/>
    <w:rsid w:val="00355DE8"/>
    <w:rsid w:val="003B1DD2"/>
    <w:rsid w:val="003D5D0C"/>
    <w:rsid w:val="00402DF3"/>
    <w:rsid w:val="004272AD"/>
    <w:rsid w:val="00427E62"/>
    <w:rsid w:val="00440BF4"/>
    <w:rsid w:val="004504E0"/>
    <w:rsid w:val="0045153B"/>
    <w:rsid w:val="00452FD1"/>
    <w:rsid w:val="00464F41"/>
    <w:rsid w:val="004C099E"/>
    <w:rsid w:val="004C4269"/>
    <w:rsid w:val="004D4C28"/>
    <w:rsid w:val="005056FC"/>
    <w:rsid w:val="00534DDD"/>
    <w:rsid w:val="00590792"/>
    <w:rsid w:val="005E57DA"/>
    <w:rsid w:val="005F213E"/>
    <w:rsid w:val="00610A9D"/>
    <w:rsid w:val="00626B1F"/>
    <w:rsid w:val="00627615"/>
    <w:rsid w:val="00664B1D"/>
    <w:rsid w:val="00670272"/>
    <w:rsid w:val="006A2446"/>
    <w:rsid w:val="006B4054"/>
    <w:rsid w:val="006B412F"/>
    <w:rsid w:val="006C7B99"/>
    <w:rsid w:val="006E1F05"/>
    <w:rsid w:val="006F60F3"/>
    <w:rsid w:val="0071539A"/>
    <w:rsid w:val="007154FF"/>
    <w:rsid w:val="0077143C"/>
    <w:rsid w:val="00785979"/>
    <w:rsid w:val="007B21A3"/>
    <w:rsid w:val="007E09ED"/>
    <w:rsid w:val="008119B0"/>
    <w:rsid w:val="008425FF"/>
    <w:rsid w:val="008445ED"/>
    <w:rsid w:val="008807DE"/>
    <w:rsid w:val="008B446E"/>
    <w:rsid w:val="008D4FCD"/>
    <w:rsid w:val="008F702E"/>
    <w:rsid w:val="00915C21"/>
    <w:rsid w:val="00987F69"/>
    <w:rsid w:val="009B5AA6"/>
    <w:rsid w:val="009D733B"/>
    <w:rsid w:val="009E2CA8"/>
    <w:rsid w:val="00A07751"/>
    <w:rsid w:val="00A26193"/>
    <w:rsid w:val="00AF32E7"/>
    <w:rsid w:val="00B07421"/>
    <w:rsid w:val="00B53464"/>
    <w:rsid w:val="00B67264"/>
    <w:rsid w:val="00BC6412"/>
    <w:rsid w:val="00C401BA"/>
    <w:rsid w:val="00C4525B"/>
    <w:rsid w:val="00C455E9"/>
    <w:rsid w:val="00C80AFF"/>
    <w:rsid w:val="00CB4764"/>
    <w:rsid w:val="00CC647F"/>
    <w:rsid w:val="00D1268C"/>
    <w:rsid w:val="00D33BB9"/>
    <w:rsid w:val="00D35317"/>
    <w:rsid w:val="00D579A7"/>
    <w:rsid w:val="00E061FD"/>
    <w:rsid w:val="00E27830"/>
    <w:rsid w:val="00EA4C52"/>
    <w:rsid w:val="00ED1AE6"/>
    <w:rsid w:val="00ED352B"/>
    <w:rsid w:val="00EE3FBC"/>
    <w:rsid w:val="00EF6AF1"/>
    <w:rsid w:val="00F23A4B"/>
    <w:rsid w:val="00F34C86"/>
    <w:rsid w:val="00F72E64"/>
    <w:rsid w:val="00F8170D"/>
    <w:rsid w:val="00F83A35"/>
    <w:rsid w:val="00FA560D"/>
    <w:rsid w:val="00FC5D1E"/>
    <w:rsid w:val="00FE0604"/>
    <w:rsid w:val="00FF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2EB878C1"/>
  <w15:docId w15:val="{A58B8E2C-0F1A-4577-AF6C-4A591CD9E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rsid w:val="004272AD"/>
  </w:style>
  <w:style w:type="paragraph" w:styleId="berschrift1">
    <w:name w:val="heading 1"/>
    <w:basedOn w:val="Standard"/>
    <w:next w:val="Standard"/>
    <w:rsid w:val="001F0D76"/>
    <w:pPr>
      <w:keepNext/>
      <w:jc w:val="right"/>
      <w:outlineLvl w:val="0"/>
    </w:pPr>
  </w:style>
  <w:style w:type="paragraph" w:styleId="berschrift2">
    <w:name w:val="heading 2"/>
    <w:basedOn w:val="Standard"/>
    <w:next w:val="Standard"/>
    <w:rsid w:val="00627615"/>
    <w:pPr>
      <w:keepNext/>
      <w:jc w:val="right"/>
      <w:outlineLvl w:val="1"/>
    </w:pPr>
    <w:rPr>
      <w:rFonts w:ascii="Garamond" w:hAnsi="Garamond"/>
      <w:b/>
      <w:sz w:val="28"/>
    </w:rPr>
  </w:style>
  <w:style w:type="paragraph" w:styleId="berschrift3">
    <w:name w:val="heading 3"/>
    <w:basedOn w:val="Standard"/>
    <w:next w:val="Standard"/>
    <w:rsid w:val="00627615"/>
    <w:pPr>
      <w:keepNext/>
      <w:jc w:val="right"/>
      <w:outlineLvl w:val="2"/>
    </w:pPr>
    <w:rPr>
      <w:rFonts w:ascii="Garamond" w:hAnsi="Garamond"/>
      <w:b/>
    </w:rPr>
  </w:style>
  <w:style w:type="paragraph" w:styleId="berschrift4">
    <w:name w:val="heading 4"/>
    <w:basedOn w:val="Standard"/>
    <w:next w:val="Standard"/>
    <w:link w:val="berschrift4Zchn"/>
    <w:rsid w:val="00627615"/>
    <w:pPr>
      <w:keepNext/>
      <w:jc w:val="right"/>
      <w:outlineLvl w:val="3"/>
    </w:pPr>
    <w:rPr>
      <w:rFonts w:ascii="Garamond" w:hAnsi="Garamond"/>
      <w:sz w:val="4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4272AD"/>
    <w:rPr>
      <w:color w:val="006997"/>
      <w:u w:val="single"/>
    </w:rPr>
  </w:style>
  <w:style w:type="paragraph" w:styleId="Blocktext">
    <w:name w:val="Block Text"/>
    <w:basedOn w:val="Standard"/>
    <w:pPr>
      <w:ind w:left="1418" w:right="1134"/>
      <w:jc w:val="right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1268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1268C"/>
    <w:rPr>
      <w:rFonts w:ascii="Tahoma" w:hAnsi="Tahoma" w:cs="Tahoma"/>
      <w:sz w:val="16"/>
      <w:szCs w:val="16"/>
    </w:rPr>
  </w:style>
  <w:style w:type="paragraph" w:styleId="Zitat">
    <w:name w:val="Quote"/>
    <w:basedOn w:val="Standard"/>
    <w:next w:val="Standard"/>
    <w:link w:val="ZitatZchn"/>
    <w:uiPriority w:val="29"/>
    <w:rsid w:val="001F0D76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1F0D76"/>
    <w:rPr>
      <w:rFonts w:ascii="Calibri" w:hAnsi="Calibri"/>
      <w:i/>
      <w:iCs/>
      <w:color w:val="000000" w:themeColor="text1"/>
      <w:sz w:val="22"/>
    </w:rPr>
  </w:style>
  <w:style w:type="paragraph" w:customStyle="1" w:styleId="Adresskopffett">
    <w:name w:val="Adresskopf fett"/>
    <w:basedOn w:val="Standard"/>
    <w:link w:val="AdresskopffettZchn"/>
    <w:rsid w:val="00EE3FBC"/>
    <w:pPr>
      <w:ind w:left="4820" w:right="-284"/>
    </w:pPr>
    <w:rPr>
      <w:rFonts w:asciiTheme="minorHAnsi" w:hAnsiTheme="minorHAnsi" w:cs="Arial"/>
      <w:b/>
    </w:rPr>
  </w:style>
  <w:style w:type="paragraph" w:customStyle="1" w:styleId="Adresskopfregular">
    <w:name w:val="Adresskopf regular"/>
    <w:basedOn w:val="Standard"/>
    <w:link w:val="AdresskopfregularZchn"/>
    <w:rsid w:val="00EE3FBC"/>
    <w:pPr>
      <w:ind w:left="4820" w:right="-284"/>
    </w:pPr>
    <w:rPr>
      <w:rFonts w:asciiTheme="minorHAnsi" w:hAnsiTheme="minorHAnsi" w:cs="Arial"/>
      <w:lang w:val="en-US"/>
    </w:rPr>
  </w:style>
  <w:style w:type="character" w:customStyle="1" w:styleId="AdresskopffettZchn">
    <w:name w:val="Adresskopf fett Zchn"/>
    <w:basedOn w:val="Absatz-Standardschriftart"/>
    <w:link w:val="Adresskopffett"/>
    <w:rsid w:val="00EE3FBC"/>
    <w:rPr>
      <w:rFonts w:asciiTheme="minorHAnsi" w:hAnsiTheme="minorHAnsi" w:cs="Arial"/>
      <w:b/>
      <w:sz w:val="22"/>
      <w:szCs w:val="22"/>
    </w:rPr>
  </w:style>
  <w:style w:type="paragraph" w:customStyle="1" w:styleId="Medieninformation">
    <w:name w:val="Medieninformation"/>
    <w:basedOn w:val="Titel"/>
    <w:link w:val="MedieninformationZchn"/>
    <w:rsid w:val="001F0D76"/>
    <w:pPr>
      <w:jc w:val="left"/>
    </w:pPr>
    <w:rPr>
      <w:rFonts w:asciiTheme="minorHAnsi" w:hAnsiTheme="minorHAnsi" w:cs="Arial"/>
      <w:b w:val="0"/>
      <w:sz w:val="28"/>
      <w:szCs w:val="28"/>
    </w:rPr>
  </w:style>
  <w:style w:type="character" w:customStyle="1" w:styleId="AdresskopfregularZchn">
    <w:name w:val="Adresskopf regular Zchn"/>
    <w:basedOn w:val="Absatz-Standardschriftart"/>
    <w:link w:val="Adresskopfregular"/>
    <w:rsid w:val="00EE3FBC"/>
    <w:rPr>
      <w:rFonts w:asciiTheme="minorHAnsi" w:hAnsiTheme="minorHAnsi" w:cs="Arial"/>
      <w:sz w:val="22"/>
      <w:szCs w:val="22"/>
      <w:lang w:val="en-US"/>
    </w:rPr>
  </w:style>
  <w:style w:type="paragraph" w:customStyle="1" w:styleId="Balken">
    <w:name w:val="Balken"/>
    <w:basedOn w:val="Standard"/>
    <w:link w:val="BalkenZchn"/>
    <w:rsid w:val="006F60F3"/>
    <w:pPr>
      <w:shd w:val="clear" w:color="auto" w:fill="C0C0C0"/>
    </w:pPr>
    <w:rPr>
      <w:rFonts w:asciiTheme="minorHAnsi" w:hAnsiTheme="minorHAnsi" w:cs="Arial"/>
    </w:rPr>
  </w:style>
  <w:style w:type="character" w:customStyle="1" w:styleId="berschrift4Zchn">
    <w:name w:val="Überschrift 4 Zchn"/>
    <w:basedOn w:val="Absatz-Standardschriftart"/>
    <w:link w:val="berschrift4"/>
    <w:rsid w:val="001F0D76"/>
    <w:rPr>
      <w:rFonts w:ascii="Garamond" w:hAnsi="Garamond"/>
      <w:sz w:val="44"/>
    </w:rPr>
  </w:style>
  <w:style w:type="character" w:customStyle="1" w:styleId="MedieninformationZchn">
    <w:name w:val="Medieninformation Zchn"/>
    <w:basedOn w:val="berschrift4Zchn"/>
    <w:link w:val="Medieninformation"/>
    <w:rsid w:val="00F34C86"/>
    <w:rPr>
      <w:rFonts w:asciiTheme="minorHAnsi" w:eastAsiaTheme="majorEastAsia" w:hAnsiTheme="minorHAnsi" w:cs="Arial"/>
      <w:bCs/>
      <w:kern w:val="28"/>
      <w:sz w:val="28"/>
      <w:szCs w:val="28"/>
    </w:rPr>
  </w:style>
  <w:style w:type="character" w:customStyle="1" w:styleId="BalkenZchn">
    <w:name w:val="Balken Zchn"/>
    <w:basedOn w:val="Absatz-Standardschriftart"/>
    <w:link w:val="Balken"/>
    <w:rsid w:val="006F60F3"/>
    <w:rPr>
      <w:rFonts w:asciiTheme="minorHAnsi" w:hAnsiTheme="minorHAnsi" w:cs="Arial"/>
      <w:sz w:val="22"/>
      <w:szCs w:val="22"/>
      <w:shd w:val="clear" w:color="auto" w:fill="C0C0C0"/>
    </w:rPr>
  </w:style>
  <w:style w:type="paragraph" w:customStyle="1" w:styleId="StandardPM">
    <w:name w:val="Standard PM"/>
    <w:basedOn w:val="Standard"/>
    <w:link w:val="StandardPMZchn"/>
    <w:qFormat/>
    <w:rsid w:val="00440BF4"/>
    <w:pPr>
      <w:spacing w:after="220" w:line="360" w:lineRule="auto"/>
      <w:ind w:left="1418" w:right="1134"/>
    </w:pPr>
  </w:style>
  <w:style w:type="paragraph" w:customStyle="1" w:styleId="berschriftPM1">
    <w:name w:val="Überschrift PM 1"/>
    <w:basedOn w:val="Medieninformation"/>
    <w:next w:val="StandardPM"/>
    <w:link w:val="berschriftPM1Zchn"/>
    <w:qFormat/>
    <w:rsid w:val="00440BF4"/>
    <w:pPr>
      <w:keepNext/>
      <w:spacing w:before="0" w:after="280" w:line="360" w:lineRule="auto"/>
      <w:ind w:left="1418" w:right="1134"/>
      <w:outlineLvl w:val="3"/>
    </w:pPr>
    <w:rPr>
      <w:rFonts w:eastAsia="Times New Roman"/>
      <w:b/>
      <w:bCs w:val="0"/>
      <w:kern w:val="0"/>
    </w:rPr>
  </w:style>
  <w:style w:type="character" w:customStyle="1" w:styleId="StandardPMZchn">
    <w:name w:val="Standard PM Zchn"/>
    <w:basedOn w:val="Absatz-Standardschriftart"/>
    <w:link w:val="StandardPM"/>
    <w:rsid w:val="00440BF4"/>
  </w:style>
  <w:style w:type="paragraph" w:customStyle="1" w:styleId="FormatvorlageAdresskopfregularFett">
    <w:name w:val="Formatvorlage Adresskopf regular + Fett"/>
    <w:basedOn w:val="Adresskopfregular"/>
    <w:rsid w:val="00EE3FBC"/>
    <w:rPr>
      <w:bCs/>
    </w:rPr>
  </w:style>
  <w:style w:type="character" w:customStyle="1" w:styleId="berschriftPM1Zchn">
    <w:name w:val="Überschrift PM 1 Zchn"/>
    <w:basedOn w:val="StandardPMZchn"/>
    <w:link w:val="berschriftPM1"/>
    <w:rsid w:val="00440BF4"/>
    <w:rPr>
      <w:rFonts w:asciiTheme="minorHAnsi" w:hAnsiTheme="minorHAnsi" w:cs="Arial"/>
      <w:b/>
      <w:sz w:val="28"/>
      <w:szCs w:val="28"/>
    </w:rPr>
  </w:style>
  <w:style w:type="paragraph" w:styleId="Titel">
    <w:name w:val="Title"/>
    <w:basedOn w:val="Standard"/>
    <w:next w:val="Standard"/>
    <w:link w:val="TitelZchn"/>
    <w:rsid w:val="00F34C8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F34C86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customStyle="1" w:styleId="VorspannPM">
    <w:name w:val="Vorspann PM"/>
    <w:basedOn w:val="StandardPM"/>
    <w:next w:val="StandardPM"/>
    <w:link w:val="VorspannPMZchn"/>
    <w:qFormat/>
    <w:rsid w:val="00440BF4"/>
    <w:rPr>
      <w:b/>
    </w:rPr>
  </w:style>
  <w:style w:type="character" w:customStyle="1" w:styleId="VorspannPMZchn">
    <w:name w:val="Vorspann PM Zchn"/>
    <w:basedOn w:val="StandardPMZchn"/>
    <w:link w:val="VorspannPM"/>
    <w:rsid w:val="00440BF4"/>
    <w:rPr>
      <w:b/>
    </w:rPr>
  </w:style>
  <w:style w:type="paragraph" w:customStyle="1" w:styleId="berschriftPM2">
    <w:name w:val="Überschrift PM 2"/>
    <w:basedOn w:val="berschriftPM1"/>
    <w:next w:val="StandardPM"/>
    <w:link w:val="berschriftPM2Zchn"/>
    <w:rsid w:val="00191D95"/>
    <w:rPr>
      <w:b w:val="0"/>
    </w:rPr>
  </w:style>
  <w:style w:type="paragraph" w:customStyle="1" w:styleId="ZwischentitelPM">
    <w:name w:val="Zwischentitel PM"/>
    <w:basedOn w:val="StandardPM"/>
    <w:next w:val="StandardPM"/>
    <w:link w:val="ZwischentitelPMZchn"/>
    <w:qFormat/>
    <w:rsid w:val="00440BF4"/>
    <w:rPr>
      <w:b/>
    </w:rPr>
  </w:style>
  <w:style w:type="character" w:customStyle="1" w:styleId="berschriftPM2Zchn">
    <w:name w:val="Überschrift PM 2 Zchn"/>
    <w:basedOn w:val="berschriftPM1Zchn"/>
    <w:link w:val="berschriftPM2"/>
    <w:rsid w:val="00191D95"/>
    <w:rPr>
      <w:rFonts w:asciiTheme="minorHAnsi" w:hAnsiTheme="minorHAnsi" w:cs="Arial"/>
      <w:b w:val="0"/>
      <w:sz w:val="28"/>
      <w:szCs w:val="28"/>
    </w:rPr>
  </w:style>
  <w:style w:type="paragraph" w:customStyle="1" w:styleId="AufzhlungPM">
    <w:name w:val="Aufzählung PM"/>
    <w:basedOn w:val="StandardPM"/>
    <w:link w:val="AufzhlungPMZchn"/>
    <w:qFormat/>
    <w:rsid w:val="00F23A4B"/>
    <w:pPr>
      <w:numPr>
        <w:numId w:val="11"/>
      </w:numPr>
    </w:pPr>
  </w:style>
  <w:style w:type="character" w:customStyle="1" w:styleId="ZwischentitelPMZchn">
    <w:name w:val="Zwischentitel PM Zchn"/>
    <w:basedOn w:val="StandardPMZchn"/>
    <w:link w:val="ZwischentitelPM"/>
    <w:rsid w:val="00440BF4"/>
    <w:rPr>
      <w:b/>
    </w:rPr>
  </w:style>
  <w:style w:type="character" w:customStyle="1" w:styleId="AufzhlungPMZchn">
    <w:name w:val="Aufzählung PM Zchn"/>
    <w:basedOn w:val="StandardPMZchn"/>
    <w:link w:val="AufzhlungPM"/>
    <w:rsid w:val="00F23A4B"/>
  </w:style>
  <w:style w:type="paragraph" w:styleId="Kopfzeile">
    <w:name w:val="header"/>
    <w:basedOn w:val="Standard"/>
    <w:link w:val="KopfzeileZchn"/>
    <w:rsid w:val="00CC647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CC647F"/>
  </w:style>
  <w:style w:type="paragraph" w:styleId="StandardWeb">
    <w:name w:val="Normal (Web)"/>
    <w:basedOn w:val="Standard"/>
    <w:uiPriority w:val="99"/>
    <w:semiHidden/>
    <w:unhideWhenUsed/>
    <w:rsid w:val="000B6E17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B6E17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2B2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275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00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4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758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979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06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4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2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14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29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12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19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5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6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295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77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57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8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2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20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896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munikation@friedrichshafen.de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onnenuhr.friedrichshafen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.kleiner@friedrichshaf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.kleiner@friedrichshafen.de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Vorlagen\OB-B&#252;ro\Pressemitteilung%20Stad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 Stadt.dotx</Template>
  <TotalTime>0</TotalTime>
  <Pages>1</Pages>
  <Words>154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Friedrichshafen</Company>
  <LinksUpToDate>false</LinksUpToDate>
  <CharactersWithSpaces>1552</CharactersWithSpaces>
  <SharedDoc>false</SharedDoc>
  <HLinks>
    <vt:vector size="12" baseType="variant">
      <vt:variant>
        <vt:i4>6946922</vt:i4>
      </vt:variant>
      <vt:variant>
        <vt:i4>3</vt:i4>
      </vt:variant>
      <vt:variant>
        <vt:i4>0</vt:i4>
      </vt:variant>
      <vt:variant>
        <vt:i4>5</vt:i4>
      </vt:variant>
      <vt:variant>
        <vt:lpwstr>http://www.friedrichshafen.de/</vt:lpwstr>
      </vt:variant>
      <vt:variant>
        <vt:lpwstr/>
      </vt:variant>
      <vt:variant>
        <vt:i4>6946821</vt:i4>
      </vt:variant>
      <vt:variant>
        <vt:i4>0</vt:i4>
      </vt:variant>
      <vt:variant>
        <vt:i4>0</vt:i4>
      </vt:variant>
      <vt:variant>
        <vt:i4>5</vt:i4>
      </vt:variant>
      <vt:variant>
        <vt:lpwstr>mailto:a.gaertner@friedrichshafen.de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Kreuzer, Andrea</dc:creator>
  <cp:lastModifiedBy>Widmer, Renate</cp:lastModifiedBy>
  <cp:revision>5</cp:revision>
  <cp:lastPrinted>2015-01-14T17:03:00Z</cp:lastPrinted>
  <dcterms:created xsi:type="dcterms:W3CDTF">2026-10-12T08:01:00Z</dcterms:created>
  <dcterms:modified xsi:type="dcterms:W3CDTF">2026-10-27T11:27:00Z</dcterms:modified>
</cp:coreProperties>
</file>