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266EDA94" w:rsidR="0034015D" w:rsidRPr="000E5B9D" w:rsidRDefault="000E5B9D" w:rsidP="000E5B9D">
      <w:pPr>
        <w:pStyle w:val="KeinLeerraum"/>
      </w:pPr>
      <w:r>
        <w:t>26</w:t>
      </w:r>
      <w:r w:rsidR="00C71FC6" w:rsidRPr="000E5B9D">
        <w:t>. Oktober</w:t>
      </w:r>
      <w:r w:rsidR="000F48DE" w:rsidRPr="000E5B9D">
        <w:t xml:space="preserve"> 2026</w:t>
      </w:r>
    </w:p>
    <w:p w14:paraId="0F787F07" w14:textId="77777777" w:rsidR="009F6744" w:rsidRPr="000E5B9D" w:rsidRDefault="009F6744" w:rsidP="000E5B9D">
      <w:pPr>
        <w:pStyle w:val="KeinLeerraum"/>
      </w:pPr>
    </w:p>
    <w:p w14:paraId="39327FF5" w14:textId="425DCB45" w:rsidR="00C22E3D" w:rsidRPr="000E5B9D" w:rsidRDefault="00C22E3D" w:rsidP="000E5B9D">
      <w:pPr>
        <w:pStyle w:val="KeinLeerraum"/>
      </w:pPr>
    </w:p>
    <w:p w14:paraId="40050001" w14:textId="171657A3" w:rsidR="004C0276" w:rsidRPr="000E5B9D" w:rsidRDefault="004C0276" w:rsidP="000E5B9D">
      <w:pPr>
        <w:pStyle w:val="KeinLeerraum"/>
      </w:pPr>
    </w:p>
    <w:p w14:paraId="0F0321FD" w14:textId="77777777" w:rsidR="004C6F6D" w:rsidRPr="000E5B9D" w:rsidRDefault="004C6F6D" w:rsidP="000E5B9D">
      <w:pPr>
        <w:pStyle w:val="KeinLeerraum"/>
        <w:rPr>
          <w:b/>
          <w:bCs/>
        </w:rPr>
      </w:pPr>
      <w:r w:rsidRPr="000E5B9D">
        <w:rPr>
          <w:b/>
          <w:bCs/>
          <w:sz w:val="32"/>
          <w:szCs w:val="32"/>
        </w:rPr>
        <w:t>Neue Objekte für das Heimatmuseum – Sonntag geöffnet</w:t>
      </w:r>
    </w:p>
    <w:p w14:paraId="063B9FA2" w14:textId="77777777" w:rsidR="004C6F6D" w:rsidRPr="000E5B9D" w:rsidRDefault="004C6F6D" w:rsidP="000E5B9D">
      <w:pPr>
        <w:pStyle w:val="KeinLeerraum"/>
        <w:rPr>
          <w:b/>
          <w:bCs/>
        </w:rPr>
      </w:pPr>
    </w:p>
    <w:p w14:paraId="3867D096" w14:textId="44A54618" w:rsidR="004C6F6D" w:rsidRPr="000E5B9D" w:rsidRDefault="000E5B9D" w:rsidP="000E5B9D">
      <w:pPr>
        <w:pStyle w:val="KeinLeerraum"/>
      </w:pPr>
      <w:r w:rsidRPr="000E5B9D">
        <w:rPr>
          <w:b/>
          <w:bCs/>
        </w:rPr>
        <w:t>Kriftel.</w:t>
      </w:r>
      <w:r>
        <w:t xml:space="preserve"> </w:t>
      </w:r>
      <w:r w:rsidR="004C6F6D" w:rsidRPr="000E5B9D">
        <w:t>Dem Heimatmuseum in Kriftel wurden wieder neue Objekte aus privatem Besitz übergeben</w:t>
      </w:r>
      <w:r>
        <w:t>:</w:t>
      </w:r>
      <w:r w:rsidR="004C6F6D" w:rsidRPr="000E5B9D">
        <w:t xml:space="preserve"> Eine Ausgabe älterer Flurkarten und eine Schärpe der Kerbegesellschaft Enzian aus den 1930er Jahren ergänzen die vorhandene Sammlung. Neu ist auch eine historische Dezimalwaage, mit der früher Mehlsäcke und Kartoffeln gewogen wurden. Museumsleiter </w:t>
      </w:r>
      <w:r>
        <w:t xml:space="preserve">Dr. </w:t>
      </w:r>
      <w:r w:rsidR="004C6F6D" w:rsidRPr="000E5B9D">
        <w:t>Detlef Krause dankt den Stiftern und freut sich, dass „dem Museum so bereitwillig interessante Exponate angeboten werden.“</w:t>
      </w:r>
    </w:p>
    <w:p w14:paraId="0465AC0A" w14:textId="77777777" w:rsidR="000E5B9D" w:rsidRDefault="000E5B9D" w:rsidP="000E5B9D">
      <w:pPr>
        <w:pStyle w:val="KeinLeerraum"/>
      </w:pPr>
    </w:p>
    <w:p w14:paraId="24AB709E" w14:textId="77777777" w:rsidR="000E5B9D" w:rsidRDefault="004C6F6D" w:rsidP="000E5B9D">
      <w:pPr>
        <w:pStyle w:val="KeinLeerraum"/>
      </w:pPr>
      <w:r w:rsidRPr="000E5B9D">
        <w:t>Das Heimatmuseum ist wieder am Sonntag, 1. November, von 10 bis 12 Uhr geöffnet. Eine kleine Sonderausstellung widmet sich den ersten demokratischen Bürgermeistern Jost und Wolfermann in Kriftel nach 1945.</w:t>
      </w:r>
      <w:r w:rsidR="000E5B9D">
        <w:t xml:space="preserve"> </w:t>
      </w:r>
      <w:r w:rsidRPr="000E5B9D">
        <w:t xml:space="preserve">Um 11 Uhr wird eine Führung angeboten; eine Anmeldung ist nicht erforderlich. </w:t>
      </w:r>
    </w:p>
    <w:p w14:paraId="4C969487" w14:textId="77777777" w:rsidR="000E5B9D" w:rsidRDefault="000E5B9D" w:rsidP="000E5B9D">
      <w:pPr>
        <w:pStyle w:val="KeinLeerraum"/>
      </w:pPr>
    </w:p>
    <w:p w14:paraId="506B85BA" w14:textId="600C228E" w:rsidR="004C6F6D" w:rsidRPr="000E5B9D" w:rsidRDefault="004C6F6D" w:rsidP="000E5B9D">
      <w:pPr>
        <w:pStyle w:val="KeinLeerraum"/>
      </w:pPr>
      <w:r w:rsidRPr="000E5B9D">
        <w:t>Adresse: Schulstraße 2 in Kriftel. Der Eintritt ist frei. Kontakt: </w:t>
      </w:r>
      <w:hyperlink r:id="rId7" w:history="1">
        <w:r w:rsidRPr="000E5B9D">
          <w:rPr>
            <w:rStyle w:val="Hyperlink"/>
            <w:color w:val="auto"/>
            <w:u w:val="none"/>
          </w:rPr>
          <w:t>info-geschichte@kriftel.de</w:t>
        </w:r>
      </w:hyperlink>
    </w:p>
    <w:p w14:paraId="47F6125B" w14:textId="77777777" w:rsidR="004C6F6D" w:rsidRPr="000E5B9D" w:rsidRDefault="004C6F6D" w:rsidP="000E5B9D">
      <w:pPr>
        <w:pStyle w:val="KeinLeerraum"/>
      </w:pPr>
    </w:p>
    <w:p w14:paraId="462AF91C" w14:textId="77777777" w:rsidR="004C6F6D" w:rsidRPr="000E5B9D" w:rsidRDefault="004C6F6D" w:rsidP="000E5B9D">
      <w:pPr>
        <w:pStyle w:val="KeinLeerraum"/>
      </w:pPr>
    </w:p>
    <w:p w14:paraId="30BC2451" w14:textId="77777777" w:rsidR="000E5B9D" w:rsidRPr="000E5B9D" w:rsidRDefault="000E5B9D" w:rsidP="000E5B9D">
      <w:pPr>
        <w:pStyle w:val="KeinLeerraum"/>
        <w:rPr>
          <w:i/>
          <w:iCs/>
        </w:rPr>
      </w:pPr>
      <w:r w:rsidRPr="000E5B9D">
        <w:rPr>
          <w:i/>
          <w:iCs/>
        </w:rPr>
        <w:t xml:space="preserve">Fotos: </w:t>
      </w:r>
    </w:p>
    <w:p w14:paraId="6B2068DB" w14:textId="0BFAD4A3" w:rsidR="004C6F6D" w:rsidRPr="000E5B9D" w:rsidRDefault="004C6F6D" w:rsidP="000E5B9D">
      <w:pPr>
        <w:pStyle w:val="KeinLeerraum"/>
        <w:rPr>
          <w:i/>
          <w:iCs/>
        </w:rPr>
      </w:pPr>
      <w:r w:rsidRPr="000E5B9D">
        <w:rPr>
          <w:i/>
          <w:iCs/>
        </w:rPr>
        <w:t>Flurkarten Kriftel von 1937; Foto: Heimatmuseum</w:t>
      </w:r>
    </w:p>
    <w:p w14:paraId="675C930A" w14:textId="3CCA0C9F" w:rsidR="004C6F6D" w:rsidRPr="000E5B9D" w:rsidRDefault="004C6F6D" w:rsidP="000E5B9D">
      <w:pPr>
        <w:pStyle w:val="KeinLeerraum"/>
        <w:rPr>
          <w:i/>
          <w:iCs/>
        </w:rPr>
      </w:pPr>
      <w:r w:rsidRPr="000E5B9D">
        <w:rPr>
          <w:i/>
          <w:iCs/>
        </w:rPr>
        <w:t xml:space="preserve">Schärpe der Kerwegesellschaft Enzian, 1930er Jahre; Foto: Heimatmuseum </w:t>
      </w:r>
    </w:p>
    <w:p w14:paraId="3EF545CB" w14:textId="3FE9AA0B" w:rsidR="004C6F6D" w:rsidRPr="000E5B9D" w:rsidRDefault="004C6F6D" w:rsidP="000E5B9D">
      <w:pPr>
        <w:pStyle w:val="KeinLeerraum"/>
      </w:pPr>
      <w:r w:rsidRPr="000E5B9D">
        <w:rPr>
          <w:i/>
          <w:iCs/>
        </w:rPr>
        <w:t>Dezimalwaagen wurden häufig zwischen 1900 und 1950 verwendet; Foto: Heimatmuseum</w:t>
      </w:r>
    </w:p>
    <w:p w14:paraId="6283432D" w14:textId="77777777" w:rsidR="004C6F6D" w:rsidRPr="000E5B9D" w:rsidRDefault="004C6F6D" w:rsidP="000E5B9D">
      <w:pPr>
        <w:pStyle w:val="KeinLeerraum"/>
      </w:pPr>
    </w:p>
    <w:p w14:paraId="60B50BA8" w14:textId="77777777" w:rsidR="004C6F6D" w:rsidRPr="000E5B9D" w:rsidRDefault="004C6F6D" w:rsidP="000E5B9D">
      <w:pPr>
        <w:pStyle w:val="KeinLeerraum"/>
      </w:pPr>
    </w:p>
    <w:p w14:paraId="46F932DB" w14:textId="07783D9C" w:rsidR="005E1F3A" w:rsidRPr="000E5B9D" w:rsidRDefault="005E1F3A" w:rsidP="000E5B9D">
      <w:pPr>
        <w:pStyle w:val="KeinLeerraum"/>
      </w:pPr>
    </w:p>
    <w:sectPr w:rsidR="005E1F3A" w:rsidRPr="000E5B9D" w:rsidSect="003B006D">
      <w:headerReference w:type="even" r:id="rId8"/>
      <w:headerReference w:type="default" r:id="rId9"/>
      <w:footerReference w:type="even" r:id="rId10"/>
      <w:footerReference w:type="default" r:id="rId11"/>
      <w:headerReference w:type="first" r:id="rId12"/>
      <w:footerReference w:type="first" r:id="rId13"/>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57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5B9D"/>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676F"/>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6F6D"/>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1EB9"/>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7153"/>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geschichte@kriftel.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152</Words>
  <Characters>1036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3</cp:revision>
  <cp:lastPrinted>2026-05-12T07:36:00Z</cp:lastPrinted>
  <dcterms:created xsi:type="dcterms:W3CDTF">2026-10-26T10:52:00Z</dcterms:created>
  <dcterms:modified xsi:type="dcterms:W3CDTF">2026-10-26T13:43:00Z</dcterms:modified>
</cp:coreProperties>
</file>