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09D2" w14:textId="11146E8D" w:rsidR="0034015D" w:rsidRPr="00B2031A" w:rsidRDefault="00553937" w:rsidP="00B2031A">
      <w:pPr>
        <w:pStyle w:val="KeinLeerraum"/>
      </w:pPr>
      <w:r w:rsidRPr="00B2031A">
        <w:t>26</w:t>
      </w:r>
      <w:r w:rsidR="00C71FC6" w:rsidRPr="00B2031A">
        <w:t>. Oktober</w:t>
      </w:r>
      <w:r w:rsidR="000F48DE" w:rsidRPr="00B2031A">
        <w:t xml:space="preserve"> 2026</w:t>
      </w:r>
    </w:p>
    <w:p w14:paraId="0F787F07" w14:textId="77777777" w:rsidR="009F6744" w:rsidRPr="00B2031A" w:rsidRDefault="009F6744" w:rsidP="00B2031A">
      <w:pPr>
        <w:pStyle w:val="KeinLeerraum"/>
      </w:pPr>
    </w:p>
    <w:p w14:paraId="39327FF5" w14:textId="425DCB45" w:rsidR="00C22E3D" w:rsidRPr="00B2031A" w:rsidRDefault="00C22E3D" w:rsidP="00B2031A">
      <w:pPr>
        <w:pStyle w:val="KeinLeerraum"/>
      </w:pPr>
    </w:p>
    <w:p w14:paraId="40050001" w14:textId="171657A3" w:rsidR="004C0276" w:rsidRPr="00B2031A" w:rsidRDefault="004C0276" w:rsidP="00B2031A">
      <w:pPr>
        <w:pStyle w:val="KeinLeerraum"/>
      </w:pPr>
    </w:p>
    <w:p w14:paraId="448D4C0D" w14:textId="77777777" w:rsidR="00312442" w:rsidRPr="00312442" w:rsidRDefault="00312442" w:rsidP="00312442">
      <w:pPr>
        <w:pStyle w:val="KeinLeerraum"/>
        <w:rPr>
          <w:b/>
          <w:bCs/>
          <w:sz w:val="32"/>
          <w:szCs w:val="32"/>
        </w:rPr>
      </w:pPr>
      <w:r w:rsidRPr="00312442">
        <w:rPr>
          <w:b/>
          <w:bCs/>
          <w:sz w:val="32"/>
          <w:szCs w:val="32"/>
        </w:rPr>
        <w:t>Adventskalender-Aktion des Lions-Clubs Hattersheim-Kriftel gestartet – Erlös kommt Kinder- und Jugendarbeit zugute</w:t>
      </w:r>
    </w:p>
    <w:p w14:paraId="1B9269BA" w14:textId="77777777" w:rsidR="00312442" w:rsidRDefault="00312442" w:rsidP="00312442">
      <w:pPr>
        <w:pStyle w:val="KeinLeerraum"/>
      </w:pPr>
    </w:p>
    <w:p w14:paraId="44678E11" w14:textId="7B686E71" w:rsidR="00312442" w:rsidRDefault="00312442" w:rsidP="00312442">
      <w:pPr>
        <w:pStyle w:val="KeinLeerraum"/>
      </w:pPr>
      <w:r w:rsidRPr="00312442">
        <w:rPr>
          <w:b/>
          <w:bCs/>
        </w:rPr>
        <w:t>Kriftel.</w:t>
      </w:r>
      <w:r>
        <w:t xml:space="preserve"> </w:t>
      </w:r>
      <w:r w:rsidRPr="00312442">
        <w:t xml:space="preserve">Der Verkauf des Adventskalenders des Lions-Clubs Hattersheim-Kriftel ist gestartet. Wie jedes Jahr kommt der Reinerlös der Aktion überwiegend der sozialen Arbeit mit Kindern und Jugendlichen in den beiden Kommunen zugute. Für die diesjährige Auflage wurden </w:t>
      </w:r>
      <w:r>
        <w:t xml:space="preserve">wieder </w:t>
      </w:r>
      <w:r w:rsidRPr="00312442">
        <w:t>5000 Exemplare gedruckt.</w:t>
      </w:r>
      <w:r>
        <w:t xml:space="preserve"> </w:t>
      </w:r>
    </w:p>
    <w:p w14:paraId="7620864E" w14:textId="77777777" w:rsidR="006E4CF3" w:rsidRPr="00312442" w:rsidRDefault="006E4CF3" w:rsidP="00312442">
      <w:pPr>
        <w:pStyle w:val="KeinLeerraum"/>
      </w:pPr>
    </w:p>
    <w:p w14:paraId="56A78657" w14:textId="3E771035" w:rsidR="00312442" w:rsidRPr="00312442" w:rsidRDefault="00312442" w:rsidP="00312442">
      <w:pPr>
        <w:pStyle w:val="KeinLeerraum"/>
      </w:pPr>
      <w:r w:rsidRPr="00312442">
        <w:t xml:space="preserve">Gestaltet wurde das Titelbild </w:t>
      </w:r>
      <w:r>
        <w:t xml:space="preserve">diesmal </w:t>
      </w:r>
      <w:r w:rsidRPr="00312442">
        <w:t>von der neunjährigen Lahja, die die dritte Klasse der Regenbogenschule in Hattersheim besucht. Ihr stimmungsvolles Motiv – eine große rote Kerze, die vor einem Fenster leuchtet, hinter dem Schneeflocken fallen, dazu ein Tannenzweig und eine Schale mit Weihnachtsplätzchen – hatte sie im Sommer gemalt. Bei der Vorstellung des Kalenders vergangenen Mittwoch im Gartencenter Tropica, zu der Lahja mit ihren Eltern gekommen war, lobte die Präsidentin des Clubs, Sabine Braun, das Werk der Schülerin: „Du hast ein wirklich schönes Bild gemalt."</w:t>
      </w:r>
    </w:p>
    <w:p w14:paraId="67233AE2" w14:textId="77777777" w:rsidR="00312442" w:rsidRDefault="00312442" w:rsidP="00312442">
      <w:pPr>
        <w:pStyle w:val="KeinLeerraum"/>
      </w:pPr>
    </w:p>
    <w:p w14:paraId="68A8E74B" w14:textId="77777777" w:rsidR="00312442" w:rsidRDefault="00312442" w:rsidP="00312442">
      <w:pPr>
        <w:pStyle w:val="KeinLeerraum"/>
      </w:pPr>
      <w:r w:rsidRPr="00312442">
        <w:t xml:space="preserve">Seit dem Start der Aktion im Jahr 2009 mit 2000 Kalendern hat sich der Verkauf zu einer echten Erfolgsgeschichte entwickelt: Insgesamt sind seither allein durch den Kalenderverkauf 365.000 Euro als Gewinn beim Club eingegangen. Gefördert wurden damit </w:t>
      </w:r>
      <w:r>
        <w:t xml:space="preserve">in Kriftel </w:t>
      </w:r>
      <w:r w:rsidRPr="00312442">
        <w:t>unter anderem die Ferienspiele</w:t>
      </w:r>
      <w:r>
        <w:t xml:space="preserve">, </w:t>
      </w:r>
      <w:r w:rsidRPr="00312442">
        <w:t xml:space="preserve">das </w:t>
      </w:r>
      <w:proofErr w:type="spellStart"/>
      <w:r w:rsidRPr="00312442">
        <w:t>Trinationale</w:t>
      </w:r>
      <w:proofErr w:type="spellEnd"/>
      <w:r w:rsidRPr="00312442">
        <w:t xml:space="preserve"> Jugendtreffen in Kriftels polnischer Partnerstadt </w:t>
      </w:r>
      <w:proofErr w:type="spellStart"/>
      <w:r w:rsidRPr="00312442">
        <w:t>Piława</w:t>
      </w:r>
      <w:proofErr w:type="spellEnd"/>
      <w:r w:rsidRPr="00312442">
        <w:t xml:space="preserve"> </w:t>
      </w:r>
      <w:proofErr w:type="spellStart"/>
      <w:r w:rsidRPr="00312442">
        <w:t>Górna</w:t>
      </w:r>
      <w:proofErr w:type="spellEnd"/>
      <w:r>
        <w:t xml:space="preserve"> und zuletzt die Anschaffung von Sonnenliegen für den Schulhof der Weingartenschule.</w:t>
      </w:r>
    </w:p>
    <w:p w14:paraId="3F378E18" w14:textId="77777777" w:rsidR="00312442" w:rsidRDefault="00312442" w:rsidP="00312442">
      <w:pPr>
        <w:pStyle w:val="KeinLeerraum"/>
      </w:pPr>
    </w:p>
    <w:p w14:paraId="7F5F750B" w14:textId="44A65299" w:rsidR="00312442" w:rsidRPr="00312442" w:rsidRDefault="00312442" w:rsidP="00312442">
      <w:pPr>
        <w:pStyle w:val="KeinLeerraum"/>
      </w:pPr>
      <w:r>
        <w:t xml:space="preserve">Kriftels </w:t>
      </w:r>
      <w:r w:rsidRPr="00312442">
        <w:t xml:space="preserve">Bürgermeister Christian Seitz dankte dem Lions-Club dafür, dass er so viele Projekte in den beiden Kommunen unterstützt. </w:t>
      </w:r>
      <w:r>
        <w:t>Auch der</w:t>
      </w:r>
      <w:r w:rsidRPr="00312442">
        <w:t xml:space="preserve"> Hattersheimer Stadtverordnetenvorsteher Georg Reuter, der Bürgermeister Klaus Schindling vertrat, sprach dem Club Anerkennung aus.</w:t>
      </w:r>
    </w:p>
    <w:p w14:paraId="273F3CF7" w14:textId="77777777" w:rsidR="006E4CF3" w:rsidRDefault="006E4CF3" w:rsidP="00312442">
      <w:pPr>
        <w:pStyle w:val="KeinLeerraum"/>
      </w:pPr>
    </w:p>
    <w:p w14:paraId="0C1A2F4B" w14:textId="3BBB9B3D" w:rsidR="00312442" w:rsidRPr="00312442" w:rsidRDefault="00312442" w:rsidP="00312442">
      <w:pPr>
        <w:pStyle w:val="KeinLeerraum"/>
        <w:rPr>
          <w:i/>
          <w:iCs/>
        </w:rPr>
      </w:pPr>
      <w:r w:rsidRPr="00312442">
        <w:rPr>
          <w:i/>
          <w:iCs/>
        </w:rPr>
        <w:t>Hinter den Türchen verbergen sich auch in diesem Jahr wieder attraktive Preise im Gegenwert von rund 20.000 Euro, darunter Hotel- und Restaurantgutscheine, Barpreise, Eintrittskarten, Dienstleistungen und vieles mehr. Ein Adventskalender kostet wie immer fünf Euro und ist in Kriftel bei Schreibwaren Maurer sowie im Gartencenter Tropica erhältlich.</w:t>
      </w:r>
    </w:p>
    <w:p w14:paraId="6395134E" w14:textId="77777777" w:rsidR="00312442" w:rsidRPr="00312442" w:rsidRDefault="00312442" w:rsidP="00312442">
      <w:pPr>
        <w:pStyle w:val="KeinLeerraum"/>
        <w:rPr>
          <w:i/>
          <w:iCs/>
        </w:rPr>
      </w:pPr>
      <w:r w:rsidRPr="00312442">
        <w:rPr>
          <w:i/>
          <w:iCs/>
        </w:rPr>
        <w:t xml:space="preserve">Die Gewinne und Preise können ab dem 1. Dezember täglich in der Presse nachgelesen werden. Veröffentlicht werden sie zusätzlich auf der Homepage des Clubs unter </w:t>
      </w:r>
      <w:hyperlink r:id="rId7" w:history="1">
        <w:r w:rsidRPr="00312442">
          <w:rPr>
            <w:rStyle w:val="Hyperlink"/>
            <w:i/>
            <w:iCs/>
          </w:rPr>
          <w:t>www.hattersheim-kriftel.lions.de</w:t>
        </w:r>
      </w:hyperlink>
      <w:r w:rsidRPr="00312442">
        <w:rPr>
          <w:i/>
          <w:iCs/>
        </w:rPr>
        <w:t>.</w:t>
      </w:r>
    </w:p>
    <w:p w14:paraId="46F932DB" w14:textId="07783D9C" w:rsidR="005E1F3A" w:rsidRPr="00B2031A" w:rsidRDefault="005E1F3A" w:rsidP="00B2031A">
      <w:pPr>
        <w:pStyle w:val="KeinLeerraum"/>
      </w:pPr>
    </w:p>
    <w:sectPr w:rsidR="005E1F3A" w:rsidRPr="00B2031A" w:rsidSect="003B006D">
      <w:headerReference w:type="even" r:id="rId8"/>
      <w:headerReference w:type="default" r:id="rId9"/>
      <w:footerReference w:type="even" r:id="rId10"/>
      <w:footerReference w:type="default" r:id="rId11"/>
      <w:headerReference w:type="first" r:id="rId12"/>
      <w:footerReference w:type="first" r:id="rId13"/>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DF513A"/>
    <w:multiLevelType w:val="multilevel"/>
    <w:tmpl w:val="E7F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7A5278"/>
    <w:multiLevelType w:val="hybridMultilevel"/>
    <w:tmpl w:val="2EA6F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22FB3"/>
    <w:multiLevelType w:val="hybridMultilevel"/>
    <w:tmpl w:val="3274E7C4"/>
    <w:lvl w:ilvl="0" w:tplc="04070001">
      <w:start w:val="1"/>
      <w:numFmt w:val="bullet"/>
      <w:lvlText w:val=""/>
      <w:lvlJc w:val="left"/>
      <w:pPr>
        <w:ind w:left="2486" w:hanging="360"/>
      </w:pPr>
      <w:rPr>
        <w:rFonts w:ascii="Symbol" w:hAnsi="Symbol" w:cs="Symbol" w:hint="default"/>
      </w:rPr>
    </w:lvl>
    <w:lvl w:ilvl="1" w:tplc="04070003">
      <w:start w:val="1"/>
      <w:numFmt w:val="bullet"/>
      <w:lvlText w:val="o"/>
      <w:lvlJc w:val="left"/>
      <w:pPr>
        <w:ind w:left="3206" w:hanging="360"/>
      </w:pPr>
      <w:rPr>
        <w:rFonts w:ascii="Courier New" w:hAnsi="Courier New" w:cs="Courier New" w:hint="default"/>
      </w:rPr>
    </w:lvl>
    <w:lvl w:ilvl="2" w:tplc="04070005">
      <w:start w:val="1"/>
      <w:numFmt w:val="bullet"/>
      <w:lvlText w:val=""/>
      <w:lvlJc w:val="left"/>
      <w:pPr>
        <w:ind w:left="3926" w:hanging="360"/>
      </w:pPr>
      <w:rPr>
        <w:rFonts w:ascii="Wingdings" w:hAnsi="Wingdings" w:hint="default"/>
      </w:rPr>
    </w:lvl>
    <w:lvl w:ilvl="3" w:tplc="04070001">
      <w:start w:val="1"/>
      <w:numFmt w:val="bullet"/>
      <w:lvlText w:val=""/>
      <w:lvlJc w:val="left"/>
      <w:pPr>
        <w:ind w:left="4646" w:hanging="360"/>
      </w:pPr>
      <w:rPr>
        <w:rFonts w:ascii="Symbol" w:hAnsi="Symbol" w:hint="default"/>
      </w:rPr>
    </w:lvl>
    <w:lvl w:ilvl="4" w:tplc="04070003">
      <w:start w:val="1"/>
      <w:numFmt w:val="bullet"/>
      <w:lvlText w:val="o"/>
      <w:lvlJc w:val="left"/>
      <w:pPr>
        <w:ind w:left="5366" w:hanging="360"/>
      </w:pPr>
      <w:rPr>
        <w:rFonts w:ascii="Courier New" w:hAnsi="Courier New" w:cs="Courier New" w:hint="default"/>
      </w:rPr>
    </w:lvl>
    <w:lvl w:ilvl="5" w:tplc="04070005">
      <w:start w:val="1"/>
      <w:numFmt w:val="bullet"/>
      <w:lvlText w:val=""/>
      <w:lvlJc w:val="left"/>
      <w:pPr>
        <w:ind w:left="6086" w:hanging="360"/>
      </w:pPr>
      <w:rPr>
        <w:rFonts w:ascii="Wingdings" w:hAnsi="Wingdings" w:hint="default"/>
      </w:rPr>
    </w:lvl>
    <w:lvl w:ilvl="6" w:tplc="04070001">
      <w:start w:val="1"/>
      <w:numFmt w:val="bullet"/>
      <w:lvlText w:val=""/>
      <w:lvlJc w:val="left"/>
      <w:pPr>
        <w:ind w:left="6806" w:hanging="360"/>
      </w:pPr>
      <w:rPr>
        <w:rFonts w:ascii="Symbol" w:hAnsi="Symbol" w:hint="default"/>
      </w:rPr>
    </w:lvl>
    <w:lvl w:ilvl="7" w:tplc="04070003">
      <w:start w:val="1"/>
      <w:numFmt w:val="bullet"/>
      <w:lvlText w:val="o"/>
      <w:lvlJc w:val="left"/>
      <w:pPr>
        <w:ind w:left="7526" w:hanging="360"/>
      </w:pPr>
      <w:rPr>
        <w:rFonts w:ascii="Courier New" w:hAnsi="Courier New" w:cs="Courier New" w:hint="default"/>
      </w:rPr>
    </w:lvl>
    <w:lvl w:ilvl="8" w:tplc="04070005">
      <w:start w:val="1"/>
      <w:numFmt w:val="bullet"/>
      <w:lvlText w:val=""/>
      <w:lvlJc w:val="left"/>
      <w:pPr>
        <w:ind w:left="8246" w:hanging="360"/>
      </w:pPr>
      <w:rPr>
        <w:rFonts w:ascii="Wingdings" w:hAnsi="Wingdings" w:hint="default"/>
      </w:rPr>
    </w:lvl>
  </w:abstractNum>
  <w:abstractNum w:abstractNumId="9"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15"/>
  </w:num>
  <w:num w:numId="2" w16cid:durableId="219437411">
    <w:abstractNumId w:val="0"/>
  </w:num>
  <w:num w:numId="3" w16cid:durableId="543834327">
    <w:abstractNumId w:val="10"/>
  </w:num>
  <w:num w:numId="4" w16cid:durableId="1131942878">
    <w:abstractNumId w:val="12"/>
  </w:num>
  <w:num w:numId="5" w16cid:durableId="617373229">
    <w:abstractNumId w:val="14"/>
  </w:num>
  <w:num w:numId="6" w16cid:durableId="1158498963">
    <w:abstractNumId w:val="4"/>
  </w:num>
  <w:num w:numId="7" w16cid:durableId="673918274">
    <w:abstractNumId w:val="11"/>
  </w:num>
  <w:num w:numId="8" w16cid:durableId="1332638116">
    <w:abstractNumId w:val="9"/>
  </w:num>
  <w:num w:numId="9" w16cid:durableId="1322277052">
    <w:abstractNumId w:val="13"/>
  </w:num>
  <w:num w:numId="10" w16cid:durableId="4716016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3"/>
  </w:num>
  <w:num w:numId="12" w16cid:durableId="864565268">
    <w:abstractNumId w:val="7"/>
  </w:num>
  <w:num w:numId="13" w16cid:durableId="2034727220">
    <w:abstractNumId w:val="2"/>
  </w:num>
  <w:num w:numId="14" w16cid:durableId="1708066006">
    <w:abstractNumId w:val="6"/>
  </w:num>
  <w:num w:numId="15" w16cid:durableId="2035767627">
    <w:abstractNumId w:val="1"/>
  </w:num>
  <w:num w:numId="16" w16cid:durableId="2162044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55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50D32"/>
    <w:rsid w:val="00050DBB"/>
    <w:rsid w:val="000513CD"/>
    <w:rsid w:val="00051BEB"/>
    <w:rsid w:val="00052BB5"/>
    <w:rsid w:val="00053355"/>
    <w:rsid w:val="00053F5D"/>
    <w:rsid w:val="0005403E"/>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761"/>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7C29"/>
    <w:rsid w:val="001707EE"/>
    <w:rsid w:val="00170CC1"/>
    <w:rsid w:val="00171541"/>
    <w:rsid w:val="00171EE0"/>
    <w:rsid w:val="00172A4B"/>
    <w:rsid w:val="00172EA8"/>
    <w:rsid w:val="001736B3"/>
    <w:rsid w:val="00173B97"/>
    <w:rsid w:val="001744DC"/>
    <w:rsid w:val="00174958"/>
    <w:rsid w:val="001756CD"/>
    <w:rsid w:val="00175792"/>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4B47"/>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702"/>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26"/>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7D8"/>
    <w:rsid w:val="002B5D6B"/>
    <w:rsid w:val="002B68E4"/>
    <w:rsid w:val="002B7AFB"/>
    <w:rsid w:val="002B7B9C"/>
    <w:rsid w:val="002C0654"/>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E707A"/>
    <w:rsid w:val="002F0757"/>
    <w:rsid w:val="002F12BD"/>
    <w:rsid w:val="002F152F"/>
    <w:rsid w:val="002F16D9"/>
    <w:rsid w:val="002F280A"/>
    <w:rsid w:val="002F31D3"/>
    <w:rsid w:val="002F352E"/>
    <w:rsid w:val="002F398A"/>
    <w:rsid w:val="002F3A87"/>
    <w:rsid w:val="002F3F11"/>
    <w:rsid w:val="002F4457"/>
    <w:rsid w:val="002F492B"/>
    <w:rsid w:val="002F4937"/>
    <w:rsid w:val="002F49DF"/>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442"/>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83B"/>
    <w:rsid w:val="00324290"/>
    <w:rsid w:val="003243D3"/>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4F3F"/>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E26"/>
    <w:rsid w:val="003D62DA"/>
    <w:rsid w:val="003D678F"/>
    <w:rsid w:val="003D6817"/>
    <w:rsid w:val="003D765B"/>
    <w:rsid w:val="003D7785"/>
    <w:rsid w:val="003E002E"/>
    <w:rsid w:val="003E028A"/>
    <w:rsid w:val="003E04AD"/>
    <w:rsid w:val="003E0EF5"/>
    <w:rsid w:val="003E12BF"/>
    <w:rsid w:val="003E15D1"/>
    <w:rsid w:val="003E15E1"/>
    <w:rsid w:val="003E1F0B"/>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EAF"/>
    <w:rsid w:val="00402ED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2043"/>
    <w:rsid w:val="004A2A32"/>
    <w:rsid w:val="004A3373"/>
    <w:rsid w:val="004A377A"/>
    <w:rsid w:val="004A3AB4"/>
    <w:rsid w:val="004A42C4"/>
    <w:rsid w:val="004A5102"/>
    <w:rsid w:val="004A5396"/>
    <w:rsid w:val="004A5A53"/>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515"/>
    <w:rsid w:val="004F2894"/>
    <w:rsid w:val="004F2F07"/>
    <w:rsid w:val="004F35BD"/>
    <w:rsid w:val="004F37EA"/>
    <w:rsid w:val="004F3D9E"/>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F09"/>
    <w:rsid w:val="00527624"/>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937"/>
    <w:rsid w:val="00553E6E"/>
    <w:rsid w:val="00553F65"/>
    <w:rsid w:val="00554FCF"/>
    <w:rsid w:val="00555BB5"/>
    <w:rsid w:val="00555F61"/>
    <w:rsid w:val="005561F8"/>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62E"/>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3FA"/>
    <w:rsid w:val="005A3620"/>
    <w:rsid w:val="005A38D0"/>
    <w:rsid w:val="005A3A53"/>
    <w:rsid w:val="005A3DD4"/>
    <w:rsid w:val="005A47BB"/>
    <w:rsid w:val="005A4C5D"/>
    <w:rsid w:val="005A4C98"/>
    <w:rsid w:val="005A5B26"/>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3A51"/>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6AA"/>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D05D7"/>
    <w:rsid w:val="006D06E0"/>
    <w:rsid w:val="006D07F6"/>
    <w:rsid w:val="006D0806"/>
    <w:rsid w:val="006D1CDE"/>
    <w:rsid w:val="006D3BFD"/>
    <w:rsid w:val="006D4EA3"/>
    <w:rsid w:val="006D627C"/>
    <w:rsid w:val="006D62BC"/>
    <w:rsid w:val="006D64B9"/>
    <w:rsid w:val="006D677E"/>
    <w:rsid w:val="006D6D25"/>
    <w:rsid w:val="006D6E39"/>
    <w:rsid w:val="006D7188"/>
    <w:rsid w:val="006D7C23"/>
    <w:rsid w:val="006E0730"/>
    <w:rsid w:val="006E075A"/>
    <w:rsid w:val="006E0C56"/>
    <w:rsid w:val="006E1150"/>
    <w:rsid w:val="006E1822"/>
    <w:rsid w:val="006E1934"/>
    <w:rsid w:val="006E1A6A"/>
    <w:rsid w:val="006E2102"/>
    <w:rsid w:val="006E226E"/>
    <w:rsid w:val="006E262C"/>
    <w:rsid w:val="006E3382"/>
    <w:rsid w:val="006E3CAB"/>
    <w:rsid w:val="006E3D4B"/>
    <w:rsid w:val="006E3D56"/>
    <w:rsid w:val="006E3EB3"/>
    <w:rsid w:val="006E4651"/>
    <w:rsid w:val="006E474D"/>
    <w:rsid w:val="006E4CF3"/>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3FE7"/>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7B"/>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834"/>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9D6"/>
    <w:rsid w:val="00831F8C"/>
    <w:rsid w:val="0083207C"/>
    <w:rsid w:val="0083212B"/>
    <w:rsid w:val="00832364"/>
    <w:rsid w:val="008323C8"/>
    <w:rsid w:val="008324A5"/>
    <w:rsid w:val="0083279A"/>
    <w:rsid w:val="008329E7"/>
    <w:rsid w:val="00832E73"/>
    <w:rsid w:val="00833D5B"/>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C08"/>
    <w:rsid w:val="00852618"/>
    <w:rsid w:val="0085267E"/>
    <w:rsid w:val="00852A01"/>
    <w:rsid w:val="00852B4C"/>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3C10"/>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6029"/>
    <w:rsid w:val="0090686E"/>
    <w:rsid w:val="00906E8B"/>
    <w:rsid w:val="009071C1"/>
    <w:rsid w:val="00907277"/>
    <w:rsid w:val="00907A77"/>
    <w:rsid w:val="00907E69"/>
    <w:rsid w:val="009102BB"/>
    <w:rsid w:val="00910752"/>
    <w:rsid w:val="00910CDB"/>
    <w:rsid w:val="00911569"/>
    <w:rsid w:val="009115D4"/>
    <w:rsid w:val="0091166A"/>
    <w:rsid w:val="009128ED"/>
    <w:rsid w:val="00912B72"/>
    <w:rsid w:val="00912EA8"/>
    <w:rsid w:val="009133B3"/>
    <w:rsid w:val="00913504"/>
    <w:rsid w:val="00913CC8"/>
    <w:rsid w:val="00914167"/>
    <w:rsid w:val="009142E0"/>
    <w:rsid w:val="00914336"/>
    <w:rsid w:val="009144C3"/>
    <w:rsid w:val="00914B96"/>
    <w:rsid w:val="00915285"/>
    <w:rsid w:val="009155AE"/>
    <w:rsid w:val="00915C1B"/>
    <w:rsid w:val="00915E12"/>
    <w:rsid w:val="009168FF"/>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40059"/>
    <w:rsid w:val="0094075D"/>
    <w:rsid w:val="00940D8C"/>
    <w:rsid w:val="00941610"/>
    <w:rsid w:val="00941776"/>
    <w:rsid w:val="00941F67"/>
    <w:rsid w:val="00942431"/>
    <w:rsid w:val="00942511"/>
    <w:rsid w:val="0094288E"/>
    <w:rsid w:val="00942BB3"/>
    <w:rsid w:val="009430CB"/>
    <w:rsid w:val="009437D7"/>
    <w:rsid w:val="009441C7"/>
    <w:rsid w:val="00944357"/>
    <w:rsid w:val="00944440"/>
    <w:rsid w:val="009448F6"/>
    <w:rsid w:val="009459BA"/>
    <w:rsid w:val="00945FF7"/>
    <w:rsid w:val="00946A9B"/>
    <w:rsid w:val="00947105"/>
    <w:rsid w:val="00947816"/>
    <w:rsid w:val="009479E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7EE"/>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35"/>
    <w:rsid w:val="00B1237F"/>
    <w:rsid w:val="00B1291C"/>
    <w:rsid w:val="00B12CA2"/>
    <w:rsid w:val="00B13D01"/>
    <w:rsid w:val="00B148F0"/>
    <w:rsid w:val="00B149A9"/>
    <w:rsid w:val="00B14BB6"/>
    <w:rsid w:val="00B15CAB"/>
    <w:rsid w:val="00B16667"/>
    <w:rsid w:val="00B169DC"/>
    <w:rsid w:val="00B1730F"/>
    <w:rsid w:val="00B17B1A"/>
    <w:rsid w:val="00B200F4"/>
    <w:rsid w:val="00B2031A"/>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932"/>
    <w:rsid w:val="00B47D3A"/>
    <w:rsid w:val="00B50B7C"/>
    <w:rsid w:val="00B50E25"/>
    <w:rsid w:val="00B51191"/>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36EC"/>
    <w:rsid w:val="00B747B9"/>
    <w:rsid w:val="00B75192"/>
    <w:rsid w:val="00B7589F"/>
    <w:rsid w:val="00B76165"/>
    <w:rsid w:val="00B76A32"/>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951"/>
    <w:rsid w:val="00B94D36"/>
    <w:rsid w:val="00B95D6F"/>
    <w:rsid w:val="00B96DE4"/>
    <w:rsid w:val="00B9744A"/>
    <w:rsid w:val="00B9777A"/>
    <w:rsid w:val="00BA02BB"/>
    <w:rsid w:val="00BA08F4"/>
    <w:rsid w:val="00BA0E08"/>
    <w:rsid w:val="00BA1A8B"/>
    <w:rsid w:val="00BA20A7"/>
    <w:rsid w:val="00BA22E6"/>
    <w:rsid w:val="00BA24FD"/>
    <w:rsid w:val="00BA275E"/>
    <w:rsid w:val="00BA3066"/>
    <w:rsid w:val="00BA3126"/>
    <w:rsid w:val="00BA3B44"/>
    <w:rsid w:val="00BA3F51"/>
    <w:rsid w:val="00BA41B1"/>
    <w:rsid w:val="00BA42F2"/>
    <w:rsid w:val="00BA4331"/>
    <w:rsid w:val="00BA45B9"/>
    <w:rsid w:val="00BA460A"/>
    <w:rsid w:val="00BA46C8"/>
    <w:rsid w:val="00BA486B"/>
    <w:rsid w:val="00BA53BC"/>
    <w:rsid w:val="00BA61DD"/>
    <w:rsid w:val="00BA6423"/>
    <w:rsid w:val="00BA648D"/>
    <w:rsid w:val="00BA663F"/>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D041B"/>
    <w:rsid w:val="00BD0EAC"/>
    <w:rsid w:val="00BD18D0"/>
    <w:rsid w:val="00BD1EE8"/>
    <w:rsid w:val="00BD1F0B"/>
    <w:rsid w:val="00BD21A9"/>
    <w:rsid w:val="00BD23C5"/>
    <w:rsid w:val="00BD3166"/>
    <w:rsid w:val="00BD3D64"/>
    <w:rsid w:val="00BD447E"/>
    <w:rsid w:val="00BD4A08"/>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0860"/>
    <w:rsid w:val="00C31146"/>
    <w:rsid w:val="00C31471"/>
    <w:rsid w:val="00C31A2C"/>
    <w:rsid w:val="00C3273A"/>
    <w:rsid w:val="00C32FAD"/>
    <w:rsid w:val="00C33261"/>
    <w:rsid w:val="00C333EE"/>
    <w:rsid w:val="00C343F4"/>
    <w:rsid w:val="00C344A8"/>
    <w:rsid w:val="00C34CB4"/>
    <w:rsid w:val="00C34EF7"/>
    <w:rsid w:val="00C35047"/>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D50"/>
    <w:rsid w:val="00C64F44"/>
    <w:rsid w:val="00C660DF"/>
    <w:rsid w:val="00C66E52"/>
    <w:rsid w:val="00C67635"/>
    <w:rsid w:val="00C67E8F"/>
    <w:rsid w:val="00C700CC"/>
    <w:rsid w:val="00C70491"/>
    <w:rsid w:val="00C70FBD"/>
    <w:rsid w:val="00C71085"/>
    <w:rsid w:val="00C71AEE"/>
    <w:rsid w:val="00C71FC6"/>
    <w:rsid w:val="00C74BDF"/>
    <w:rsid w:val="00C74D0C"/>
    <w:rsid w:val="00C7516C"/>
    <w:rsid w:val="00C759E1"/>
    <w:rsid w:val="00C765B6"/>
    <w:rsid w:val="00C76ABA"/>
    <w:rsid w:val="00C77506"/>
    <w:rsid w:val="00C80A7E"/>
    <w:rsid w:val="00C80FBF"/>
    <w:rsid w:val="00C81773"/>
    <w:rsid w:val="00C81B1E"/>
    <w:rsid w:val="00C82CED"/>
    <w:rsid w:val="00C83EDC"/>
    <w:rsid w:val="00C8448A"/>
    <w:rsid w:val="00C84727"/>
    <w:rsid w:val="00C85014"/>
    <w:rsid w:val="00C8537D"/>
    <w:rsid w:val="00C85F1D"/>
    <w:rsid w:val="00C86EE9"/>
    <w:rsid w:val="00C873BD"/>
    <w:rsid w:val="00C87F37"/>
    <w:rsid w:val="00C87FDF"/>
    <w:rsid w:val="00C90F30"/>
    <w:rsid w:val="00C90F5F"/>
    <w:rsid w:val="00C910E0"/>
    <w:rsid w:val="00C923F0"/>
    <w:rsid w:val="00C9249E"/>
    <w:rsid w:val="00C933C9"/>
    <w:rsid w:val="00C9402B"/>
    <w:rsid w:val="00C94685"/>
    <w:rsid w:val="00C948DF"/>
    <w:rsid w:val="00C950FD"/>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6E9B"/>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19B0"/>
    <w:rsid w:val="00D319CB"/>
    <w:rsid w:val="00D31AB9"/>
    <w:rsid w:val="00D32411"/>
    <w:rsid w:val="00D32625"/>
    <w:rsid w:val="00D3278B"/>
    <w:rsid w:val="00D33494"/>
    <w:rsid w:val="00D337C1"/>
    <w:rsid w:val="00D339E2"/>
    <w:rsid w:val="00D345FA"/>
    <w:rsid w:val="00D3478F"/>
    <w:rsid w:val="00D35235"/>
    <w:rsid w:val="00D358D2"/>
    <w:rsid w:val="00D35AA8"/>
    <w:rsid w:val="00D35D21"/>
    <w:rsid w:val="00D35F99"/>
    <w:rsid w:val="00D36554"/>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608"/>
    <w:rsid w:val="00D44CC6"/>
    <w:rsid w:val="00D45A00"/>
    <w:rsid w:val="00D45CE2"/>
    <w:rsid w:val="00D468C9"/>
    <w:rsid w:val="00D47BBC"/>
    <w:rsid w:val="00D47DD1"/>
    <w:rsid w:val="00D5072A"/>
    <w:rsid w:val="00D50E4B"/>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318C"/>
    <w:rsid w:val="00D8336F"/>
    <w:rsid w:val="00D8366D"/>
    <w:rsid w:val="00D84075"/>
    <w:rsid w:val="00D841A0"/>
    <w:rsid w:val="00D844D4"/>
    <w:rsid w:val="00D8459B"/>
    <w:rsid w:val="00D84E48"/>
    <w:rsid w:val="00D85089"/>
    <w:rsid w:val="00D8526D"/>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9AE"/>
    <w:rsid w:val="00DA6B7E"/>
    <w:rsid w:val="00DA6E0D"/>
    <w:rsid w:val="00DA73D7"/>
    <w:rsid w:val="00DA78A4"/>
    <w:rsid w:val="00DA7EE8"/>
    <w:rsid w:val="00DB0252"/>
    <w:rsid w:val="00DB06FC"/>
    <w:rsid w:val="00DB0917"/>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225"/>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849"/>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6F14"/>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6F9F"/>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E85"/>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5105"/>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hattersheim-kriftel.lions.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1</Pages>
  <Words>307</Words>
  <Characters>2040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3</cp:revision>
  <cp:lastPrinted>2026-05-12T07:36:00Z</cp:lastPrinted>
  <dcterms:created xsi:type="dcterms:W3CDTF">2026-10-26T14:04:00Z</dcterms:created>
  <dcterms:modified xsi:type="dcterms:W3CDTF">2026-10-26T14:09:00Z</dcterms:modified>
</cp:coreProperties>
</file>