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97A05" w14:textId="77777777" w:rsidR="002304B0" w:rsidRDefault="002304B0" w:rsidP="002304B0">
      <w:pPr>
        <w:rPr>
          <w:rFonts w:ascii="Arial" w:hAnsi="Arial" w:cs="Arial"/>
          <w:sz w:val="24"/>
          <w:szCs w:val="24"/>
        </w:rPr>
      </w:pPr>
    </w:p>
    <w:p w14:paraId="181392CF" w14:textId="77777777" w:rsidR="00313F6B" w:rsidRDefault="00313F6B" w:rsidP="002304B0">
      <w:pPr>
        <w:rPr>
          <w:rFonts w:ascii="Arial" w:hAnsi="Arial" w:cs="Arial"/>
          <w:sz w:val="24"/>
          <w:szCs w:val="24"/>
        </w:rPr>
      </w:pPr>
    </w:p>
    <w:p w14:paraId="4088AC9F" w14:textId="77777777" w:rsidR="00313F6B" w:rsidRDefault="00313F6B" w:rsidP="002304B0">
      <w:pPr>
        <w:rPr>
          <w:rFonts w:ascii="Arial" w:hAnsi="Arial" w:cs="Arial"/>
          <w:sz w:val="24"/>
          <w:szCs w:val="24"/>
        </w:rPr>
      </w:pPr>
    </w:p>
    <w:p w14:paraId="500B03A2" w14:textId="77777777" w:rsidR="00313F6B" w:rsidRDefault="00313F6B" w:rsidP="002304B0">
      <w:pPr>
        <w:rPr>
          <w:rFonts w:ascii="Arial" w:hAnsi="Arial" w:cs="Arial"/>
          <w:sz w:val="24"/>
          <w:szCs w:val="24"/>
        </w:rPr>
      </w:pPr>
    </w:p>
    <w:p w14:paraId="3254468F" w14:textId="77777777" w:rsidR="00313F6B" w:rsidRPr="00313F6B" w:rsidRDefault="00313F6B" w:rsidP="00313F6B">
      <w:pPr>
        <w:spacing w:line="360" w:lineRule="auto"/>
        <w:rPr>
          <w:rFonts w:ascii="HelveticaNeue LT 55 Roman" w:hAnsi="HelveticaNeue LT 55 Roman" w:cs="Arial"/>
          <w:sz w:val="24"/>
          <w:szCs w:val="24"/>
        </w:rPr>
      </w:pPr>
    </w:p>
    <w:p w14:paraId="7984DD6E" w14:textId="30F9F02B" w:rsidR="00313F6B" w:rsidRPr="00313F6B" w:rsidRDefault="00313F6B" w:rsidP="00313F6B">
      <w:pPr>
        <w:spacing w:line="360" w:lineRule="auto"/>
        <w:rPr>
          <w:rFonts w:ascii="HelveticaNeue LT 55 Roman" w:hAnsi="HelveticaNeue LT 55 Roman" w:cs="Arial"/>
          <w:b/>
          <w:bCs/>
          <w:sz w:val="28"/>
          <w:szCs w:val="28"/>
        </w:rPr>
      </w:pPr>
      <w:r w:rsidRPr="00313F6B">
        <w:rPr>
          <w:rFonts w:ascii="HelveticaNeue LT 55 Roman" w:hAnsi="HelveticaNeue LT 55 Roman" w:cs="Arial"/>
          <w:b/>
          <w:bCs/>
          <w:sz w:val="28"/>
          <w:szCs w:val="28"/>
        </w:rPr>
        <w:t xml:space="preserve">Fachdienst Finanzen und Abgaben zieht </w:t>
      </w:r>
      <w:r w:rsidR="00036FB8">
        <w:rPr>
          <w:rFonts w:ascii="HelveticaNeue LT 55 Roman" w:hAnsi="HelveticaNeue LT 55 Roman" w:cs="Arial"/>
          <w:b/>
          <w:bCs/>
          <w:sz w:val="28"/>
          <w:szCs w:val="28"/>
        </w:rPr>
        <w:t xml:space="preserve">vorübergehend </w:t>
      </w:r>
      <w:r w:rsidRPr="00313F6B">
        <w:rPr>
          <w:rFonts w:ascii="HelveticaNeue LT 55 Roman" w:hAnsi="HelveticaNeue LT 55 Roman" w:cs="Arial"/>
          <w:b/>
          <w:bCs/>
          <w:sz w:val="28"/>
          <w:szCs w:val="28"/>
        </w:rPr>
        <w:t>um</w:t>
      </w:r>
    </w:p>
    <w:p w14:paraId="78E3D680" w14:textId="77777777" w:rsidR="00313F6B" w:rsidRPr="00313F6B" w:rsidRDefault="00313F6B" w:rsidP="00313F6B">
      <w:pPr>
        <w:spacing w:line="360" w:lineRule="auto"/>
        <w:rPr>
          <w:rFonts w:ascii="HelveticaNeue LT 55 Roman" w:hAnsi="HelveticaNeue LT 55 Roman" w:cs="Arial"/>
          <w:b/>
          <w:bCs/>
          <w:sz w:val="24"/>
          <w:szCs w:val="24"/>
        </w:rPr>
      </w:pPr>
    </w:p>
    <w:p w14:paraId="792FB0EE" w14:textId="4140ACED" w:rsidR="00313F6B" w:rsidRPr="00313F6B" w:rsidRDefault="00313F6B" w:rsidP="00313F6B">
      <w:pPr>
        <w:spacing w:line="360" w:lineRule="auto"/>
        <w:rPr>
          <w:rFonts w:ascii="HelveticaNeue LT 55 Roman" w:hAnsi="HelveticaNeue LT 55 Roman" w:cs="Arial"/>
          <w:sz w:val="24"/>
          <w:szCs w:val="24"/>
        </w:rPr>
      </w:pPr>
      <w:r w:rsidRPr="00313F6B">
        <w:rPr>
          <w:rFonts w:ascii="HelveticaNeue LT 55 Roman" w:hAnsi="HelveticaNeue LT 55 Roman" w:cs="Arial"/>
          <w:sz w:val="24"/>
          <w:szCs w:val="24"/>
        </w:rPr>
        <w:t>Der Fachdienst Finanzen und Abgaben wird in d</w:t>
      </w:r>
      <w:r w:rsidR="003C6E74">
        <w:rPr>
          <w:rFonts w:ascii="HelveticaNeue LT 55 Roman" w:hAnsi="HelveticaNeue LT 55 Roman" w:cs="Arial"/>
          <w:sz w:val="24"/>
          <w:szCs w:val="24"/>
        </w:rPr>
        <w:t xml:space="preserve">ieser </w:t>
      </w:r>
      <w:r w:rsidRPr="00313F6B">
        <w:rPr>
          <w:rFonts w:ascii="HelveticaNeue LT 55 Roman" w:hAnsi="HelveticaNeue LT 55 Roman" w:cs="Arial"/>
          <w:sz w:val="24"/>
          <w:szCs w:val="24"/>
        </w:rPr>
        <w:t xml:space="preserve">Woche </w:t>
      </w:r>
      <w:r>
        <w:rPr>
          <w:rFonts w:ascii="HelveticaNeue LT 55 Roman" w:hAnsi="HelveticaNeue LT 55 Roman" w:cs="Arial"/>
          <w:sz w:val="24"/>
          <w:szCs w:val="24"/>
        </w:rPr>
        <w:t xml:space="preserve">vorübergehend </w:t>
      </w:r>
      <w:r w:rsidRPr="00313F6B">
        <w:rPr>
          <w:rFonts w:ascii="HelveticaNeue LT 55 Roman" w:hAnsi="HelveticaNeue LT 55 Roman" w:cs="Arial"/>
          <w:sz w:val="24"/>
          <w:szCs w:val="24"/>
        </w:rPr>
        <w:t xml:space="preserve">Räumlichkeiten in der Großen Straße 58 beziehen. Anlass für den Umzug sind die Ergebnisse </w:t>
      </w:r>
      <w:r w:rsidR="00F82891">
        <w:rPr>
          <w:rFonts w:ascii="HelveticaNeue LT 55 Roman" w:hAnsi="HelveticaNeue LT 55 Roman" w:cs="Arial"/>
          <w:sz w:val="24"/>
          <w:szCs w:val="24"/>
        </w:rPr>
        <w:t xml:space="preserve">von </w:t>
      </w:r>
      <w:r w:rsidRPr="00313F6B">
        <w:rPr>
          <w:rFonts w:ascii="HelveticaNeue LT 55 Roman" w:hAnsi="HelveticaNeue LT 55 Roman" w:cs="Arial"/>
          <w:sz w:val="24"/>
          <w:szCs w:val="24"/>
        </w:rPr>
        <w:t>Raumluftmessungen im vierten Obergeschoss des Verwaltungsgebäudes I.</w:t>
      </w:r>
    </w:p>
    <w:p w14:paraId="35A390EC" w14:textId="54D90EA2" w:rsidR="00313F6B" w:rsidRPr="00313F6B" w:rsidRDefault="00313F6B" w:rsidP="00313F6B">
      <w:pPr>
        <w:spacing w:line="360" w:lineRule="auto"/>
        <w:rPr>
          <w:rFonts w:ascii="HelveticaNeue LT 55 Roman" w:hAnsi="HelveticaNeue LT 55 Roman" w:cs="Arial"/>
          <w:sz w:val="24"/>
          <w:szCs w:val="24"/>
        </w:rPr>
      </w:pPr>
      <w:r>
        <w:rPr>
          <w:rFonts w:ascii="HelveticaNeue LT 55 Roman" w:hAnsi="HelveticaNeue LT 55 Roman" w:cs="Arial"/>
          <w:sz w:val="24"/>
          <w:szCs w:val="24"/>
        </w:rPr>
        <w:t>Die</w:t>
      </w:r>
      <w:r w:rsidRPr="00313F6B">
        <w:rPr>
          <w:rFonts w:ascii="HelveticaNeue LT 55 Roman" w:hAnsi="HelveticaNeue LT 55 Roman" w:cs="Arial"/>
          <w:sz w:val="24"/>
          <w:szCs w:val="24"/>
        </w:rPr>
        <w:t xml:space="preserve"> jüngsten Untersuchungen </w:t>
      </w:r>
      <w:r>
        <w:rPr>
          <w:rFonts w:ascii="HelveticaNeue LT 55 Roman" w:hAnsi="HelveticaNeue LT 55 Roman" w:cs="Arial"/>
          <w:sz w:val="24"/>
          <w:szCs w:val="24"/>
        </w:rPr>
        <w:t xml:space="preserve">haben </w:t>
      </w:r>
      <w:r w:rsidRPr="00313F6B">
        <w:rPr>
          <w:rFonts w:ascii="HelveticaNeue LT 55 Roman" w:hAnsi="HelveticaNeue LT 55 Roman" w:cs="Arial"/>
          <w:sz w:val="24"/>
          <w:szCs w:val="24"/>
        </w:rPr>
        <w:t>Handlungsbedarf aufgezeigt. Daher wurde entschieden, den Fachdienst vorsorglich an einem anderen Standort unterzubringen.</w:t>
      </w:r>
    </w:p>
    <w:p w14:paraId="5EFB8E51" w14:textId="77777777" w:rsidR="00313F6B" w:rsidRPr="00313F6B" w:rsidRDefault="00313F6B" w:rsidP="00313F6B">
      <w:pPr>
        <w:spacing w:line="360" w:lineRule="auto"/>
        <w:rPr>
          <w:rFonts w:ascii="HelveticaNeue LT 55 Roman" w:hAnsi="HelveticaNeue LT 55 Roman" w:cs="Arial"/>
          <w:sz w:val="24"/>
          <w:szCs w:val="24"/>
        </w:rPr>
      </w:pPr>
      <w:r w:rsidRPr="00313F6B">
        <w:rPr>
          <w:rFonts w:ascii="HelveticaNeue LT 55 Roman" w:hAnsi="HelveticaNeue LT 55 Roman" w:cs="Arial"/>
          <w:sz w:val="24"/>
          <w:szCs w:val="24"/>
        </w:rPr>
        <w:t>Die neuen Räumlichkeiten wurden für den Dienstbetrieb vorbereitet. Der Fachdienst wird seine Aufgaben dort wie gewohnt fortführen.</w:t>
      </w:r>
    </w:p>
    <w:p w14:paraId="7812AB30" w14:textId="7DF5FE1F" w:rsidR="00562437" w:rsidRDefault="00313F6B" w:rsidP="00313F6B">
      <w:pPr>
        <w:spacing w:line="360" w:lineRule="auto"/>
        <w:rPr>
          <w:rFonts w:ascii="HelveticaNeue LT 55 Roman" w:hAnsi="HelveticaNeue LT 55 Roman" w:cs="Arial"/>
          <w:sz w:val="24"/>
          <w:szCs w:val="24"/>
        </w:rPr>
      </w:pPr>
      <w:r w:rsidRPr="00313F6B">
        <w:rPr>
          <w:rFonts w:ascii="HelveticaNeue LT 55 Roman" w:hAnsi="HelveticaNeue LT 55 Roman" w:cs="Arial"/>
          <w:sz w:val="24"/>
          <w:szCs w:val="24"/>
        </w:rPr>
        <w:t xml:space="preserve">Während des Umzugs am </w:t>
      </w:r>
      <w:r w:rsidRPr="00562437">
        <w:rPr>
          <w:rFonts w:ascii="HelveticaNeue LT 55 Roman" w:hAnsi="HelveticaNeue LT 55 Roman" w:cs="Arial"/>
          <w:b/>
          <w:bCs/>
          <w:sz w:val="24"/>
          <w:szCs w:val="24"/>
        </w:rPr>
        <w:t xml:space="preserve">Mittwoch den 4. </w:t>
      </w:r>
      <w:r w:rsidR="00F82891" w:rsidRPr="00562437">
        <w:rPr>
          <w:rFonts w:ascii="HelveticaNeue LT 55 Roman" w:hAnsi="HelveticaNeue LT 55 Roman" w:cs="Arial"/>
          <w:b/>
          <w:bCs/>
          <w:sz w:val="24"/>
          <w:szCs w:val="24"/>
        </w:rPr>
        <w:t>u</w:t>
      </w:r>
      <w:r w:rsidRPr="00562437">
        <w:rPr>
          <w:rFonts w:ascii="HelveticaNeue LT 55 Roman" w:hAnsi="HelveticaNeue LT 55 Roman" w:cs="Arial"/>
          <w:b/>
          <w:bCs/>
          <w:sz w:val="24"/>
          <w:szCs w:val="24"/>
        </w:rPr>
        <w:t xml:space="preserve">nd </w:t>
      </w:r>
      <w:r w:rsidR="00F82891" w:rsidRPr="00562437">
        <w:rPr>
          <w:rFonts w:ascii="HelveticaNeue LT 55 Roman" w:hAnsi="HelveticaNeue LT 55 Roman" w:cs="Arial"/>
          <w:b/>
          <w:bCs/>
          <w:sz w:val="24"/>
          <w:szCs w:val="24"/>
        </w:rPr>
        <w:t>Donnerstag,</w:t>
      </w:r>
      <w:r w:rsidRPr="00562437">
        <w:rPr>
          <w:rFonts w:ascii="HelveticaNeue LT 55 Roman" w:hAnsi="HelveticaNeue LT 55 Roman" w:cs="Arial"/>
          <w:b/>
          <w:bCs/>
          <w:sz w:val="24"/>
          <w:szCs w:val="24"/>
        </w:rPr>
        <w:t xml:space="preserve"> den 5. </w:t>
      </w:r>
      <w:r w:rsidR="00225986" w:rsidRPr="00225986">
        <w:rPr>
          <w:rFonts w:ascii="HelveticaNeue LT 55 Roman" w:hAnsi="HelveticaNeue LT 55 Roman" w:cs="Arial"/>
          <w:b/>
          <w:bCs/>
          <w:color w:val="FF0000"/>
          <w:sz w:val="24"/>
          <w:szCs w:val="24"/>
        </w:rPr>
        <w:t>November</w:t>
      </w:r>
      <w:r w:rsidRPr="00225986">
        <w:rPr>
          <w:rFonts w:ascii="HelveticaNeue LT 55 Roman" w:hAnsi="HelveticaNeue LT 55 Roman" w:cs="Arial"/>
          <w:b/>
          <w:bCs/>
          <w:color w:val="FF0000"/>
          <w:sz w:val="24"/>
          <w:szCs w:val="24"/>
        </w:rPr>
        <w:t xml:space="preserve"> </w:t>
      </w:r>
      <w:r w:rsidRPr="00562437">
        <w:rPr>
          <w:rFonts w:ascii="HelveticaNeue LT 55 Roman" w:hAnsi="HelveticaNeue LT 55 Roman" w:cs="Arial"/>
          <w:b/>
          <w:bCs/>
          <w:sz w:val="24"/>
          <w:szCs w:val="24"/>
        </w:rPr>
        <w:t>2026</w:t>
      </w:r>
      <w:r w:rsidRPr="00313F6B">
        <w:rPr>
          <w:rFonts w:ascii="HelveticaNeue LT 55 Roman" w:hAnsi="HelveticaNeue LT 55 Roman" w:cs="Arial"/>
          <w:sz w:val="24"/>
          <w:szCs w:val="24"/>
        </w:rPr>
        <w:t xml:space="preserve"> </w:t>
      </w:r>
      <w:r w:rsidR="00F82891">
        <w:rPr>
          <w:rFonts w:ascii="HelveticaNeue LT 55 Roman" w:hAnsi="HelveticaNeue LT 55 Roman" w:cs="Arial"/>
          <w:sz w:val="24"/>
          <w:szCs w:val="24"/>
        </w:rPr>
        <w:t>ist der Fachdienst nicht erreichbar</w:t>
      </w:r>
      <w:r w:rsidRPr="00313F6B">
        <w:rPr>
          <w:rFonts w:ascii="HelveticaNeue LT 55 Roman" w:hAnsi="HelveticaNeue LT 55 Roman" w:cs="Arial"/>
          <w:sz w:val="24"/>
          <w:szCs w:val="24"/>
        </w:rPr>
        <w:t xml:space="preserve">. </w:t>
      </w:r>
    </w:p>
    <w:p w14:paraId="6152FE1E" w14:textId="0EE11A11" w:rsidR="00F82891" w:rsidRDefault="00313F6B" w:rsidP="00313F6B">
      <w:pPr>
        <w:spacing w:line="360" w:lineRule="auto"/>
        <w:rPr>
          <w:rFonts w:ascii="HelveticaNeue LT 55 Roman" w:hAnsi="HelveticaNeue LT 55 Roman" w:cs="Arial"/>
          <w:sz w:val="24"/>
          <w:szCs w:val="24"/>
        </w:rPr>
      </w:pPr>
      <w:r w:rsidRPr="00313F6B">
        <w:rPr>
          <w:rFonts w:ascii="HelveticaNeue LT 55 Roman" w:hAnsi="HelveticaNeue LT 55 Roman" w:cs="Arial"/>
          <w:sz w:val="24"/>
          <w:szCs w:val="24"/>
        </w:rPr>
        <w:t xml:space="preserve">Ab </w:t>
      </w:r>
      <w:r>
        <w:rPr>
          <w:rFonts w:ascii="HelveticaNeue LT 55 Roman" w:hAnsi="HelveticaNeue LT 55 Roman" w:cs="Arial"/>
          <w:sz w:val="24"/>
          <w:szCs w:val="24"/>
        </w:rPr>
        <w:t xml:space="preserve">Freitag, dem 6. </w:t>
      </w:r>
      <w:r w:rsidR="00225986">
        <w:rPr>
          <w:rFonts w:ascii="HelveticaNeue LT 55 Roman" w:hAnsi="HelveticaNeue LT 55 Roman" w:cs="Arial"/>
          <w:sz w:val="24"/>
          <w:szCs w:val="24"/>
        </w:rPr>
        <w:t>November</w:t>
      </w:r>
      <w:r w:rsidRPr="00313F6B">
        <w:rPr>
          <w:rFonts w:ascii="HelveticaNeue LT 55 Roman" w:hAnsi="HelveticaNeue LT 55 Roman" w:cs="Arial"/>
          <w:sz w:val="24"/>
          <w:szCs w:val="24"/>
        </w:rPr>
        <w:t xml:space="preserve"> steht der Fachdienst Bürgerinnen und Bürgern am neuen Standort zur Verfügung. </w:t>
      </w:r>
      <w:r w:rsidR="00562437">
        <w:rPr>
          <w:rFonts w:ascii="HelveticaNeue LT 55 Roman" w:hAnsi="HelveticaNeue LT 55 Roman" w:cs="Arial"/>
          <w:sz w:val="24"/>
          <w:szCs w:val="24"/>
        </w:rPr>
        <w:t xml:space="preserve">Die Stadtkasse ist von dem Umzug nicht betroffen und für Bürger*innen regulär erreichbar. </w:t>
      </w:r>
    </w:p>
    <w:p w14:paraId="738F986F" w14:textId="1702173A" w:rsidR="00313F6B" w:rsidRPr="00313F6B" w:rsidRDefault="00562437" w:rsidP="00313F6B">
      <w:pPr>
        <w:spacing w:line="360" w:lineRule="auto"/>
        <w:rPr>
          <w:rFonts w:ascii="HelveticaNeue LT 55 Roman" w:hAnsi="HelveticaNeue LT 55 Roman" w:cs="Arial"/>
          <w:sz w:val="24"/>
          <w:szCs w:val="24"/>
        </w:rPr>
      </w:pPr>
      <w:r>
        <w:rPr>
          <w:rFonts w:ascii="HelveticaNeue LT 55 Roman" w:hAnsi="HelveticaNeue LT 55 Roman" w:cs="Arial"/>
          <w:sz w:val="24"/>
          <w:szCs w:val="24"/>
        </w:rPr>
        <w:t>Termine mit dem Fachdienst Finanzen und Abgaben können wie gewohnt</w:t>
      </w:r>
      <w:r w:rsidR="00313F6B" w:rsidRPr="00313F6B">
        <w:rPr>
          <w:rFonts w:ascii="HelveticaNeue LT 55 Roman" w:hAnsi="HelveticaNeue LT 55 Roman" w:cs="Arial"/>
          <w:sz w:val="24"/>
          <w:szCs w:val="24"/>
        </w:rPr>
        <w:t xml:space="preserve"> über das Open Rathaus </w:t>
      </w:r>
      <w:r>
        <w:rPr>
          <w:rFonts w:ascii="HelveticaNeue LT 55 Roman" w:hAnsi="HelveticaNeue LT 55 Roman" w:cs="Arial"/>
          <w:sz w:val="24"/>
          <w:szCs w:val="24"/>
        </w:rPr>
        <w:t xml:space="preserve">vereinbart werden: </w:t>
      </w:r>
      <w:hyperlink r:id="rId7" w:history="1">
        <w:r w:rsidRPr="00562437">
          <w:rPr>
            <w:rStyle w:val="Hyperlink"/>
            <w:rFonts w:ascii="HelveticaNeue LT 55 Roman" w:hAnsi="HelveticaNeue LT 55 Roman" w:cs="Arial"/>
            <w:sz w:val="24"/>
            <w:szCs w:val="24"/>
          </w:rPr>
          <w:t>Finanzen, Abgaben und Stadtkasse - Bürgerportal</w:t>
        </w:r>
      </w:hyperlink>
    </w:p>
    <w:p w14:paraId="66D7C073" w14:textId="77777777" w:rsidR="00313F6B" w:rsidRPr="00313F6B" w:rsidRDefault="00313F6B" w:rsidP="00313F6B">
      <w:pPr>
        <w:spacing w:line="360" w:lineRule="auto"/>
        <w:rPr>
          <w:rFonts w:ascii="HelveticaNeue LT 55 Roman" w:hAnsi="HelveticaNeue LT 55 Roman" w:cs="Arial"/>
          <w:sz w:val="24"/>
          <w:szCs w:val="24"/>
        </w:rPr>
      </w:pPr>
      <w:r w:rsidRPr="00313F6B">
        <w:rPr>
          <w:rFonts w:ascii="HelveticaNeue LT 55 Roman" w:hAnsi="HelveticaNeue LT 55 Roman" w:cs="Arial"/>
          <w:sz w:val="24"/>
          <w:szCs w:val="24"/>
        </w:rPr>
        <w:t>Die Ursachen für die auffälligen Messergebnisse werden weiter untersucht.</w:t>
      </w:r>
    </w:p>
    <w:p w14:paraId="0124AD87" w14:textId="77777777" w:rsidR="00313F6B" w:rsidRPr="002304B0" w:rsidRDefault="00313F6B" w:rsidP="002304B0">
      <w:pPr>
        <w:rPr>
          <w:rFonts w:ascii="Arial" w:hAnsi="Arial" w:cs="Arial"/>
          <w:sz w:val="24"/>
          <w:szCs w:val="24"/>
        </w:rPr>
      </w:pPr>
    </w:p>
    <w:sectPr w:rsidR="00313F6B" w:rsidRPr="002304B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077" w:bottom="1701" w:left="1701" w:header="720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192C0" w14:textId="77777777" w:rsidR="00924785" w:rsidRDefault="00924785">
      <w:r>
        <w:separator/>
      </w:r>
    </w:p>
  </w:endnote>
  <w:endnote w:type="continuationSeparator" w:id="0">
    <w:p w14:paraId="53366CD9" w14:textId="77777777" w:rsidR="00924785" w:rsidRDefault="00924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 LT 57 C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A435D" w14:textId="77777777" w:rsidR="00BF6940" w:rsidRDefault="00BF6940">
    <w:pPr>
      <w:pStyle w:val="Fuzeile"/>
      <w:jc w:val="center"/>
    </w:pPr>
    <w:r>
      <w:object w:dxaOrig="852" w:dyaOrig="852" w14:anchorId="630D05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6pt;height:42.6pt">
          <v:imagedata r:id="rId1" o:title=""/>
        </v:shape>
        <o:OLEObject Type="Embed" ProgID="Imaging.Dokument" ShapeID="_x0000_i1025" DrawAspect="Content" ObjectID="_1855135191" r:id="rId2"/>
      </w:object>
    </w:r>
  </w:p>
  <w:p w14:paraId="28C73C46" w14:textId="77777777" w:rsidR="00BF6940" w:rsidRDefault="00BF6940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8038" w14:textId="77777777" w:rsidR="00BF6940" w:rsidRDefault="00D55D1C">
    <w:pPr>
      <w:pStyle w:val="Fuzeile"/>
      <w:tabs>
        <w:tab w:val="clear" w:pos="4536"/>
        <w:tab w:val="clear" w:pos="9072"/>
        <w:tab w:val="center" w:pos="397"/>
        <w:tab w:val="center" w:pos="567"/>
        <w:tab w:val="center" w:pos="851"/>
      </w:tabs>
      <w:rPr>
        <w:rFonts w:ascii="Arial" w:hAnsi="Arial"/>
        <w:sz w:val="16"/>
      </w:rPr>
    </w:pP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952C03" wp14:editId="2AC646C2">
              <wp:simplePos x="0" y="0"/>
              <wp:positionH relativeFrom="column">
                <wp:posOffset>2535555</wp:posOffset>
              </wp:positionH>
              <wp:positionV relativeFrom="paragraph">
                <wp:posOffset>-213360</wp:posOffset>
              </wp:positionV>
              <wp:extent cx="2150745" cy="234950"/>
              <wp:effectExtent l="1905" t="0" r="0" b="0"/>
              <wp:wrapNone/>
              <wp:docPr id="111146886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0745" cy="23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204655" w14:textId="77777777" w:rsidR="00BF6940" w:rsidRDefault="0011327B">
                          <w:pPr>
                            <w:pStyle w:val="berschrift5"/>
                            <w:jc w:val="right"/>
                            <w:rPr>
                              <w:rFonts w:ascii="HelveticaNeue LT 57 Cn" w:hAnsi="HelveticaNeue LT 57 Cn"/>
                              <w:spacing w:val="20"/>
                              <w:sz w:val="20"/>
                            </w:rPr>
                          </w:pPr>
                          <w:r>
                            <w:rPr>
                              <w:rFonts w:ascii="HelveticaNeue LT 57 Cn" w:hAnsi="HelveticaNeue LT 57 Cn"/>
                              <w:spacing w:val="20"/>
                              <w:sz w:val="20"/>
                            </w:rPr>
                            <w:t xml:space="preserve">Kommunikation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952C0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199.65pt;margin-top:-16.8pt;width:169.35pt;height:1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" filled="f" stroked="f">
              <v:textbox>
                <w:txbxContent>
                  <w:p w14:paraId="35204655" w14:textId="77777777" w:rsidR="00BF6940" w:rsidRDefault="0011327B">
                    <w:pPr>
                      <w:pStyle w:val="berschrift5"/>
                      <w:jc w:val="right"/>
                      <w:rPr>
                        <w:rFonts w:ascii="HelveticaNeue LT 57 Cn" w:hAnsi="HelveticaNeue LT 57 Cn"/>
                        <w:spacing w:val="20"/>
                        <w:sz w:val="20"/>
                      </w:rPr>
                    </w:pPr>
                    <w:r>
                      <w:rPr>
                        <w:rFonts w:ascii="HelveticaNeue LT 57 Cn" w:hAnsi="HelveticaNeue LT 57 Cn"/>
                        <w:spacing w:val="20"/>
                        <w:sz w:val="20"/>
                      </w:rPr>
                      <w:t xml:space="preserve">Kommunikation 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9547E3" wp14:editId="60F386E9">
              <wp:simplePos x="0" y="0"/>
              <wp:positionH relativeFrom="column">
                <wp:posOffset>4686300</wp:posOffset>
              </wp:positionH>
              <wp:positionV relativeFrom="paragraph">
                <wp:posOffset>-213360</wp:posOffset>
              </wp:positionV>
              <wp:extent cx="1600200" cy="1943100"/>
              <wp:effectExtent l="0" t="0" r="0" b="3810"/>
              <wp:wrapNone/>
              <wp:docPr id="100956758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943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C1D65C" w14:textId="77777777" w:rsidR="00256D9A" w:rsidRDefault="00256D9A">
                          <w:pPr>
                            <w:pStyle w:val="berschrift3"/>
                            <w:spacing w:line="256" w:lineRule="exact"/>
                            <w:rPr>
                              <w:rFonts w:ascii="HelveticaNeue LT 57 Cn" w:hAnsi="HelveticaNeue LT 57 Cn"/>
                              <w:b w:val="0"/>
                              <w:spacing w:val="4"/>
                              <w:szCs w:val="16"/>
                            </w:rPr>
                          </w:pPr>
                        </w:p>
                        <w:p w14:paraId="4A49771A" w14:textId="77777777" w:rsidR="00BF6940" w:rsidRDefault="007F7BEE">
                          <w:pPr>
                            <w:pStyle w:val="berschrift3"/>
                            <w:spacing w:line="256" w:lineRule="exact"/>
                            <w:rPr>
                              <w:rFonts w:ascii="HelveticaNeue LT 57 Cn" w:hAnsi="HelveticaNeue LT 57 Cn"/>
                              <w:spacing w:val="4"/>
                              <w:szCs w:val="16"/>
                            </w:rPr>
                          </w:pPr>
                          <w:r>
                            <w:rPr>
                              <w:rFonts w:ascii="HelveticaNeue LT 57 Cn" w:hAnsi="HelveticaNeue LT 57 Cn"/>
                              <w:spacing w:val="4"/>
                              <w:szCs w:val="16"/>
                            </w:rPr>
                            <w:t>Theda Eilers</w:t>
                          </w:r>
                        </w:p>
                        <w:p w14:paraId="7F6B036C" w14:textId="77777777" w:rsidR="00BF6940" w:rsidRDefault="00256D9A">
                          <w:pPr>
                            <w:spacing w:line="256" w:lineRule="exact"/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  <w:t xml:space="preserve">Leitung der </w:t>
                          </w:r>
                          <w:r w:rsidR="0011327B"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  <w:t xml:space="preserve">Stabsstelle </w:t>
                          </w:r>
                        </w:p>
                        <w:p w14:paraId="476F446A" w14:textId="77777777" w:rsidR="00BF6940" w:rsidRDefault="00BF6940">
                          <w:pPr>
                            <w:spacing w:line="256" w:lineRule="exact"/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  <w:t>Telefon  0 49 21  87-1</w:t>
                          </w:r>
                          <w:r w:rsidR="007F7BEE"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  <w:t>3 1</w:t>
                          </w:r>
                          <w:r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  <w:t>3</w:t>
                          </w:r>
                        </w:p>
                        <w:p w14:paraId="12A06BDB" w14:textId="77777777" w:rsidR="00BF6940" w:rsidRDefault="00BF6940">
                          <w:pPr>
                            <w:spacing w:line="256" w:lineRule="exact"/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HelveticaNeue LT 57 Cn" w:hAnsi="HelveticaNeue LT 57 Cn" w:cs="Arial"/>
                              <w:spacing w:val="6"/>
                              <w:sz w:val="16"/>
                              <w:szCs w:val="16"/>
                            </w:rPr>
                            <w:t>elefax</w:t>
                          </w:r>
                          <w:r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  <w:t xml:space="preserve">  0 49 21  87-1014 93</w:t>
                          </w:r>
                        </w:p>
                        <w:p w14:paraId="2F565FC4" w14:textId="77777777" w:rsidR="00BF6940" w:rsidRDefault="007F7BEE">
                          <w:pPr>
                            <w:spacing w:line="256" w:lineRule="exact"/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  <w:t>Theda.eilers</w:t>
                          </w:r>
                          <w:r w:rsidR="00BF6940"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  <w:t>@emden.de</w:t>
                          </w:r>
                        </w:p>
                        <w:p w14:paraId="1FA4A651" w14:textId="77777777" w:rsidR="00BF6940" w:rsidRDefault="00BF6940">
                          <w:pPr>
                            <w:spacing w:line="256" w:lineRule="exact"/>
                            <w:rPr>
                              <w:rFonts w:ascii="HelveticaNeue LT 57 Cn" w:hAnsi="HelveticaNeue LT 57 Cn" w:cs="Arial"/>
                              <w:b/>
                              <w:spacing w:val="1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elveticaNeue LT 57 Cn" w:hAnsi="HelveticaNeue LT 57 Cn" w:cs="Arial"/>
                              <w:b/>
                              <w:spacing w:val="12"/>
                              <w:sz w:val="16"/>
                              <w:szCs w:val="16"/>
                            </w:rPr>
                            <w:t>STADT EMDEN</w:t>
                          </w:r>
                        </w:p>
                        <w:p w14:paraId="0A8D292D" w14:textId="77777777" w:rsidR="00BF6940" w:rsidRDefault="00BF6940">
                          <w:pPr>
                            <w:spacing w:line="256" w:lineRule="exact"/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  <w:t>Frickensteinplatz 2</w:t>
                          </w:r>
                        </w:p>
                        <w:p w14:paraId="64715C37" w14:textId="77777777" w:rsidR="00BF6940" w:rsidRDefault="00BF6940">
                          <w:pPr>
                            <w:spacing w:line="256" w:lineRule="exact"/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elveticaNeue LT 57 Cn" w:hAnsi="HelveticaNeue LT 57 Cn" w:cs="Arial"/>
                              <w:spacing w:val="4"/>
                              <w:sz w:val="16"/>
                              <w:szCs w:val="16"/>
                            </w:rPr>
                            <w:t>26721 Emden</w:t>
                          </w:r>
                        </w:p>
                        <w:p w14:paraId="6BEBA503" w14:textId="77777777" w:rsidR="00BF6940" w:rsidRDefault="00BF6940">
                          <w:pPr>
                            <w:rPr>
                              <w:rFonts w:ascii="Arial" w:hAnsi="Arial" w:cs="Arial"/>
                              <w:sz w:val="16"/>
                            </w:rPr>
                          </w:pPr>
                        </w:p>
                        <w:p w14:paraId="4A2647AB" w14:textId="77777777" w:rsidR="00BF6940" w:rsidRDefault="00BF6940">
                          <w:pPr>
                            <w:rPr>
                              <w:rFonts w:ascii="Arial" w:hAnsi="Arial" w:cs="Arial"/>
                              <w:sz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9547E3" id="Text Box 5" o:spid="_x0000_s1029" type="#_x0000_t202" style="position:absolute;margin-left:369pt;margin-top:-16.8pt;width:126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" filled="f" stroked="f">
              <v:textbox>
                <w:txbxContent>
                  <w:p w14:paraId="7FC1D65C" w14:textId="77777777" w:rsidR="00256D9A" w:rsidRDefault="00256D9A">
                    <w:pPr>
                      <w:pStyle w:val="berschrift3"/>
                      <w:spacing w:line="256" w:lineRule="exact"/>
                      <w:rPr>
                        <w:rFonts w:ascii="HelveticaNeue LT 57 Cn" w:hAnsi="HelveticaNeue LT 57 Cn"/>
                        <w:b w:val="0"/>
                        <w:spacing w:val="4"/>
                        <w:szCs w:val="16"/>
                      </w:rPr>
                    </w:pPr>
                  </w:p>
                  <w:p w14:paraId="4A49771A" w14:textId="77777777" w:rsidR="00BF6940" w:rsidRDefault="007F7BEE">
                    <w:pPr>
                      <w:pStyle w:val="berschrift3"/>
                      <w:spacing w:line="256" w:lineRule="exact"/>
                      <w:rPr>
                        <w:rFonts w:ascii="HelveticaNeue LT 57 Cn" w:hAnsi="HelveticaNeue LT 57 Cn"/>
                        <w:spacing w:val="4"/>
                        <w:szCs w:val="16"/>
                      </w:rPr>
                    </w:pPr>
                    <w:r>
                      <w:rPr>
                        <w:rFonts w:ascii="HelveticaNeue LT 57 Cn" w:hAnsi="HelveticaNeue LT 57 Cn"/>
                        <w:spacing w:val="4"/>
                        <w:szCs w:val="16"/>
                      </w:rPr>
                      <w:t>Theda Eilers</w:t>
                    </w:r>
                  </w:p>
                  <w:p w14:paraId="7F6B036C" w14:textId="77777777" w:rsidR="00BF6940" w:rsidRDefault="00256D9A">
                    <w:pPr>
                      <w:spacing w:line="256" w:lineRule="exact"/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</w:pPr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 xml:space="preserve">Leitung der </w:t>
                    </w:r>
                    <w:r w:rsidR="0011327B"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 xml:space="preserve">Stabsstelle </w:t>
                    </w:r>
                  </w:p>
                  <w:p w14:paraId="476F446A" w14:textId="77777777" w:rsidR="00BF6940" w:rsidRDefault="00BF6940">
                    <w:pPr>
                      <w:spacing w:line="256" w:lineRule="exact"/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</w:pPr>
                    <w:proofErr w:type="gramStart"/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>Telefon  0</w:t>
                    </w:r>
                    <w:proofErr w:type="gramEnd"/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 xml:space="preserve"> 49 </w:t>
                    </w:r>
                    <w:proofErr w:type="gramStart"/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>21  87</w:t>
                    </w:r>
                    <w:proofErr w:type="gramEnd"/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>-1</w:t>
                    </w:r>
                    <w:r w:rsidR="007F7BEE"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>3 1</w:t>
                    </w:r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>3</w:t>
                    </w:r>
                  </w:p>
                  <w:p w14:paraId="12A06BDB" w14:textId="77777777" w:rsidR="00BF6940" w:rsidRDefault="00BF6940">
                    <w:pPr>
                      <w:spacing w:line="256" w:lineRule="exact"/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</w:pPr>
                    <w:proofErr w:type="gramStart"/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HelveticaNeue LT 57 Cn" w:hAnsi="HelveticaNeue LT 57 Cn" w:cs="Arial"/>
                        <w:spacing w:val="6"/>
                        <w:sz w:val="16"/>
                        <w:szCs w:val="16"/>
                      </w:rPr>
                      <w:t>elefax</w:t>
                    </w:r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 xml:space="preserve">  0</w:t>
                    </w:r>
                    <w:proofErr w:type="gramEnd"/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 xml:space="preserve"> 49 </w:t>
                    </w:r>
                    <w:proofErr w:type="gramStart"/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>21  87</w:t>
                    </w:r>
                    <w:proofErr w:type="gramEnd"/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>-1014 93</w:t>
                    </w:r>
                  </w:p>
                  <w:p w14:paraId="2F565FC4" w14:textId="77777777" w:rsidR="00BF6940" w:rsidRDefault="007F7BEE">
                    <w:pPr>
                      <w:spacing w:line="256" w:lineRule="exact"/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</w:pPr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>Theda.eilers</w:t>
                    </w:r>
                    <w:r w:rsidR="00BF6940"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>@emden.de</w:t>
                    </w:r>
                  </w:p>
                  <w:p w14:paraId="1FA4A651" w14:textId="77777777" w:rsidR="00BF6940" w:rsidRDefault="00BF6940">
                    <w:pPr>
                      <w:spacing w:line="256" w:lineRule="exact"/>
                      <w:rPr>
                        <w:rFonts w:ascii="HelveticaNeue LT 57 Cn" w:hAnsi="HelveticaNeue LT 57 Cn" w:cs="Arial"/>
                        <w:b/>
                        <w:spacing w:val="12"/>
                        <w:sz w:val="16"/>
                        <w:szCs w:val="16"/>
                      </w:rPr>
                    </w:pPr>
                    <w:r>
                      <w:rPr>
                        <w:rFonts w:ascii="HelveticaNeue LT 57 Cn" w:hAnsi="HelveticaNeue LT 57 Cn" w:cs="Arial"/>
                        <w:b/>
                        <w:spacing w:val="12"/>
                        <w:sz w:val="16"/>
                        <w:szCs w:val="16"/>
                      </w:rPr>
                      <w:t>STADT EMDEN</w:t>
                    </w:r>
                  </w:p>
                  <w:p w14:paraId="0A8D292D" w14:textId="77777777" w:rsidR="00BF6940" w:rsidRDefault="00BF6940">
                    <w:pPr>
                      <w:spacing w:line="256" w:lineRule="exact"/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</w:pPr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>Frickensteinplatz 2</w:t>
                    </w:r>
                  </w:p>
                  <w:p w14:paraId="64715C37" w14:textId="77777777" w:rsidR="00BF6940" w:rsidRDefault="00BF6940">
                    <w:pPr>
                      <w:spacing w:line="256" w:lineRule="exact"/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</w:pPr>
                    <w:r>
                      <w:rPr>
                        <w:rFonts w:ascii="HelveticaNeue LT 57 Cn" w:hAnsi="HelveticaNeue LT 57 Cn" w:cs="Arial"/>
                        <w:spacing w:val="4"/>
                        <w:sz w:val="16"/>
                        <w:szCs w:val="16"/>
                      </w:rPr>
                      <w:t>26721 Emden</w:t>
                    </w:r>
                  </w:p>
                  <w:p w14:paraId="6BEBA503" w14:textId="77777777" w:rsidR="00BF6940" w:rsidRDefault="00BF6940">
                    <w:pPr>
                      <w:rPr>
                        <w:rFonts w:ascii="Arial" w:hAnsi="Arial" w:cs="Arial"/>
                        <w:sz w:val="16"/>
                      </w:rPr>
                    </w:pPr>
                  </w:p>
                  <w:p w14:paraId="4A2647AB" w14:textId="77777777" w:rsidR="00BF6940" w:rsidRDefault="00BF6940">
                    <w:pPr>
                      <w:rPr>
                        <w:rFonts w:ascii="Arial" w:hAnsi="Arial" w:cs="Arial"/>
                        <w:sz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98B825D" wp14:editId="7815354C">
              <wp:simplePos x="0" y="0"/>
              <wp:positionH relativeFrom="column">
                <wp:posOffset>4686300</wp:posOffset>
              </wp:positionH>
              <wp:positionV relativeFrom="paragraph">
                <wp:posOffset>-143510</wp:posOffset>
              </wp:positionV>
              <wp:extent cx="0" cy="2190750"/>
              <wp:effectExtent l="9525" t="8890" r="9525" b="10160"/>
              <wp:wrapNone/>
              <wp:docPr id="172226152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1907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18AE65" id="Line 1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-11.3pt" to="369pt,16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" strokecolor="gray"/>
          </w:pict>
        </mc:Fallback>
      </mc:AlternateContent>
    </w:r>
  </w:p>
  <w:p w14:paraId="5E5DED63" w14:textId="77777777" w:rsidR="00BF6940" w:rsidRDefault="00BF6940">
    <w:pPr>
      <w:pStyle w:val="Fuzeile"/>
      <w:tabs>
        <w:tab w:val="clear" w:pos="4536"/>
        <w:tab w:val="clear" w:pos="9072"/>
        <w:tab w:val="center" w:pos="397"/>
        <w:tab w:val="center" w:pos="567"/>
        <w:tab w:val="center" w:pos="851"/>
      </w:tabs>
      <w:rPr>
        <w:rFonts w:ascii="Arial" w:hAnsi="Arial"/>
        <w:sz w:val="16"/>
      </w:rPr>
    </w:pPr>
  </w:p>
  <w:p w14:paraId="5468D158" w14:textId="77777777" w:rsidR="00BF6940" w:rsidRDefault="00BF6940">
    <w:pPr>
      <w:pStyle w:val="Fuzeile"/>
      <w:tabs>
        <w:tab w:val="clear" w:pos="4536"/>
        <w:tab w:val="clear" w:pos="9072"/>
        <w:tab w:val="center" w:pos="397"/>
        <w:tab w:val="center" w:pos="567"/>
        <w:tab w:val="center" w:pos="851"/>
      </w:tabs>
      <w:rPr>
        <w:rFonts w:ascii="Arial" w:hAnsi="Arial"/>
        <w:sz w:val="16"/>
      </w:rPr>
    </w:pPr>
  </w:p>
  <w:p w14:paraId="543409C4" w14:textId="77777777" w:rsidR="00BF6940" w:rsidRDefault="00BF6940">
    <w:pPr>
      <w:pStyle w:val="Fuzeile"/>
      <w:tabs>
        <w:tab w:val="clear" w:pos="4536"/>
        <w:tab w:val="clear" w:pos="9072"/>
        <w:tab w:val="center" w:pos="397"/>
        <w:tab w:val="center" w:pos="567"/>
        <w:tab w:val="center" w:pos="851"/>
      </w:tabs>
      <w:rPr>
        <w:rFonts w:ascii="Arial" w:hAnsi="Arial"/>
        <w:sz w:val="16"/>
      </w:rPr>
    </w:pPr>
  </w:p>
  <w:p w14:paraId="6B677426" w14:textId="77777777" w:rsidR="00BF6940" w:rsidRDefault="00BF6940">
    <w:pPr>
      <w:pStyle w:val="Fuzeile"/>
      <w:tabs>
        <w:tab w:val="clear" w:pos="4536"/>
        <w:tab w:val="clear" w:pos="9072"/>
        <w:tab w:val="center" w:pos="397"/>
        <w:tab w:val="center" w:pos="567"/>
        <w:tab w:val="center" w:pos="851"/>
      </w:tabs>
      <w:rPr>
        <w:rFonts w:ascii="Arial" w:hAnsi="Arial"/>
        <w:sz w:val="16"/>
      </w:rPr>
    </w:pPr>
  </w:p>
  <w:p w14:paraId="7ADFCEBC" w14:textId="77777777" w:rsidR="00BF6940" w:rsidRDefault="00BF6940">
    <w:pPr>
      <w:pStyle w:val="Fuzeile"/>
      <w:tabs>
        <w:tab w:val="clear" w:pos="4536"/>
        <w:tab w:val="clear" w:pos="9072"/>
        <w:tab w:val="center" w:pos="397"/>
        <w:tab w:val="center" w:pos="567"/>
        <w:tab w:val="center" w:pos="851"/>
      </w:tabs>
      <w:rPr>
        <w:rFonts w:ascii="Arial" w:hAnsi="Arial"/>
        <w:sz w:val="16"/>
      </w:rPr>
    </w:pPr>
  </w:p>
  <w:p w14:paraId="770B0917" w14:textId="77777777" w:rsidR="00BF6940" w:rsidRDefault="00BF6940">
    <w:pPr>
      <w:pStyle w:val="Fuzeile"/>
      <w:tabs>
        <w:tab w:val="clear" w:pos="4536"/>
        <w:tab w:val="clear" w:pos="9072"/>
        <w:tab w:val="center" w:pos="397"/>
        <w:tab w:val="center" w:pos="567"/>
        <w:tab w:val="center" w:pos="851"/>
      </w:tabs>
      <w:rPr>
        <w:rFonts w:ascii="Arial" w:hAnsi="Arial"/>
        <w:sz w:val="16"/>
      </w:rPr>
    </w:pPr>
  </w:p>
  <w:p w14:paraId="7D68AEDD" w14:textId="77777777" w:rsidR="00BF6940" w:rsidRDefault="00BF6940">
    <w:pPr>
      <w:pStyle w:val="Fuzeile"/>
      <w:tabs>
        <w:tab w:val="clear" w:pos="4536"/>
        <w:tab w:val="clear" w:pos="9072"/>
        <w:tab w:val="center" w:pos="397"/>
        <w:tab w:val="center" w:pos="567"/>
        <w:tab w:val="center" w:pos="851"/>
      </w:tabs>
      <w:rPr>
        <w:rFonts w:ascii="Arial" w:hAnsi="Arial"/>
        <w:sz w:val="16"/>
      </w:rPr>
    </w:pPr>
  </w:p>
  <w:p w14:paraId="340949B3" w14:textId="77777777" w:rsidR="00BF6940" w:rsidRDefault="00BF6940">
    <w:pPr>
      <w:pStyle w:val="Fuzeile"/>
      <w:tabs>
        <w:tab w:val="clear" w:pos="4536"/>
        <w:tab w:val="clear" w:pos="9072"/>
        <w:tab w:val="center" w:pos="397"/>
        <w:tab w:val="center" w:pos="567"/>
        <w:tab w:val="center" w:pos="851"/>
      </w:tabs>
      <w:rPr>
        <w:rFonts w:ascii="Arial" w:hAnsi="Arial"/>
        <w:sz w:val="16"/>
      </w:rPr>
    </w:pPr>
  </w:p>
  <w:p w14:paraId="635D23C7" w14:textId="77777777" w:rsidR="00BF6940" w:rsidRDefault="00BF6940">
    <w:pPr>
      <w:pStyle w:val="Fuzeile"/>
      <w:tabs>
        <w:tab w:val="clear" w:pos="4536"/>
        <w:tab w:val="clear" w:pos="9072"/>
        <w:tab w:val="center" w:pos="397"/>
        <w:tab w:val="center" w:pos="567"/>
        <w:tab w:val="center" w:pos="851"/>
      </w:tabs>
      <w:rPr>
        <w:rFonts w:ascii="Arial" w:hAnsi="Arial"/>
        <w:sz w:val="16"/>
      </w:rPr>
    </w:pPr>
  </w:p>
  <w:p w14:paraId="07327BA3" w14:textId="77777777" w:rsidR="00BF6940" w:rsidRDefault="00BF6940">
    <w:pPr>
      <w:pStyle w:val="Fuzeile"/>
      <w:tabs>
        <w:tab w:val="clear" w:pos="4536"/>
        <w:tab w:val="clear" w:pos="9072"/>
        <w:tab w:val="center" w:pos="397"/>
        <w:tab w:val="center" w:pos="567"/>
        <w:tab w:val="center" w:pos="851"/>
      </w:tabs>
      <w:rPr>
        <w:rFonts w:ascii="Arial" w:hAnsi="Arial"/>
        <w:sz w:val="16"/>
      </w:rPr>
    </w:pPr>
  </w:p>
  <w:p w14:paraId="36BDD6BC" w14:textId="77777777" w:rsidR="00BF6940" w:rsidRDefault="00BF6940">
    <w:pPr>
      <w:pStyle w:val="Fuzeile"/>
      <w:tabs>
        <w:tab w:val="clear" w:pos="4536"/>
        <w:tab w:val="clear" w:pos="9072"/>
        <w:tab w:val="center" w:pos="397"/>
        <w:tab w:val="center" w:pos="567"/>
        <w:tab w:val="center" w:pos="851"/>
      </w:tabs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D77FE" w14:textId="77777777" w:rsidR="00924785" w:rsidRDefault="00924785">
      <w:r>
        <w:separator/>
      </w:r>
    </w:p>
  </w:footnote>
  <w:footnote w:type="continuationSeparator" w:id="0">
    <w:p w14:paraId="1449BA6B" w14:textId="77777777" w:rsidR="00924785" w:rsidRDefault="00924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1C157" w14:textId="77777777" w:rsidR="00BF6940" w:rsidRDefault="00BF6940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663095D" w14:textId="77777777" w:rsidR="00BF6940" w:rsidRDefault="00BF6940">
    <w:pPr>
      <w:pStyle w:val="Kopfzeile"/>
      <w:ind w:right="360"/>
    </w:pPr>
  </w:p>
  <w:p w14:paraId="206AF7B3" w14:textId="77777777" w:rsidR="00BF6940" w:rsidRDefault="00BF6940"/>
  <w:p w14:paraId="42AD495F" w14:textId="77777777" w:rsidR="00BF6940" w:rsidRDefault="00BF6940"/>
  <w:p w14:paraId="0CE495F6" w14:textId="77777777" w:rsidR="00BF6940" w:rsidRDefault="00BF6940"/>
  <w:p w14:paraId="3859A6AE" w14:textId="77777777" w:rsidR="00BF6940" w:rsidRDefault="00BF6940"/>
  <w:p w14:paraId="625C3069" w14:textId="77777777" w:rsidR="00BF6940" w:rsidRDefault="00BF6940"/>
  <w:p w14:paraId="05BA05C3" w14:textId="77777777" w:rsidR="00BF6940" w:rsidRDefault="00BF694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F0E10" w14:textId="77777777" w:rsidR="00BF6940" w:rsidRDefault="00BF6940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D05749">
      <w:rPr>
        <w:rStyle w:val="Seitenzahl"/>
        <w:noProof/>
      </w:rPr>
      <w:t>2</w:t>
    </w:r>
    <w:r>
      <w:rPr>
        <w:rStyle w:val="Seitenzahl"/>
      </w:rPr>
      <w:fldChar w:fldCharType="end"/>
    </w:r>
  </w:p>
  <w:p w14:paraId="7C4B48E9" w14:textId="77777777" w:rsidR="00BF6940" w:rsidRDefault="00BF6940">
    <w:pPr>
      <w:pStyle w:val="Kopfzeile"/>
      <w:ind w:right="360"/>
    </w:pPr>
  </w:p>
  <w:p w14:paraId="6F390F53" w14:textId="77777777" w:rsidR="00BF6940" w:rsidRDefault="00BF6940">
    <w:pPr>
      <w:pStyle w:val="Kopfzeile"/>
    </w:pPr>
  </w:p>
  <w:p w14:paraId="7B0DC694" w14:textId="77777777" w:rsidR="00BF6940" w:rsidRDefault="00BF6940">
    <w:pPr>
      <w:pStyle w:val="Kopfzeile"/>
    </w:pPr>
  </w:p>
  <w:p w14:paraId="5A881D77" w14:textId="77777777" w:rsidR="00BF6940" w:rsidRDefault="00BF6940"/>
  <w:p w14:paraId="32DF4841" w14:textId="77777777" w:rsidR="00BF6940" w:rsidRDefault="00BF6940"/>
  <w:p w14:paraId="3AE3C047" w14:textId="77777777" w:rsidR="00BF6940" w:rsidRDefault="00BF6940"/>
  <w:p w14:paraId="4E543564" w14:textId="77777777" w:rsidR="00BF6940" w:rsidRDefault="00BF6940"/>
  <w:p w14:paraId="0F910FC1" w14:textId="77777777" w:rsidR="00BF6940" w:rsidRDefault="00BF6940"/>
  <w:p w14:paraId="4B160B19" w14:textId="77777777" w:rsidR="00BF6940" w:rsidRDefault="00BF694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1EC27" w14:textId="77777777" w:rsidR="00BF6940" w:rsidRDefault="00D55D1C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58A29E4" wp14:editId="2075C913">
              <wp:simplePos x="0" y="0"/>
              <wp:positionH relativeFrom="column">
                <wp:posOffset>3200400</wp:posOffset>
              </wp:positionH>
              <wp:positionV relativeFrom="paragraph">
                <wp:posOffset>116840</wp:posOffset>
              </wp:positionV>
              <wp:extent cx="2689225" cy="758190"/>
              <wp:effectExtent l="0" t="2540" r="0" b="1270"/>
              <wp:wrapSquare wrapText="bothSides"/>
              <wp:docPr id="122306669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9225" cy="758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AAAD34" w14:textId="77777777" w:rsidR="00BF6940" w:rsidRDefault="00D55D1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7F857F" wp14:editId="72314E2C">
                                <wp:extent cx="2495550" cy="666750"/>
                                <wp:effectExtent l="0" t="0" r="0" b="0"/>
                                <wp:docPr id="4" name="Bild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95550" cy="6667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A29E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pt;margin-top:9.2pt;width:211.75pt;height:59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" filled="f" stroked="f">
              <v:textbox>
                <w:txbxContent>
                  <w:p w14:paraId="60AAAD34" w14:textId="77777777" w:rsidR="00BF6940" w:rsidRDefault="00D55D1C">
                    <w:r>
                      <w:rPr>
                        <w:noProof/>
                      </w:rPr>
                      <w:drawing>
                        <wp:inline distT="0" distB="0" distL="0" distR="0" wp14:anchorId="777F857F" wp14:editId="72314E2C">
                          <wp:extent cx="2495550" cy="666750"/>
                          <wp:effectExtent l="0" t="0" r="0" b="0"/>
                          <wp:docPr id="4" name="Bild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95550" cy="666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1AFAF0C" wp14:editId="2BDB54B3">
              <wp:simplePos x="0" y="0"/>
              <wp:positionH relativeFrom="column">
                <wp:posOffset>-645160</wp:posOffset>
              </wp:positionH>
              <wp:positionV relativeFrom="paragraph">
                <wp:posOffset>-549910</wp:posOffset>
              </wp:positionV>
              <wp:extent cx="9525" cy="11049000"/>
              <wp:effectExtent l="12065" t="12065" r="6985" b="6985"/>
              <wp:wrapNone/>
              <wp:docPr id="1999120777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9525" cy="110490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8D8648" id="Line 4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0.8pt,-43.3pt" to="-50.05pt,8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" strokecolor="gray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4D1BBD" wp14:editId="612DEACA">
              <wp:simplePos x="0" y="0"/>
              <wp:positionH relativeFrom="column">
                <wp:posOffset>-985520</wp:posOffset>
              </wp:positionH>
              <wp:positionV relativeFrom="paragraph">
                <wp:posOffset>-314325</wp:posOffset>
              </wp:positionV>
              <wp:extent cx="800100" cy="2057400"/>
              <wp:effectExtent l="0" t="0" r="4445" b="0"/>
              <wp:wrapNone/>
              <wp:docPr id="85228553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057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7EB7CF" w14:textId="77777777" w:rsidR="00BF6940" w:rsidRDefault="00BF6940">
                          <w:pPr>
                            <w:pStyle w:val="berschrift1"/>
                            <w:spacing w:line="360" w:lineRule="auto"/>
                            <w:jc w:val="right"/>
                            <w:rPr>
                              <w:rFonts w:ascii="HelveticaNeue LT 57 Cn" w:hAnsi="HelveticaNeue LT 57 Cn"/>
                              <w:bCs/>
                              <w:caps/>
                              <w:color w:val="808080"/>
                              <w:spacing w:val="80"/>
                              <w:sz w:val="28"/>
                              <w:szCs w:val="28"/>
                              <w:u w:val="none"/>
                            </w:rPr>
                          </w:pPr>
                          <w:r>
                            <w:rPr>
                              <w:rFonts w:ascii="HelveticaNeue LT 57 Cn" w:hAnsi="HelveticaNeue LT 57 Cn"/>
                              <w:bCs/>
                              <w:caps/>
                              <w:color w:val="808080"/>
                              <w:spacing w:val="80"/>
                              <w:sz w:val="28"/>
                              <w:szCs w:val="28"/>
                              <w:u w:val="none"/>
                            </w:rPr>
                            <w:t>INFORMATIO</w:t>
                          </w:r>
                          <w:r>
                            <w:rPr>
                              <w:rFonts w:ascii="HelveticaNeue LT 57 Cn" w:hAnsi="HelveticaNeue LT 57 Cn"/>
                              <w:bCs/>
                              <w:caps/>
                              <w:color w:val="808080"/>
                              <w:sz w:val="28"/>
                              <w:szCs w:val="28"/>
                              <w:u w:val="none"/>
                            </w:rPr>
                            <w:t>N</w:t>
                          </w:r>
                        </w:p>
                        <w:p w14:paraId="015E7444" w14:textId="77777777" w:rsidR="00BF6940" w:rsidRDefault="00BF6940">
                          <w:pPr>
                            <w:jc w:val="right"/>
                            <w:rPr>
                              <w:rFonts w:ascii="HelveticaNeue LT 57 Cn" w:hAnsi="HelveticaNeue LT 57 Cn" w:cs="Arial"/>
                              <w:spacing w:val="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elveticaNeue LT 57 Cn" w:hAnsi="HelveticaNeue LT 57 Cn" w:cs="Arial"/>
                              <w:spacing w:val="4"/>
                              <w:sz w:val="18"/>
                              <w:szCs w:val="18"/>
                            </w:rPr>
                            <w:t xml:space="preserve">Eine Mitteilung der </w:t>
                          </w:r>
                          <w:r w:rsidR="00EA1693">
                            <w:rPr>
                              <w:rFonts w:ascii="HelveticaNeue LT 57 Cn" w:hAnsi="HelveticaNeue LT 57 Cn" w:cs="Arial"/>
                              <w:spacing w:val="4"/>
                              <w:sz w:val="18"/>
                              <w:szCs w:val="18"/>
                            </w:rPr>
                            <w:t xml:space="preserve">Stabsstelle Kommunikation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4D1BBD" id="Text Box 3" o:spid="_x0000_s1027" type="#_x0000_t202" style="position:absolute;margin-left:-77.6pt;margin-top:-24.75pt;width:63pt;height:16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" filled="f" stroked="f">
              <v:textbox style="layout-flow:vertical;mso-layout-flow-alt:bottom-to-top">
                <w:txbxContent>
                  <w:p w14:paraId="7D7EB7CF" w14:textId="77777777" w:rsidR="00BF6940" w:rsidRDefault="00BF6940">
                    <w:pPr>
                      <w:pStyle w:val="berschrift1"/>
                      <w:spacing w:line="360" w:lineRule="auto"/>
                      <w:jc w:val="right"/>
                      <w:rPr>
                        <w:rFonts w:ascii="HelveticaNeue LT 57 Cn" w:hAnsi="HelveticaNeue LT 57 Cn"/>
                        <w:bCs/>
                        <w:caps/>
                        <w:color w:val="808080"/>
                        <w:spacing w:val="80"/>
                        <w:sz w:val="28"/>
                        <w:szCs w:val="28"/>
                        <w:u w:val="none"/>
                      </w:rPr>
                    </w:pPr>
                    <w:r>
                      <w:rPr>
                        <w:rFonts w:ascii="HelveticaNeue LT 57 Cn" w:hAnsi="HelveticaNeue LT 57 Cn"/>
                        <w:bCs/>
                        <w:caps/>
                        <w:color w:val="808080"/>
                        <w:spacing w:val="80"/>
                        <w:sz w:val="28"/>
                        <w:szCs w:val="28"/>
                        <w:u w:val="none"/>
                      </w:rPr>
                      <w:t>INFORMATIO</w:t>
                    </w:r>
                    <w:r>
                      <w:rPr>
                        <w:rFonts w:ascii="HelveticaNeue LT 57 Cn" w:hAnsi="HelveticaNeue LT 57 Cn"/>
                        <w:bCs/>
                        <w:caps/>
                        <w:color w:val="808080"/>
                        <w:sz w:val="28"/>
                        <w:szCs w:val="28"/>
                        <w:u w:val="none"/>
                      </w:rPr>
                      <w:t>N</w:t>
                    </w:r>
                  </w:p>
                  <w:p w14:paraId="015E7444" w14:textId="77777777" w:rsidR="00BF6940" w:rsidRDefault="00BF6940">
                    <w:pPr>
                      <w:jc w:val="right"/>
                      <w:rPr>
                        <w:rFonts w:ascii="HelveticaNeue LT 57 Cn" w:hAnsi="HelveticaNeue LT 57 Cn" w:cs="Arial"/>
                        <w:spacing w:val="4"/>
                        <w:sz w:val="18"/>
                        <w:szCs w:val="18"/>
                      </w:rPr>
                    </w:pPr>
                    <w:r>
                      <w:rPr>
                        <w:rFonts w:ascii="HelveticaNeue LT 57 Cn" w:hAnsi="HelveticaNeue LT 57 Cn" w:cs="Arial"/>
                        <w:spacing w:val="4"/>
                        <w:sz w:val="18"/>
                        <w:szCs w:val="18"/>
                      </w:rPr>
                      <w:t xml:space="preserve">Eine Mitteilung der </w:t>
                    </w:r>
                    <w:r w:rsidR="00EA1693">
                      <w:rPr>
                        <w:rFonts w:ascii="HelveticaNeue LT 57 Cn" w:hAnsi="HelveticaNeue LT 57 Cn" w:cs="Arial"/>
                        <w:spacing w:val="4"/>
                        <w:sz w:val="18"/>
                        <w:szCs w:val="18"/>
                      </w:rPr>
                      <w:t xml:space="preserve">Stabsstelle Kommunikation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s_autosavelastposition" w:val="2162"/>
    <w:docVar w:name="os_autosavelastposition850277" w:val="2"/>
  </w:docVars>
  <w:rsids>
    <w:rsidRoot w:val="00BF6940"/>
    <w:rsid w:val="000000A5"/>
    <w:rsid w:val="00000B00"/>
    <w:rsid w:val="00000CD3"/>
    <w:rsid w:val="000016EF"/>
    <w:rsid w:val="00001EE0"/>
    <w:rsid w:val="00002126"/>
    <w:rsid w:val="00002A4E"/>
    <w:rsid w:val="00002F28"/>
    <w:rsid w:val="00004885"/>
    <w:rsid w:val="0000659E"/>
    <w:rsid w:val="00006760"/>
    <w:rsid w:val="00006964"/>
    <w:rsid w:val="0000791B"/>
    <w:rsid w:val="000115D1"/>
    <w:rsid w:val="0001175E"/>
    <w:rsid w:val="00012481"/>
    <w:rsid w:val="000127A9"/>
    <w:rsid w:val="00012916"/>
    <w:rsid w:val="000138FE"/>
    <w:rsid w:val="00013AD4"/>
    <w:rsid w:val="000147DA"/>
    <w:rsid w:val="000160D1"/>
    <w:rsid w:val="00017D77"/>
    <w:rsid w:val="00020FEE"/>
    <w:rsid w:val="00022750"/>
    <w:rsid w:val="00022C65"/>
    <w:rsid w:val="0002355E"/>
    <w:rsid w:val="0002391D"/>
    <w:rsid w:val="00023FFB"/>
    <w:rsid w:val="00024F28"/>
    <w:rsid w:val="00025E59"/>
    <w:rsid w:val="00026BE3"/>
    <w:rsid w:val="0003066F"/>
    <w:rsid w:val="00031B7B"/>
    <w:rsid w:val="00034C55"/>
    <w:rsid w:val="00035495"/>
    <w:rsid w:val="00036232"/>
    <w:rsid w:val="00036FB8"/>
    <w:rsid w:val="0003717C"/>
    <w:rsid w:val="00037263"/>
    <w:rsid w:val="00040B6F"/>
    <w:rsid w:val="00040E09"/>
    <w:rsid w:val="00040FDC"/>
    <w:rsid w:val="00042133"/>
    <w:rsid w:val="00042C78"/>
    <w:rsid w:val="00042C82"/>
    <w:rsid w:val="0004452D"/>
    <w:rsid w:val="000449B2"/>
    <w:rsid w:val="00044AE4"/>
    <w:rsid w:val="00045C44"/>
    <w:rsid w:val="00046478"/>
    <w:rsid w:val="00046C6F"/>
    <w:rsid w:val="000503CF"/>
    <w:rsid w:val="0005061B"/>
    <w:rsid w:val="0005417A"/>
    <w:rsid w:val="00054C12"/>
    <w:rsid w:val="000551FA"/>
    <w:rsid w:val="0005524D"/>
    <w:rsid w:val="000559E2"/>
    <w:rsid w:val="00056E1F"/>
    <w:rsid w:val="00057961"/>
    <w:rsid w:val="00057AA4"/>
    <w:rsid w:val="000602BB"/>
    <w:rsid w:val="000606B9"/>
    <w:rsid w:val="0006115F"/>
    <w:rsid w:val="00061C7D"/>
    <w:rsid w:val="000626F0"/>
    <w:rsid w:val="000629E1"/>
    <w:rsid w:val="00062A2A"/>
    <w:rsid w:val="00063308"/>
    <w:rsid w:val="00063B5D"/>
    <w:rsid w:val="000652DF"/>
    <w:rsid w:val="00067163"/>
    <w:rsid w:val="000671DD"/>
    <w:rsid w:val="0007046F"/>
    <w:rsid w:val="00071BF5"/>
    <w:rsid w:val="00072636"/>
    <w:rsid w:val="000726B5"/>
    <w:rsid w:val="000741D8"/>
    <w:rsid w:val="00075478"/>
    <w:rsid w:val="00075602"/>
    <w:rsid w:val="00076B43"/>
    <w:rsid w:val="00076D2F"/>
    <w:rsid w:val="00076D97"/>
    <w:rsid w:val="00076FFC"/>
    <w:rsid w:val="000770CC"/>
    <w:rsid w:val="00077198"/>
    <w:rsid w:val="00077D45"/>
    <w:rsid w:val="00080281"/>
    <w:rsid w:val="0008121B"/>
    <w:rsid w:val="000815F2"/>
    <w:rsid w:val="00083346"/>
    <w:rsid w:val="000837CF"/>
    <w:rsid w:val="00085825"/>
    <w:rsid w:val="00085E89"/>
    <w:rsid w:val="00086597"/>
    <w:rsid w:val="0009032B"/>
    <w:rsid w:val="00091053"/>
    <w:rsid w:val="00091A4C"/>
    <w:rsid w:val="00092013"/>
    <w:rsid w:val="00092896"/>
    <w:rsid w:val="0009299A"/>
    <w:rsid w:val="00094FB1"/>
    <w:rsid w:val="00095AB7"/>
    <w:rsid w:val="000961C3"/>
    <w:rsid w:val="0009747D"/>
    <w:rsid w:val="000A13D2"/>
    <w:rsid w:val="000A1443"/>
    <w:rsid w:val="000A1609"/>
    <w:rsid w:val="000A22CB"/>
    <w:rsid w:val="000A2CC6"/>
    <w:rsid w:val="000A3D8E"/>
    <w:rsid w:val="000A42A0"/>
    <w:rsid w:val="000A4941"/>
    <w:rsid w:val="000A562B"/>
    <w:rsid w:val="000A71AF"/>
    <w:rsid w:val="000A7D40"/>
    <w:rsid w:val="000B0568"/>
    <w:rsid w:val="000B0D14"/>
    <w:rsid w:val="000B1657"/>
    <w:rsid w:val="000B1E39"/>
    <w:rsid w:val="000B1FDA"/>
    <w:rsid w:val="000B25E4"/>
    <w:rsid w:val="000B2A3A"/>
    <w:rsid w:val="000B2B72"/>
    <w:rsid w:val="000B32C8"/>
    <w:rsid w:val="000B3334"/>
    <w:rsid w:val="000B3E73"/>
    <w:rsid w:val="000B4CCD"/>
    <w:rsid w:val="000B4D27"/>
    <w:rsid w:val="000B4DB6"/>
    <w:rsid w:val="000B4EB2"/>
    <w:rsid w:val="000B4ECE"/>
    <w:rsid w:val="000B558B"/>
    <w:rsid w:val="000B6182"/>
    <w:rsid w:val="000B6A98"/>
    <w:rsid w:val="000C0223"/>
    <w:rsid w:val="000C07F8"/>
    <w:rsid w:val="000C08DC"/>
    <w:rsid w:val="000C0937"/>
    <w:rsid w:val="000C170A"/>
    <w:rsid w:val="000C2522"/>
    <w:rsid w:val="000C3502"/>
    <w:rsid w:val="000C52B5"/>
    <w:rsid w:val="000C5DD2"/>
    <w:rsid w:val="000C5EF2"/>
    <w:rsid w:val="000C7B77"/>
    <w:rsid w:val="000D0A9A"/>
    <w:rsid w:val="000D0BEA"/>
    <w:rsid w:val="000D0C3E"/>
    <w:rsid w:val="000D1547"/>
    <w:rsid w:val="000D16F7"/>
    <w:rsid w:val="000D1B99"/>
    <w:rsid w:val="000D1C91"/>
    <w:rsid w:val="000D2083"/>
    <w:rsid w:val="000D2496"/>
    <w:rsid w:val="000D48E1"/>
    <w:rsid w:val="000D53B2"/>
    <w:rsid w:val="000D5B59"/>
    <w:rsid w:val="000D69FB"/>
    <w:rsid w:val="000D6B1C"/>
    <w:rsid w:val="000D712D"/>
    <w:rsid w:val="000D729B"/>
    <w:rsid w:val="000D79CE"/>
    <w:rsid w:val="000E05EC"/>
    <w:rsid w:val="000E1BCF"/>
    <w:rsid w:val="000E2BF4"/>
    <w:rsid w:val="000E2DF7"/>
    <w:rsid w:val="000E2E3D"/>
    <w:rsid w:val="000E3271"/>
    <w:rsid w:val="000E340F"/>
    <w:rsid w:val="000E3AFD"/>
    <w:rsid w:val="000E57BC"/>
    <w:rsid w:val="000E5ACA"/>
    <w:rsid w:val="000E62B4"/>
    <w:rsid w:val="000E68AE"/>
    <w:rsid w:val="000E7B6C"/>
    <w:rsid w:val="000F0046"/>
    <w:rsid w:val="000F1719"/>
    <w:rsid w:val="000F20B3"/>
    <w:rsid w:val="000F22C6"/>
    <w:rsid w:val="000F28EB"/>
    <w:rsid w:val="000F30E1"/>
    <w:rsid w:val="000F372B"/>
    <w:rsid w:val="000F48D2"/>
    <w:rsid w:val="000F4FCF"/>
    <w:rsid w:val="000F5BEB"/>
    <w:rsid w:val="000F72C7"/>
    <w:rsid w:val="000F7721"/>
    <w:rsid w:val="000F78F6"/>
    <w:rsid w:val="000F7B1F"/>
    <w:rsid w:val="00100527"/>
    <w:rsid w:val="00101E56"/>
    <w:rsid w:val="00102015"/>
    <w:rsid w:val="00102B77"/>
    <w:rsid w:val="00102BEB"/>
    <w:rsid w:val="00103C30"/>
    <w:rsid w:val="00104BF0"/>
    <w:rsid w:val="00104DD1"/>
    <w:rsid w:val="00105762"/>
    <w:rsid w:val="00105B35"/>
    <w:rsid w:val="001060DC"/>
    <w:rsid w:val="00106E54"/>
    <w:rsid w:val="00107E43"/>
    <w:rsid w:val="001106B6"/>
    <w:rsid w:val="00111AD9"/>
    <w:rsid w:val="001125D8"/>
    <w:rsid w:val="001128B4"/>
    <w:rsid w:val="0011327B"/>
    <w:rsid w:val="00115C38"/>
    <w:rsid w:val="001169EC"/>
    <w:rsid w:val="00117D75"/>
    <w:rsid w:val="0012081F"/>
    <w:rsid w:val="00120CD1"/>
    <w:rsid w:val="00120DA4"/>
    <w:rsid w:val="00122EC0"/>
    <w:rsid w:val="00125025"/>
    <w:rsid w:val="0012666E"/>
    <w:rsid w:val="00126FC9"/>
    <w:rsid w:val="00127741"/>
    <w:rsid w:val="00127B13"/>
    <w:rsid w:val="00127E44"/>
    <w:rsid w:val="00130027"/>
    <w:rsid w:val="00130615"/>
    <w:rsid w:val="00130C2A"/>
    <w:rsid w:val="001316C9"/>
    <w:rsid w:val="0013184C"/>
    <w:rsid w:val="001335C8"/>
    <w:rsid w:val="00133866"/>
    <w:rsid w:val="001339F7"/>
    <w:rsid w:val="00135423"/>
    <w:rsid w:val="00136D42"/>
    <w:rsid w:val="00137436"/>
    <w:rsid w:val="00137B57"/>
    <w:rsid w:val="00137C30"/>
    <w:rsid w:val="00140526"/>
    <w:rsid w:val="00140A6E"/>
    <w:rsid w:val="00140CFE"/>
    <w:rsid w:val="00141FC2"/>
    <w:rsid w:val="001434EE"/>
    <w:rsid w:val="00144487"/>
    <w:rsid w:val="001449A1"/>
    <w:rsid w:val="00144F06"/>
    <w:rsid w:val="001465B2"/>
    <w:rsid w:val="0014752B"/>
    <w:rsid w:val="00150754"/>
    <w:rsid w:val="00152547"/>
    <w:rsid w:val="00152948"/>
    <w:rsid w:val="00153821"/>
    <w:rsid w:val="00153A2A"/>
    <w:rsid w:val="001544ED"/>
    <w:rsid w:val="00156284"/>
    <w:rsid w:val="00156AC3"/>
    <w:rsid w:val="00156C9C"/>
    <w:rsid w:val="001572A0"/>
    <w:rsid w:val="0015760C"/>
    <w:rsid w:val="0016035B"/>
    <w:rsid w:val="00161469"/>
    <w:rsid w:val="00161F08"/>
    <w:rsid w:val="001621E6"/>
    <w:rsid w:val="00162910"/>
    <w:rsid w:val="00164507"/>
    <w:rsid w:val="001651AB"/>
    <w:rsid w:val="001656F3"/>
    <w:rsid w:val="00165B0A"/>
    <w:rsid w:val="00165C19"/>
    <w:rsid w:val="00165D77"/>
    <w:rsid w:val="00165FAC"/>
    <w:rsid w:val="00166774"/>
    <w:rsid w:val="00166AF7"/>
    <w:rsid w:val="001670BA"/>
    <w:rsid w:val="0016786B"/>
    <w:rsid w:val="001678D4"/>
    <w:rsid w:val="00170372"/>
    <w:rsid w:val="00171076"/>
    <w:rsid w:val="0017207D"/>
    <w:rsid w:val="0017296A"/>
    <w:rsid w:val="0017441C"/>
    <w:rsid w:val="0017553B"/>
    <w:rsid w:val="00175826"/>
    <w:rsid w:val="00175AF2"/>
    <w:rsid w:val="001761B8"/>
    <w:rsid w:val="001764DE"/>
    <w:rsid w:val="001800D4"/>
    <w:rsid w:val="00181AAC"/>
    <w:rsid w:val="00182288"/>
    <w:rsid w:val="001822CE"/>
    <w:rsid w:val="00183B49"/>
    <w:rsid w:val="00183BE6"/>
    <w:rsid w:val="00184AC7"/>
    <w:rsid w:val="00184CF1"/>
    <w:rsid w:val="001861FF"/>
    <w:rsid w:val="001872C4"/>
    <w:rsid w:val="0019066C"/>
    <w:rsid w:val="00190673"/>
    <w:rsid w:val="00190EB6"/>
    <w:rsid w:val="001912CD"/>
    <w:rsid w:val="00191556"/>
    <w:rsid w:val="001924AB"/>
    <w:rsid w:val="00192C75"/>
    <w:rsid w:val="0019589F"/>
    <w:rsid w:val="00195C41"/>
    <w:rsid w:val="00196265"/>
    <w:rsid w:val="0019646E"/>
    <w:rsid w:val="0019721E"/>
    <w:rsid w:val="00197971"/>
    <w:rsid w:val="00197DFE"/>
    <w:rsid w:val="001A126A"/>
    <w:rsid w:val="001A2CCA"/>
    <w:rsid w:val="001A37B5"/>
    <w:rsid w:val="001A3E70"/>
    <w:rsid w:val="001A3EBC"/>
    <w:rsid w:val="001A433A"/>
    <w:rsid w:val="001A5017"/>
    <w:rsid w:val="001A5536"/>
    <w:rsid w:val="001A5961"/>
    <w:rsid w:val="001A6ED3"/>
    <w:rsid w:val="001B12AE"/>
    <w:rsid w:val="001B1DAB"/>
    <w:rsid w:val="001B3369"/>
    <w:rsid w:val="001B342B"/>
    <w:rsid w:val="001B34CD"/>
    <w:rsid w:val="001B3A2F"/>
    <w:rsid w:val="001B50D7"/>
    <w:rsid w:val="001B5E20"/>
    <w:rsid w:val="001B6574"/>
    <w:rsid w:val="001C1053"/>
    <w:rsid w:val="001C12FC"/>
    <w:rsid w:val="001C1E32"/>
    <w:rsid w:val="001C3461"/>
    <w:rsid w:val="001C3D13"/>
    <w:rsid w:val="001C439D"/>
    <w:rsid w:val="001C494C"/>
    <w:rsid w:val="001C5699"/>
    <w:rsid w:val="001C595E"/>
    <w:rsid w:val="001C5B1F"/>
    <w:rsid w:val="001C708C"/>
    <w:rsid w:val="001D0168"/>
    <w:rsid w:val="001D15EE"/>
    <w:rsid w:val="001D2224"/>
    <w:rsid w:val="001D35D2"/>
    <w:rsid w:val="001D3CCC"/>
    <w:rsid w:val="001D4AA6"/>
    <w:rsid w:val="001D504D"/>
    <w:rsid w:val="001D6A43"/>
    <w:rsid w:val="001D7584"/>
    <w:rsid w:val="001D7D01"/>
    <w:rsid w:val="001E031A"/>
    <w:rsid w:val="001E05D1"/>
    <w:rsid w:val="001E0BA8"/>
    <w:rsid w:val="001E11E4"/>
    <w:rsid w:val="001E1205"/>
    <w:rsid w:val="001E1968"/>
    <w:rsid w:val="001E1E3F"/>
    <w:rsid w:val="001E35A4"/>
    <w:rsid w:val="001E398B"/>
    <w:rsid w:val="001E3E1A"/>
    <w:rsid w:val="001E546A"/>
    <w:rsid w:val="001E5D79"/>
    <w:rsid w:val="001E6766"/>
    <w:rsid w:val="001E6983"/>
    <w:rsid w:val="001E7888"/>
    <w:rsid w:val="001E7F29"/>
    <w:rsid w:val="001F0696"/>
    <w:rsid w:val="001F0EF8"/>
    <w:rsid w:val="001F12F8"/>
    <w:rsid w:val="001F307C"/>
    <w:rsid w:val="001F36B5"/>
    <w:rsid w:val="001F45FF"/>
    <w:rsid w:val="001F53FA"/>
    <w:rsid w:val="001F615D"/>
    <w:rsid w:val="001F64AD"/>
    <w:rsid w:val="001F672A"/>
    <w:rsid w:val="001F68B8"/>
    <w:rsid w:val="001F7151"/>
    <w:rsid w:val="001F7B59"/>
    <w:rsid w:val="00201B58"/>
    <w:rsid w:val="00201F5F"/>
    <w:rsid w:val="0020345F"/>
    <w:rsid w:val="00203CD4"/>
    <w:rsid w:val="0020405C"/>
    <w:rsid w:val="00205861"/>
    <w:rsid w:val="0020785F"/>
    <w:rsid w:val="00207D9F"/>
    <w:rsid w:val="002119C4"/>
    <w:rsid w:val="00211A32"/>
    <w:rsid w:val="00211D2A"/>
    <w:rsid w:val="00212CAC"/>
    <w:rsid w:val="002132B6"/>
    <w:rsid w:val="00213502"/>
    <w:rsid w:val="00213A5A"/>
    <w:rsid w:val="00213ED6"/>
    <w:rsid w:val="00214A5E"/>
    <w:rsid w:val="002154AC"/>
    <w:rsid w:val="00215AFD"/>
    <w:rsid w:val="002164C2"/>
    <w:rsid w:val="00216D3E"/>
    <w:rsid w:val="002204BA"/>
    <w:rsid w:val="00220BFA"/>
    <w:rsid w:val="0022193F"/>
    <w:rsid w:val="002222A3"/>
    <w:rsid w:val="002239A0"/>
    <w:rsid w:val="00224804"/>
    <w:rsid w:val="00225986"/>
    <w:rsid w:val="00225AD3"/>
    <w:rsid w:val="00225AF3"/>
    <w:rsid w:val="00225EEE"/>
    <w:rsid w:val="002267C6"/>
    <w:rsid w:val="002304B0"/>
    <w:rsid w:val="00230697"/>
    <w:rsid w:val="0023097D"/>
    <w:rsid w:val="0023110C"/>
    <w:rsid w:val="0023411E"/>
    <w:rsid w:val="00234F09"/>
    <w:rsid w:val="00236593"/>
    <w:rsid w:val="002365D4"/>
    <w:rsid w:val="00236CC2"/>
    <w:rsid w:val="00236DDD"/>
    <w:rsid w:val="002376DA"/>
    <w:rsid w:val="00237754"/>
    <w:rsid w:val="0023796C"/>
    <w:rsid w:val="00240961"/>
    <w:rsid w:val="002416DE"/>
    <w:rsid w:val="00241B9F"/>
    <w:rsid w:val="00241D57"/>
    <w:rsid w:val="00242201"/>
    <w:rsid w:val="0024220D"/>
    <w:rsid w:val="002431A3"/>
    <w:rsid w:val="002436E7"/>
    <w:rsid w:val="00244AA4"/>
    <w:rsid w:val="00245790"/>
    <w:rsid w:val="00246B12"/>
    <w:rsid w:val="00250036"/>
    <w:rsid w:val="00250CA1"/>
    <w:rsid w:val="002519E1"/>
    <w:rsid w:val="002530AC"/>
    <w:rsid w:val="0025491F"/>
    <w:rsid w:val="00254D98"/>
    <w:rsid w:val="00255489"/>
    <w:rsid w:val="00255AC2"/>
    <w:rsid w:val="00256D9A"/>
    <w:rsid w:val="00260DC2"/>
    <w:rsid w:val="0026184D"/>
    <w:rsid w:val="00261DA5"/>
    <w:rsid w:val="00262ACB"/>
    <w:rsid w:val="00263CAA"/>
    <w:rsid w:val="0026472B"/>
    <w:rsid w:val="00264EFA"/>
    <w:rsid w:val="002650D9"/>
    <w:rsid w:val="00265662"/>
    <w:rsid w:val="00266190"/>
    <w:rsid w:val="00267314"/>
    <w:rsid w:val="00267440"/>
    <w:rsid w:val="0027131B"/>
    <w:rsid w:val="00271DCA"/>
    <w:rsid w:val="00272613"/>
    <w:rsid w:val="0027414D"/>
    <w:rsid w:val="00274F4B"/>
    <w:rsid w:val="00275D9C"/>
    <w:rsid w:val="0027749F"/>
    <w:rsid w:val="0028045D"/>
    <w:rsid w:val="00280BB0"/>
    <w:rsid w:val="00280CA0"/>
    <w:rsid w:val="00282AD0"/>
    <w:rsid w:val="00283264"/>
    <w:rsid w:val="00283453"/>
    <w:rsid w:val="00284187"/>
    <w:rsid w:val="0028518C"/>
    <w:rsid w:val="002858AA"/>
    <w:rsid w:val="00286294"/>
    <w:rsid w:val="00286D81"/>
    <w:rsid w:val="00287B41"/>
    <w:rsid w:val="00287ECA"/>
    <w:rsid w:val="0029140A"/>
    <w:rsid w:val="002915D5"/>
    <w:rsid w:val="0029278D"/>
    <w:rsid w:val="002929FB"/>
    <w:rsid w:val="002943D7"/>
    <w:rsid w:val="00294C36"/>
    <w:rsid w:val="00294EF5"/>
    <w:rsid w:val="002959F1"/>
    <w:rsid w:val="00296291"/>
    <w:rsid w:val="00296C47"/>
    <w:rsid w:val="00296FE5"/>
    <w:rsid w:val="00297451"/>
    <w:rsid w:val="00297962"/>
    <w:rsid w:val="00297D2E"/>
    <w:rsid w:val="002A0D09"/>
    <w:rsid w:val="002A154B"/>
    <w:rsid w:val="002A15C4"/>
    <w:rsid w:val="002A18CF"/>
    <w:rsid w:val="002A18D5"/>
    <w:rsid w:val="002A2246"/>
    <w:rsid w:val="002A33A6"/>
    <w:rsid w:val="002A3946"/>
    <w:rsid w:val="002A436A"/>
    <w:rsid w:val="002A5686"/>
    <w:rsid w:val="002A601C"/>
    <w:rsid w:val="002A6DC7"/>
    <w:rsid w:val="002A71A8"/>
    <w:rsid w:val="002A7A37"/>
    <w:rsid w:val="002A7CFD"/>
    <w:rsid w:val="002B06C4"/>
    <w:rsid w:val="002B0894"/>
    <w:rsid w:val="002B0D02"/>
    <w:rsid w:val="002B3D7C"/>
    <w:rsid w:val="002B41CD"/>
    <w:rsid w:val="002B4842"/>
    <w:rsid w:val="002B5125"/>
    <w:rsid w:val="002B5143"/>
    <w:rsid w:val="002B6487"/>
    <w:rsid w:val="002B67BB"/>
    <w:rsid w:val="002B6C65"/>
    <w:rsid w:val="002B7223"/>
    <w:rsid w:val="002B73E3"/>
    <w:rsid w:val="002B75DB"/>
    <w:rsid w:val="002B75EA"/>
    <w:rsid w:val="002B7A6F"/>
    <w:rsid w:val="002B7D36"/>
    <w:rsid w:val="002B7DA0"/>
    <w:rsid w:val="002C0F29"/>
    <w:rsid w:val="002C130D"/>
    <w:rsid w:val="002C1393"/>
    <w:rsid w:val="002C170A"/>
    <w:rsid w:val="002C2161"/>
    <w:rsid w:val="002C4788"/>
    <w:rsid w:val="002C47CA"/>
    <w:rsid w:val="002C525A"/>
    <w:rsid w:val="002C67FA"/>
    <w:rsid w:val="002D053E"/>
    <w:rsid w:val="002D14B4"/>
    <w:rsid w:val="002D1B51"/>
    <w:rsid w:val="002D1C8B"/>
    <w:rsid w:val="002D3522"/>
    <w:rsid w:val="002D4FCF"/>
    <w:rsid w:val="002D5938"/>
    <w:rsid w:val="002D59A0"/>
    <w:rsid w:val="002D5B8D"/>
    <w:rsid w:val="002D5FE6"/>
    <w:rsid w:val="002D6AFC"/>
    <w:rsid w:val="002D6ED1"/>
    <w:rsid w:val="002E011D"/>
    <w:rsid w:val="002E0E33"/>
    <w:rsid w:val="002E11CB"/>
    <w:rsid w:val="002E1E07"/>
    <w:rsid w:val="002E1F75"/>
    <w:rsid w:val="002E2A5C"/>
    <w:rsid w:val="002E3A49"/>
    <w:rsid w:val="002E3DFF"/>
    <w:rsid w:val="002E4905"/>
    <w:rsid w:val="002E5A84"/>
    <w:rsid w:val="002E5F38"/>
    <w:rsid w:val="002E614D"/>
    <w:rsid w:val="002E721F"/>
    <w:rsid w:val="002F0509"/>
    <w:rsid w:val="002F0F98"/>
    <w:rsid w:val="002F1B49"/>
    <w:rsid w:val="002F28FB"/>
    <w:rsid w:val="002F2A62"/>
    <w:rsid w:val="002F2DD8"/>
    <w:rsid w:val="002F3B4E"/>
    <w:rsid w:val="002F41D6"/>
    <w:rsid w:val="002F4259"/>
    <w:rsid w:val="002F5B1A"/>
    <w:rsid w:val="002F647C"/>
    <w:rsid w:val="002F728A"/>
    <w:rsid w:val="002F7B08"/>
    <w:rsid w:val="0030019A"/>
    <w:rsid w:val="0030108B"/>
    <w:rsid w:val="00301DB0"/>
    <w:rsid w:val="003020DB"/>
    <w:rsid w:val="00302BF2"/>
    <w:rsid w:val="00302FD0"/>
    <w:rsid w:val="003047CB"/>
    <w:rsid w:val="003052D3"/>
    <w:rsid w:val="00305A2C"/>
    <w:rsid w:val="00305E6B"/>
    <w:rsid w:val="00305F0A"/>
    <w:rsid w:val="00306E15"/>
    <w:rsid w:val="00307184"/>
    <w:rsid w:val="00307726"/>
    <w:rsid w:val="00311145"/>
    <w:rsid w:val="00311266"/>
    <w:rsid w:val="00311CE9"/>
    <w:rsid w:val="003135D3"/>
    <w:rsid w:val="00313B5D"/>
    <w:rsid w:val="00313F6B"/>
    <w:rsid w:val="003155D8"/>
    <w:rsid w:val="003156E2"/>
    <w:rsid w:val="00317659"/>
    <w:rsid w:val="0032277B"/>
    <w:rsid w:val="00322861"/>
    <w:rsid w:val="003234E9"/>
    <w:rsid w:val="00323633"/>
    <w:rsid w:val="00324E32"/>
    <w:rsid w:val="00324E4B"/>
    <w:rsid w:val="0032525B"/>
    <w:rsid w:val="00325D28"/>
    <w:rsid w:val="00325DD4"/>
    <w:rsid w:val="00327276"/>
    <w:rsid w:val="00327481"/>
    <w:rsid w:val="0033015A"/>
    <w:rsid w:val="003302F4"/>
    <w:rsid w:val="0033095A"/>
    <w:rsid w:val="00331B4F"/>
    <w:rsid w:val="003320F7"/>
    <w:rsid w:val="003343F1"/>
    <w:rsid w:val="00334728"/>
    <w:rsid w:val="00334AE6"/>
    <w:rsid w:val="00335CC5"/>
    <w:rsid w:val="00336D31"/>
    <w:rsid w:val="00337B84"/>
    <w:rsid w:val="00337CC1"/>
    <w:rsid w:val="0034029E"/>
    <w:rsid w:val="00340CCA"/>
    <w:rsid w:val="00341317"/>
    <w:rsid w:val="00341F24"/>
    <w:rsid w:val="003422ED"/>
    <w:rsid w:val="003423B0"/>
    <w:rsid w:val="00342F43"/>
    <w:rsid w:val="00345578"/>
    <w:rsid w:val="003456BA"/>
    <w:rsid w:val="003456E3"/>
    <w:rsid w:val="003463F7"/>
    <w:rsid w:val="00346E5D"/>
    <w:rsid w:val="00347D48"/>
    <w:rsid w:val="003506B1"/>
    <w:rsid w:val="00350C40"/>
    <w:rsid w:val="00350EA8"/>
    <w:rsid w:val="00350F4D"/>
    <w:rsid w:val="00351E05"/>
    <w:rsid w:val="0035260B"/>
    <w:rsid w:val="00355107"/>
    <w:rsid w:val="00355981"/>
    <w:rsid w:val="00356382"/>
    <w:rsid w:val="003568A7"/>
    <w:rsid w:val="003570A5"/>
    <w:rsid w:val="003575C1"/>
    <w:rsid w:val="00357931"/>
    <w:rsid w:val="00357967"/>
    <w:rsid w:val="00357C92"/>
    <w:rsid w:val="00360252"/>
    <w:rsid w:val="00360DC3"/>
    <w:rsid w:val="0036126F"/>
    <w:rsid w:val="00361BDA"/>
    <w:rsid w:val="00362415"/>
    <w:rsid w:val="00362641"/>
    <w:rsid w:val="00362731"/>
    <w:rsid w:val="003634DD"/>
    <w:rsid w:val="0036353A"/>
    <w:rsid w:val="00363542"/>
    <w:rsid w:val="00363A3D"/>
    <w:rsid w:val="00363DA3"/>
    <w:rsid w:val="00363FD7"/>
    <w:rsid w:val="003644D4"/>
    <w:rsid w:val="00364DD6"/>
    <w:rsid w:val="003654EE"/>
    <w:rsid w:val="00365691"/>
    <w:rsid w:val="00366345"/>
    <w:rsid w:val="003675CC"/>
    <w:rsid w:val="00367F9B"/>
    <w:rsid w:val="003702AE"/>
    <w:rsid w:val="003709DA"/>
    <w:rsid w:val="00370B62"/>
    <w:rsid w:val="0037224A"/>
    <w:rsid w:val="00372661"/>
    <w:rsid w:val="00372C39"/>
    <w:rsid w:val="00372CE9"/>
    <w:rsid w:val="00372E63"/>
    <w:rsid w:val="00373444"/>
    <w:rsid w:val="00373F46"/>
    <w:rsid w:val="003743FF"/>
    <w:rsid w:val="00374E45"/>
    <w:rsid w:val="00376EE7"/>
    <w:rsid w:val="0037769E"/>
    <w:rsid w:val="00380CBB"/>
    <w:rsid w:val="00380D43"/>
    <w:rsid w:val="0038109C"/>
    <w:rsid w:val="00381F35"/>
    <w:rsid w:val="00383376"/>
    <w:rsid w:val="00383963"/>
    <w:rsid w:val="0038560F"/>
    <w:rsid w:val="00387190"/>
    <w:rsid w:val="003875ED"/>
    <w:rsid w:val="0038787F"/>
    <w:rsid w:val="00387A79"/>
    <w:rsid w:val="003913F0"/>
    <w:rsid w:val="0039165A"/>
    <w:rsid w:val="0039220E"/>
    <w:rsid w:val="00392291"/>
    <w:rsid w:val="003926DC"/>
    <w:rsid w:val="0039280D"/>
    <w:rsid w:val="00392BF2"/>
    <w:rsid w:val="00393933"/>
    <w:rsid w:val="003944E8"/>
    <w:rsid w:val="00394530"/>
    <w:rsid w:val="00395037"/>
    <w:rsid w:val="00395D03"/>
    <w:rsid w:val="00395FF3"/>
    <w:rsid w:val="00397553"/>
    <w:rsid w:val="003A060F"/>
    <w:rsid w:val="003A0794"/>
    <w:rsid w:val="003A0821"/>
    <w:rsid w:val="003A0FB0"/>
    <w:rsid w:val="003A1D5B"/>
    <w:rsid w:val="003A26F0"/>
    <w:rsid w:val="003A2D31"/>
    <w:rsid w:val="003A3A74"/>
    <w:rsid w:val="003A3B03"/>
    <w:rsid w:val="003A4242"/>
    <w:rsid w:val="003A4D3B"/>
    <w:rsid w:val="003A5CDA"/>
    <w:rsid w:val="003A75F0"/>
    <w:rsid w:val="003B0970"/>
    <w:rsid w:val="003B2357"/>
    <w:rsid w:val="003B2742"/>
    <w:rsid w:val="003B2DA3"/>
    <w:rsid w:val="003B408E"/>
    <w:rsid w:val="003B40CB"/>
    <w:rsid w:val="003B41EB"/>
    <w:rsid w:val="003B48F8"/>
    <w:rsid w:val="003B4FCD"/>
    <w:rsid w:val="003B510B"/>
    <w:rsid w:val="003B6D9F"/>
    <w:rsid w:val="003B7149"/>
    <w:rsid w:val="003B7EAC"/>
    <w:rsid w:val="003C02C1"/>
    <w:rsid w:val="003C10C3"/>
    <w:rsid w:val="003C1F41"/>
    <w:rsid w:val="003C2007"/>
    <w:rsid w:val="003C2C7F"/>
    <w:rsid w:val="003C2C90"/>
    <w:rsid w:val="003C32D3"/>
    <w:rsid w:val="003C499A"/>
    <w:rsid w:val="003C52E9"/>
    <w:rsid w:val="003C60DB"/>
    <w:rsid w:val="003C6E74"/>
    <w:rsid w:val="003D008C"/>
    <w:rsid w:val="003D0C30"/>
    <w:rsid w:val="003D0CAF"/>
    <w:rsid w:val="003D1303"/>
    <w:rsid w:val="003D1D09"/>
    <w:rsid w:val="003D20F1"/>
    <w:rsid w:val="003D24E6"/>
    <w:rsid w:val="003D28ED"/>
    <w:rsid w:val="003D2B1E"/>
    <w:rsid w:val="003D2D23"/>
    <w:rsid w:val="003D3065"/>
    <w:rsid w:val="003D333B"/>
    <w:rsid w:val="003D4280"/>
    <w:rsid w:val="003D6153"/>
    <w:rsid w:val="003D68B1"/>
    <w:rsid w:val="003D6C55"/>
    <w:rsid w:val="003E0014"/>
    <w:rsid w:val="003E38DC"/>
    <w:rsid w:val="003E419F"/>
    <w:rsid w:val="003E4529"/>
    <w:rsid w:val="003E4581"/>
    <w:rsid w:val="003E54E4"/>
    <w:rsid w:val="003E5D31"/>
    <w:rsid w:val="003E7432"/>
    <w:rsid w:val="003E7E8F"/>
    <w:rsid w:val="003F0737"/>
    <w:rsid w:val="003F0A18"/>
    <w:rsid w:val="003F0DE6"/>
    <w:rsid w:val="003F136E"/>
    <w:rsid w:val="003F1388"/>
    <w:rsid w:val="003F1DCE"/>
    <w:rsid w:val="003F252B"/>
    <w:rsid w:val="003F2B5F"/>
    <w:rsid w:val="003F3778"/>
    <w:rsid w:val="003F5E5A"/>
    <w:rsid w:val="003F6149"/>
    <w:rsid w:val="003F662E"/>
    <w:rsid w:val="003F6C3B"/>
    <w:rsid w:val="003F7281"/>
    <w:rsid w:val="003F7545"/>
    <w:rsid w:val="003F7910"/>
    <w:rsid w:val="003F7FB1"/>
    <w:rsid w:val="00402E3B"/>
    <w:rsid w:val="004046F3"/>
    <w:rsid w:val="00405DE1"/>
    <w:rsid w:val="00406578"/>
    <w:rsid w:val="00407D22"/>
    <w:rsid w:val="00410536"/>
    <w:rsid w:val="00410FBA"/>
    <w:rsid w:val="00411750"/>
    <w:rsid w:val="004118E0"/>
    <w:rsid w:val="00414242"/>
    <w:rsid w:val="004143C3"/>
    <w:rsid w:val="00415596"/>
    <w:rsid w:val="00416394"/>
    <w:rsid w:val="004169EA"/>
    <w:rsid w:val="00416A40"/>
    <w:rsid w:val="004170A0"/>
    <w:rsid w:val="004176B0"/>
    <w:rsid w:val="00417B49"/>
    <w:rsid w:val="00421002"/>
    <w:rsid w:val="00421485"/>
    <w:rsid w:val="00423120"/>
    <w:rsid w:val="004234BC"/>
    <w:rsid w:val="0042480F"/>
    <w:rsid w:val="00424B03"/>
    <w:rsid w:val="00425571"/>
    <w:rsid w:val="00425625"/>
    <w:rsid w:val="004258AA"/>
    <w:rsid w:val="0042709A"/>
    <w:rsid w:val="00427C15"/>
    <w:rsid w:val="00430830"/>
    <w:rsid w:val="0043226C"/>
    <w:rsid w:val="00432B25"/>
    <w:rsid w:val="00432BE4"/>
    <w:rsid w:val="00432DE8"/>
    <w:rsid w:val="00433487"/>
    <w:rsid w:val="00433C94"/>
    <w:rsid w:val="0043588E"/>
    <w:rsid w:val="00436EB5"/>
    <w:rsid w:val="0043708A"/>
    <w:rsid w:val="00437C41"/>
    <w:rsid w:val="00437DD6"/>
    <w:rsid w:val="004421BF"/>
    <w:rsid w:val="004424FB"/>
    <w:rsid w:val="00442C68"/>
    <w:rsid w:val="004435F8"/>
    <w:rsid w:val="0044400E"/>
    <w:rsid w:val="00444136"/>
    <w:rsid w:val="0044475B"/>
    <w:rsid w:val="00444E3B"/>
    <w:rsid w:val="004460EF"/>
    <w:rsid w:val="00446A2E"/>
    <w:rsid w:val="0044769C"/>
    <w:rsid w:val="00450DEF"/>
    <w:rsid w:val="004518DC"/>
    <w:rsid w:val="00451B9F"/>
    <w:rsid w:val="00453363"/>
    <w:rsid w:val="0045340F"/>
    <w:rsid w:val="00453C48"/>
    <w:rsid w:val="004540ED"/>
    <w:rsid w:val="004545C3"/>
    <w:rsid w:val="00454EFA"/>
    <w:rsid w:val="00455030"/>
    <w:rsid w:val="0045534C"/>
    <w:rsid w:val="00455C3D"/>
    <w:rsid w:val="004574AF"/>
    <w:rsid w:val="0046007C"/>
    <w:rsid w:val="004618DE"/>
    <w:rsid w:val="00462D5E"/>
    <w:rsid w:val="00463171"/>
    <w:rsid w:val="0046342E"/>
    <w:rsid w:val="00464249"/>
    <w:rsid w:val="004645AC"/>
    <w:rsid w:val="00464BF1"/>
    <w:rsid w:val="00464C17"/>
    <w:rsid w:val="00465CFA"/>
    <w:rsid w:val="00465FF8"/>
    <w:rsid w:val="0046600C"/>
    <w:rsid w:val="00466920"/>
    <w:rsid w:val="00466EC8"/>
    <w:rsid w:val="00470CCF"/>
    <w:rsid w:val="004710E6"/>
    <w:rsid w:val="00471252"/>
    <w:rsid w:val="00471273"/>
    <w:rsid w:val="0047127E"/>
    <w:rsid w:val="00472835"/>
    <w:rsid w:val="00473734"/>
    <w:rsid w:val="0047507B"/>
    <w:rsid w:val="00475CBF"/>
    <w:rsid w:val="00476174"/>
    <w:rsid w:val="004763AE"/>
    <w:rsid w:val="004763B3"/>
    <w:rsid w:val="004770A9"/>
    <w:rsid w:val="00477DC5"/>
    <w:rsid w:val="0048081D"/>
    <w:rsid w:val="00481081"/>
    <w:rsid w:val="004812C4"/>
    <w:rsid w:val="004815A0"/>
    <w:rsid w:val="00482F2D"/>
    <w:rsid w:val="0048400A"/>
    <w:rsid w:val="00486937"/>
    <w:rsid w:val="00491A8A"/>
    <w:rsid w:val="00491FA7"/>
    <w:rsid w:val="00492D2A"/>
    <w:rsid w:val="00493910"/>
    <w:rsid w:val="004944D0"/>
    <w:rsid w:val="00495B65"/>
    <w:rsid w:val="00495D8A"/>
    <w:rsid w:val="00495EE2"/>
    <w:rsid w:val="00496BDD"/>
    <w:rsid w:val="004A048C"/>
    <w:rsid w:val="004A19BE"/>
    <w:rsid w:val="004A2719"/>
    <w:rsid w:val="004A324C"/>
    <w:rsid w:val="004A419A"/>
    <w:rsid w:val="004A4279"/>
    <w:rsid w:val="004A446D"/>
    <w:rsid w:val="004A496C"/>
    <w:rsid w:val="004A49B5"/>
    <w:rsid w:val="004A5283"/>
    <w:rsid w:val="004A54E2"/>
    <w:rsid w:val="004A75F6"/>
    <w:rsid w:val="004B038C"/>
    <w:rsid w:val="004B0A6B"/>
    <w:rsid w:val="004B11CF"/>
    <w:rsid w:val="004B1C58"/>
    <w:rsid w:val="004B2654"/>
    <w:rsid w:val="004B269E"/>
    <w:rsid w:val="004B291B"/>
    <w:rsid w:val="004B2A50"/>
    <w:rsid w:val="004B2C2C"/>
    <w:rsid w:val="004B3524"/>
    <w:rsid w:val="004B4360"/>
    <w:rsid w:val="004B503E"/>
    <w:rsid w:val="004B5C7E"/>
    <w:rsid w:val="004B6F60"/>
    <w:rsid w:val="004B7C29"/>
    <w:rsid w:val="004C0352"/>
    <w:rsid w:val="004C2822"/>
    <w:rsid w:val="004C4CCF"/>
    <w:rsid w:val="004C538C"/>
    <w:rsid w:val="004C6563"/>
    <w:rsid w:val="004C6777"/>
    <w:rsid w:val="004C67BE"/>
    <w:rsid w:val="004C6DA5"/>
    <w:rsid w:val="004C7157"/>
    <w:rsid w:val="004C72F3"/>
    <w:rsid w:val="004C7508"/>
    <w:rsid w:val="004C785F"/>
    <w:rsid w:val="004C7EAD"/>
    <w:rsid w:val="004D02E4"/>
    <w:rsid w:val="004D34A6"/>
    <w:rsid w:val="004D4E6F"/>
    <w:rsid w:val="004D5384"/>
    <w:rsid w:val="004D5A6B"/>
    <w:rsid w:val="004D63AC"/>
    <w:rsid w:val="004D7202"/>
    <w:rsid w:val="004D75C5"/>
    <w:rsid w:val="004E0BE6"/>
    <w:rsid w:val="004E269F"/>
    <w:rsid w:val="004E28F2"/>
    <w:rsid w:val="004E2B68"/>
    <w:rsid w:val="004E502A"/>
    <w:rsid w:val="004E5ADA"/>
    <w:rsid w:val="004E5E87"/>
    <w:rsid w:val="004E5E9D"/>
    <w:rsid w:val="004E5F8E"/>
    <w:rsid w:val="004E61BE"/>
    <w:rsid w:val="004E7A6A"/>
    <w:rsid w:val="004E7CC6"/>
    <w:rsid w:val="004E7E2A"/>
    <w:rsid w:val="004F056F"/>
    <w:rsid w:val="004F0A4A"/>
    <w:rsid w:val="004F12E5"/>
    <w:rsid w:val="004F1A5F"/>
    <w:rsid w:val="004F2776"/>
    <w:rsid w:val="004F27FD"/>
    <w:rsid w:val="004F2DCC"/>
    <w:rsid w:val="004F38CC"/>
    <w:rsid w:val="004F447C"/>
    <w:rsid w:val="004F6710"/>
    <w:rsid w:val="004F6B43"/>
    <w:rsid w:val="005007A7"/>
    <w:rsid w:val="00501C43"/>
    <w:rsid w:val="0050254E"/>
    <w:rsid w:val="00503ACC"/>
    <w:rsid w:val="00503B0B"/>
    <w:rsid w:val="00503B61"/>
    <w:rsid w:val="00503E01"/>
    <w:rsid w:val="00504E16"/>
    <w:rsid w:val="00505DDF"/>
    <w:rsid w:val="00507339"/>
    <w:rsid w:val="00507CB2"/>
    <w:rsid w:val="00507F2C"/>
    <w:rsid w:val="00510472"/>
    <w:rsid w:val="00510DB5"/>
    <w:rsid w:val="00511046"/>
    <w:rsid w:val="005111BD"/>
    <w:rsid w:val="005125AE"/>
    <w:rsid w:val="0051290F"/>
    <w:rsid w:val="00515DA3"/>
    <w:rsid w:val="00515DDA"/>
    <w:rsid w:val="00515E5F"/>
    <w:rsid w:val="00515FC5"/>
    <w:rsid w:val="0051649B"/>
    <w:rsid w:val="005178E7"/>
    <w:rsid w:val="005205E4"/>
    <w:rsid w:val="00521D10"/>
    <w:rsid w:val="00521E19"/>
    <w:rsid w:val="005227A3"/>
    <w:rsid w:val="0052323F"/>
    <w:rsid w:val="005241D3"/>
    <w:rsid w:val="0052484A"/>
    <w:rsid w:val="0052490D"/>
    <w:rsid w:val="00525369"/>
    <w:rsid w:val="00530EE1"/>
    <w:rsid w:val="00532119"/>
    <w:rsid w:val="00532317"/>
    <w:rsid w:val="005325C1"/>
    <w:rsid w:val="00533075"/>
    <w:rsid w:val="00533E7B"/>
    <w:rsid w:val="005347AB"/>
    <w:rsid w:val="005350A4"/>
    <w:rsid w:val="005350AA"/>
    <w:rsid w:val="00535F89"/>
    <w:rsid w:val="00536DD2"/>
    <w:rsid w:val="00536DDF"/>
    <w:rsid w:val="00537536"/>
    <w:rsid w:val="00541021"/>
    <w:rsid w:val="00543235"/>
    <w:rsid w:val="00543E5C"/>
    <w:rsid w:val="00544964"/>
    <w:rsid w:val="00545CC5"/>
    <w:rsid w:val="0054623F"/>
    <w:rsid w:val="00551737"/>
    <w:rsid w:val="00551924"/>
    <w:rsid w:val="00551B59"/>
    <w:rsid w:val="00552562"/>
    <w:rsid w:val="00552A9B"/>
    <w:rsid w:val="00552FEB"/>
    <w:rsid w:val="005532C5"/>
    <w:rsid w:val="0055399F"/>
    <w:rsid w:val="00554988"/>
    <w:rsid w:val="005552CE"/>
    <w:rsid w:val="00555B49"/>
    <w:rsid w:val="00555EDA"/>
    <w:rsid w:val="005567DD"/>
    <w:rsid w:val="005623E9"/>
    <w:rsid w:val="00562437"/>
    <w:rsid w:val="00564157"/>
    <w:rsid w:val="005646EF"/>
    <w:rsid w:val="00565200"/>
    <w:rsid w:val="00567424"/>
    <w:rsid w:val="00567664"/>
    <w:rsid w:val="0056771A"/>
    <w:rsid w:val="005677FF"/>
    <w:rsid w:val="00567F64"/>
    <w:rsid w:val="00570C50"/>
    <w:rsid w:val="005725DE"/>
    <w:rsid w:val="00572A05"/>
    <w:rsid w:val="00572CF6"/>
    <w:rsid w:val="00574807"/>
    <w:rsid w:val="00576548"/>
    <w:rsid w:val="00576DEC"/>
    <w:rsid w:val="005801D5"/>
    <w:rsid w:val="00580945"/>
    <w:rsid w:val="00581AC5"/>
    <w:rsid w:val="0058343B"/>
    <w:rsid w:val="00583515"/>
    <w:rsid w:val="00583CDD"/>
    <w:rsid w:val="0058482D"/>
    <w:rsid w:val="00585EDB"/>
    <w:rsid w:val="005876C6"/>
    <w:rsid w:val="00587ECA"/>
    <w:rsid w:val="0059018A"/>
    <w:rsid w:val="00590554"/>
    <w:rsid w:val="00590FBB"/>
    <w:rsid w:val="00591560"/>
    <w:rsid w:val="00591A8F"/>
    <w:rsid w:val="00591CDC"/>
    <w:rsid w:val="0059228D"/>
    <w:rsid w:val="00594375"/>
    <w:rsid w:val="00594B71"/>
    <w:rsid w:val="005950E7"/>
    <w:rsid w:val="005977F8"/>
    <w:rsid w:val="00597FA2"/>
    <w:rsid w:val="005A0FC5"/>
    <w:rsid w:val="005A18A2"/>
    <w:rsid w:val="005A18FC"/>
    <w:rsid w:val="005A1A68"/>
    <w:rsid w:val="005A1C51"/>
    <w:rsid w:val="005A2CCC"/>
    <w:rsid w:val="005A2E7A"/>
    <w:rsid w:val="005A4609"/>
    <w:rsid w:val="005A56C2"/>
    <w:rsid w:val="005A6D22"/>
    <w:rsid w:val="005B12D0"/>
    <w:rsid w:val="005B197A"/>
    <w:rsid w:val="005B1B3C"/>
    <w:rsid w:val="005B217B"/>
    <w:rsid w:val="005B232A"/>
    <w:rsid w:val="005B2ADC"/>
    <w:rsid w:val="005B4340"/>
    <w:rsid w:val="005B443E"/>
    <w:rsid w:val="005B52C4"/>
    <w:rsid w:val="005B5314"/>
    <w:rsid w:val="005B64F2"/>
    <w:rsid w:val="005B6767"/>
    <w:rsid w:val="005B7C27"/>
    <w:rsid w:val="005B7DFB"/>
    <w:rsid w:val="005C18C7"/>
    <w:rsid w:val="005C29DC"/>
    <w:rsid w:val="005C3071"/>
    <w:rsid w:val="005C411F"/>
    <w:rsid w:val="005C51AD"/>
    <w:rsid w:val="005C53BB"/>
    <w:rsid w:val="005C5D99"/>
    <w:rsid w:val="005C669D"/>
    <w:rsid w:val="005C7917"/>
    <w:rsid w:val="005C7D15"/>
    <w:rsid w:val="005D1777"/>
    <w:rsid w:val="005D246B"/>
    <w:rsid w:val="005D25C2"/>
    <w:rsid w:val="005D2D3E"/>
    <w:rsid w:val="005D2EF4"/>
    <w:rsid w:val="005D42D3"/>
    <w:rsid w:val="005D5640"/>
    <w:rsid w:val="005D5E52"/>
    <w:rsid w:val="005D72A3"/>
    <w:rsid w:val="005D75AF"/>
    <w:rsid w:val="005D777A"/>
    <w:rsid w:val="005E0368"/>
    <w:rsid w:val="005E12A4"/>
    <w:rsid w:val="005E23D6"/>
    <w:rsid w:val="005E3D8F"/>
    <w:rsid w:val="005E3DE7"/>
    <w:rsid w:val="005E43C6"/>
    <w:rsid w:val="005E4667"/>
    <w:rsid w:val="005E47B1"/>
    <w:rsid w:val="005E4A6B"/>
    <w:rsid w:val="005E4D97"/>
    <w:rsid w:val="005E4DA6"/>
    <w:rsid w:val="005E5375"/>
    <w:rsid w:val="005E6511"/>
    <w:rsid w:val="005E6D49"/>
    <w:rsid w:val="005E73C0"/>
    <w:rsid w:val="005E797D"/>
    <w:rsid w:val="005F0E65"/>
    <w:rsid w:val="005F1418"/>
    <w:rsid w:val="005F2F5B"/>
    <w:rsid w:val="005F3B8F"/>
    <w:rsid w:val="005F473B"/>
    <w:rsid w:val="005F4CF6"/>
    <w:rsid w:val="005F527C"/>
    <w:rsid w:val="005F5450"/>
    <w:rsid w:val="005F557C"/>
    <w:rsid w:val="006002AF"/>
    <w:rsid w:val="00601622"/>
    <w:rsid w:val="00604547"/>
    <w:rsid w:val="0060456E"/>
    <w:rsid w:val="00604624"/>
    <w:rsid w:val="00612D27"/>
    <w:rsid w:val="00613D7F"/>
    <w:rsid w:val="00614CAD"/>
    <w:rsid w:val="006151F9"/>
    <w:rsid w:val="006155F3"/>
    <w:rsid w:val="006160E6"/>
    <w:rsid w:val="00616B72"/>
    <w:rsid w:val="00616E06"/>
    <w:rsid w:val="0062134E"/>
    <w:rsid w:val="006224F1"/>
    <w:rsid w:val="00622634"/>
    <w:rsid w:val="006237F7"/>
    <w:rsid w:val="00623C91"/>
    <w:rsid w:val="006240CC"/>
    <w:rsid w:val="006249CE"/>
    <w:rsid w:val="00624BDE"/>
    <w:rsid w:val="00625471"/>
    <w:rsid w:val="00626CE3"/>
    <w:rsid w:val="00626EF3"/>
    <w:rsid w:val="0063068A"/>
    <w:rsid w:val="006307C8"/>
    <w:rsid w:val="00630C83"/>
    <w:rsid w:val="00632216"/>
    <w:rsid w:val="00633DF9"/>
    <w:rsid w:val="0063406A"/>
    <w:rsid w:val="006346A6"/>
    <w:rsid w:val="006360DA"/>
    <w:rsid w:val="006364F2"/>
    <w:rsid w:val="00636DA7"/>
    <w:rsid w:val="00642313"/>
    <w:rsid w:val="00643DCE"/>
    <w:rsid w:val="0064489E"/>
    <w:rsid w:val="006461EA"/>
    <w:rsid w:val="006467B8"/>
    <w:rsid w:val="006471B6"/>
    <w:rsid w:val="006501CE"/>
    <w:rsid w:val="0065072E"/>
    <w:rsid w:val="006507EA"/>
    <w:rsid w:val="00651A30"/>
    <w:rsid w:val="00651A4F"/>
    <w:rsid w:val="006525FD"/>
    <w:rsid w:val="00653FAF"/>
    <w:rsid w:val="0065466B"/>
    <w:rsid w:val="006559BF"/>
    <w:rsid w:val="00655F0D"/>
    <w:rsid w:val="00656EA5"/>
    <w:rsid w:val="00657171"/>
    <w:rsid w:val="0065733C"/>
    <w:rsid w:val="00657DFB"/>
    <w:rsid w:val="00660517"/>
    <w:rsid w:val="00660AA8"/>
    <w:rsid w:val="00660ADD"/>
    <w:rsid w:val="00661269"/>
    <w:rsid w:val="00662AD4"/>
    <w:rsid w:val="006635F3"/>
    <w:rsid w:val="0066374C"/>
    <w:rsid w:val="00663E93"/>
    <w:rsid w:val="00664349"/>
    <w:rsid w:val="006651A3"/>
    <w:rsid w:val="00665AE2"/>
    <w:rsid w:val="00666760"/>
    <w:rsid w:val="006669CD"/>
    <w:rsid w:val="00666F6F"/>
    <w:rsid w:val="00667D4A"/>
    <w:rsid w:val="00667F70"/>
    <w:rsid w:val="00670921"/>
    <w:rsid w:val="006720CE"/>
    <w:rsid w:val="00674CC6"/>
    <w:rsid w:val="006752E6"/>
    <w:rsid w:val="006757B3"/>
    <w:rsid w:val="006767C5"/>
    <w:rsid w:val="00676F48"/>
    <w:rsid w:val="006772F3"/>
    <w:rsid w:val="006802A4"/>
    <w:rsid w:val="00680676"/>
    <w:rsid w:val="00681F8E"/>
    <w:rsid w:val="006824FE"/>
    <w:rsid w:val="00682536"/>
    <w:rsid w:val="00682E47"/>
    <w:rsid w:val="006837AA"/>
    <w:rsid w:val="0068384B"/>
    <w:rsid w:val="006842B8"/>
    <w:rsid w:val="006847DB"/>
    <w:rsid w:val="0068484B"/>
    <w:rsid w:val="006848E9"/>
    <w:rsid w:val="00684917"/>
    <w:rsid w:val="00684D78"/>
    <w:rsid w:val="006862D6"/>
    <w:rsid w:val="00686F25"/>
    <w:rsid w:val="0069153A"/>
    <w:rsid w:val="0069204E"/>
    <w:rsid w:val="0069267B"/>
    <w:rsid w:val="00693B7E"/>
    <w:rsid w:val="00693C29"/>
    <w:rsid w:val="0069436C"/>
    <w:rsid w:val="0069562B"/>
    <w:rsid w:val="006968B4"/>
    <w:rsid w:val="006973F1"/>
    <w:rsid w:val="006A1EAC"/>
    <w:rsid w:val="006A29FF"/>
    <w:rsid w:val="006A325F"/>
    <w:rsid w:val="006A36A2"/>
    <w:rsid w:val="006A387C"/>
    <w:rsid w:val="006A49E7"/>
    <w:rsid w:val="006A4E5D"/>
    <w:rsid w:val="006A5037"/>
    <w:rsid w:val="006A585B"/>
    <w:rsid w:val="006A62F0"/>
    <w:rsid w:val="006A6AF9"/>
    <w:rsid w:val="006A7568"/>
    <w:rsid w:val="006B0074"/>
    <w:rsid w:val="006B0C6C"/>
    <w:rsid w:val="006B1122"/>
    <w:rsid w:val="006B1A74"/>
    <w:rsid w:val="006B2116"/>
    <w:rsid w:val="006B32DA"/>
    <w:rsid w:val="006B37D2"/>
    <w:rsid w:val="006B3E0E"/>
    <w:rsid w:val="006B6274"/>
    <w:rsid w:val="006B6A1E"/>
    <w:rsid w:val="006C0051"/>
    <w:rsid w:val="006C0505"/>
    <w:rsid w:val="006C061D"/>
    <w:rsid w:val="006C1590"/>
    <w:rsid w:val="006C1C03"/>
    <w:rsid w:val="006C4208"/>
    <w:rsid w:val="006C4795"/>
    <w:rsid w:val="006C5E38"/>
    <w:rsid w:val="006C7471"/>
    <w:rsid w:val="006C7648"/>
    <w:rsid w:val="006D0281"/>
    <w:rsid w:val="006D0443"/>
    <w:rsid w:val="006D04C7"/>
    <w:rsid w:val="006D1A9D"/>
    <w:rsid w:val="006D2D33"/>
    <w:rsid w:val="006D3335"/>
    <w:rsid w:val="006D366C"/>
    <w:rsid w:val="006D5011"/>
    <w:rsid w:val="006D5F43"/>
    <w:rsid w:val="006D720D"/>
    <w:rsid w:val="006D792A"/>
    <w:rsid w:val="006D7A15"/>
    <w:rsid w:val="006D7FF8"/>
    <w:rsid w:val="006E05CE"/>
    <w:rsid w:val="006E120D"/>
    <w:rsid w:val="006E1FA4"/>
    <w:rsid w:val="006E4EC1"/>
    <w:rsid w:val="006E5206"/>
    <w:rsid w:val="006E644A"/>
    <w:rsid w:val="006E77BA"/>
    <w:rsid w:val="006E7B56"/>
    <w:rsid w:val="006E7D3F"/>
    <w:rsid w:val="006F0D82"/>
    <w:rsid w:val="006F0E24"/>
    <w:rsid w:val="006F0FD4"/>
    <w:rsid w:val="006F1E1A"/>
    <w:rsid w:val="006F25CF"/>
    <w:rsid w:val="006F2AF7"/>
    <w:rsid w:val="006F3546"/>
    <w:rsid w:val="006F485C"/>
    <w:rsid w:val="006F4F28"/>
    <w:rsid w:val="006F5BA8"/>
    <w:rsid w:val="006F5BE9"/>
    <w:rsid w:val="006F6AC1"/>
    <w:rsid w:val="006F7009"/>
    <w:rsid w:val="006F7BFA"/>
    <w:rsid w:val="006F7EA9"/>
    <w:rsid w:val="00701662"/>
    <w:rsid w:val="00701EF9"/>
    <w:rsid w:val="00702108"/>
    <w:rsid w:val="0070286E"/>
    <w:rsid w:val="0070356E"/>
    <w:rsid w:val="00704E98"/>
    <w:rsid w:val="007059BB"/>
    <w:rsid w:val="00705F5D"/>
    <w:rsid w:val="007061B3"/>
    <w:rsid w:val="007070E2"/>
    <w:rsid w:val="007077C4"/>
    <w:rsid w:val="00707B56"/>
    <w:rsid w:val="007108DB"/>
    <w:rsid w:val="00711691"/>
    <w:rsid w:val="0071247E"/>
    <w:rsid w:val="00712847"/>
    <w:rsid w:val="007155DD"/>
    <w:rsid w:val="007161A7"/>
    <w:rsid w:val="0071626F"/>
    <w:rsid w:val="007204E4"/>
    <w:rsid w:val="00720733"/>
    <w:rsid w:val="007207F2"/>
    <w:rsid w:val="007209F7"/>
    <w:rsid w:val="007217F9"/>
    <w:rsid w:val="00721E96"/>
    <w:rsid w:val="007227B2"/>
    <w:rsid w:val="00722B13"/>
    <w:rsid w:val="007246F3"/>
    <w:rsid w:val="00725028"/>
    <w:rsid w:val="0072570A"/>
    <w:rsid w:val="0072604A"/>
    <w:rsid w:val="0072606D"/>
    <w:rsid w:val="00727167"/>
    <w:rsid w:val="007272C2"/>
    <w:rsid w:val="0072733A"/>
    <w:rsid w:val="00727778"/>
    <w:rsid w:val="0073026B"/>
    <w:rsid w:val="00730816"/>
    <w:rsid w:val="007318A1"/>
    <w:rsid w:val="00732203"/>
    <w:rsid w:val="0073265B"/>
    <w:rsid w:val="00732734"/>
    <w:rsid w:val="0073275F"/>
    <w:rsid w:val="00732CFE"/>
    <w:rsid w:val="00732F55"/>
    <w:rsid w:val="00735D5A"/>
    <w:rsid w:val="00736345"/>
    <w:rsid w:val="0073665C"/>
    <w:rsid w:val="007371E2"/>
    <w:rsid w:val="0073781A"/>
    <w:rsid w:val="00740192"/>
    <w:rsid w:val="00740B87"/>
    <w:rsid w:val="00741C94"/>
    <w:rsid w:val="00741E59"/>
    <w:rsid w:val="007421DA"/>
    <w:rsid w:val="00742CE3"/>
    <w:rsid w:val="0074334C"/>
    <w:rsid w:val="00743FA9"/>
    <w:rsid w:val="00744409"/>
    <w:rsid w:val="00745C89"/>
    <w:rsid w:val="00746017"/>
    <w:rsid w:val="00746CAF"/>
    <w:rsid w:val="00746D34"/>
    <w:rsid w:val="00747A51"/>
    <w:rsid w:val="007502CB"/>
    <w:rsid w:val="007512DF"/>
    <w:rsid w:val="007524F2"/>
    <w:rsid w:val="00752FF1"/>
    <w:rsid w:val="00754A44"/>
    <w:rsid w:val="00754AE7"/>
    <w:rsid w:val="00754CEA"/>
    <w:rsid w:val="00754E36"/>
    <w:rsid w:val="0075508D"/>
    <w:rsid w:val="007552E8"/>
    <w:rsid w:val="00755F8A"/>
    <w:rsid w:val="0075717E"/>
    <w:rsid w:val="007577C6"/>
    <w:rsid w:val="00757F8E"/>
    <w:rsid w:val="007605A6"/>
    <w:rsid w:val="0076116B"/>
    <w:rsid w:val="00761712"/>
    <w:rsid w:val="00761F62"/>
    <w:rsid w:val="007627A8"/>
    <w:rsid w:val="007645BC"/>
    <w:rsid w:val="007648C1"/>
    <w:rsid w:val="007654E3"/>
    <w:rsid w:val="00765737"/>
    <w:rsid w:val="00765B95"/>
    <w:rsid w:val="00766F2C"/>
    <w:rsid w:val="00766FE0"/>
    <w:rsid w:val="007671A0"/>
    <w:rsid w:val="00767606"/>
    <w:rsid w:val="00767647"/>
    <w:rsid w:val="0076797D"/>
    <w:rsid w:val="00767F39"/>
    <w:rsid w:val="007708B2"/>
    <w:rsid w:val="00770EAB"/>
    <w:rsid w:val="00773DDC"/>
    <w:rsid w:val="00775C82"/>
    <w:rsid w:val="007761A4"/>
    <w:rsid w:val="007766DA"/>
    <w:rsid w:val="00777399"/>
    <w:rsid w:val="00777B64"/>
    <w:rsid w:val="00780088"/>
    <w:rsid w:val="00780880"/>
    <w:rsid w:val="00780CD7"/>
    <w:rsid w:val="00780F25"/>
    <w:rsid w:val="00782FCE"/>
    <w:rsid w:val="007837AB"/>
    <w:rsid w:val="00784298"/>
    <w:rsid w:val="00784935"/>
    <w:rsid w:val="00784F5A"/>
    <w:rsid w:val="00785E1B"/>
    <w:rsid w:val="00786CF7"/>
    <w:rsid w:val="007878C1"/>
    <w:rsid w:val="007902D7"/>
    <w:rsid w:val="00790316"/>
    <w:rsid w:val="007914E4"/>
    <w:rsid w:val="00792369"/>
    <w:rsid w:val="00792ECF"/>
    <w:rsid w:val="00793660"/>
    <w:rsid w:val="00794A3D"/>
    <w:rsid w:val="00794BA2"/>
    <w:rsid w:val="00796BC4"/>
    <w:rsid w:val="00796BCA"/>
    <w:rsid w:val="00797BCA"/>
    <w:rsid w:val="007A0AA0"/>
    <w:rsid w:val="007A1D5A"/>
    <w:rsid w:val="007A3343"/>
    <w:rsid w:val="007A4F12"/>
    <w:rsid w:val="007A4F7B"/>
    <w:rsid w:val="007A5631"/>
    <w:rsid w:val="007A5811"/>
    <w:rsid w:val="007A5D5B"/>
    <w:rsid w:val="007A6242"/>
    <w:rsid w:val="007A6B13"/>
    <w:rsid w:val="007A70C0"/>
    <w:rsid w:val="007A7B2C"/>
    <w:rsid w:val="007A7CF2"/>
    <w:rsid w:val="007B00B6"/>
    <w:rsid w:val="007B04CC"/>
    <w:rsid w:val="007B0511"/>
    <w:rsid w:val="007B117F"/>
    <w:rsid w:val="007B1788"/>
    <w:rsid w:val="007B1E3B"/>
    <w:rsid w:val="007B212A"/>
    <w:rsid w:val="007B26F1"/>
    <w:rsid w:val="007B2A5D"/>
    <w:rsid w:val="007B39A9"/>
    <w:rsid w:val="007B3FD0"/>
    <w:rsid w:val="007B4C18"/>
    <w:rsid w:val="007B6033"/>
    <w:rsid w:val="007B6942"/>
    <w:rsid w:val="007B6C52"/>
    <w:rsid w:val="007B76D2"/>
    <w:rsid w:val="007C284E"/>
    <w:rsid w:val="007C336B"/>
    <w:rsid w:val="007C40B3"/>
    <w:rsid w:val="007C4DA2"/>
    <w:rsid w:val="007C5063"/>
    <w:rsid w:val="007C5E13"/>
    <w:rsid w:val="007C609C"/>
    <w:rsid w:val="007C6A61"/>
    <w:rsid w:val="007C7946"/>
    <w:rsid w:val="007D217E"/>
    <w:rsid w:val="007D3BE1"/>
    <w:rsid w:val="007D3C43"/>
    <w:rsid w:val="007D46D9"/>
    <w:rsid w:val="007D4C20"/>
    <w:rsid w:val="007D555F"/>
    <w:rsid w:val="007D7212"/>
    <w:rsid w:val="007E0465"/>
    <w:rsid w:val="007E0A3E"/>
    <w:rsid w:val="007E1764"/>
    <w:rsid w:val="007E1C9C"/>
    <w:rsid w:val="007E1DE2"/>
    <w:rsid w:val="007E24E3"/>
    <w:rsid w:val="007E2DF6"/>
    <w:rsid w:val="007E34E6"/>
    <w:rsid w:val="007E451F"/>
    <w:rsid w:val="007E5704"/>
    <w:rsid w:val="007E5C9A"/>
    <w:rsid w:val="007E66B9"/>
    <w:rsid w:val="007E7684"/>
    <w:rsid w:val="007F092F"/>
    <w:rsid w:val="007F1348"/>
    <w:rsid w:val="007F1B33"/>
    <w:rsid w:val="007F311C"/>
    <w:rsid w:val="007F325E"/>
    <w:rsid w:val="007F41B4"/>
    <w:rsid w:val="007F508F"/>
    <w:rsid w:val="007F5DE3"/>
    <w:rsid w:val="007F602A"/>
    <w:rsid w:val="007F66EA"/>
    <w:rsid w:val="007F6FB5"/>
    <w:rsid w:val="007F7164"/>
    <w:rsid w:val="007F7BEE"/>
    <w:rsid w:val="00800CB9"/>
    <w:rsid w:val="0080141E"/>
    <w:rsid w:val="00802A1B"/>
    <w:rsid w:val="008045CC"/>
    <w:rsid w:val="0080462D"/>
    <w:rsid w:val="0080467C"/>
    <w:rsid w:val="00804B27"/>
    <w:rsid w:val="00804D76"/>
    <w:rsid w:val="008051E7"/>
    <w:rsid w:val="00806AEE"/>
    <w:rsid w:val="008073DD"/>
    <w:rsid w:val="00810064"/>
    <w:rsid w:val="00810502"/>
    <w:rsid w:val="00810946"/>
    <w:rsid w:val="00812B76"/>
    <w:rsid w:val="008132F3"/>
    <w:rsid w:val="00813DF7"/>
    <w:rsid w:val="00814FC4"/>
    <w:rsid w:val="008156A3"/>
    <w:rsid w:val="00815AB8"/>
    <w:rsid w:val="00815DF3"/>
    <w:rsid w:val="00816019"/>
    <w:rsid w:val="008160BC"/>
    <w:rsid w:val="00816B5C"/>
    <w:rsid w:val="00817653"/>
    <w:rsid w:val="00817CB3"/>
    <w:rsid w:val="00822C54"/>
    <w:rsid w:val="008233A8"/>
    <w:rsid w:val="00823E3C"/>
    <w:rsid w:val="00827BA5"/>
    <w:rsid w:val="008315D3"/>
    <w:rsid w:val="008320AD"/>
    <w:rsid w:val="00832383"/>
    <w:rsid w:val="00832443"/>
    <w:rsid w:val="00833348"/>
    <w:rsid w:val="00834623"/>
    <w:rsid w:val="00835B67"/>
    <w:rsid w:val="00836699"/>
    <w:rsid w:val="00840337"/>
    <w:rsid w:val="00841E54"/>
    <w:rsid w:val="00842099"/>
    <w:rsid w:val="00842B93"/>
    <w:rsid w:val="00842BEA"/>
    <w:rsid w:val="00842C62"/>
    <w:rsid w:val="00842E06"/>
    <w:rsid w:val="00843102"/>
    <w:rsid w:val="00843AB6"/>
    <w:rsid w:val="00843B69"/>
    <w:rsid w:val="00843C6F"/>
    <w:rsid w:val="00844003"/>
    <w:rsid w:val="008443C3"/>
    <w:rsid w:val="00845C97"/>
    <w:rsid w:val="00850EE6"/>
    <w:rsid w:val="00851513"/>
    <w:rsid w:val="00851519"/>
    <w:rsid w:val="00851FB3"/>
    <w:rsid w:val="008526BA"/>
    <w:rsid w:val="00852755"/>
    <w:rsid w:val="00852DC8"/>
    <w:rsid w:val="00853292"/>
    <w:rsid w:val="00853DAA"/>
    <w:rsid w:val="00854918"/>
    <w:rsid w:val="00855996"/>
    <w:rsid w:val="00855F4A"/>
    <w:rsid w:val="008561BD"/>
    <w:rsid w:val="00861035"/>
    <w:rsid w:val="00861413"/>
    <w:rsid w:val="008618B6"/>
    <w:rsid w:val="008624C6"/>
    <w:rsid w:val="00863850"/>
    <w:rsid w:val="00863E6A"/>
    <w:rsid w:val="00864406"/>
    <w:rsid w:val="00864CC2"/>
    <w:rsid w:val="00865A39"/>
    <w:rsid w:val="00867609"/>
    <w:rsid w:val="0086794E"/>
    <w:rsid w:val="00870727"/>
    <w:rsid w:val="0087139B"/>
    <w:rsid w:val="00873656"/>
    <w:rsid w:val="008749A2"/>
    <w:rsid w:val="008777F9"/>
    <w:rsid w:val="00880C5A"/>
    <w:rsid w:val="0088154A"/>
    <w:rsid w:val="00881793"/>
    <w:rsid w:val="00881F4F"/>
    <w:rsid w:val="00887BFB"/>
    <w:rsid w:val="008900F8"/>
    <w:rsid w:val="00890E08"/>
    <w:rsid w:val="0089132B"/>
    <w:rsid w:val="0089177A"/>
    <w:rsid w:val="00892751"/>
    <w:rsid w:val="00893297"/>
    <w:rsid w:val="00893833"/>
    <w:rsid w:val="00894178"/>
    <w:rsid w:val="00895B6D"/>
    <w:rsid w:val="008A02FD"/>
    <w:rsid w:val="008A0835"/>
    <w:rsid w:val="008A0F43"/>
    <w:rsid w:val="008A1ACB"/>
    <w:rsid w:val="008A261F"/>
    <w:rsid w:val="008A2808"/>
    <w:rsid w:val="008A379D"/>
    <w:rsid w:val="008A3A21"/>
    <w:rsid w:val="008A3E52"/>
    <w:rsid w:val="008A4556"/>
    <w:rsid w:val="008A494C"/>
    <w:rsid w:val="008A4965"/>
    <w:rsid w:val="008A5ACC"/>
    <w:rsid w:val="008A658B"/>
    <w:rsid w:val="008A729B"/>
    <w:rsid w:val="008A72D3"/>
    <w:rsid w:val="008A7338"/>
    <w:rsid w:val="008A79D1"/>
    <w:rsid w:val="008A7B2B"/>
    <w:rsid w:val="008A7B49"/>
    <w:rsid w:val="008B0765"/>
    <w:rsid w:val="008B0CF3"/>
    <w:rsid w:val="008B142E"/>
    <w:rsid w:val="008B14E0"/>
    <w:rsid w:val="008B1A0F"/>
    <w:rsid w:val="008B1F66"/>
    <w:rsid w:val="008B3320"/>
    <w:rsid w:val="008B3C27"/>
    <w:rsid w:val="008B56ED"/>
    <w:rsid w:val="008B626A"/>
    <w:rsid w:val="008B6BA3"/>
    <w:rsid w:val="008B724A"/>
    <w:rsid w:val="008B7BA1"/>
    <w:rsid w:val="008C1AE5"/>
    <w:rsid w:val="008C1F60"/>
    <w:rsid w:val="008C2596"/>
    <w:rsid w:val="008C2AB9"/>
    <w:rsid w:val="008C2B67"/>
    <w:rsid w:val="008C3BB0"/>
    <w:rsid w:val="008C52BE"/>
    <w:rsid w:val="008C5431"/>
    <w:rsid w:val="008C7087"/>
    <w:rsid w:val="008C7A02"/>
    <w:rsid w:val="008D0BF8"/>
    <w:rsid w:val="008D0CDF"/>
    <w:rsid w:val="008D0E6A"/>
    <w:rsid w:val="008D11E6"/>
    <w:rsid w:val="008D224D"/>
    <w:rsid w:val="008D2683"/>
    <w:rsid w:val="008D3055"/>
    <w:rsid w:val="008D3398"/>
    <w:rsid w:val="008D5F7D"/>
    <w:rsid w:val="008D657F"/>
    <w:rsid w:val="008D6BF4"/>
    <w:rsid w:val="008D7906"/>
    <w:rsid w:val="008E05BC"/>
    <w:rsid w:val="008E0D8E"/>
    <w:rsid w:val="008E264C"/>
    <w:rsid w:val="008E269A"/>
    <w:rsid w:val="008E34F7"/>
    <w:rsid w:val="008E4197"/>
    <w:rsid w:val="008E41B7"/>
    <w:rsid w:val="008E4987"/>
    <w:rsid w:val="008E5FBD"/>
    <w:rsid w:val="008E6A0B"/>
    <w:rsid w:val="008E6B04"/>
    <w:rsid w:val="008E7DE6"/>
    <w:rsid w:val="008E7F73"/>
    <w:rsid w:val="008F05C8"/>
    <w:rsid w:val="008F17C4"/>
    <w:rsid w:val="008F19F0"/>
    <w:rsid w:val="008F2554"/>
    <w:rsid w:val="008F279F"/>
    <w:rsid w:val="008F4A94"/>
    <w:rsid w:val="008F4D23"/>
    <w:rsid w:val="008F5843"/>
    <w:rsid w:val="008F60B2"/>
    <w:rsid w:val="008F63FD"/>
    <w:rsid w:val="008F6E52"/>
    <w:rsid w:val="008F7120"/>
    <w:rsid w:val="008F7BEA"/>
    <w:rsid w:val="008F7D0B"/>
    <w:rsid w:val="0090158A"/>
    <w:rsid w:val="00901AD9"/>
    <w:rsid w:val="0090254A"/>
    <w:rsid w:val="00902648"/>
    <w:rsid w:val="009034E2"/>
    <w:rsid w:val="0090358A"/>
    <w:rsid w:val="0090379D"/>
    <w:rsid w:val="0090382B"/>
    <w:rsid w:val="00903CB6"/>
    <w:rsid w:val="00904420"/>
    <w:rsid w:val="00905054"/>
    <w:rsid w:val="009055D6"/>
    <w:rsid w:val="0090578E"/>
    <w:rsid w:val="0090636D"/>
    <w:rsid w:val="00911312"/>
    <w:rsid w:val="009122ED"/>
    <w:rsid w:val="00912390"/>
    <w:rsid w:val="009123ED"/>
    <w:rsid w:val="00912B48"/>
    <w:rsid w:val="00913C7F"/>
    <w:rsid w:val="00914323"/>
    <w:rsid w:val="00915F54"/>
    <w:rsid w:val="0091644E"/>
    <w:rsid w:val="009167A3"/>
    <w:rsid w:val="00916B6B"/>
    <w:rsid w:val="00916BD0"/>
    <w:rsid w:val="00920DA0"/>
    <w:rsid w:val="00922E04"/>
    <w:rsid w:val="00923F0A"/>
    <w:rsid w:val="00923F91"/>
    <w:rsid w:val="00924785"/>
    <w:rsid w:val="00926E47"/>
    <w:rsid w:val="00926F5D"/>
    <w:rsid w:val="00927A3E"/>
    <w:rsid w:val="00927A87"/>
    <w:rsid w:val="009348D7"/>
    <w:rsid w:val="0093498C"/>
    <w:rsid w:val="00935E60"/>
    <w:rsid w:val="00937F17"/>
    <w:rsid w:val="00941078"/>
    <w:rsid w:val="009423E4"/>
    <w:rsid w:val="00942FA0"/>
    <w:rsid w:val="00943269"/>
    <w:rsid w:val="009440B2"/>
    <w:rsid w:val="00945631"/>
    <w:rsid w:val="00946498"/>
    <w:rsid w:val="00946A34"/>
    <w:rsid w:val="009470E8"/>
    <w:rsid w:val="00952484"/>
    <w:rsid w:val="00952FF4"/>
    <w:rsid w:val="00953F9D"/>
    <w:rsid w:val="00954531"/>
    <w:rsid w:val="00955AD9"/>
    <w:rsid w:val="00956FBD"/>
    <w:rsid w:val="00957452"/>
    <w:rsid w:val="00960401"/>
    <w:rsid w:val="00961114"/>
    <w:rsid w:val="00961EB3"/>
    <w:rsid w:val="00962051"/>
    <w:rsid w:val="00962A29"/>
    <w:rsid w:val="009630B7"/>
    <w:rsid w:val="00965AAF"/>
    <w:rsid w:val="00965BEC"/>
    <w:rsid w:val="00967FC1"/>
    <w:rsid w:val="00970410"/>
    <w:rsid w:val="009715BF"/>
    <w:rsid w:val="00971AD5"/>
    <w:rsid w:val="0097230E"/>
    <w:rsid w:val="009728DA"/>
    <w:rsid w:val="00974011"/>
    <w:rsid w:val="00974488"/>
    <w:rsid w:val="00976283"/>
    <w:rsid w:val="0097669D"/>
    <w:rsid w:val="009768C5"/>
    <w:rsid w:val="00976DBB"/>
    <w:rsid w:val="00977A03"/>
    <w:rsid w:val="00977AB0"/>
    <w:rsid w:val="00977B31"/>
    <w:rsid w:val="00977C39"/>
    <w:rsid w:val="00980058"/>
    <w:rsid w:val="00980165"/>
    <w:rsid w:val="0098113D"/>
    <w:rsid w:val="00981CDA"/>
    <w:rsid w:val="00981D06"/>
    <w:rsid w:val="0098249E"/>
    <w:rsid w:val="00982939"/>
    <w:rsid w:val="00982B7A"/>
    <w:rsid w:val="00982BB2"/>
    <w:rsid w:val="0098341E"/>
    <w:rsid w:val="0098375A"/>
    <w:rsid w:val="00984866"/>
    <w:rsid w:val="0098568C"/>
    <w:rsid w:val="00985AC5"/>
    <w:rsid w:val="00986495"/>
    <w:rsid w:val="009878C6"/>
    <w:rsid w:val="00987CDC"/>
    <w:rsid w:val="00987FAC"/>
    <w:rsid w:val="009902E0"/>
    <w:rsid w:val="0099127B"/>
    <w:rsid w:val="00991526"/>
    <w:rsid w:val="009924BE"/>
    <w:rsid w:val="00992A78"/>
    <w:rsid w:val="009936DA"/>
    <w:rsid w:val="00993824"/>
    <w:rsid w:val="00993C3E"/>
    <w:rsid w:val="009940E1"/>
    <w:rsid w:val="0099444A"/>
    <w:rsid w:val="009949AB"/>
    <w:rsid w:val="00995A4F"/>
    <w:rsid w:val="00996221"/>
    <w:rsid w:val="00996A0F"/>
    <w:rsid w:val="00996C11"/>
    <w:rsid w:val="00997D11"/>
    <w:rsid w:val="00997E12"/>
    <w:rsid w:val="009A06E1"/>
    <w:rsid w:val="009A1670"/>
    <w:rsid w:val="009A36CB"/>
    <w:rsid w:val="009A5763"/>
    <w:rsid w:val="009A5C64"/>
    <w:rsid w:val="009A5D8D"/>
    <w:rsid w:val="009A5DEB"/>
    <w:rsid w:val="009A6DDF"/>
    <w:rsid w:val="009A7162"/>
    <w:rsid w:val="009A7801"/>
    <w:rsid w:val="009A7B87"/>
    <w:rsid w:val="009A7E68"/>
    <w:rsid w:val="009A7FCE"/>
    <w:rsid w:val="009B081A"/>
    <w:rsid w:val="009B18C8"/>
    <w:rsid w:val="009B2E41"/>
    <w:rsid w:val="009B34D7"/>
    <w:rsid w:val="009B4712"/>
    <w:rsid w:val="009B6305"/>
    <w:rsid w:val="009B65FF"/>
    <w:rsid w:val="009B69DE"/>
    <w:rsid w:val="009B75C9"/>
    <w:rsid w:val="009C39FF"/>
    <w:rsid w:val="009C3B9F"/>
    <w:rsid w:val="009C4652"/>
    <w:rsid w:val="009C55F9"/>
    <w:rsid w:val="009C5973"/>
    <w:rsid w:val="009C5F05"/>
    <w:rsid w:val="009C6633"/>
    <w:rsid w:val="009D0035"/>
    <w:rsid w:val="009D0323"/>
    <w:rsid w:val="009D03CF"/>
    <w:rsid w:val="009D071B"/>
    <w:rsid w:val="009D09CA"/>
    <w:rsid w:val="009D1099"/>
    <w:rsid w:val="009D2A5F"/>
    <w:rsid w:val="009D2A7F"/>
    <w:rsid w:val="009D2AA0"/>
    <w:rsid w:val="009D36CA"/>
    <w:rsid w:val="009D3F3E"/>
    <w:rsid w:val="009D4136"/>
    <w:rsid w:val="009D4333"/>
    <w:rsid w:val="009D4429"/>
    <w:rsid w:val="009D4A13"/>
    <w:rsid w:val="009D512A"/>
    <w:rsid w:val="009D52EB"/>
    <w:rsid w:val="009D5A68"/>
    <w:rsid w:val="009D5CBB"/>
    <w:rsid w:val="009D5E37"/>
    <w:rsid w:val="009D60E2"/>
    <w:rsid w:val="009D69A1"/>
    <w:rsid w:val="009D6E87"/>
    <w:rsid w:val="009D6EA0"/>
    <w:rsid w:val="009E01AB"/>
    <w:rsid w:val="009E0EB0"/>
    <w:rsid w:val="009E11D8"/>
    <w:rsid w:val="009E177B"/>
    <w:rsid w:val="009E2B2E"/>
    <w:rsid w:val="009E37F2"/>
    <w:rsid w:val="009E3FA1"/>
    <w:rsid w:val="009E3FB9"/>
    <w:rsid w:val="009E6068"/>
    <w:rsid w:val="009E6FA8"/>
    <w:rsid w:val="009E774A"/>
    <w:rsid w:val="009E78B8"/>
    <w:rsid w:val="009E78BE"/>
    <w:rsid w:val="009E7FB7"/>
    <w:rsid w:val="009F017D"/>
    <w:rsid w:val="009F0E5C"/>
    <w:rsid w:val="009F105F"/>
    <w:rsid w:val="009F42E8"/>
    <w:rsid w:val="009F46F0"/>
    <w:rsid w:val="009F4E39"/>
    <w:rsid w:val="009F57B4"/>
    <w:rsid w:val="009F5F55"/>
    <w:rsid w:val="009F6A31"/>
    <w:rsid w:val="009F72B3"/>
    <w:rsid w:val="009F7F3C"/>
    <w:rsid w:val="00A003AF"/>
    <w:rsid w:val="00A004E3"/>
    <w:rsid w:val="00A01B9C"/>
    <w:rsid w:val="00A036DA"/>
    <w:rsid w:val="00A040AE"/>
    <w:rsid w:val="00A043A4"/>
    <w:rsid w:val="00A04BDF"/>
    <w:rsid w:val="00A05E5F"/>
    <w:rsid w:val="00A05F7A"/>
    <w:rsid w:val="00A065CC"/>
    <w:rsid w:val="00A06EFF"/>
    <w:rsid w:val="00A100F7"/>
    <w:rsid w:val="00A10A88"/>
    <w:rsid w:val="00A1121D"/>
    <w:rsid w:val="00A11BB6"/>
    <w:rsid w:val="00A12592"/>
    <w:rsid w:val="00A12ABF"/>
    <w:rsid w:val="00A12E39"/>
    <w:rsid w:val="00A1302F"/>
    <w:rsid w:val="00A13FBF"/>
    <w:rsid w:val="00A1499E"/>
    <w:rsid w:val="00A14F6D"/>
    <w:rsid w:val="00A15C33"/>
    <w:rsid w:val="00A161D5"/>
    <w:rsid w:val="00A17067"/>
    <w:rsid w:val="00A1773F"/>
    <w:rsid w:val="00A17749"/>
    <w:rsid w:val="00A22217"/>
    <w:rsid w:val="00A22EE3"/>
    <w:rsid w:val="00A23110"/>
    <w:rsid w:val="00A23A23"/>
    <w:rsid w:val="00A23B3E"/>
    <w:rsid w:val="00A25681"/>
    <w:rsid w:val="00A25F20"/>
    <w:rsid w:val="00A266F6"/>
    <w:rsid w:val="00A26B39"/>
    <w:rsid w:val="00A26DBB"/>
    <w:rsid w:val="00A3214F"/>
    <w:rsid w:val="00A326CB"/>
    <w:rsid w:val="00A32A03"/>
    <w:rsid w:val="00A32D9B"/>
    <w:rsid w:val="00A34715"/>
    <w:rsid w:val="00A34EF2"/>
    <w:rsid w:val="00A3533C"/>
    <w:rsid w:val="00A35FB7"/>
    <w:rsid w:val="00A368A2"/>
    <w:rsid w:val="00A36DDD"/>
    <w:rsid w:val="00A37B5B"/>
    <w:rsid w:val="00A37C08"/>
    <w:rsid w:val="00A4053E"/>
    <w:rsid w:val="00A40CCD"/>
    <w:rsid w:val="00A42625"/>
    <w:rsid w:val="00A427BF"/>
    <w:rsid w:val="00A4350C"/>
    <w:rsid w:val="00A43703"/>
    <w:rsid w:val="00A437CA"/>
    <w:rsid w:val="00A43CD4"/>
    <w:rsid w:val="00A475C8"/>
    <w:rsid w:val="00A47A4A"/>
    <w:rsid w:val="00A47EFC"/>
    <w:rsid w:val="00A502F5"/>
    <w:rsid w:val="00A508F6"/>
    <w:rsid w:val="00A50F31"/>
    <w:rsid w:val="00A51011"/>
    <w:rsid w:val="00A51CC9"/>
    <w:rsid w:val="00A53734"/>
    <w:rsid w:val="00A54CA9"/>
    <w:rsid w:val="00A54E2B"/>
    <w:rsid w:val="00A55364"/>
    <w:rsid w:val="00A55776"/>
    <w:rsid w:val="00A559C2"/>
    <w:rsid w:val="00A55A41"/>
    <w:rsid w:val="00A55B10"/>
    <w:rsid w:val="00A56DCB"/>
    <w:rsid w:val="00A57226"/>
    <w:rsid w:val="00A57A37"/>
    <w:rsid w:val="00A61200"/>
    <w:rsid w:val="00A61C8F"/>
    <w:rsid w:val="00A6233F"/>
    <w:rsid w:val="00A626E7"/>
    <w:rsid w:val="00A62C97"/>
    <w:rsid w:val="00A637AE"/>
    <w:rsid w:val="00A643B4"/>
    <w:rsid w:val="00A6465F"/>
    <w:rsid w:val="00A64C38"/>
    <w:rsid w:val="00A6501D"/>
    <w:rsid w:val="00A658FB"/>
    <w:rsid w:val="00A70418"/>
    <w:rsid w:val="00A716F9"/>
    <w:rsid w:val="00A72D24"/>
    <w:rsid w:val="00A73736"/>
    <w:rsid w:val="00A739F7"/>
    <w:rsid w:val="00A73A61"/>
    <w:rsid w:val="00A74D59"/>
    <w:rsid w:val="00A75675"/>
    <w:rsid w:val="00A758AD"/>
    <w:rsid w:val="00A75DE8"/>
    <w:rsid w:val="00A767CE"/>
    <w:rsid w:val="00A8005A"/>
    <w:rsid w:val="00A80A59"/>
    <w:rsid w:val="00A80E41"/>
    <w:rsid w:val="00A810CF"/>
    <w:rsid w:val="00A8128F"/>
    <w:rsid w:val="00A81F06"/>
    <w:rsid w:val="00A83BEF"/>
    <w:rsid w:val="00A83F5A"/>
    <w:rsid w:val="00A8648C"/>
    <w:rsid w:val="00A91C76"/>
    <w:rsid w:val="00A9235C"/>
    <w:rsid w:val="00A93375"/>
    <w:rsid w:val="00A937F6"/>
    <w:rsid w:val="00A93C0A"/>
    <w:rsid w:val="00A94425"/>
    <w:rsid w:val="00A94CD8"/>
    <w:rsid w:val="00A95A5B"/>
    <w:rsid w:val="00A95B76"/>
    <w:rsid w:val="00A9665B"/>
    <w:rsid w:val="00A966FB"/>
    <w:rsid w:val="00A970E2"/>
    <w:rsid w:val="00A97BE1"/>
    <w:rsid w:val="00AA00C7"/>
    <w:rsid w:val="00AA0253"/>
    <w:rsid w:val="00AA1515"/>
    <w:rsid w:val="00AA20A4"/>
    <w:rsid w:val="00AA21CD"/>
    <w:rsid w:val="00AA2253"/>
    <w:rsid w:val="00AA35DD"/>
    <w:rsid w:val="00AA524B"/>
    <w:rsid w:val="00AA5858"/>
    <w:rsid w:val="00AA5D92"/>
    <w:rsid w:val="00AA5E00"/>
    <w:rsid w:val="00AA6283"/>
    <w:rsid w:val="00AA6DD4"/>
    <w:rsid w:val="00AB02E8"/>
    <w:rsid w:val="00AB05A1"/>
    <w:rsid w:val="00AB1797"/>
    <w:rsid w:val="00AB1FB2"/>
    <w:rsid w:val="00AB2B16"/>
    <w:rsid w:val="00AB2EB9"/>
    <w:rsid w:val="00AB3C27"/>
    <w:rsid w:val="00AB528B"/>
    <w:rsid w:val="00AB72FB"/>
    <w:rsid w:val="00AC022A"/>
    <w:rsid w:val="00AC0480"/>
    <w:rsid w:val="00AC1273"/>
    <w:rsid w:val="00AC1AB7"/>
    <w:rsid w:val="00AC34D1"/>
    <w:rsid w:val="00AC36FD"/>
    <w:rsid w:val="00AC3CB4"/>
    <w:rsid w:val="00AC55C1"/>
    <w:rsid w:val="00AC6348"/>
    <w:rsid w:val="00AC68CA"/>
    <w:rsid w:val="00AC7FBA"/>
    <w:rsid w:val="00AD3D6B"/>
    <w:rsid w:val="00AD5ABC"/>
    <w:rsid w:val="00AD6F13"/>
    <w:rsid w:val="00AD76D3"/>
    <w:rsid w:val="00AE05DA"/>
    <w:rsid w:val="00AE0EA8"/>
    <w:rsid w:val="00AE11FB"/>
    <w:rsid w:val="00AE26A4"/>
    <w:rsid w:val="00AE4102"/>
    <w:rsid w:val="00AE5A58"/>
    <w:rsid w:val="00AE6088"/>
    <w:rsid w:val="00AE709F"/>
    <w:rsid w:val="00AE7FDD"/>
    <w:rsid w:val="00AF0E06"/>
    <w:rsid w:val="00AF20D5"/>
    <w:rsid w:val="00AF3A50"/>
    <w:rsid w:val="00AF7B52"/>
    <w:rsid w:val="00AF7FD3"/>
    <w:rsid w:val="00B00D19"/>
    <w:rsid w:val="00B013CC"/>
    <w:rsid w:val="00B0151A"/>
    <w:rsid w:val="00B034DA"/>
    <w:rsid w:val="00B03E2B"/>
    <w:rsid w:val="00B04F73"/>
    <w:rsid w:val="00B0507D"/>
    <w:rsid w:val="00B073E0"/>
    <w:rsid w:val="00B0777B"/>
    <w:rsid w:val="00B1047F"/>
    <w:rsid w:val="00B107F7"/>
    <w:rsid w:val="00B10976"/>
    <w:rsid w:val="00B1140F"/>
    <w:rsid w:val="00B11C5C"/>
    <w:rsid w:val="00B127AB"/>
    <w:rsid w:val="00B13522"/>
    <w:rsid w:val="00B137AB"/>
    <w:rsid w:val="00B13ECA"/>
    <w:rsid w:val="00B14741"/>
    <w:rsid w:val="00B15B19"/>
    <w:rsid w:val="00B17CD9"/>
    <w:rsid w:val="00B20EA2"/>
    <w:rsid w:val="00B21D57"/>
    <w:rsid w:val="00B21D7E"/>
    <w:rsid w:val="00B22E32"/>
    <w:rsid w:val="00B23EAD"/>
    <w:rsid w:val="00B24583"/>
    <w:rsid w:val="00B24A78"/>
    <w:rsid w:val="00B24BAE"/>
    <w:rsid w:val="00B25256"/>
    <w:rsid w:val="00B2595B"/>
    <w:rsid w:val="00B26864"/>
    <w:rsid w:val="00B270A0"/>
    <w:rsid w:val="00B30137"/>
    <w:rsid w:val="00B30D7A"/>
    <w:rsid w:val="00B30FD3"/>
    <w:rsid w:val="00B31B12"/>
    <w:rsid w:val="00B31FC7"/>
    <w:rsid w:val="00B322E3"/>
    <w:rsid w:val="00B32D21"/>
    <w:rsid w:val="00B344F8"/>
    <w:rsid w:val="00B35367"/>
    <w:rsid w:val="00B3543F"/>
    <w:rsid w:val="00B356C1"/>
    <w:rsid w:val="00B370B1"/>
    <w:rsid w:val="00B4014C"/>
    <w:rsid w:val="00B4095B"/>
    <w:rsid w:val="00B40F1E"/>
    <w:rsid w:val="00B41A88"/>
    <w:rsid w:val="00B428C3"/>
    <w:rsid w:val="00B439F8"/>
    <w:rsid w:val="00B43B27"/>
    <w:rsid w:val="00B43EBD"/>
    <w:rsid w:val="00B46947"/>
    <w:rsid w:val="00B46A53"/>
    <w:rsid w:val="00B46D4D"/>
    <w:rsid w:val="00B46EC8"/>
    <w:rsid w:val="00B47DD9"/>
    <w:rsid w:val="00B5468C"/>
    <w:rsid w:val="00B54A7F"/>
    <w:rsid w:val="00B54CE5"/>
    <w:rsid w:val="00B550D3"/>
    <w:rsid w:val="00B5561C"/>
    <w:rsid w:val="00B55AB3"/>
    <w:rsid w:val="00B56691"/>
    <w:rsid w:val="00B577C1"/>
    <w:rsid w:val="00B63BA7"/>
    <w:rsid w:val="00B63CB6"/>
    <w:rsid w:val="00B6413C"/>
    <w:rsid w:val="00B6416F"/>
    <w:rsid w:val="00B64BF6"/>
    <w:rsid w:val="00B64D92"/>
    <w:rsid w:val="00B65480"/>
    <w:rsid w:val="00B65A83"/>
    <w:rsid w:val="00B65B63"/>
    <w:rsid w:val="00B662E2"/>
    <w:rsid w:val="00B66A29"/>
    <w:rsid w:val="00B71D7B"/>
    <w:rsid w:val="00B71EB0"/>
    <w:rsid w:val="00B72234"/>
    <w:rsid w:val="00B726FB"/>
    <w:rsid w:val="00B73C28"/>
    <w:rsid w:val="00B74A87"/>
    <w:rsid w:val="00B76A2D"/>
    <w:rsid w:val="00B76B34"/>
    <w:rsid w:val="00B77945"/>
    <w:rsid w:val="00B77CC7"/>
    <w:rsid w:val="00B8028A"/>
    <w:rsid w:val="00B8069B"/>
    <w:rsid w:val="00B809A7"/>
    <w:rsid w:val="00B80EC2"/>
    <w:rsid w:val="00B818A3"/>
    <w:rsid w:val="00B82B5F"/>
    <w:rsid w:val="00B8315A"/>
    <w:rsid w:val="00B854BC"/>
    <w:rsid w:val="00B86B86"/>
    <w:rsid w:val="00B86E85"/>
    <w:rsid w:val="00B87318"/>
    <w:rsid w:val="00B87BD6"/>
    <w:rsid w:val="00B92045"/>
    <w:rsid w:val="00B92808"/>
    <w:rsid w:val="00B928EB"/>
    <w:rsid w:val="00B93659"/>
    <w:rsid w:val="00B941F9"/>
    <w:rsid w:val="00B94322"/>
    <w:rsid w:val="00B94E6E"/>
    <w:rsid w:val="00B94EAA"/>
    <w:rsid w:val="00B94F9A"/>
    <w:rsid w:val="00B95E22"/>
    <w:rsid w:val="00B97B2A"/>
    <w:rsid w:val="00B97E59"/>
    <w:rsid w:val="00BA03A4"/>
    <w:rsid w:val="00BA1D94"/>
    <w:rsid w:val="00BA2457"/>
    <w:rsid w:val="00BA277E"/>
    <w:rsid w:val="00BA28E8"/>
    <w:rsid w:val="00BA4686"/>
    <w:rsid w:val="00BA4952"/>
    <w:rsid w:val="00BA52AE"/>
    <w:rsid w:val="00BA5584"/>
    <w:rsid w:val="00BA5CEA"/>
    <w:rsid w:val="00BA66D7"/>
    <w:rsid w:val="00BA7195"/>
    <w:rsid w:val="00BA727B"/>
    <w:rsid w:val="00BB175A"/>
    <w:rsid w:val="00BB1A15"/>
    <w:rsid w:val="00BB20E8"/>
    <w:rsid w:val="00BB2C13"/>
    <w:rsid w:val="00BB478D"/>
    <w:rsid w:val="00BB5EBD"/>
    <w:rsid w:val="00BB64E9"/>
    <w:rsid w:val="00BC24B9"/>
    <w:rsid w:val="00BC293B"/>
    <w:rsid w:val="00BC2D00"/>
    <w:rsid w:val="00BC35DE"/>
    <w:rsid w:val="00BC3E90"/>
    <w:rsid w:val="00BC4DD8"/>
    <w:rsid w:val="00BC4FFF"/>
    <w:rsid w:val="00BC5452"/>
    <w:rsid w:val="00BC5899"/>
    <w:rsid w:val="00BC6828"/>
    <w:rsid w:val="00BC6DE0"/>
    <w:rsid w:val="00BC72B2"/>
    <w:rsid w:val="00BC738F"/>
    <w:rsid w:val="00BC7545"/>
    <w:rsid w:val="00BC77DE"/>
    <w:rsid w:val="00BC7844"/>
    <w:rsid w:val="00BD0F0F"/>
    <w:rsid w:val="00BD25C8"/>
    <w:rsid w:val="00BD5B82"/>
    <w:rsid w:val="00BD5C24"/>
    <w:rsid w:val="00BD6981"/>
    <w:rsid w:val="00BD6A21"/>
    <w:rsid w:val="00BD7237"/>
    <w:rsid w:val="00BD76A9"/>
    <w:rsid w:val="00BD7E45"/>
    <w:rsid w:val="00BE09B8"/>
    <w:rsid w:val="00BE0CFC"/>
    <w:rsid w:val="00BE0FC2"/>
    <w:rsid w:val="00BE10AD"/>
    <w:rsid w:val="00BE1769"/>
    <w:rsid w:val="00BE1792"/>
    <w:rsid w:val="00BE21C0"/>
    <w:rsid w:val="00BE259B"/>
    <w:rsid w:val="00BE2B37"/>
    <w:rsid w:val="00BE2D3E"/>
    <w:rsid w:val="00BE5459"/>
    <w:rsid w:val="00BE56EB"/>
    <w:rsid w:val="00BE61D0"/>
    <w:rsid w:val="00BE6AC0"/>
    <w:rsid w:val="00BE6AEC"/>
    <w:rsid w:val="00BE6D02"/>
    <w:rsid w:val="00BE7169"/>
    <w:rsid w:val="00BE7239"/>
    <w:rsid w:val="00BF0968"/>
    <w:rsid w:val="00BF100B"/>
    <w:rsid w:val="00BF1058"/>
    <w:rsid w:val="00BF1FAA"/>
    <w:rsid w:val="00BF37B3"/>
    <w:rsid w:val="00BF56EE"/>
    <w:rsid w:val="00BF6940"/>
    <w:rsid w:val="00BF6A15"/>
    <w:rsid w:val="00BF6B8E"/>
    <w:rsid w:val="00BF7E5F"/>
    <w:rsid w:val="00C00156"/>
    <w:rsid w:val="00C01EE3"/>
    <w:rsid w:val="00C020EE"/>
    <w:rsid w:val="00C0289B"/>
    <w:rsid w:val="00C02EAE"/>
    <w:rsid w:val="00C0304F"/>
    <w:rsid w:val="00C030E3"/>
    <w:rsid w:val="00C03800"/>
    <w:rsid w:val="00C03E6C"/>
    <w:rsid w:val="00C0417F"/>
    <w:rsid w:val="00C041B3"/>
    <w:rsid w:val="00C0474A"/>
    <w:rsid w:val="00C05626"/>
    <w:rsid w:val="00C05D23"/>
    <w:rsid w:val="00C05DFE"/>
    <w:rsid w:val="00C06D16"/>
    <w:rsid w:val="00C07E31"/>
    <w:rsid w:val="00C1071E"/>
    <w:rsid w:val="00C125F2"/>
    <w:rsid w:val="00C13301"/>
    <w:rsid w:val="00C136F8"/>
    <w:rsid w:val="00C158F6"/>
    <w:rsid w:val="00C176E1"/>
    <w:rsid w:val="00C211E4"/>
    <w:rsid w:val="00C23247"/>
    <w:rsid w:val="00C240B9"/>
    <w:rsid w:val="00C2438E"/>
    <w:rsid w:val="00C259C3"/>
    <w:rsid w:val="00C27D06"/>
    <w:rsid w:val="00C316FB"/>
    <w:rsid w:val="00C31A99"/>
    <w:rsid w:val="00C31AB8"/>
    <w:rsid w:val="00C31C34"/>
    <w:rsid w:val="00C322AE"/>
    <w:rsid w:val="00C325FB"/>
    <w:rsid w:val="00C3307B"/>
    <w:rsid w:val="00C33147"/>
    <w:rsid w:val="00C33E8C"/>
    <w:rsid w:val="00C33EC8"/>
    <w:rsid w:val="00C348C1"/>
    <w:rsid w:val="00C3526A"/>
    <w:rsid w:val="00C37CC6"/>
    <w:rsid w:val="00C40013"/>
    <w:rsid w:val="00C42012"/>
    <w:rsid w:val="00C43F77"/>
    <w:rsid w:val="00C43FBB"/>
    <w:rsid w:val="00C4400B"/>
    <w:rsid w:val="00C459BF"/>
    <w:rsid w:val="00C45D9A"/>
    <w:rsid w:val="00C47A79"/>
    <w:rsid w:val="00C47D1D"/>
    <w:rsid w:val="00C500AB"/>
    <w:rsid w:val="00C50B41"/>
    <w:rsid w:val="00C515CF"/>
    <w:rsid w:val="00C51E6A"/>
    <w:rsid w:val="00C52CB9"/>
    <w:rsid w:val="00C53439"/>
    <w:rsid w:val="00C5459E"/>
    <w:rsid w:val="00C554FD"/>
    <w:rsid w:val="00C56BCA"/>
    <w:rsid w:val="00C56C37"/>
    <w:rsid w:val="00C571FA"/>
    <w:rsid w:val="00C5795F"/>
    <w:rsid w:val="00C60DB7"/>
    <w:rsid w:val="00C615FD"/>
    <w:rsid w:val="00C617A7"/>
    <w:rsid w:val="00C61A27"/>
    <w:rsid w:val="00C6322A"/>
    <w:rsid w:val="00C6474F"/>
    <w:rsid w:val="00C64794"/>
    <w:rsid w:val="00C65CF6"/>
    <w:rsid w:val="00C661AA"/>
    <w:rsid w:val="00C66BA2"/>
    <w:rsid w:val="00C67125"/>
    <w:rsid w:val="00C67301"/>
    <w:rsid w:val="00C67331"/>
    <w:rsid w:val="00C67BDA"/>
    <w:rsid w:val="00C67BDC"/>
    <w:rsid w:val="00C72F47"/>
    <w:rsid w:val="00C73AFC"/>
    <w:rsid w:val="00C75348"/>
    <w:rsid w:val="00C75563"/>
    <w:rsid w:val="00C75AB1"/>
    <w:rsid w:val="00C77A5A"/>
    <w:rsid w:val="00C80C9E"/>
    <w:rsid w:val="00C81DCD"/>
    <w:rsid w:val="00C82E51"/>
    <w:rsid w:val="00C843BB"/>
    <w:rsid w:val="00C85348"/>
    <w:rsid w:val="00C85EF8"/>
    <w:rsid w:val="00C8698F"/>
    <w:rsid w:val="00C86B8B"/>
    <w:rsid w:val="00C87915"/>
    <w:rsid w:val="00C9052E"/>
    <w:rsid w:val="00C90792"/>
    <w:rsid w:val="00C90DD6"/>
    <w:rsid w:val="00C91AF4"/>
    <w:rsid w:val="00C92646"/>
    <w:rsid w:val="00C92D05"/>
    <w:rsid w:val="00C93058"/>
    <w:rsid w:val="00C9669C"/>
    <w:rsid w:val="00C96D96"/>
    <w:rsid w:val="00C96E4B"/>
    <w:rsid w:val="00C9761E"/>
    <w:rsid w:val="00C97698"/>
    <w:rsid w:val="00C97B59"/>
    <w:rsid w:val="00CA0521"/>
    <w:rsid w:val="00CA0652"/>
    <w:rsid w:val="00CA0D69"/>
    <w:rsid w:val="00CA10D7"/>
    <w:rsid w:val="00CA174D"/>
    <w:rsid w:val="00CA23A1"/>
    <w:rsid w:val="00CA4CD0"/>
    <w:rsid w:val="00CA4F56"/>
    <w:rsid w:val="00CA5745"/>
    <w:rsid w:val="00CA59C0"/>
    <w:rsid w:val="00CA5C2C"/>
    <w:rsid w:val="00CA60A0"/>
    <w:rsid w:val="00CA6247"/>
    <w:rsid w:val="00CA6AD4"/>
    <w:rsid w:val="00CA6BD5"/>
    <w:rsid w:val="00CA74FC"/>
    <w:rsid w:val="00CA7DAA"/>
    <w:rsid w:val="00CB019F"/>
    <w:rsid w:val="00CB1197"/>
    <w:rsid w:val="00CB11A0"/>
    <w:rsid w:val="00CB1353"/>
    <w:rsid w:val="00CB162D"/>
    <w:rsid w:val="00CB16C0"/>
    <w:rsid w:val="00CB201B"/>
    <w:rsid w:val="00CB444B"/>
    <w:rsid w:val="00CB44D6"/>
    <w:rsid w:val="00CB49AD"/>
    <w:rsid w:val="00CB4D75"/>
    <w:rsid w:val="00CB5077"/>
    <w:rsid w:val="00CB6D47"/>
    <w:rsid w:val="00CC052F"/>
    <w:rsid w:val="00CC1C2B"/>
    <w:rsid w:val="00CC3256"/>
    <w:rsid w:val="00CC3455"/>
    <w:rsid w:val="00CC38EF"/>
    <w:rsid w:val="00CC4506"/>
    <w:rsid w:val="00CC483C"/>
    <w:rsid w:val="00CC558C"/>
    <w:rsid w:val="00CC71E7"/>
    <w:rsid w:val="00CD05CA"/>
    <w:rsid w:val="00CD1147"/>
    <w:rsid w:val="00CD14AB"/>
    <w:rsid w:val="00CD14F1"/>
    <w:rsid w:val="00CD32C6"/>
    <w:rsid w:val="00CD3862"/>
    <w:rsid w:val="00CD3A7B"/>
    <w:rsid w:val="00CD3AE7"/>
    <w:rsid w:val="00CD429F"/>
    <w:rsid w:val="00CD49F9"/>
    <w:rsid w:val="00CD4E23"/>
    <w:rsid w:val="00CD5E22"/>
    <w:rsid w:val="00CD5E74"/>
    <w:rsid w:val="00CD7706"/>
    <w:rsid w:val="00CD7ADA"/>
    <w:rsid w:val="00CE1224"/>
    <w:rsid w:val="00CE14E6"/>
    <w:rsid w:val="00CE15F6"/>
    <w:rsid w:val="00CE1DC1"/>
    <w:rsid w:val="00CE3786"/>
    <w:rsid w:val="00CE3D44"/>
    <w:rsid w:val="00CE40C4"/>
    <w:rsid w:val="00CE4F4E"/>
    <w:rsid w:val="00CE5244"/>
    <w:rsid w:val="00CE6A67"/>
    <w:rsid w:val="00CE7002"/>
    <w:rsid w:val="00CF0BE9"/>
    <w:rsid w:val="00CF244E"/>
    <w:rsid w:val="00CF31A7"/>
    <w:rsid w:val="00CF3262"/>
    <w:rsid w:val="00CF3D3F"/>
    <w:rsid w:val="00CF61D9"/>
    <w:rsid w:val="00CF6484"/>
    <w:rsid w:val="00CF6B8E"/>
    <w:rsid w:val="00CF71CA"/>
    <w:rsid w:val="00CF7A67"/>
    <w:rsid w:val="00D00737"/>
    <w:rsid w:val="00D00CE1"/>
    <w:rsid w:val="00D01668"/>
    <w:rsid w:val="00D0184A"/>
    <w:rsid w:val="00D01910"/>
    <w:rsid w:val="00D01FFC"/>
    <w:rsid w:val="00D037FA"/>
    <w:rsid w:val="00D0492E"/>
    <w:rsid w:val="00D05749"/>
    <w:rsid w:val="00D05E01"/>
    <w:rsid w:val="00D0628E"/>
    <w:rsid w:val="00D063BE"/>
    <w:rsid w:val="00D06B36"/>
    <w:rsid w:val="00D0704F"/>
    <w:rsid w:val="00D11A26"/>
    <w:rsid w:val="00D11CCA"/>
    <w:rsid w:val="00D12244"/>
    <w:rsid w:val="00D12303"/>
    <w:rsid w:val="00D13628"/>
    <w:rsid w:val="00D13C8C"/>
    <w:rsid w:val="00D140DD"/>
    <w:rsid w:val="00D1454B"/>
    <w:rsid w:val="00D15384"/>
    <w:rsid w:val="00D16148"/>
    <w:rsid w:val="00D167B6"/>
    <w:rsid w:val="00D16EB5"/>
    <w:rsid w:val="00D1709B"/>
    <w:rsid w:val="00D170A7"/>
    <w:rsid w:val="00D17619"/>
    <w:rsid w:val="00D17D75"/>
    <w:rsid w:val="00D20490"/>
    <w:rsid w:val="00D23280"/>
    <w:rsid w:val="00D23A56"/>
    <w:rsid w:val="00D23CCE"/>
    <w:rsid w:val="00D24193"/>
    <w:rsid w:val="00D2683F"/>
    <w:rsid w:val="00D2713C"/>
    <w:rsid w:val="00D27340"/>
    <w:rsid w:val="00D302C4"/>
    <w:rsid w:val="00D30AC0"/>
    <w:rsid w:val="00D30C62"/>
    <w:rsid w:val="00D32331"/>
    <w:rsid w:val="00D3283A"/>
    <w:rsid w:val="00D32A20"/>
    <w:rsid w:val="00D35341"/>
    <w:rsid w:val="00D36045"/>
    <w:rsid w:val="00D373A7"/>
    <w:rsid w:val="00D37583"/>
    <w:rsid w:val="00D377EA"/>
    <w:rsid w:val="00D37E69"/>
    <w:rsid w:val="00D416BA"/>
    <w:rsid w:val="00D41748"/>
    <w:rsid w:val="00D41F1C"/>
    <w:rsid w:val="00D4435A"/>
    <w:rsid w:val="00D447DF"/>
    <w:rsid w:val="00D44991"/>
    <w:rsid w:val="00D46753"/>
    <w:rsid w:val="00D471A1"/>
    <w:rsid w:val="00D47401"/>
    <w:rsid w:val="00D5025F"/>
    <w:rsid w:val="00D507B2"/>
    <w:rsid w:val="00D508CC"/>
    <w:rsid w:val="00D509EC"/>
    <w:rsid w:val="00D50DF9"/>
    <w:rsid w:val="00D51540"/>
    <w:rsid w:val="00D519C3"/>
    <w:rsid w:val="00D51B4A"/>
    <w:rsid w:val="00D521A7"/>
    <w:rsid w:val="00D52851"/>
    <w:rsid w:val="00D52D69"/>
    <w:rsid w:val="00D538C0"/>
    <w:rsid w:val="00D53BA4"/>
    <w:rsid w:val="00D53E14"/>
    <w:rsid w:val="00D54109"/>
    <w:rsid w:val="00D54B20"/>
    <w:rsid w:val="00D54D76"/>
    <w:rsid w:val="00D55D1C"/>
    <w:rsid w:val="00D55FA8"/>
    <w:rsid w:val="00D57C29"/>
    <w:rsid w:val="00D60055"/>
    <w:rsid w:val="00D6075A"/>
    <w:rsid w:val="00D60F58"/>
    <w:rsid w:val="00D61B7D"/>
    <w:rsid w:val="00D63FA4"/>
    <w:rsid w:val="00D64126"/>
    <w:rsid w:val="00D64A79"/>
    <w:rsid w:val="00D64B91"/>
    <w:rsid w:val="00D6554B"/>
    <w:rsid w:val="00D65D11"/>
    <w:rsid w:val="00D65D9F"/>
    <w:rsid w:val="00D65E37"/>
    <w:rsid w:val="00D667E0"/>
    <w:rsid w:val="00D6686C"/>
    <w:rsid w:val="00D673A8"/>
    <w:rsid w:val="00D673B0"/>
    <w:rsid w:val="00D67538"/>
    <w:rsid w:val="00D67722"/>
    <w:rsid w:val="00D70330"/>
    <w:rsid w:val="00D73381"/>
    <w:rsid w:val="00D73DA6"/>
    <w:rsid w:val="00D73E85"/>
    <w:rsid w:val="00D74A03"/>
    <w:rsid w:val="00D76D62"/>
    <w:rsid w:val="00D77BCF"/>
    <w:rsid w:val="00D80244"/>
    <w:rsid w:val="00D80319"/>
    <w:rsid w:val="00D81455"/>
    <w:rsid w:val="00D81E8B"/>
    <w:rsid w:val="00D83BEF"/>
    <w:rsid w:val="00D8435C"/>
    <w:rsid w:val="00D85F92"/>
    <w:rsid w:val="00D868B0"/>
    <w:rsid w:val="00D86F40"/>
    <w:rsid w:val="00D8712D"/>
    <w:rsid w:val="00D871F2"/>
    <w:rsid w:val="00D87DB6"/>
    <w:rsid w:val="00D9071F"/>
    <w:rsid w:val="00D90F09"/>
    <w:rsid w:val="00D91BFA"/>
    <w:rsid w:val="00D92145"/>
    <w:rsid w:val="00D92CF1"/>
    <w:rsid w:val="00D934F7"/>
    <w:rsid w:val="00D939A1"/>
    <w:rsid w:val="00D95BAF"/>
    <w:rsid w:val="00D95EBC"/>
    <w:rsid w:val="00D964F9"/>
    <w:rsid w:val="00D97A05"/>
    <w:rsid w:val="00DA02A8"/>
    <w:rsid w:val="00DA1938"/>
    <w:rsid w:val="00DA2D46"/>
    <w:rsid w:val="00DA3CAC"/>
    <w:rsid w:val="00DA3DEA"/>
    <w:rsid w:val="00DA3F51"/>
    <w:rsid w:val="00DA4A7C"/>
    <w:rsid w:val="00DA4B38"/>
    <w:rsid w:val="00DA592B"/>
    <w:rsid w:val="00DA60C2"/>
    <w:rsid w:val="00DB0A35"/>
    <w:rsid w:val="00DB24CE"/>
    <w:rsid w:val="00DB32E5"/>
    <w:rsid w:val="00DB3320"/>
    <w:rsid w:val="00DB4153"/>
    <w:rsid w:val="00DB4209"/>
    <w:rsid w:val="00DB4A9A"/>
    <w:rsid w:val="00DB4FF7"/>
    <w:rsid w:val="00DB52CF"/>
    <w:rsid w:val="00DB5799"/>
    <w:rsid w:val="00DB6A94"/>
    <w:rsid w:val="00DB6DA8"/>
    <w:rsid w:val="00DB786C"/>
    <w:rsid w:val="00DB7875"/>
    <w:rsid w:val="00DC0351"/>
    <w:rsid w:val="00DC109C"/>
    <w:rsid w:val="00DC1DEF"/>
    <w:rsid w:val="00DC20F9"/>
    <w:rsid w:val="00DC27AC"/>
    <w:rsid w:val="00DC3DA6"/>
    <w:rsid w:val="00DC3F27"/>
    <w:rsid w:val="00DC4082"/>
    <w:rsid w:val="00DC47EF"/>
    <w:rsid w:val="00DC5949"/>
    <w:rsid w:val="00DC5EE7"/>
    <w:rsid w:val="00DC7672"/>
    <w:rsid w:val="00DD0A87"/>
    <w:rsid w:val="00DD1784"/>
    <w:rsid w:val="00DD23A5"/>
    <w:rsid w:val="00DD3006"/>
    <w:rsid w:val="00DD3AB8"/>
    <w:rsid w:val="00DD3B6A"/>
    <w:rsid w:val="00DD409B"/>
    <w:rsid w:val="00DD5E70"/>
    <w:rsid w:val="00DD63C0"/>
    <w:rsid w:val="00DD6BAC"/>
    <w:rsid w:val="00DD6DAD"/>
    <w:rsid w:val="00DE10DF"/>
    <w:rsid w:val="00DE12BF"/>
    <w:rsid w:val="00DE1342"/>
    <w:rsid w:val="00DE14B5"/>
    <w:rsid w:val="00DE39F9"/>
    <w:rsid w:val="00DE3A84"/>
    <w:rsid w:val="00DE49BE"/>
    <w:rsid w:val="00DE5C85"/>
    <w:rsid w:val="00DE6E73"/>
    <w:rsid w:val="00DF02FF"/>
    <w:rsid w:val="00DF05EF"/>
    <w:rsid w:val="00DF0D51"/>
    <w:rsid w:val="00DF1885"/>
    <w:rsid w:val="00DF19BC"/>
    <w:rsid w:val="00DF2C60"/>
    <w:rsid w:val="00DF3A8D"/>
    <w:rsid w:val="00DF4DA1"/>
    <w:rsid w:val="00DF5820"/>
    <w:rsid w:val="00DF70DF"/>
    <w:rsid w:val="00DF7A0E"/>
    <w:rsid w:val="00E0069D"/>
    <w:rsid w:val="00E00A72"/>
    <w:rsid w:val="00E00CCB"/>
    <w:rsid w:val="00E02813"/>
    <w:rsid w:val="00E03F5E"/>
    <w:rsid w:val="00E049F3"/>
    <w:rsid w:val="00E06457"/>
    <w:rsid w:val="00E07A85"/>
    <w:rsid w:val="00E07C90"/>
    <w:rsid w:val="00E07FA2"/>
    <w:rsid w:val="00E1054D"/>
    <w:rsid w:val="00E10620"/>
    <w:rsid w:val="00E1143E"/>
    <w:rsid w:val="00E11CEE"/>
    <w:rsid w:val="00E13801"/>
    <w:rsid w:val="00E140E4"/>
    <w:rsid w:val="00E14718"/>
    <w:rsid w:val="00E15025"/>
    <w:rsid w:val="00E15E00"/>
    <w:rsid w:val="00E16B11"/>
    <w:rsid w:val="00E17A95"/>
    <w:rsid w:val="00E17C59"/>
    <w:rsid w:val="00E201E6"/>
    <w:rsid w:val="00E20CFF"/>
    <w:rsid w:val="00E2191C"/>
    <w:rsid w:val="00E21B0A"/>
    <w:rsid w:val="00E21CC6"/>
    <w:rsid w:val="00E2225F"/>
    <w:rsid w:val="00E22939"/>
    <w:rsid w:val="00E22E76"/>
    <w:rsid w:val="00E22FEF"/>
    <w:rsid w:val="00E23A43"/>
    <w:rsid w:val="00E24518"/>
    <w:rsid w:val="00E249E5"/>
    <w:rsid w:val="00E251B7"/>
    <w:rsid w:val="00E2579F"/>
    <w:rsid w:val="00E257AC"/>
    <w:rsid w:val="00E266D0"/>
    <w:rsid w:val="00E26A94"/>
    <w:rsid w:val="00E279AE"/>
    <w:rsid w:val="00E27CF4"/>
    <w:rsid w:val="00E31A95"/>
    <w:rsid w:val="00E32410"/>
    <w:rsid w:val="00E32FD9"/>
    <w:rsid w:val="00E33309"/>
    <w:rsid w:val="00E34A67"/>
    <w:rsid w:val="00E35062"/>
    <w:rsid w:val="00E35512"/>
    <w:rsid w:val="00E355BE"/>
    <w:rsid w:val="00E35DA0"/>
    <w:rsid w:val="00E363C5"/>
    <w:rsid w:val="00E37226"/>
    <w:rsid w:val="00E37823"/>
    <w:rsid w:val="00E37C8C"/>
    <w:rsid w:val="00E37F11"/>
    <w:rsid w:val="00E40B02"/>
    <w:rsid w:val="00E41234"/>
    <w:rsid w:val="00E412FA"/>
    <w:rsid w:val="00E414E1"/>
    <w:rsid w:val="00E42255"/>
    <w:rsid w:val="00E43137"/>
    <w:rsid w:val="00E4412F"/>
    <w:rsid w:val="00E441D9"/>
    <w:rsid w:val="00E44DDA"/>
    <w:rsid w:val="00E4566D"/>
    <w:rsid w:val="00E4572E"/>
    <w:rsid w:val="00E45CC9"/>
    <w:rsid w:val="00E45E89"/>
    <w:rsid w:val="00E46481"/>
    <w:rsid w:val="00E46F40"/>
    <w:rsid w:val="00E477EE"/>
    <w:rsid w:val="00E47BAA"/>
    <w:rsid w:val="00E52663"/>
    <w:rsid w:val="00E526A2"/>
    <w:rsid w:val="00E54CD4"/>
    <w:rsid w:val="00E553FD"/>
    <w:rsid w:val="00E55C0C"/>
    <w:rsid w:val="00E55FEA"/>
    <w:rsid w:val="00E565C8"/>
    <w:rsid w:val="00E56BDA"/>
    <w:rsid w:val="00E57E66"/>
    <w:rsid w:val="00E57E6E"/>
    <w:rsid w:val="00E60512"/>
    <w:rsid w:val="00E6178B"/>
    <w:rsid w:val="00E61F88"/>
    <w:rsid w:val="00E642F1"/>
    <w:rsid w:val="00E652F8"/>
    <w:rsid w:val="00E6635F"/>
    <w:rsid w:val="00E6638A"/>
    <w:rsid w:val="00E67116"/>
    <w:rsid w:val="00E67BB3"/>
    <w:rsid w:val="00E70C1F"/>
    <w:rsid w:val="00E70D22"/>
    <w:rsid w:val="00E715EA"/>
    <w:rsid w:val="00E71EA6"/>
    <w:rsid w:val="00E725D1"/>
    <w:rsid w:val="00E72F5D"/>
    <w:rsid w:val="00E73580"/>
    <w:rsid w:val="00E749FE"/>
    <w:rsid w:val="00E74F5B"/>
    <w:rsid w:val="00E754AE"/>
    <w:rsid w:val="00E756C3"/>
    <w:rsid w:val="00E76680"/>
    <w:rsid w:val="00E774DD"/>
    <w:rsid w:val="00E7781B"/>
    <w:rsid w:val="00E77B3C"/>
    <w:rsid w:val="00E80507"/>
    <w:rsid w:val="00E80D54"/>
    <w:rsid w:val="00E81056"/>
    <w:rsid w:val="00E8255B"/>
    <w:rsid w:val="00E83390"/>
    <w:rsid w:val="00E84C5C"/>
    <w:rsid w:val="00E85337"/>
    <w:rsid w:val="00E8539B"/>
    <w:rsid w:val="00E85DE9"/>
    <w:rsid w:val="00E8681A"/>
    <w:rsid w:val="00E869F5"/>
    <w:rsid w:val="00E86C44"/>
    <w:rsid w:val="00E87B5D"/>
    <w:rsid w:val="00E87C91"/>
    <w:rsid w:val="00E91BB0"/>
    <w:rsid w:val="00E923C8"/>
    <w:rsid w:val="00E9380E"/>
    <w:rsid w:val="00E95943"/>
    <w:rsid w:val="00E96645"/>
    <w:rsid w:val="00E9669D"/>
    <w:rsid w:val="00E966F1"/>
    <w:rsid w:val="00E96F83"/>
    <w:rsid w:val="00E970C8"/>
    <w:rsid w:val="00EA1693"/>
    <w:rsid w:val="00EA1E41"/>
    <w:rsid w:val="00EA2B54"/>
    <w:rsid w:val="00EA55BE"/>
    <w:rsid w:val="00EA5D8B"/>
    <w:rsid w:val="00EA6295"/>
    <w:rsid w:val="00EA74F0"/>
    <w:rsid w:val="00EA7B7A"/>
    <w:rsid w:val="00EB25E0"/>
    <w:rsid w:val="00EB28C9"/>
    <w:rsid w:val="00EB29BA"/>
    <w:rsid w:val="00EB4733"/>
    <w:rsid w:val="00EB4C08"/>
    <w:rsid w:val="00EB5025"/>
    <w:rsid w:val="00EB53BA"/>
    <w:rsid w:val="00EB5562"/>
    <w:rsid w:val="00EB567C"/>
    <w:rsid w:val="00EB57E0"/>
    <w:rsid w:val="00EB589F"/>
    <w:rsid w:val="00EB61DE"/>
    <w:rsid w:val="00EB6928"/>
    <w:rsid w:val="00EB6B51"/>
    <w:rsid w:val="00EB6D90"/>
    <w:rsid w:val="00EB6E40"/>
    <w:rsid w:val="00EB727F"/>
    <w:rsid w:val="00EB79E1"/>
    <w:rsid w:val="00EC0446"/>
    <w:rsid w:val="00EC0A2B"/>
    <w:rsid w:val="00EC0FAB"/>
    <w:rsid w:val="00EC1319"/>
    <w:rsid w:val="00EC162B"/>
    <w:rsid w:val="00EC19BB"/>
    <w:rsid w:val="00EC3843"/>
    <w:rsid w:val="00EC69EE"/>
    <w:rsid w:val="00EC6CAF"/>
    <w:rsid w:val="00EC7498"/>
    <w:rsid w:val="00EC7811"/>
    <w:rsid w:val="00EC7A84"/>
    <w:rsid w:val="00ED348D"/>
    <w:rsid w:val="00ED5D7B"/>
    <w:rsid w:val="00ED619B"/>
    <w:rsid w:val="00ED684A"/>
    <w:rsid w:val="00ED710D"/>
    <w:rsid w:val="00ED7F2A"/>
    <w:rsid w:val="00EE02EB"/>
    <w:rsid w:val="00EE0E48"/>
    <w:rsid w:val="00EE0F5F"/>
    <w:rsid w:val="00EE123C"/>
    <w:rsid w:val="00EE1C1F"/>
    <w:rsid w:val="00EE2232"/>
    <w:rsid w:val="00EE2F0A"/>
    <w:rsid w:val="00EE371A"/>
    <w:rsid w:val="00EE3FF5"/>
    <w:rsid w:val="00EE4DF8"/>
    <w:rsid w:val="00EE596F"/>
    <w:rsid w:val="00EE636B"/>
    <w:rsid w:val="00EE6A88"/>
    <w:rsid w:val="00EE6C41"/>
    <w:rsid w:val="00EE7CBA"/>
    <w:rsid w:val="00EF0136"/>
    <w:rsid w:val="00EF0FAF"/>
    <w:rsid w:val="00EF3A67"/>
    <w:rsid w:val="00EF4C5D"/>
    <w:rsid w:val="00EF4F05"/>
    <w:rsid w:val="00EF4F18"/>
    <w:rsid w:val="00EF65C2"/>
    <w:rsid w:val="00EF7C1B"/>
    <w:rsid w:val="00F00BA4"/>
    <w:rsid w:val="00F02812"/>
    <w:rsid w:val="00F029D5"/>
    <w:rsid w:val="00F02DC9"/>
    <w:rsid w:val="00F05727"/>
    <w:rsid w:val="00F113E7"/>
    <w:rsid w:val="00F115C6"/>
    <w:rsid w:val="00F11D8E"/>
    <w:rsid w:val="00F12838"/>
    <w:rsid w:val="00F13280"/>
    <w:rsid w:val="00F13B6C"/>
    <w:rsid w:val="00F150B9"/>
    <w:rsid w:val="00F173CF"/>
    <w:rsid w:val="00F1787B"/>
    <w:rsid w:val="00F17AC1"/>
    <w:rsid w:val="00F17FAC"/>
    <w:rsid w:val="00F208BA"/>
    <w:rsid w:val="00F20AA5"/>
    <w:rsid w:val="00F23258"/>
    <w:rsid w:val="00F234C1"/>
    <w:rsid w:val="00F24254"/>
    <w:rsid w:val="00F25893"/>
    <w:rsid w:val="00F2653A"/>
    <w:rsid w:val="00F26A25"/>
    <w:rsid w:val="00F26A8C"/>
    <w:rsid w:val="00F272E5"/>
    <w:rsid w:val="00F306A4"/>
    <w:rsid w:val="00F30E95"/>
    <w:rsid w:val="00F33286"/>
    <w:rsid w:val="00F371A2"/>
    <w:rsid w:val="00F3784D"/>
    <w:rsid w:val="00F4049E"/>
    <w:rsid w:val="00F40BB1"/>
    <w:rsid w:val="00F40D05"/>
    <w:rsid w:val="00F40E0D"/>
    <w:rsid w:val="00F41D92"/>
    <w:rsid w:val="00F41FEC"/>
    <w:rsid w:val="00F4235B"/>
    <w:rsid w:val="00F44B10"/>
    <w:rsid w:val="00F46141"/>
    <w:rsid w:val="00F4643F"/>
    <w:rsid w:val="00F4749B"/>
    <w:rsid w:val="00F47A0A"/>
    <w:rsid w:val="00F47C8F"/>
    <w:rsid w:val="00F50AAD"/>
    <w:rsid w:val="00F50BA3"/>
    <w:rsid w:val="00F52739"/>
    <w:rsid w:val="00F53314"/>
    <w:rsid w:val="00F5468D"/>
    <w:rsid w:val="00F548CE"/>
    <w:rsid w:val="00F54B12"/>
    <w:rsid w:val="00F54E23"/>
    <w:rsid w:val="00F55AC5"/>
    <w:rsid w:val="00F57965"/>
    <w:rsid w:val="00F60B8A"/>
    <w:rsid w:val="00F6102C"/>
    <w:rsid w:val="00F613EE"/>
    <w:rsid w:val="00F61438"/>
    <w:rsid w:val="00F615A2"/>
    <w:rsid w:val="00F619F9"/>
    <w:rsid w:val="00F61C0E"/>
    <w:rsid w:val="00F625C5"/>
    <w:rsid w:val="00F62C08"/>
    <w:rsid w:val="00F62D90"/>
    <w:rsid w:val="00F63B2C"/>
    <w:rsid w:val="00F647EB"/>
    <w:rsid w:val="00F648F7"/>
    <w:rsid w:val="00F651A4"/>
    <w:rsid w:val="00F66C99"/>
    <w:rsid w:val="00F67C76"/>
    <w:rsid w:val="00F70009"/>
    <w:rsid w:val="00F70240"/>
    <w:rsid w:val="00F710F2"/>
    <w:rsid w:val="00F71286"/>
    <w:rsid w:val="00F71D43"/>
    <w:rsid w:val="00F724FE"/>
    <w:rsid w:val="00F72657"/>
    <w:rsid w:val="00F74153"/>
    <w:rsid w:val="00F741DA"/>
    <w:rsid w:val="00F75880"/>
    <w:rsid w:val="00F76569"/>
    <w:rsid w:val="00F766BB"/>
    <w:rsid w:val="00F77C3A"/>
    <w:rsid w:val="00F80786"/>
    <w:rsid w:val="00F807F2"/>
    <w:rsid w:val="00F81508"/>
    <w:rsid w:val="00F816EB"/>
    <w:rsid w:val="00F81AC5"/>
    <w:rsid w:val="00F820C1"/>
    <w:rsid w:val="00F8242A"/>
    <w:rsid w:val="00F82891"/>
    <w:rsid w:val="00F83143"/>
    <w:rsid w:val="00F837D5"/>
    <w:rsid w:val="00F83912"/>
    <w:rsid w:val="00F84008"/>
    <w:rsid w:val="00F84767"/>
    <w:rsid w:val="00F84D6A"/>
    <w:rsid w:val="00F85549"/>
    <w:rsid w:val="00F86CF4"/>
    <w:rsid w:val="00F90792"/>
    <w:rsid w:val="00F919BD"/>
    <w:rsid w:val="00F91A89"/>
    <w:rsid w:val="00F92137"/>
    <w:rsid w:val="00F9422B"/>
    <w:rsid w:val="00F9453D"/>
    <w:rsid w:val="00F95135"/>
    <w:rsid w:val="00F964F7"/>
    <w:rsid w:val="00F96E34"/>
    <w:rsid w:val="00F97833"/>
    <w:rsid w:val="00F97BDB"/>
    <w:rsid w:val="00FA0E49"/>
    <w:rsid w:val="00FA163E"/>
    <w:rsid w:val="00FA1914"/>
    <w:rsid w:val="00FA1C7F"/>
    <w:rsid w:val="00FA247B"/>
    <w:rsid w:val="00FA2536"/>
    <w:rsid w:val="00FA3589"/>
    <w:rsid w:val="00FA3D64"/>
    <w:rsid w:val="00FA3E10"/>
    <w:rsid w:val="00FA3E6C"/>
    <w:rsid w:val="00FA48D7"/>
    <w:rsid w:val="00FA5A5B"/>
    <w:rsid w:val="00FA64E2"/>
    <w:rsid w:val="00FA677D"/>
    <w:rsid w:val="00FA7AFB"/>
    <w:rsid w:val="00FB069D"/>
    <w:rsid w:val="00FB0925"/>
    <w:rsid w:val="00FB0B58"/>
    <w:rsid w:val="00FB11DC"/>
    <w:rsid w:val="00FB270F"/>
    <w:rsid w:val="00FB3735"/>
    <w:rsid w:val="00FB44E9"/>
    <w:rsid w:val="00FB47B1"/>
    <w:rsid w:val="00FB4B18"/>
    <w:rsid w:val="00FB5193"/>
    <w:rsid w:val="00FB51D3"/>
    <w:rsid w:val="00FB5383"/>
    <w:rsid w:val="00FB59FD"/>
    <w:rsid w:val="00FB6A62"/>
    <w:rsid w:val="00FC1BB3"/>
    <w:rsid w:val="00FC318A"/>
    <w:rsid w:val="00FC49C3"/>
    <w:rsid w:val="00FC599D"/>
    <w:rsid w:val="00FC673A"/>
    <w:rsid w:val="00FC678E"/>
    <w:rsid w:val="00FC6BB7"/>
    <w:rsid w:val="00FC6ED1"/>
    <w:rsid w:val="00FC70EB"/>
    <w:rsid w:val="00FC721D"/>
    <w:rsid w:val="00FC75F1"/>
    <w:rsid w:val="00FD016D"/>
    <w:rsid w:val="00FD0878"/>
    <w:rsid w:val="00FD18A4"/>
    <w:rsid w:val="00FD1E11"/>
    <w:rsid w:val="00FD2498"/>
    <w:rsid w:val="00FD3D9D"/>
    <w:rsid w:val="00FD4220"/>
    <w:rsid w:val="00FD6A71"/>
    <w:rsid w:val="00FD792E"/>
    <w:rsid w:val="00FE0352"/>
    <w:rsid w:val="00FE100F"/>
    <w:rsid w:val="00FE15F9"/>
    <w:rsid w:val="00FE1726"/>
    <w:rsid w:val="00FE1EC8"/>
    <w:rsid w:val="00FE1F46"/>
    <w:rsid w:val="00FE248E"/>
    <w:rsid w:val="00FE3039"/>
    <w:rsid w:val="00FE437C"/>
    <w:rsid w:val="00FE44AA"/>
    <w:rsid w:val="00FE73C6"/>
    <w:rsid w:val="00FF1E49"/>
    <w:rsid w:val="00FF2485"/>
    <w:rsid w:val="00FF3B67"/>
    <w:rsid w:val="00FF3E4A"/>
    <w:rsid w:val="00FF4624"/>
    <w:rsid w:val="00FF5D1C"/>
    <w:rsid w:val="00FF5E62"/>
    <w:rsid w:val="00FF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7C0B4B"/>
  <w15:docId w15:val="{5185B1A0-AC8D-47B1-A360-5A2BEDAF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9278D"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36"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b/>
      <w:bCs/>
      <w:sz w:val="16"/>
    </w:rPr>
  </w:style>
  <w:style w:type="paragraph" w:styleId="berschrift4">
    <w:name w:val="heading 4"/>
    <w:basedOn w:val="Standard"/>
    <w:next w:val="Standard"/>
    <w:qFormat/>
    <w:pPr>
      <w:keepNext/>
      <w:jc w:val="both"/>
      <w:outlineLvl w:val="3"/>
    </w:pPr>
    <w:rPr>
      <w:rFonts w:ascii="Arial" w:hAnsi="Arial" w:cs="Arial"/>
      <w:b/>
      <w:bCs/>
      <w:sz w:val="4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" w:hAnsi="Arial" w:cs="Arial"/>
      <w:b/>
      <w:bCs/>
      <w:sz w:val="2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rFonts w:ascii="HelveticaNeue LT 55 Roman" w:hAnsi="HelveticaNeue LT 55 Roman"/>
      <w:sz w:val="24"/>
    </w:rPr>
  </w:style>
  <w:style w:type="paragraph" w:styleId="berschrift7">
    <w:name w:val="heading 7"/>
    <w:basedOn w:val="Standard"/>
    <w:next w:val="Standard"/>
    <w:qFormat/>
    <w:pPr>
      <w:keepNext/>
      <w:jc w:val="both"/>
      <w:outlineLvl w:val="6"/>
    </w:pPr>
    <w:rPr>
      <w:rFonts w:ascii="HelveticaNeue LT 55 Roman" w:hAnsi="HelveticaNeue LT 55 Roman"/>
      <w:bCs/>
      <w:i/>
      <w:iCs/>
      <w:sz w:val="19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HelveticaNeue LT 55 Roman" w:hAnsi="HelveticaNeue LT 55 Roman"/>
      <w:b/>
      <w:bCs/>
      <w:sz w:val="56"/>
    </w:rPr>
  </w:style>
  <w:style w:type="paragraph" w:styleId="berschrift9">
    <w:name w:val="heading 9"/>
    <w:basedOn w:val="Standard"/>
    <w:next w:val="Standard"/>
    <w:qFormat/>
    <w:pPr>
      <w:keepNext/>
      <w:jc w:val="both"/>
      <w:outlineLvl w:val="8"/>
    </w:pPr>
    <w:rPr>
      <w:rFonts w:ascii="HelveticaNeue LT 55 Roman" w:hAnsi="HelveticaNeue LT 55 Roman"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Textkrper">
    <w:name w:val="Body Text"/>
    <w:basedOn w:val="Standard"/>
    <w:link w:val="TextkrperZchn"/>
    <w:rPr>
      <w:rFonts w:ascii="Arial" w:hAnsi="Arial" w:cs="Arial"/>
      <w:sz w:val="28"/>
    </w:rPr>
  </w:style>
  <w:style w:type="paragraph" w:styleId="Textkrper2">
    <w:name w:val="Body Text 2"/>
    <w:basedOn w:val="Standard"/>
    <w:pPr>
      <w:ind w:right="-568"/>
    </w:pPr>
    <w:rPr>
      <w:rFonts w:ascii="News Gothic MT" w:hAnsi="News Gothic MT"/>
      <w:sz w:val="22"/>
    </w:rPr>
  </w:style>
  <w:style w:type="paragraph" w:styleId="Textkrper3">
    <w:name w:val="Body Text 3"/>
    <w:basedOn w:val="Standard"/>
    <w:pPr>
      <w:ind w:right="-568"/>
    </w:pPr>
    <w:rPr>
      <w:rFonts w:ascii="News Gothic MT" w:hAnsi="News Gothic MT"/>
      <w:b/>
      <w:sz w:val="22"/>
    </w:rPr>
  </w:style>
  <w:style w:type="paragraph" w:styleId="Textkrper-Zeileneinzug">
    <w:name w:val="Body Text Indent"/>
    <w:basedOn w:val="Standard"/>
    <w:pPr>
      <w:widowControl w:val="0"/>
      <w:autoSpaceDE w:val="0"/>
      <w:autoSpaceDN w:val="0"/>
      <w:adjustRightInd w:val="0"/>
      <w:spacing w:line="65" w:lineRule="atLeast"/>
      <w:ind w:left="5"/>
      <w:jc w:val="both"/>
    </w:pPr>
    <w:rPr>
      <w:rFonts w:ascii="Arial" w:hAnsi="Arial" w:cs="Arial"/>
      <w:sz w:val="28"/>
      <w:szCs w:val="22"/>
    </w:rPr>
  </w:style>
  <w:style w:type="character" w:styleId="BesuchterLink">
    <w:name w:val="FollowedHyperlink"/>
    <w:aliases w:val="BesuchterHyperlink"/>
    <w:rPr>
      <w:color w:val="800080"/>
      <w:u w:val="single"/>
    </w:rPr>
  </w:style>
  <w:style w:type="character" w:styleId="Fett">
    <w:name w:val="Strong"/>
    <w:uiPriority w:val="22"/>
    <w:qFormat/>
    <w:rPr>
      <w:b/>
      <w:bCs/>
    </w:rPr>
  </w:style>
  <w:style w:type="paragraph" w:styleId="Textkrper-Einzug3">
    <w:name w:val="Body Text Indent 3"/>
    <w:basedOn w:val="Standard"/>
    <w:pPr>
      <w:ind w:left="426"/>
      <w:jc w:val="both"/>
    </w:pPr>
    <w:rPr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Fliesstext">
    <w:name w:val="Fliesstext"/>
    <w:basedOn w:val="Standard"/>
    <w:autoRedefine/>
    <w:pPr>
      <w:autoSpaceDE w:val="0"/>
      <w:autoSpaceDN w:val="0"/>
      <w:adjustRightInd w:val="0"/>
      <w:jc w:val="both"/>
    </w:pPr>
    <w:rPr>
      <w:rFonts w:ascii="HelveticaNeue LT 55 Roman" w:hAnsi="HelveticaNeue LT 55 Roman" w:cs="Arial"/>
      <w:b/>
      <w:bCs/>
      <w:sz w:val="36"/>
    </w:rPr>
  </w:style>
  <w:style w:type="paragraph" w:styleId="Titel">
    <w:name w:val="Title"/>
    <w:aliases w:val="Titel-gmf"/>
    <w:basedOn w:val="Standard"/>
    <w:qFormat/>
    <w:pPr>
      <w:jc w:val="center"/>
      <w:outlineLvl w:val="0"/>
    </w:pPr>
    <w:rPr>
      <w:rFonts w:ascii="Century Gothic" w:hAnsi="Century Gothic" w:cs="Arial"/>
      <w:b/>
      <w:bCs/>
      <w:kern w:val="28"/>
      <w:sz w:val="28"/>
      <w:szCs w:val="32"/>
    </w:rPr>
  </w:style>
  <w:style w:type="paragraph" w:styleId="Textkrper-Einzug2">
    <w:name w:val="Body Text Indent 2"/>
    <w:basedOn w:val="Standard"/>
    <w:pPr>
      <w:tabs>
        <w:tab w:val="left" w:pos="7665"/>
      </w:tabs>
      <w:ind w:left="708"/>
    </w:pPr>
    <w:rPr>
      <w:rFonts w:ascii="HelveticaNeue LT 55 Roman" w:hAnsi="HelveticaNeue LT 55 Roman"/>
      <w:sz w:val="21"/>
    </w:rPr>
  </w:style>
  <w:style w:type="paragraph" w:customStyle="1" w:styleId="u2">
    <w:name w:val="u2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color w:val="333333"/>
      <w:sz w:val="22"/>
      <w:szCs w:val="22"/>
    </w:rPr>
  </w:style>
  <w:style w:type="paragraph" w:customStyle="1" w:styleId="testformatvorlage">
    <w:name w:val="testformatvorlage"/>
    <w:basedOn w:val="Standard"/>
    <w:rsid w:val="00A767CE"/>
    <w:rPr>
      <w:sz w:val="24"/>
      <w:szCs w:val="24"/>
    </w:rPr>
  </w:style>
  <w:style w:type="paragraph" w:customStyle="1" w:styleId="Betreffzeile">
    <w:name w:val="Betreffzeile"/>
    <w:basedOn w:val="Standard"/>
    <w:rsid w:val="00E22939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C06D16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exposedshow">
    <w:name w:val="text_exposed_show"/>
    <w:rsid w:val="00D5025F"/>
  </w:style>
  <w:style w:type="paragraph" w:customStyle="1" w:styleId="Default">
    <w:name w:val="Default"/>
    <w:rsid w:val="00BF7E5F"/>
    <w:pPr>
      <w:autoSpaceDE w:val="0"/>
      <w:autoSpaceDN w:val="0"/>
      <w:adjustRightInd w:val="0"/>
    </w:pPr>
    <w:rPr>
      <w:rFonts w:ascii="HelveticaNeue LT 57 Cn" w:hAnsi="HelveticaNeue LT 57 Cn" w:cs="HelveticaNeue LT 57 Cn"/>
      <w:color w:val="000000"/>
      <w:sz w:val="24"/>
      <w:szCs w:val="24"/>
    </w:rPr>
  </w:style>
  <w:style w:type="paragraph" w:customStyle="1" w:styleId="EinfAbs">
    <w:name w:val="[Einf. Abs.]"/>
    <w:basedOn w:val="Standard"/>
    <w:uiPriority w:val="99"/>
    <w:rsid w:val="00507F2C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rsid w:val="00BC7545"/>
  </w:style>
  <w:style w:type="character" w:customStyle="1" w:styleId="FunotentextZchn">
    <w:name w:val="Fußnotentext Zchn"/>
    <w:basedOn w:val="Absatz-Standardschriftart"/>
    <w:link w:val="Funotentext"/>
    <w:rsid w:val="00BC7545"/>
  </w:style>
  <w:style w:type="character" w:styleId="Funotenzeichen">
    <w:name w:val="footnote reference"/>
    <w:rsid w:val="00BC7545"/>
    <w:rPr>
      <w:vertAlign w:val="superscript"/>
    </w:rPr>
  </w:style>
  <w:style w:type="paragraph" w:styleId="NurText">
    <w:name w:val="Plain Text"/>
    <w:basedOn w:val="Standard"/>
    <w:link w:val="NurTextZchn"/>
    <w:uiPriority w:val="99"/>
    <w:unhideWhenUsed/>
    <w:rsid w:val="009C3B9F"/>
    <w:rPr>
      <w:rFonts w:ascii="Calibri" w:eastAsia="Calibri" w:hAnsi="Calibri" w:cs="Calibri"/>
      <w:sz w:val="22"/>
      <w:szCs w:val="22"/>
      <w:lang w:eastAsia="en-US"/>
    </w:rPr>
  </w:style>
  <w:style w:type="character" w:customStyle="1" w:styleId="NurTextZchn">
    <w:name w:val="Nur Text Zchn"/>
    <w:link w:val="NurText"/>
    <w:uiPriority w:val="99"/>
    <w:rsid w:val="009C3B9F"/>
    <w:rPr>
      <w:rFonts w:ascii="Calibri" w:eastAsia="Calibri" w:hAnsi="Calibri" w:cs="Calibri"/>
      <w:sz w:val="22"/>
      <w:szCs w:val="22"/>
      <w:lang w:eastAsia="en-US"/>
    </w:rPr>
  </w:style>
  <w:style w:type="paragraph" w:styleId="Kommentartext">
    <w:name w:val="annotation text"/>
    <w:basedOn w:val="Standard"/>
    <w:link w:val="KommentartextZchn"/>
    <w:rsid w:val="00D4435A"/>
    <w:pPr>
      <w:overflowPunct w:val="0"/>
      <w:autoSpaceDE w:val="0"/>
      <w:autoSpaceDN w:val="0"/>
      <w:adjustRightInd w:val="0"/>
    </w:pPr>
    <w:rPr>
      <w:rFonts w:ascii="Arial" w:hAnsi="Arial"/>
      <w:sz w:val="22"/>
    </w:rPr>
  </w:style>
  <w:style w:type="character" w:customStyle="1" w:styleId="KommentartextZchn">
    <w:name w:val="Kommentartext Zchn"/>
    <w:link w:val="Kommentartext"/>
    <w:rsid w:val="00D4435A"/>
    <w:rPr>
      <w:rFonts w:ascii="Arial" w:hAnsi="Arial"/>
      <w:sz w:val="22"/>
    </w:rPr>
  </w:style>
  <w:style w:type="table" w:styleId="Tabellenraster">
    <w:name w:val="Table Grid"/>
    <w:basedOn w:val="NormaleTabelle"/>
    <w:uiPriority w:val="39"/>
    <w:rsid w:val="001E0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uiPriority w:val="20"/>
    <w:qFormat/>
    <w:rsid w:val="00765737"/>
    <w:rPr>
      <w:i/>
      <w:iCs/>
    </w:rPr>
  </w:style>
  <w:style w:type="character" w:customStyle="1" w:styleId="KopfzeileZchn">
    <w:name w:val="Kopfzeile Zchn"/>
    <w:link w:val="Kopfzeile"/>
    <w:rsid w:val="00515DA3"/>
  </w:style>
  <w:style w:type="paragraph" w:customStyle="1" w:styleId="DefaultText">
    <w:name w:val="Default Text"/>
    <w:basedOn w:val="Standard"/>
    <w:rsid w:val="0008121B"/>
    <w:pPr>
      <w:overflowPunct w:val="0"/>
      <w:autoSpaceDE w:val="0"/>
      <w:autoSpaceDN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d2edcug0">
    <w:name w:val="d2edcug0"/>
    <w:rsid w:val="00A658FB"/>
  </w:style>
  <w:style w:type="character" w:customStyle="1" w:styleId="3oh-">
    <w:name w:val="_3oh-"/>
    <w:rsid w:val="00433487"/>
  </w:style>
  <w:style w:type="character" w:customStyle="1" w:styleId="tiny">
    <w:name w:val="tiny"/>
    <w:rsid w:val="008777F9"/>
  </w:style>
  <w:style w:type="character" w:customStyle="1" w:styleId="baddress">
    <w:name w:val="b_address"/>
    <w:rsid w:val="00C42012"/>
  </w:style>
  <w:style w:type="table" w:customStyle="1" w:styleId="TableNormal">
    <w:name w:val="Table Normal"/>
    <w:uiPriority w:val="2"/>
    <w:semiHidden/>
    <w:unhideWhenUsed/>
    <w:qFormat/>
    <w:rsid w:val="009423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9423E4"/>
    <w:pPr>
      <w:widowControl w:val="0"/>
      <w:autoSpaceDE w:val="0"/>
      <w:autoSpaceDN w:val="0"/>
      <w:spacing w:line="268" w:lineRule="exact"/>
      <w:ind w:left="107"/>
    </w:pPr>
    <w:rPr>
      <w:rFonts w:ascii="HelveticaNeue LT 55 Roman" w:eastAsia="HelveticaNeue LT 55 Roman" w:hAnsi="HelveticaNeue LT 55 Roman" w:cs="HelveticaNeue LT 55 Roman"/>
      <w:sz w:val="22"/>
      <w:szCs w:val="22"/>
      <w:lang w:eastAsia="en-US"/>
    </w:rPr>
  </w:style>
  <w:style w:type="paragraph" w:customStyle="1" w:styleId="s5">
    <w:name w:val="s5"/>
    <w:basedOn w:val="Standard"/>
    <w:rsid w:val="00305E6B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305E6B"/>
  </w:style>
  <w:style w:type="character" w:styleId="NichtaufgelsteErwhnung">
    <w:name w:val="Unresolved Mention"/>
    <w:uiPriority w:val="99"/>
    <w:semiHidden/>
    <w:unhideWhenUsed/>
    <w:rsid w:val="00301DB0"/>
    <w:rPr>
      <w:color w:val="605E5C"/>
      <w:shd w:val="clear" w:color="auto" w:fill="E1DFDD"/>
    </w:rPr>
  </w:style>
  <w:style w:type="character" w:customStyle="1" w:styleId="TextkrperZchn">
    <w:name w:val="Textkörper Zchn"/>
    <w:link w:val="Textkrper"/>
    <w:rsid w:val="000B1E39"/>
    <w:rPr>
      <w:rFonts w:ascii="Arial" w:hAnsi="Arial" w:cs="Arial"/>
      <w:sz w:val="28"/>
    </w:rPr>
  </w:style>
  <w:style w:type="character" w:styleId="Kommentarzeichen">
    <w:name w:val="annotation reference"/>
    <w:rsid w:val="00F53314"/>
    <w:rPr>
      <w:sz w:val="16"/>
      <w:szCs w:val="16"/>
    </w:rPr>
  </w:style>
  <w:style w:type="paragraph" w:customStyle="1" w:styleId="text">
    <w:name w:val="text"/>
    <w:basedOn w:val="Standard"/>
    <w:rsid w:val="00211A3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rsid w:val="00B428C3"/>
  </w:style>
  <w:style w:type="paragraph" w:styleId="KeinLeerraum">
    <w:name w:val="No Spacing"/>
    <w:uiPriority w:val="1"/>
    <w:qFormat/>
    <w:rsid w:val="0036353A"/>
    <w:rPr>
      <w:rFonts w:ascii="Calibri" w:eastAsia="Calibri" w:hAnsi="Calibri"/>
      <w:sz w:val="22"/>
      <w:szCs w:val="22"/>
      <w:lang w:eastAsia="en-US"/>
    </w:rPr>
  </w:style>
  <w:style w:type="paragraph" w:styleId="Beschriftung">
    <w:name w:val="caption"/>
    <w:basedOn w:val="Standard"/>
    <w:next w:val="Standard"/>
    <w:qFormat/>
    <w:rsid w:val="00340CCA"/>
    <w:pPr>
      <w:framePr w:w="2251" w:h="2444" w:wrap="around" w:vAnchor="page" w:hAnchor="page" w:x="8791" w:y="13749"/>
      <w:shd w:val="clear" w:color="FFFFFF" w:fill="FFFFFF"/>
      <w:spacing w:line="256" w:lineRule="exact"/>
    </w:pPr>
    <w:rPr>
      <w:rFonts w:ascii="HelveticaNeue LT 55 Roman" w:hAnsi="HelveticaNeue LT 55 Roman"/>
      <w:b/>
      <w:bCs/>
      <w:sz w:val="16"/>
    </w:rPr>
  </w:style>
  <w:style w:type="paragraph" w:customStyle="1" w:styleId="m8085787607210648044msolistparagraph">
    <w:name w:val="m_8085787607210648044msolistparagraph"/>
    <w:basedOn w:val="Standard"/>
    <w:rsid w:val="00076FFC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paragraph" w:customStyle="1" w:styleId="m8085787607210648044m4275238818659684149msolistparagraph">
    <w:name w:val="m_8085787607210648044m4275238818659684149msolistparagraph"/>
    <w:basedOn w:val="Standard"/>
    <w:rsid w:val="00076FFC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paragraph" w:customStyle="1" w:styleId="s10">
    <w:name w:val="s10"/>
    <w:basedOn w:val="Standard"/>
    <w:rsid w:val="00926F5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customStyle="1" w:styleId="s11">
    <w:name w:val="s11"/>
    <w:basedOn w:val="Absatz-Standardschriftart"/>
    <w:rsid w:val="00926F5D"/>
  </w:style>
  <w:style w:type="character" w:customStyle="1" w:styleId="s12">
    <w:name w:val="s12"/>
    <w:basedOn w:val="Absatz-Standardschriftart"/>
    <w:rsid w:val="00926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5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59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563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7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9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5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65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0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933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80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805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3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3810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5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9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8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1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1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4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1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2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5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7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0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4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1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1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4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7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0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4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8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20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3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57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07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4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4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9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1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05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4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0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4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60570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FFFFFF"/>
            <w:bottom w:val="none" w:sz="0" w:space="0" w:color="auto"/>
            <w:right w:val="single" w:sz="4" w:space="0" w:color="FFFFFF"/>
          </w:divBdr>
          <w:divsChild>
            <w:div w:id="28974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10630">
                      <w:marLeft w:val="100"/>
                      <w:marRight w:val="0"/>
                      <w:marTop w:val="0"/>
                      <w:marBottom w:val="0"/>
                      <w:divBdr>
                        <w:top w:val="single" w:sz="4" w:space="5" w:color="999999"/>
                        <w:left w:val="single" w:sz="4" w:space="5" w:color="999999"/>
                        <w:bottom w:val="single" w:sz="4" w:space="5" w:color="999999"/>
                        <w:right w:val="single" w:sz="4" w:space="5" w:color="999999"/>
                      </w:divBdr>
                    </w:div>
                  </w:divsChild>
                </w:div>
              </w:divsChild>
            </w:div>
          </w:divsChild>
        </w:div>
      </w:divsChild>
    </w:div>
    <w:div w:id="19251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penrathaus.emden.de/dienstleistungen/-/egov-bis-detail/einrichtung/1351/show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~1\dinkela\LOKALE~1\Temp\Presse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77C4B-0F22-4815-980C-DC45A3988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Presse-Kopf</Template>
  <TotalTime>0</TotalTime>
  <Pages>1</Pages>
  <Words>167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>Stadt Emden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Eilers, Theda</dc:creator>
  <cp:keywords/>
  <dc:description/>
  <cp:lastModifiedBy>Eilers, Theda</cp:lastModifiedBy>
  <cp:revision>2</cp:revision>
  <cp:lastPrinted>2025-12-04T13:56:00Z</cp:lastPrinted>
  <dcterms:created xsi:type="dcterms:W3CDTF">2026-11-02T13:33:00Z</dcterms:created>
  <dcterms:modified xsi:type="dcterms:W3CDTF">2026-11-02T13:33:00Z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ustSave">
    <vt:bool>false</vt:bool>
  </property>
  <property fmtid="{D5CDD505-2E9C-101B-9397-08002B2CF9AE}" pid="3" name="OS_LastOpenTime">
    <vt:lpwstr>4/17/2018 9:56:10 AM</vt:lpwstr>
  </property>
  <property fmtid="{D5CDD505-2E9C-101B-9397-08002B2CF9AE}" pid="4" name="OS_LastOpenUser">
    <vt:lpwstr>DINKELA</vt:lpwstr>
  </property>
  <property fmtid="{D5CDD505-2E9C-101B-9397-08002B2CF9AE}" pid="5" name="OS_AutoÜbernahme">
    <vt:bool>false</vt:bool>
  </property>
  <property fmtid="{D5CDD505-2E9C-101B-9397-08002B2CF9AE}" pid="6" name="OS_LastSave">
    <vt:lpwstr>4/17/2018 8:20:44 AM</vt:lpwstr>
  </property>
  <property fmtid="{D5CDD505-2E9C-101B-9397-08002B2CF9AE}" pid="7" name="OS_LastSaveUser">
    <vt:lpwstr>DINKELA</vt:lpwstr>
  </property>
  <property fmtid="{D5CDD505-2E9C-101B-9397-08002B2CF9AE}" pid="8" name="OS_LastDocumentSaved">
    <vt:bool>false</vt:bool>
  </property>
</Properties>
</file>