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5279C" w14:textId="77777777" w:rsidR="00B050C3" w:rsidRDefault="007A1B4F" w:rsidP="00B050C3">
      <w:pPr>
        <w:ind w:right="-96"/>
        <w:jc w:val="right"/>
        <w:rPr>
          <w:rFonts w:ascii="Trebuchet MS" w:hAnsi="Trebuchet MS"/>
          <w:color w:val="007D3F"/>
          <w:spacing w:val="20"/>
          <w:sz w:val="36"/>
          <w:szCs w:val="36"/>
        </w:rPr>
      </w:pPr>
      <w:r>
        <w:rPr>
          <w:rFonts w:ascii="Trebuchet MS" w:hAnsi="Trebuchet MS"/>
          <w:color w:val="007D3F"/>
          <w:spacing w:val="20"/>
          <w:sz w:val="36"/>
          <w:szCs w:val="36"/>
        </w:rPr>
        <w:t>P</w:t>
      </w:r>
      <w:r w:rsidR="00C830FE" w:rsidRPr="007A1B4F">
        <w:rPr>
          <w:rFonts w:ascii="Trebuchet MS" w:hAnsi="Trebuchet MS"/>
          <w:color w:val="007D3F"/>
          <w:spacing w:val="20"/>
          <w:sz w:val="36"/>
          <w:szCs w:val="36"/>
        </w:rPr>
        <w:t>RESSEMITTEILUNG</w:t>
      </w:r>
    </w:p>
    <w:p w14:paraId="5AFD7685" w14:textId="7BEF5DB9" w:rsidR="00165AF5" w:rsidRDefault="00D30581" w:rsidP="00907D07">
      <w:pPr>
        <w:ind w:right="-68"/>
        <w:jc w:val="right"/>
        <w:rPr>
          <w:rFonts w:ascii="Trebuchet MS" w:hAnsi="Trebuchet MS"/>
          <w:b/>
          <w:sz w:val="24"/>
          <w:szCs w:val="24"/>
        </w:rPr>
      </w:pPr>
      <w:r>
        <w:rPr>
          <w:rFonts w:ascii="Trebuchet MS" w:hAnsi="Trebuchet MS"/>
          <w:b/>
          <w:sz w:val="24"/>
          <w:szCs w:val="24"/>
        </w:rPr>
        <w:t xml:space="preserve">Vom </w:t>
      </w:r>
      <w:r w:rsidR="00692089">
        <w:rPr>
          <w:rFonts w:ascii="Trebuchet MS" w:hAnsi="Trebuchet MS"/>
          <w:b/>
          <w:sz w:val="24"/>
          <w:szCs w:val="24"/>
        </w:rPr>
        <w:fldChar w:fldCharType="begin"/>
      </w:r>
      <w:r w:rsidR="00692089">
        <w:rPr>
          <w:rFonts w:ascii="Trebuchet MS" w:hAnsi="Trebuchet MS"/>
          <w:b/>
          <w:sz w:val="24"/>
          <w:szCs w:val="24"/>
        </w:rPr>
        <w:instrText xml:space="preserve"> TIME \@ "dd.MM.yyyy" </w:instrText>
      </w:r>
      <w:r w:rsidR="00692089">
        <w:rPr>
          <w:rFonts w:ascii="Trebuchet MS" w:hAnsi="Trebuchet MS"/>
          <w:b/>
          <w:sz w:val="24"/>
          <w:szCs w:val="24"/>
        </w:rPr>
        <w:fldChar w:fldCharType="separate"/>
      </w:r>
      <w:r w:rsidR="006E654C">
        <w:rPr>
          <w:rFonts w:ascii="Trebuchet MS" w:hAnsi="Trebuchet MS"/>
          <w:b/>
          <w:noProof/>
          <w:sz w:val="24"/>
          <w:szCs w:val="24"/>
        </w:rPr>
        <w:t>28.10.2026</w:t>
      </w:r>
      <w:r w:rsidR="00692089">
        <w:rPr>
          <w:rFonts w:ascii="Trebuchet MS" w:hAnsi="Trebuchet MS"/>
          <w:b/>
          <w:sz w:val="24"/>
          <w:szCs w:val="24"/>
        </w:rPr>
        <w:fldChar w:fldCharType="end"/>
      </w:r>
    </w:p>
    <w:p w14:paraId="48B8A6E8" w14:textId="394D0D99" w:rsidR="00907D07" w:rsidRDefault="00907D07" w:rsidP="00165AF5">
      <w:pPr>
        <w:ind w:right="-68"/>
        <w:jc w:val="right"/>
        <w:rPr>
          <w:rFonts w:ascii="Trebuchet MS" w:hAnsi="Trebuchet MS"/>
          <w:sz w:val="22"/>
        </w:rPr>
      </w:pPr>
    </w:p>
    <w:p w14:paraId="5C0F7482" w14:textId="77777777" w:rsidR="002A3834" w:rsidRDefault="002A3834" w:rsidP="00165AF5">
      <w:pPr>
        <w:ind w:right="-68"/>
        <w:jc w:val="right"/>
        <w:rPr>
          <w:rFonts w:ascii="Trebuchet MS" w:hAnsi="Trebuchet MS"/>
          <w:sz w:val="22"/>
        </w:rPr>
      </w:pPr>
    </w:p>
    <w:p w14:paraId="3FC1A8EE" w14:textId="77777777" w:rsidR="00D3299B" w:rsidRDefault="00D3299B" w:rsidP="002A44CF">
      <w:pPr>
        <w:tabs>
          <w:tab w:val="left" w:pos="2190"/>
        </w:tabs>
        <w:rPr>
          <w:rFonts w:ascii="Trebuchet MS" w:hAnsi="Trebuchet MS"/>
          <w:b/>
          <w:sz w:val="36"/>
          <w:szCs w:val="36"/>
        </w:rPr>
      </w:pPr>
      <w:bookmarkStart w:id="0" w:name="tmAnfang"/>
      <w:bookmarkEnd w:id="0"/>
      <w:r>
        <w:rPr>
          <w:rFonts w:ascii="Trebuchet MS" w:hAnsi="Trebuchet MS"/>
          <w:b/>
          <w:sz w:val="36"/>
          <w:szCs w:val="36"/>
        </w:rPr>
        <w:t xml:space="preserve">Mit Mozart und Blechreiz um die Welt: </w:t>
      </w:r>
      <w:proofErr w:type="spellStart"/>
      <w:r>
        <w:rPr>
          <w:rFonts w:ascii="Trebuchet MS" w:hAnsi="Trebuchet MS"/>
          <w:b/>
          <w:sz w:val="36"/>
          <w:szCs w:val="36"/>
        </w:rPr>
        <w:t>Brassquintett</w:t>
      </w:r>
      <w:proofErr w:type="spellEnd"/>
      <w:r>
        <w:rPr>
          <w:rFonts w:ascii="Trebuchet MS" w:hAnsi="Trebuchet MS"/>
          <w:b/>
          <w:sz w:val="36"/>
          <w:szCs w:val="36"/>
        </w:rPr>
        <w:t xml:space="preserve"> </w:t>
      </w:r>
    </w:p>
    <w:p w14:paraId="6BC70B0B" w14:textId="35088BFE" w:rsidR="00DD4213" w:rsidRDefault="00D3299B" w:rsidP="002A44CF">
      <w:pPr>
        <w:tabs>
          <w:tab w:val="left" w:pos="2190"/>
        </w:tabs>
        <w:rPr>
          <w:rFonts w:ascii="Trebuchet MS" w:hAnsi="Trebuchet MS"/>
          <w:b/>
          <w:sz w:val="36"/>
          <w:szCs w:val="36"/>
        </w:rPr>
      </w:pPr>
      <w:r>
        <w:rPr>
          <w:rFonts w:ascii="Trebuchet MS" w:hAnsi="Trebuchet MS"/>
          <w:b/>
          <w:sz w:val="36"/>
          <w:szCs w:val="36"/>
        </w:rPr>
        <w:t>begeistert in der Franziskus-Grundschule Bruchhausen</w:t>
      </w:r>
      <w:r w:rsidR="007C10B9">
        <w:rPr>
          <w:rFonts w:ascii="Trebuchet MS" w:hAnsi="Trebuchet MS"/>
          <w:b/>
          <w:sz w:val="36"/>
          <w:szCs w:val="36"/>
        </w:rPr>
        <w:t xml:space="preserve"> </w:t>
      </w:r>
    </w:p>
    <w:p w14:paraId="32981B7E" w14:textId="77777777" w:rsidR="009201A1" w:rsidRDefault="009201A1" w:rsidP="002A44CF">
      <w:pPr>
        <w:tabs>
          <w:tab w:val="left" w:pos="2190"/>
        </w:tabs>
        <w:rPr>
          <w:rFonts w:ascii="Trebuchet MS" w:hAnsi="Trebuchet MS"/>
          <w:b/>
          <w:sz w:val="36"/>
          <w:szCs w:val="36"/>
        </w:rPr>
      </w:pPr>
    </w:p>
    <w:p w14:paraId="74044A77" w14:textId="234F0920" w:rsidR="00D3299B" w:rsidRPr="00D3299B" w:rsidRDefault="007456D0" w:rsidP="00D3299B">
      <w:pPr>
        <w:tabs>
          <w:tab w:val="left" w:pos="2190"/>
        </w:tabs>
        <w:rPr>
          <w:rFonts w:ascii="Trebuchet MS" w:hAnsi="Trebuchet MS"/>
          <w:bCs/>
          <w:sz w:val="24"/>
          <w:szCs w:val="24"/>
        </w:rPr>
      </w:pPr>
      <w:r>
        <w:rPr>
          <w:rFonts w:ascii="Trebuchet MS" w:hAnsi="Trebuchet MS"/>
          <w:b/>
          <w:sz w:val="24"/>
          <w:szCs w:val="24"/>
        </w:rPr>
        <w:t>Olsberg</w:t>
      </w:r>
      <w:r w:rsidR="002A44CF">
        <w:rPr>
          <w:rFonts w:ascii="Trebuchet MS" w:hAnsi="Trebuchet MS"/>
          <w:b/>
          <w:sz w:val="24"/>
          <w:szCs w:val="24"/>
        </w:rPr>
        <w:t>.</w:t>
      </w:r>
      <w:r w:rsidR="00A530DE">
        <w:rPr>
          <w:rFonts w:ascii="Trebuchet MS" w:hAnsi="Trebuchet MS"/>
          <w:bCs/>
          <w:sz w:val="24"/>
          <w:szCs w:val="24"/>
        </w:rPr>
        <w:t xml:space="preserve"> </w:t>
      </w:r>
      <w:r w:rsidR="00D3299B" w:rsidRPr="00D3299B">
        <w:rPr>
          <w:rFonts w:ascii="Trebuchet MS" w:hAnsi="Trebuchet MS"/>
          <w:bCs/>
          <w:sz w:val="24"/>
          <w:szCs w:val="24"/>
        </w:rPr>
        <w:t xml:space="preserve">Einen Schulvormittag der ganz besonderen Art erlebten die Kinder der Franziskus-Grundschule Bruchhausen: Im Rahmen des Sauerland-Herbstes war das </w:t>
      </w:r>
      <w:proofErr w:type="spellStart"/>
      <w:r w:rsidR="00D3299B" w:rsidRPr="00D3299B">
        <w:rPr>
          <w:rFonts w:ascii="Trebuchet MS" w:hAnsi="Trebuchet MS"/>
          <w:bCs/>
          <w:sz w:val="24"/>
          <w:szCs w:val="24"/>
        </w:rPr>
        <w:t>Brassquintett</w:t>
      </w:r>
      <w:proofErr w:type="spellEnd"/>
      <w:r w:rsidR="00D3299B" w:rsidRPr="00D3299B">
        <w:rPr>
          <w:rFonts w:ascii="Trebuchet MS" w:hAnsi="Trebuchet MS"/>
          <w:bCs/>
          <w:sz w:val="24"/>
          <w:szCs w:val="24"/>
        </w:rPr>
        <w:t xml:space="preserve"> Blechreiz zu Gast und verwandelte die Schule kurzerhand in einen kleinen Konzertsaal.</w:t>
      </w:r>
      <w:r w:rsidR="00D3299B">
        <w:rPr>
          <w:rFonts w:ascii="Trebuchet MS" w:hAnsi="Trebuchet MS"/>
          <w:bCs/>
          <w:sz w:val="24"/>
          <w:szCs w:val="24"/>
        </w:rPr>
        <w:t xml:space="preserve"> </w:t>
      </w:r>
      <w:r w:rsidR="00D3299B" w:rsidRPr="00D3299B">
        <w:rPr>
          <w:rFonts w:ascii="Trebuchet MS" w:hAnsi="Trebuchet MS"/>
          <w:bCs/>
          <w:sz w:val="24"/>
          <w:szCs w:val="24"/>
        </w:rPr>
        <w:t xml:space="preserve">Für das besondere Schulkonzert konnten sich Grundschulen im Vorfeld bewerben. </w:t>
      </w:r>
    </w:p>
    <w:p w14:paraId="63A9A872" w14:textId="77777777" w:rsidR="00D3299B" w:rsidRPr="00D3299B" w:rsidRDefault="00D3299B" w:rsidP="00D3299B">
      <w:pPr>
        <w:tabs>
          <w:tab w:val="left" w:pos="2190"/>
        </w:tabs>
        <w:rPr>
          <w:rFonts w:ascii="Trebuchet MS" w:hAnsi="Trebuchet MS"/>
          <w:bCs/>
          <w:sz w:val="24"/>
          <w:szCs w:val="24"/>
        </w:rPr>
      </w:pPr>
      <w:r w:rsidRPr="00D3299B">
        <w:rPr>
          <w:rFonts w:ascii="Trebuchet MS" w:hAnsi="Trebuchet MS"/>
          <w:bCs/>
          <w:sz w:val="24"/>
          <w:szCs w:val="24"/>
        </w:rPr>
        <w:t xml:space="preserve">Umso größer war die Freude, dass die Franziskus-Grundschule ausgewählt wurde und alle Kinder der Schule gemeinsam in den Genuss des Konzertes kommen konnten. </w:t>
      </w:r>
    </w:p>
    <w:p w14:paraId="7EB008EF" w14:textId="77777777" w:rsidR="00D3299B" w:rsidRPr="00D3299B" w:rsidRDefault="00D3299B" w:rsidP="00D3299B">
      <w:pPr>
        <w:tabs>
          <w:tab w:val="left" w:pos="2190"/>
        </w:tabs>
        <w:rPr>
          <w:rFonts w:ascii="Trebuchet MS" w:hAnsi="Trebuchet MS"/>
          <w:bCs/>
          <w:sz w:val="24"/>
          <w:szCs w:val="24"/>
        </w:rPr>
      </w:pPr>
      <w:r w:rsidRPr="00D3299B">
        <w:rPr>
          <w:rFonts w:ascii="Trebuchet MS" w:hAnsi="Trebuchet MS"/>
          <w:bCs/>
          <w:sz w:val="24"/>
          <w:szCs w:val="24"/>
        </w:rPr>
        <w:t xml:space="preserve"> </w:t>
      </w:r>
    </w:p>
    <w:p w14:paraId="4253ABC4" w14:textId="77777777" w:rsidR="00D3299B" w:rsidRPr="00D3299B" w:rsidRDefault="00D3299B" w:rsidP="00D3299B">
      <w:pPr>
        <w:tabs>
          <w:tab w:val="left" w:pos="2190"/>
        </w:tabs>
        <w:rPr>
          <w:rFonts w:ascii="Trebuchet MS" w:hAnsi="Trebuchet MS"/>
          <w:bCs/>
          <w:sz w:val="24"/>
          <w:szCs w:val="24"/>
        </w:rPr>
      </w:pPr>
      <w:r w:rsidRPr="00D3299B">
        <w:rPr>
          <w:rFonts w:ascii="Trebuchet MS" w:hAnsi="Trebuchet MS"/>
          <w:bCs/>
          <w:sz w:val="24"/>
          <w:szCs w:val="24"/>
        </w:rPr>
        <w:t xml:space="preserve">Von den ersten Tönen an zog das Quintett sein junges Publikum in seinen Bann. Die Musiker stellten ihre Blechblasinstrumente auf unterhaltsame und kindgerechte Weise vor und zeigten eindrucksvoll, wie unterschiedlich Trompete, Horn, Posaune und Tuba klingen können. </w:t>
      </w:r>
    </w:p>
    <w:p w14:paraId="1EF14A42" w14:textId="77777777" w:rsidR="00D3299B" w:rsidRPr="00D3299B" w:rsidRDefault="00D3299B" w:rsidP="00D3299B">
      <w:pPr>
        <w:tabs>
          <w:tab w:val="left" w:pos="2190"/>
        </w:tabs>
        <w:rPr>
          <w:rFonts w:ascii="Trebuchet MS" w:hAnsi="Trebuchet MS"/>
          <w:bCs/>
          <w:sz w:val="24"/>
          <w:szCs w:val="24"/>
        </w:rPr>
      </w:pPr>
      <w:r w:rsidRPr="00D3299B">
        <w:rPr>
          <w:rFonts w:ascii="Trebuchet MS" w:hAnsi="Trebuchet MS"/>
          <w:bCs/>
          <w:sz w:val="24"/>
          <w:szCs w:val="24"/>
        </w:rPr>
        <w:t xml:space="preserve"> </w:t>
      </w:r>
    </w:p>
    <w:p w14:paraId="75722A53" w14:textId="37CE9C09" w:rsidR="00D3299B" w:rsidRDefault="00D3299B" w:rsidP="00D3299B">
      <w:pPr>
        <w:tabs>
          <w:tab w:val="left" w:pos="2190"/>
        </w:tabs>
        <w:rPr>
          <w:rFonts w:ascii="Trebuchet MS" w:hAnsi="Trebuchet MS"/>
          <w:bCs/>
          <w:sz w:val="24"/>
          <w:szCs w:val="24"/>
        </w:rPr>
      </w:pPr>
      <w:r w:rsidRPr="00D3299B">
        <w:rPr>
          <w:rFonts w:ascii="Trebuchet MS" w:hAnsi="Trebuchet MS"/>
          <w:bCs/>
          <w:sz w:val="24"/>
          <w:szCs w:val="24"/>
        </w:rPr>
        <w:t xml:space="preserve">Dann hieß es: Rakete zünden und auf musikalische Weltreise gehen! Gemeinsam mit dem Quintett und Wolfgang Amadeus Mozart reisten die Kinder musikalisch um die Welt. Dabei waren sie keineswegs nur Zuhörerinnen und Zuhörer. Es wurde geklatscht, mitgesungen und mitgemacht. Immer wieder bezogen die Musiker die Kinder aktiv in ihr Programm ein und sorgten damit für viele begeisterte Gesichter. Besonders beeindruckend war für die Schülerinnen und Schüler, die Instrumente und die professionellen Musiker aus nächster Nähe erleben zu können. So wurde klassische Musik nicht nur gehört, sondern gemeinsam erlebt. </w:t>
      </w:r>
    </w:p>
    <w:p w14:paraId="0C3905DE" w14:textId="77777777" w:rsidR="00D3299B" w:rsidRDefault="00D3299B" w:rsidP="00D3299B">
      <w:pPr>
        <w:tabs>
          <w:tab w:val="left" w:pos="2190"/>
        </w:tabs>
        <w:rPr>
          <w:rFonts w:ascii="Trebuchet MS" w:hAnsi="Trebuchet MS"/>
          <w:bCs/>
          <w:sz w:val="24"/>
          <w:szCs w:val="24"/>
        </w:rPr>
      </w:pPr>
    </w:p>
    <w:p w14:paraId="71B56570" w14:textId="37CE9BBA" w:rsidR="00AF2F2B" w:rsidRDefault="00D3299B" w:rsidP="00D3299B">
      <w:pPr>
        <w:tabs>
          <w:tab w:val="left" w:pos="2190"/>
        </w:tabs>
        <w:rPr>
          <w:rFonts w:ascii="Trebuchet MS" w:hAnsi="Trebuchet MS"/>
          <w:bCs/>
          <w:sz w:val="24"/>
          <w:szCs w:val="24"/>
        </w:rPr>
      </w:pPr>
      <w:r w:rsidRPr="00D3299B">
        <w:rPr>
          <w:rFonts w:ascii="Trebuchet MS" w:hAnsi="Trebuchet MS"/>
          <w:bCs/>
          <w:sz w:val="24"/>
          <w:szCs w:val="24"/>
        </w:rPr>
        <w:t>„Es war wunderbar zu sehen, mit welcher Begeisterung unsere Kinder der Musik gelauscht, mitgeklatscht und mitgesungen haben. Ein solches Konzert direkt in unserer Schule erleben zu dürfen, ist etwas ganz Besonderes und wird sicherlich noch lange in Erinnerung bleiben“, freute sich Schulleiterin Britta Kneer. Am Ende blieb vor allem eines: große Begeisterung und Dankbarkeit für ein außergewöhnliches musikalisches Erlebnis. Die Franziskus-Grundschule bedankt sich herzlich beim Sauerland-Herbst und bei den Musikern von Blechreiz, die den Kindern gezeigt haben, wie lebendig, spannend und mitreißend klassische Musik sein kann.</w:t>
      </w:r>
    </w:p>
    <w:p w14:paraId="35527DC2" w14:textId="77777777" w:rsidR="006E654C" w:rsidRDefault="006E654C" w:rsidP="00D3299B">
      <w:pPr>
        <w:tabs>
          <w:tab w:val="left" w:pos="2190"/>
        </w:tabs>
        <w:rPr>
          <w:rFonts w:ascii="Trebuchet MS" w:hAnsi="Trebuchet MS"/>
          <w:bCs/>
          <w:sz w:val="24"/>
          <w:szCs w:val="24"/>
        </w:rPr>
      </w:pPr>
    </w:p>
    <w:p w14:paraId="3555650B" w14:textId="77777777" w:rsidR="006E654C" w:rsidRDefault="006E654C" w:rsidP="00D3299B">
      <w:pPr>
        <w:tabs>
          <w:tab w:val="left" w:pos="2190"/>
        </w:tabs>
        <w:rPr>
          <w:rFonts w:ascii="Trebuchet MS" w:hAnsi="Trebuchet MS"/>
          <w:bCs/>
          <w:sz w:val="24"/>
          <w:szCs w:val="24"/>
        </w:rPr>
      </w:pPr>
    </w:p>
    <w:p w14:paraId="5CCE7494" w14:textId="5F043584" w:rsidR="006E654C" w:rsidRPr="006E654C" w:rsidRDefault="006E654C" w:rsidP="00D3299B">
      <w:pPr>
        <w:tabs>
          <w:tab w:val="left" w:pos="2190"/>
        </w:tabs>
        <w:rPr>
          <w:bCs/>
          <w:i/>
          <w:iCs/>
          <w:sz w:val="24"/>
          <w:szCs w:val="24"/>
        </w:rPr>
      </w:pPr>
      <w:r w:rsidRPr="006E654C">
        <w:rPr>
          <w:bCs/>
          <w:i/>
          <w:iCs/>
          <w:sz w:val="24"/>
          <w:szCs w:val="24"/>
        </w:rPr>
        <w:t>Foto:</w:t>
      </w:r>
    </w:p>
    <w:p w14:paraId="113196B4" w14:textId="60B584DD" w:rsidR="006E654C" w:rsidRPr="006E654C" w:rsidRDefault="006E654C" w:rsidP="00D3299B">
      <w:pPr>
        <w:tabs>
          <w:tab w:val="left" w:pos="2190"/>
        </w:tabs>
        <w:rPr>
          <w:bCs/>
          <w:i/>
          <w:iCs/>
          <w:sz w:val="24"/>
          <w:szCs w:val="24"/>
        </w:rPr>
      </w:pPr>
      <w:r w:rsidRPr="006E654C">
        <w:rPr>
          <w:bCs/>
          <w:i/>
          <w:iCs/>
          <w:sz w:val="24"/>
          <w:szCs w:val="24"/>
        </w:rPr>
        <w:t xml:space="preserve">Einen Schulvormittag der ganz besonderen Art erlebten die Kinder der Franziskus-Grundschule Bruchhausen: Im Rahmen des Sauerland-Herbstes war das </w:t>
      </w:r>
      <w:proofErr w:type="spellStart"/>
      <w:r w:rsidRPr="006E654C">
        <w:rPr>
          <w:bCs/>
          <w:i/>
          <w:iCs/>
          <w:sz w:val="24"/>
          <w:szCs w:val="24"/>
        </w:rPr>
        <w:t>Brassquintett</w:t>
      </w:r>
      <w:proofErr w:type="spellEnd"/>
      <w:r w:rsidRPr="006E654C">
        <w:rPr>
          <w:bCs/>
          <w:i/>
          <w:iCs/>
          <w:sz w:val="24"/>
          <w:szCs w:val="24"/>
        </w:rPr>
        <w:t xml:space="preserve"> Blechreiz zu Gast</w:t>
      </w:r>
      <w:r w:rsidRPr="006E654C">
        <w:rPr>
          <w:bCs/>
          <w:i/>
          <w:iCs/>
          <w:sz w:val="24"/>
          <w:szCs w:val="24"/>
        </w:rPr>
        <w:t>.</w:t>
      </w:r>
    </w:p>
    <w:p w14:paraId="3CE61E45" w14:textId="2D2C2162" w:rsidR="006E654C" w:rsidRPr="006E654C" w:rsidRDefault="006E654C" w:rsidP="00D3299B">
      <w:pPr>
        <w:tabs>
          <w:tab w:val="left" w:pos="2190"/>
        </w:tabs>
        <w:rPr>
          <w:bCs/>
          <w:i/>
          <w:iCs/>
          <w:sz w:val="24"/>
          <w:szCs w:val="24"/>
        </w:rPr>
      </w:pPr>
      <w:r w:rsidRPr="006E654C">
        <w:rPr>
          <w:bCs/>
          <w:i/>
          <w:iCs/>
          <w:sz w:val="24"/>
          <w:szCs w:val="24"/>
        </w:rPr>
        <w:t xml:space="preserve">Bildnachweis: Franziskus-Grundschule Bruchhausen </w:t>
      </w:r>
    </w:p>
    <w:p w14:paraId="33F6400E" w14:textId="77777777" w:rsidR="006E654C" w:rsidRPr="002E61EE" w:rsidRDefault="006E654C" w:rsidP="00D3299B">
      <w:pPr>
        <w:tabs>
          <w:tab w:val="left" w:pos="2190"/>
        </w:tabs>
        <w:rPr>
          <w:rFonts w:ascii="Trebuchet MS" w:hAnsi="Trebuchet MS"/>
          <w:bCs/>
          <w:i/>
          <w:iCs/>
          <w:sz w:val="24"/>
          <w:szCs w:val="24"/>
        </w:rPr>
      </w:pPr>
    </w:p>
    <w:p w14:paraId="08E113B4" w14:textId="5322A22E" w:rsidR="002E61EE" w:rsidRPr="002E61EE" w:rsidRDefault="002E61EE" w:rsidP="007456D0">
      <w:pPr>
        <w:tabs>
          <w:tab w:val="left" w:pos="2190"/>
        </w:tabs>
        <w:rPr>
          <w:rFonts w:ascii="Trebuchet MS" w:hAnsi="Trebuchet MS"/>
          <w:bCs/>
          <w:i/>
          <w:iCs/>
          <w:sz w:val="24"/>
          <w:szCs w:val="24"/>
        </w:rPr>
      </w:pPr>
    </w:p>
    <w:sectPr w:rsidR="002E61EE" w:rsidRPr="002E61EE" w:rsidSect="00496799">
      <w:headerReference w:type="default" r:id="rId7"/>
      <w:headerReference w:type="first" r:id="rId8"/>
      <w:footerReference w:type="first" r:id="rId9"/>
      <w:pgSz w:w="11906" w:h="16838" w:code="9"/>
      <w:pgMar w:top="284" w:right="1021" w:bottom="284" w:left="1134" w:header="720"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C5542" w14:textId="77777777" w:rsidR="004B2A5A" w:rsidRDefault="004B2A5A">
      <w:r>
        <w:separator/>
      </w:r>
    </w:p>
  </w:endnote>
  <w:endnote w:type="continuationSeparator" w:id="0">
    <w:p w14:paraId="5AD9440D" w14:textId="77777777" w:rsidR="004B2A5A" w:rsidRDefault="004B2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DF07E" w14:textId="77777777" w:rsidR="007B7257" w:rsidRPr="00880CB2" w:rsidRDefault="007B7257" w:rsidP="007B7257">
    <w:pPr>
      <w:pStyle w:val="Kopfzeile"/>
      <w:tabs>
        <w:tab w:val="left" w:pos="708"/>
      </w:tabs>
      <w:ind w:right="-68"/>
      <w:jc w:val="right"/>
      <w:rPr>
        <w:rFonts w:ascii="Trebuchet MS" w:hAnsi="Trebuchet MS"/>
        <w:sz w:val="18"/>
      </w:rPr>
    </w:pPr>
    <w:r w:rsidRPr="00880CB2">
      <w:rPr>
        <w:rFonts w:ascii="Trebuchet MS" w:hAnsi="Trebuchet MS"/>
      </w:rPr>
      <w:t xml:space="preserve">Bigger Platz 6 | 59939 Olsberg </w:t>
    </w:r>
    <w:r w:rsidRPr="00880CB2">
      <w:rPr>
        <w:rFonts w:ascii="Trebuchet MS" w:hAnsi="Trebuchet MS"/>
        <w:sz w:val="18"/>
      </w:rPr>
      <w:t>| Zentrale Dienste, Bildung, Sport, Freizeit</w:t>
    </w:r>
  </w:p>
  <w:p w14:paraId="47CFBE5B" w14:textId="77777777" w:rsidR="007B7257" w:rsidRPr="00880CB2" w:rsidRDefault="007B7257" w:rsidP="007B7257">
    <w:pPr>
      <w:pStyle w:val="Kopfzeile"/>
      <w:tabs>
        <w:tab w:val="left" w:pos="708"/>
      </w:tabs>
      <w:ind w:right="-68"/>
      <w:jc w:val="right"/>
      <w:rPr>
        <w:rFonts w:ascii="Trebuchet MS" w:hAnsi="Trebuchet MS"/>
      </w:rPr>
    </w:pPr>
    <w:r w:rsidRPr="00880CB2">
      <w:rPr>
        <w:rFonts w:ascii="Trebuchet MS" w:hAnsi="Trebuchet MS"/>
        <w:b/>
      </w:rPr>
      <w:t>Elisabeth Nieder</w:t>
    </w:r>
    <w:r w:rsidRPr="00880CB2">
      <w:rPr>
        <w:rFonts w:ascii="Trebuchet MS" w:hAnsi="Trebuchet MS"/>
      </w:rPr>
      <w:t xml:space="preserve"> | Zimmer: 135</w:t>
    </w:r>
  </w:p>
  <w:p w14:paraId="07C685D3" w14:textId="77777777" w:rsidR="008C521E" w:rsidRPr="00880CB2" w:rsidRDefault="007B7257" w:rsidP="007B7257">
    <w:pPr>
      <w:pStyle w:val="Kopfzeile"/>
      <w:tabs>
        <w:tab w:val="left" w:pos="708"/>
      </w:tabs>
      <w:ind w:right="-68"/>
      <w:jc w:val="right"/>
      <w:rPr>
        <w:rFonts w:ascii="Trebuchet MS" w:hAnsi="Trebuchet MS"/>
      </w:rPr>
    </w:pPr>
    <w:r w:rsidRPr="00880CB2">
      <w:rPr>
        <w:rFonts w:ascii="Trebuchet MS" w:hAnsi="Trebuchet MS"/>
      </w:rPr>
      <w:t>Tel.: 02962/982-215 | E-Mail: post@olsberg.de | www.olsberg.de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4C722" w14:textId="77777777" w:rsidR="004B2A5A" w:rsidRDefault="004B2A5A">
      <w:r>
        <w:separator/>
      </w:r>
    </w:p>
  </w:footnote>
  <w:footnote w:type="continuationSeparator" w:id="0">
    <w:p w14:paraId="3B8CF026" w14:textId="77777777" w:rsidR="004B2A5A" w:rsidRDefault="004B2A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57A40" w14:textId="77777777" w:rsidR="008C521E" w:rsidRDefault="008C521E">
    <w:pPr>
      <w:pStyle w:val="Kopfzeile"/>
      <w:jc w:val="center"/>
      <w:rPr>
        <w:rFonts w:ascii="Arial" w:hAnsi="Arial"/>
        <w:sz w:val="22"/>
      </w:rPr>
    </w:pPr>
    <w:r>
      <w:rPr>
        <w:rFonts w:ascii="Arial" w:hAnsi="Arial"/>
        <w:sz w:val="22"/>
      </w:rPr>
      <w:t xml:space="preserve">- </w:t>
    </w:r>
    <w:r>
      <w:rPr>
        <w:rStyle w:val="Seitenzahl"/>
      </w:rPr>
      <w:fldChar w:fldCharType="begin"/>
    </w:r>
    <w:r>
      <w:rPr>
        <w:rStyle w:val="Seitenzahl"/>
      </w:rPr>
      <w:instrText xml:space="preserve"> PAGE </w:instrText>
    </w:r>
    <w:r>
      <w:rPr>
        <w:rStyle w:val="Seitenzahl"/>
      </w:rPr>
      <w:fldChar w:fldCharType="separate"/>
    </w:r>
    <w:r w:rsidR="009149F8">
      <w:rPr>
        <w:rStyle w:val="Seitenzahl"/>
        <w:noProof/>
      </w:rPr>
      <w:t>2</w:t>
    </w:r>
    <w:r>
      <w:rPr>
        <w:rStyle w:val="Seitenzahl"/>
      </w:rPr>
      <w:fldChar w:fldCharType="end"/>
    </w:r>
    <w:r>
      <w:rPr>
        <w:rStyle w:val="Seitenzah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13D8" w14:textId="77777777" w:rsidR="008C521E" w:rsidRDefault="008C521E" w:rsidP="00C830FE">
    <w:pPr>
      <w:pStyle w:val="Kopfzeile"/>
    </w:pPr>
    <w:r>
      <w:rPr>
        <w:noProof/>
      </w:rPr>
      <mc:AlternateContent>
        <mc:Choice Requires="wpg">
          <w:drawing>
            <wp:anchor distT="0" distB="0" distL="114300" distR="114300" simplePos="0" relativeHeight="251659264" behindDoc="1" locked="0" layoutInCell="1" allowOverlap="1" wp14:anchorId="3F83B200" wp14:editId="3A5085F0">
              <wp:simplePos x="0" y="0"/>
              <wp:positionH relativeFrom="column">
                <wp:posOffset>0</wp:posOffset>
              </wp:positionH>
              <wp:positionV relativeFrom="paragraph">
                <wp:posOffset>-200025</wp:posOffset>
              </wp:positionV>
              <wp:extent cx="6301105" cy="1028700"/>
              <wp:effectExtent l="0" t="0" r="23495" b="19050"/>
              <wp:wrapTight wrapText="bothSides">
                <wp:wrapPolygon edited="0">
                  <wp:start x="16064" y="0"/>
                  <wp:lineTo x="15150" y="3200"/>
                  <wp:lineTo x="14758" y="5200"/>
                  <wp:lineTo x="5224" y="9200"/>
                  <wp:lineTo x="1175" y="11200"/>
                  <wp:lineTo x="1175" y="12800"/>
                  <wp:lineTo x="0" y="14400"/>
                  <wp:lineTo x="0" y="16000"/>
                  <wp:lineTo x="11363" y="19200"/>
                  <wp:lineTo x="0" y="20000"/>
                  <wp:lineTo x="0" y="21600"/>
                  <wp:lineTo x="1567" y="21600"/>
                  <wp:lineTo x="8359" y="21600"/>
                  <wp:lineTo x="11689" y="21600"/>
                  <wp:lineTo x="21550" y="20000"/>
                  <wp:lineTo x="21615" y="14000"/>
                  <wp:lineTo x="20701" y="13200"/>
                  <wp:lineTo x="21550" y="11600"/>
                  <wp:lineTo x="21354" y="0"/>
                  <wp:lineTo x="16064" y="0"/>
                </wp:wrapPolygon>
              </wp:wrapTight>
              <wp:docPr id="542" name="Group 316"/>
              <wp:cNvGraphicFramePr/>
              <a:graphic xmlns:a="http://schemas.openxmlformats.org/drawingml/2006/main">
                <a:graphicData uri="http://schemas.microsoft.com/office/word/2010/wordprocessingGroup">
                  <wpg:wgp>
                    <wpg:cNvGrpSpPr/>
                    <wpg:grpSpPr>
                      <a:xfrm>
                        <a:off x="0" y="0"/>
                        <a:ext cx="6301105" cy="1028700"/>
                        <a:chOff x="0" y="0"/>
                        <a:chExt cx="6369118" cy="1074640"/>
                      </a:xfrm>
                    </wpg:grpSpPr>
                    <wps:wsp>
                      <wps:cNvPr id="543" name="Shape 6"/>
                      <wps:cNvSpPr/>
                      <wps:spPr>
                        <a:xfrm>
                          <a:off x="1203" y="504618"/>
                          <a:ext cx="6295047" cy="500799"/>
                        </a:xfrm>
                        <a:custGeom>
                          <a:avLst/>
                          <a:gdLst/>
                          <a:ahLst/>
                          <a:cxnLst/>
                          <a:rect l="0" t="0" r="0" b="0"/>
                          <a:pathLst>
                            <a:path w="6295047" h="500799">
                              <a:moveTo>
                                <a:pt x="6295047" y="439738"/>
                              </a:moveTo>
                              <a:cubicBezTo>
                                <a:pt x="5234382" y="500799"/>
                                <a:pt x="4506951" y="451180"/>
                                <a:pt x="4049268" y="398971"/>
                              </a:cubicBezTo>
                              <a:cubicBezTo>
                                <a:pt x="3533356" y="340119"/>
                                <a:pt x="2173770" y="0"/>
                                <a:pt x="1536459" y="0"/>
                              </a:cubicBezTo>
                              <a:cubicBezTo>
                                <a:pt x="807619" y="0"/>
                                <a:pt x="302032" y="169964"/>
                                <a:pt x="0" y="258737"/>
                              </a:cubicBezTo>
                            </a:path>
                          </a:pathLst>
                        </a:custGeom>
                        <a:ln w="15926" cap="flat">
                          <a:solidFill>
                            <a:srgbClr val="007D3F"/>
                          </a:solidFill>
                          <a:miter lim="100000"/>
                        </a:ln>
                      </wps:spPr>
                      <wps:style>
                        <a:lnRef idx="1">
                          <a:srgbClr val="007E44"/>
                        </a:lnRef>
                        <a:fillRef idx="0">
                          <a:srgbClr val="000000">
                            <a:alpha val="0"/>
                          </a:srgbClr>
                        </a:fillRef>
                        <a:effectRef idx="0">
                          <a:scrgbClr r="0" g="0" b="0"/>
                        </a:effectRef>
                        <a:fontRef idx="none"/>
                      </wps:style>
                      <wps:bodyPr/>
                    </wps:wsp>
                    <wps:wsp>
                      <wps:cNvPr id="544" name="Shape 7"/>
                      <wps:cNvSpPr/>
                      <wps:spPr>
                        <a:xfrm>
                          <a:off x="0" y="684204"/>
                          <a:ext cx="6295543" cy="390436"/>
                        </a:xfrm>
                        <a:custGeom>
                          <a:avLst/>
                          <a:gdLst/>
                          <a:ahLst/>
                          <a:cxnLst/>
                          <a:rect l="0" t="0" r="0" b="0"/>
                          <a:pathLst>
                            <a:path w="6295543" h="390436">
                              <a:moveTo>
                                <a:pt x="6295543" y="39662"/>
                              </a:moveTo>
                              <a:cubicBezTo>
                                <a:pt x="6116854" y="13271"/>
                                <a:pt x="5920676" y="0"/>
                                <a:pt x="5714784" y="2769"/>
                              </a:cubicBezTo>
                              <a:cubicBezTo>
                                <a:pt x="5103597" y="10935"/>
                                <a:pt x="4539628" y="122212"/>
                                <a:pt x="4239400" y="171209"/>
                              </a:cubicBezTo>
                              <a:cubicBezTo>
                                <a:pt x="3955999" y="217437"/>
                                <a:pt x="3617646" y="258432"/>
                                <a:pt x="3316300" y="296570"/>
                              </a:cubicBezTo>
                              <a:cubicBezTo>
                                <a:pt x="3014955" y="334721"/>
                                <a:pt x="2668473" y="366078"/>
                                <a:pt x="2363445" y="373304"/>
                              </a:cubicBezTo>
                              <a:cubicBezTo>
                                <a:pt x="1982496" y="382334"/>
                                <a:pt x="1396835" y="390436"/>
                                <a:pt x="996010" y="386842"/>
                              </a:cubicBezTo>
                              <a:cubicBezTo>
                                <a:pt x="705066" y="384251"/>
                                <a:pt x="450482" y="368795"/>
                                <a:pt x="210452" y="350736"/>
                              </a:cubicBezTo>
                              <a:cubicBezTo>
                                <a:pt x="119291" y="343878"/>
                                <a:pt x="50787" y="336525"/>
                                <a:pt x="0" y="329806"/>
                              </a:cubicBezTo>
                            </a:path>
                          </a:pathLst>
                        </a:custGeom>
                        <a:ln w="15926" cap="flat">
                          <a:solidFill>
                            <a:srgbClr val="007D3F"/>
                          </a:solidFill>
                          <a:miter lim="100000"/>
                        </a:ln>
                      </wps:spPr>
                      <wps:style>
                        <a:lnRef idx="1">
                          <a:srgbClr val="007E44"/>
                        </a:lnRef>
                        <a:fillRef idx="0">
                          <a:srgbClr val="000000">
                            <a:alpha val="0"/>
                          </a:srgbClr>
                        </a:fillRef>
                        <a:effectRef idx="0">
                          <a:scrgbClr r="0" g="0" b="0"/>
                        </a:effectRef>
                        <a:fontRef idx="none"/>
                      </wps:style>
                      <wps:bodyPr/>
                    </wps:wsp>
                    <wps:wsp>
                      <wps:cNvPr id="545" name="Shape 8"/>
                      <wps:cNvSpPr/>
                      <wps:spPr>
                        <a:xfrm>
                          <a:off x="4397893" y="435790"/>
                          <a:ext cx="162294" cy="194742"/>
                        </a:xfrm>
                        <a:custGeom>
                          <a:avLst/>
                          <a:gdLst/>
                          <a:ahLst/>
                          <a:cxnLst/>
                          <a:rect l="0" t="0" r="0" b="0"/>
                          <a:pathLst>
                            <a:path w="162294" h="194742">
                              <a:moveTo>
                                <a:pt x="0" y="0"/>
                              </a:moveTo>
                              <a:lnTo>
                                <a:pt x="162294" y="0"/>
                              </a:lnTo>
                              <a:lnTo>
                                <a:pt x="162294" y="194742"/>
                              </a:lnTo>
                              <a:cubicBezTo>
                                <a:pt x="72758" y="194742"/>
                                <a:pt x="89" y="122657"/>
                                <a:pt x="0" y="32461"/>
                              </a:cubicBezTo>
                              <a:lnTo>
                                <a:pt x="0" y="0"/>
                              </a:lnTo>
                              <a:close/>
                            </a:path>
                          </a:pathLst>
                        </a:custGeom>
                        <a:ln w="0" cap="flat">
                          <a:miter lim="127000"/>
                        </a:ln>
                      </wps:spPr>
                      <wps:style>
                        <a:lnRef idx="0">
                          <a:srgbClr val="000000">
                            <a:alpha val="0"/>
                          </a:srgbClr>
                        </a:lnRef>
                        <a:fillRef idx="1">
                          <a:srgbClr val="E53C39"/>
                        </a:fillRef>
                        <a:effectRef idx="0">
                          <a:scrgbClr r="0" g="0" b="0"/>
                        </a:effectRef>
                        <a:fontRef idx="none"/>
                      </wps:style>
                      <wps:bodyPr/>
                    </wps:wsp>
                    <wps:wsp>
                      <wps:cNvPr id="546" name="Shape 335"/>
                      <wps:cNvSpPr/>
                      <wps:spPr>
                        <a:xfrm>
                          <a:off x="4560187" y="245100"/>
                          <a:ext cx="162293" cy="190691"/>
                        </a:xfrm>
                        <a:custGeom>
                          <a:avLst/>
                          <a:gdLst/>
                          <a:ahLst/>
                          <a:cxnLst/>
                          <a:rect l="0" t="0" r="0" b="0"/>
                          <a:pathLst>
                            <a:path w="162293" h="190691">
                              <a:moveTo>
                                <a:pt x="0" y="0"/>
                              </a:moveTo>
                              <a:lnTo>
                                <a:pt x="162293" y="0"/>
                              </a:lnTo>
                              <a:lnTo>
                                <a:pt x="162293" y="190691"/>
                              </a:lnTo>
                              <a:lnTo>
                                <a:pt x="0" y="190691"/>
                              </a:lnTo>
                              <a:lnTo>
                                <a:pt x="0" y="0"/>
                              </a:lnTo>
                            </a:path>
                          </a:pathLst>
                        </a:custGeom>
                        <a:ln w="0" cap="flat">
                          <a:miter lim="127000"/>
                        </a:ln>
                      </wps:spPr>
                      <wps:style>
                        <a:lnRef idx="0">
                          <a:srgbClr val="000000">
                            <a:alpha val="0"/>
                          </a:srgbClr>
                        </a:lnRef>
                        <a:fillRef idx="1">
                          <a:srgbClr val="E53C39"/>
                        </a:fillRef>
                        <a:effectRef idx="0">
                          <a:scrgbClr r="0" g="0" b="0"/>
                        </a:effectRef>
                        <a:fontRef idx="none"/>
                      </wps:style>
                      <wps:bodyPr/>
                    </wps:wsp>
                    <wps:wsp>
                      <wps:cNvPr id="547" name="Shape 10"/>
                      <wps:cNvSpPr/>
                      <wps:spPr>
                        <a:xfrm>
                          <a:off x="4560187" y="435790"/>
                          <a:ext cx="162293" cy="194742"/>
                        </a:xfrm>
                        <a:custGeom>
                          <a:avLst/>
                          <a:gdLst/>
                          <a:ahLst/>
                          <a:cxnLst/>
                          <a:rect l="0" t="0" r="0" b="0"/>
                          <a:pathLst>
                            <a:path w="162293" h="194742">
                              <a:moveTo>
                                <a:pt x="0" y="0"/>
                              </a:moveTo>
                              <a:lnTo>
                                <a:pt x="162293" y="0"/>
                              </a:lnTo>
                              <a:lnTo>
                                <a:pt x="162280" y="32093"/>
                              </a:lnTo>
                              <a:cubicBezTo>
                                <a:pt x="162280" y="121996"/>
                                <a:pt x="89268" y="194742"/>
                                <a:pt x="0" y="194742"/>
                              </a:cubicBezTo>
                              <a:lnTo>
                                <a:pt x="0" y="0"/>
                              </a:lnTo>
                              <a:close/>
                            </a:path>
                          </a:pathLst>
                        </a:custGeom>
                        <a:ln w="0" cap="flat">
                          <a:miter lim="127000"/>
                        </a:ln>
                      </wps:spPr>
                      <wps:style>
                        <a:lnRef idx="0">
                          <a:srgbClr val="000000">
                            <a:alpha val="0"/>
                          </a:srgbClr>
                        </a:lnRef>
                        <a:fillRef idx="1">
                          <a:srgbClr val="F4E943"/>
                        </a:fillRef>
                        <a:effectRef idx="0">
                          <a:scrgbClr r="0" g="0" b="0"/>
                        </a:effectRef>
                        <a:fontRef idx="none"/>
                      </wps:style>
                      <wps:bodyPr/>
                    </wps:wsp>
                    <wps:wsp>
                      <wps:cNvPr id="548" name="Shape 11"/>
                      <wps:cNvSpPr/>
                      <wps:spPr>
                        <a:xfrm>
                          <a:off x="4397893" y="245100"/>
                          <a:ext cx="162294" cy="190691"/>
                        </a:xfrm>
                        <a:custGeom>
                          <a:avLst/>
                          <a:gdLst/>
                          <a:ahLst/>
                          <a:cxnLst/>
                          <a:rect l="0" t="0" r="0" b="0"/>
                          <a:pathLst>
                            <a:path w="162294" h="190691">
                              <a:moveTo>
                                <a:pt x="26" y="0"/>
                              </a:moveTo>
                              <a:lnTo>
                                <a:pt x="162294" y="0"/>
                              </a:lnTo>
                              <a:lnTo>
                                <a:pt x="162294" y="190691"/>
                              </a:lnTo>
                              <a:lnTo>
                                <a:pt x="0" y="190691"/>
                              </a:lnTo>
                              <a:lnTo>
                                <a:pt x="26" y="0"/>
                              </a:lnTo>
                              <a:close/>
                            </a:path>
                          </a:pathLst>
                        </a:custGeom>
                        <a:ln w="0" cap="flat">
                          <a:miter lim="127000"/>
                        </a:ln>
                      </wps:spPr>
                      <wps:style>
                        <a:lnRef idx="0">
                          <a:srgbClr val="000000">
                            <a:alpha val="0"/>
                          </a:srgbClr>
                        </a:lnRef>
                        <a:fillRef idx="1">
                          <a:srgbClr val="F4E943"/>
                        </a:fillRef>
                        <a:effectRef idx="0">
                          <a:scrgbClr r="0" g="0" b="0"/>
                        </a:effectRef>
                        <a:fontRef idx="none"/>
                      </wps:style>
                      <wps:bodyPr/>
                    </wps:wsp>
                    <wps:wsp>
                      <wps:cNvPr id="549" name="Shape 12"/>
                      <wps:cNvSpPr/>
                      <wps:spPr>
                        <a:xfrm>
                          <a:off x="4397919" y="245090"/>
                          <a:ext cx="324561" cy="385445"/>
                        </a:xfrm>
                        <a:custGeom>
                          <a:avLst/>
                          <a:gdLst/>
                          <a:ahLst/>
                          <a:cxnLst/>
                          <a:rect l="0" t="0" r="0" b="0"/>
                          <a:pathLst>
                            <a:path w="324561" h="385445">
                              <a:moveTo>
                                <a:pt x="324561" y="223152"/>
                              </a:moveTo>
                              <a:lnTo>
                                <a:pt x="324561" y="0"/>
                              </a:lnTo>
                              <a:lnTo>
                                <a:pt x="0" y="0"/>
                              </a:lnTo>
                              <a:lnTo>
                                <a:pt x="51" y="222796"/>
                              </a:lnTo>
                              <a:cubicBezTo>
                                <a:pt x="140" y="312991"/>
                                <a:pt x="73012" y="385445"/>
                                <a:pt x="162268" y="385445"/>
                              </a:cubicBezTo>
                              <a:cubicBezTo>
                                <a:pt x="251536" y="385445"/>
                                <a:pt x="324561" y="313055"/>
                                <a:pt x="324561" y="223152"/>
                              </a:cubicBezTo>
                              <a:close/>
                            </a:path>
                          </a:pathLst>
                        </a:custGeom>
                        <a:ln w="4864" cap="sq">
                          <a:miter lim="100000"/>
                        </a:ln>
                      </wps:spPr>
                      <wps:style>
                        <a:lnRef idx="1">
                          <a:srgbClr val="110F0D"/>
                        </a:lnRef>
                        <a:fillRef idx="0">
                          <a:srgbClr val="000000">
                            <a:alpha val="0"/>
                          </a:srgbClr>
                        </a:fillRef>
                        <a:effectRef idx="0">
                          <a:scrgbClr r="0" g="0" b="0"/>
                        </a:effectRef>
                        <a:fontRef idx="none"/>
                      </wps:style>
                      <wps:bodyPr/>
                    </wps:wsp>
                    <wps:wsp>
                      <wps:cNvPr id="550" name="Shape 13"/>
                      <wps:cNvSpPr/>
                      <wps:spPr>
                        <a:xfrm>
                          <a:off x="4560195" y="245093"/>
                          <a:ext cx="0" cy="385445"/>
                        </a:xfrm>
                        <a:custGeom>
                          <a:avLst/>
                          <a:gdLst/>
                          <a:ahLst/>
                          <a:cxnLst/>
                          <a:rect l="0" t="0" r="0" b="0"/>
                          <a:pathLst>
                            <a:path h="385445">
                              <a:moveTo>
                                <a:pt x="0" y="385445"/>
                              </a:moveTo>
                              <a:lnTo>
                                <a:pt x="0" y="0"/>
                              </a:lnTo>
                            </a:path>
                          </a:pathLst>
                        </a:custGeom>
                        <a:ln w="1626" cap="flat">
                          <a:miter lim="100000"/>
                        </a:ln>
                      </wps:spPr>
                      <wps:style>
                        <a:lnRef idx="1">
                          <a:srgbClr val="110F0D"/>
                        </a:lnRef>
                        <a:fillRef idx="0">
                          <a:srgbClr val="000000">
                            <a:alpha val="0"/>
                          </a:srgbClr>
                        </a:fillRef>
                        <a:effectRef idx="0">
                          <a:scrgbClr r="0" g="0" b="0"/>
                        </a:effectRef>
                        <a:fontRef idx="none"/>
                      </wps:style>
                      <wps:bodyPr/>
                    </wps:wsp>
                    <wps:wsp>
                      <wps:cNvPr id="551" name="Shape 14"/>
                      <wps:cNvSpPr/>
                      <wps:spPr>
                        <a:xfrm>
                          <a:off x="4397902" y="435784"/>
                          <a:ext cx="324574" cy="0"/>
                        </a:xfrm>
                        <a:custGeom>
                          <a:avLst/>
                          <a:gdLst/>
                          <a:ahLst/>
                          <a:cxnLst/>
                          <a:rect l="0" t="0" r="0" b="0"/>
                          <a:pathLst>
                            <a:path w="324574">
                              <a:moveTo>
                                <a:pt x="324574" y="0"/>
                              </a:moveTo>
                              <a:lnTo>
                                <a:pt x="0" y="0"/>
                              </a:lnTo>
                            </a:path>
                          </a:pathLst>
                        </a:custGeom>
                        <a:ln w="1626" cap="flat">
                          <a:miter lim="100000"/>
                        </a:ln>
                      </wps:spPr>
                      <wps:style>
                        <a:lnRef idx="1">
                          <a:srgbClr val="110F0D"/>
                        </a:lnRef>
                        <a:fillRef idx="0">
                          <a:srgbClr val="000000">
                            <a:alpha val="0"/>
                          </a:srgbClr>
                        </a:fillRef>
                        <a:effectRef idx="0">
                          <a:scrgbClr r="0" g="0" b="0"/>
                        </a:effectRef>
                        <a:fontRef idx="none"/>
                      </wps:style>
                      <wps:bodyPr/>
                    </wps:wsp>
                    <wps:wsp>
                      <wps:cNvPr id="552" name="Shape 15"/>
                      <wps:cNvSpPr/>
                      <wps:spPr>
                        <a:xfrm>
                          <a:off x="4427523" y="300852"/>
                          <a:ext cx="132734" cy="268669"/>
                        </a:xfrm>
                        <a:custGeom>
                          <a:avLst/>
                          <a:gdLst/>
                          <a:ahLst/>
                          <a:cxnLst/>
                          <a:rect l="0" t="0" r="0" b="0"/>
                          <a:pathLst>
                            <a:path w="132734" h="268669">
                              <a:moveTo>
                                <a:pt x="99695" y="0"/>
                              </a:moveTo>
                              <a:lnTo>
                                <a:pt x="132734" y="0"/>
                              </a:lnTo>
                              <a:lnTo>
                                <a:pt x="132734" y="67577"/>
                              </a:lnTo>
                              <a:lnTo>
                                <a:pt x="99695" y="67577"/>
                              </a:lnTo>
                              <a:lnTo>
                                <a:pt x="99695" y="48222"/>
                              </a:lnTo>
                              <a:cubicBezTo>
                                <a:pt x="75133" y="57455"/>
                                <a:pt x="55575" y="76759"/>
                                <a:pt x="45962" y="101155"/>
                              </a:cubicBezTo>
                              <a:lnTo>
                                <a:pt x="65939" y="101155"/>
                              </a:lnTo>
                              <a:lnTo>
                                <a:pt x="65939" y="168719"/>
                              </a:lnTo>
                              <a:lnTo>
                                <a:pt x="45390" y="168719"/>
                              </a:lnTo>
                              <a:cubicBezTo>
                                <a:pt x="54788" y="193764"/>
                                <a:pt x="74625" y="213601"/>
                                <a:pt x="99695" y="222987"/>
                              </a:cubicBezTo>
                              <a:lnTo>
                                <a:pt x="99695" y="201104"/>
                              </a:lnTo>
                              <a:lnTo>
                                <a:pt x="132734" y="201104"/>
                              </a:lnTo>
                              <a:lnTo>
                                <a:pt x="132734" y="268669"/>
                              </a:lnTo>
                              <a:lnTo>
                                <a:pt x="99695" y="268669"/>
                              </a:lnTo>
                              <a:lnTo>
                                <a:pt x="99695" y="252400"/>
                              </a:lnTo>
                              <a:cubicBezTo>
                                <a:pt x="59220" y="241008"/>
                                <a:pt x="27203" y="209118"/>
                                <a:pt x="15723" y="168719"/>
                              </a:cubicBezTo>
                              <a:lnTo>
                                <a:pt x="0" y="168719"/>
                              </a:lnTo>
                              <a:lnTo>
                                <a:pt x="0" y="101155"/>
                              </a:lnTo>
                              <a:lnTo>
                                <a:pt x="16180" y="101155"/>
                              </a:lnTo>
                              <a:cubicBezTo>
                                <a:pt x="28029" y="61417"/>
                                <a:pt x="59741" y="30074"/>
                                <a:pt x="99695" y="18783"/>
                              </a:cubicBezTo>
                              <a:lnTo>
                                <a:pt x="99695" y="0"/>
                              </a:lnTo>
                              <a:close/>
                            </a:path>
                          </a:pathLst>
                        </a:custGeom>
                        <a:ln w="0" cap="flat">
                          <a:miter lim="127000"/>
                        </a:ln>
                      </wps:spPr>
                      <wps:style>
                        <a:lnRef idx="0">
                          <a:srgbClr val="000000">
                            <a:alpha val="0"/>
                          </a:srgbClr>
                        </a:lnRef>
                        <a:fillRef idx="1">
                          <a:srgbClr val="110F0D"/>
                        </a:fillRef>
                        <a:effectRef idx="0">
                          <a:scrgbClr r="0" g="0" b="0"/>
                        </a:effectRef>
                        <a:fontRef idx="none"/>
                      </wps:style>
                      <wps:bodyPr/>
                    </wps:wsp>
                    <wps:wsp>
                      <wps:cNvPr id="553" name="Shape 16"/>
                      <wps:cNvSpPr/>
                      <wps:spPr>
                        <a:xfrm>
                          <a:off x="4560257" y="300852"/>
                          <a:ext cx="131642" cy="268669"/>
                        </a:xfrm>
                        <a:custGeom>
                          <a:avLst/>
                          <a:gdLst/>
                          <a:ahLst/>
                          <a:cxnLst/>
                          <a:rect l="0" t="0" r="0" b="0"/>
                          <a:pathLst>
                            <a:path w="131642" h="268669">
                              <a:moveTo>
                                <a:pt x="0" y="0"/>
                              </a:moveTo>
                              <a:lnTo>
                                <a:pt x="32899" y="0"/>
                              </a:lnTo>
                              <a:lnTo>
                                <a:pt x="32899" y="18809"/>
                              </a:lnTo>
                              <a:cubicBezTo>
                                <a:pt x="72815" y="30137"/>
                                <a:pt x="104477" y="61455"/>
                                <a:pt x="116313" y="101155"/>
                              </a:cubicBezTo>
                              <a:lnTo>
                                <a:pt x="131642" y="101155"/>
                              </a:lnTo>
                              <a:lnTo>
                                <a:pt x="131642" y="168719"/>
                              </a:lnTo>
                              <a:lnTo>
                                <a:pt x="116783" y="168719"/>
                              </a:lnTo>
                              <a:cubicBezTo>
                                <a:pt x="105315" y="209093"/>
                                <a:pt x="73323" y="240944"/>
                                <a:pt x="32899" y="252374"/>
                              </a:cubicBezTo>
                              <a:lnTo>
                                <a:pt x="32899" y="268669"/>
                              </a:lnTo>
                              <a:lnTo>
                                <a:pt x="0" y="268669"/>
                              </a:lnTo>
                              <a:lnTo>
                                <a:pt x="0" y="201104"/>
                              </a:lnTo>
                              <a:lnTo>
                                <a:pt x="32899" y="201104"/>
                              </a:lnTo>
                              <a:lnTo>
                                <a:pt x="32899" y="222961"/>
                              </a:lnTo>
                              <a:cubicBezTo>
                                <a:pt x="57982" y="213563"/>
                                <a:pt x="77883" y="193751"/>
                                <a:pt x="87344" y="168719"/>
                              </a:cubicBezTo>
                              <a:lnTo>
                                <a:pt x="65703" y="168719"/>
                              </a:lnTo>
                              <a:lnTo>
                                <a:pt x="65703" y="101155"/>
                              </a:lnTo>
                              <a:lnTo>
                                <a:pt x="86760" y="101155"/>
                              </a:lnTo>
                              <a:cubicBezTo>
                                <a:pt x="77083" y="76784"/>
                                <a:pt x="57486" y="57506"/>
                                <a:pt x="32899" y="48247"/>
                              </a:cubicBezTo>
                              <a:lnTo>
                                <a:pt x="32899" y="67577"/>
                              </a:lnTo>
                              <a:lnTo>
                                <a:pt x="0" y="67577"/>
                              </a:lnTo>
                              <a:lnTo>
                                <a:pt x="0" y="0"/>
                              </a:lnTo>
                              <a:close/>
                            </a:path>
                          </a:pathLst>
                        </a:custGeom>
                        <a:ln w="0" cap="flat">
                          <a:miter lim="127000"/>
                        </a:ln>
                      </wps:spPr>
                      <wps:style>
                        <a:lnRef idx="0">
                          <a:srgbClr val="000000">
                            <a:alpha val="0"/>
                          </a:srgbClr>
                        </a:lnRef>
                        <a:fillRef idx="1">
                          <a:srgbClr val="110F0D"/>
                        </a:fillRef>
                        <a:effectRef idx="0">
                          <a:scrgbClr r="0" g="0" b="0"/>
                        </a:effectRef>
                        <a:fontRef idx="none"/>
                      </wps:style>
                      <wps:bodyPr/>
                    </wps:wsp>
                    <wps:wsp>
                      <wps:cNvPr id="554" name="Shape 17"/>
                      <wps:cNvSpPr/>
                      <wps:spPr>
                        <a:xfrm>
                          <a:off x="4777598" y="6457"/>
                          <a:ext cx="113309" cy="145352"/>
                        </a:xfrm>
                        <a:custGeom>
                          <a:avLst/>
                          <a:gdLst/>
                          <a:ahLst/>
                          <a:cxnLst/>
                          <a:rect l="0" t="0" r="0" b="0"/>
                          <a:pathLst>
                            <a:path w="113309" h="145352">
                              <a:moveTo>
                                <a:pt x="0" y="0"/>
                              </a:moveTo>
                              <a:lnTo>
                                <a:pt x="25794" y="0"/>
                              </a:lnTo>
                              <a:lnTo>
                                <a:pt x="25794" y="69545"/>
                              </a:lnTo>
                              <a:lnTo>
                                <a:pt x="75209" y="0"/>
                              </a:lnTo>
                              <a:lnTo>
                                <a:pt x="104572" y="0"/>
                              </a:lnTo>
                              <a:lnTo>
                                <a:pt x="59030" y="63500"/>
                              </a:lnTo>
                              <a:lnTo>
                                <a:pt x="113309" y="145352"/>
                              </a:lnTo>
                              <a:lnTo>
                                <a:pt x="82448" y="145352"/>
                              </a:lnTo>
                              <a:lnTo>
                                <a:pt x="41961" y="83439"/>
                              </a:lnTo>
                              <a:lnTo>
                                <a:pt x="25794" y="105562"/>
                              </a:lnTo>
                              <a:lnTo>
                                <a:pt x="25794" y="145352"/>
                              </a:lnTo>
                              <a:lnTo>
                                <a:pt x="0" y="145352"/>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5" name="Shape 18"/>
                      <wps:cNvSpPr/>
                      <wps:spPr>
                        <a:xfrm>
                          <a:off x="4907409" y="43566"/>
                          <a:ext cx="93167" cy="108242"/>
                        </a:xfrm>
                        <a:custGeom>
                          <a:avLst/>
                          <a:gdLst/>
                          <a:ahLst/>
                          <a:cxnLst/>
                          <a:rect l="0" t="0" r="0" b="0"/>
                          <a:pathLst>
                            <a:path w="93167" h="108242">
                              <a:moveTo>
                                <a:pt x="52286" y="0"/>
                              </a:moveTo>
                              <a:cubicBezTo>
                                <a:pt x="64922" y="0"/>
                                <a:pt x="74905" y="3785"/>
                                <a:pt x="82207" y="11354"/>
                              </a:cubicBezTo>
                              <a:cubicBezTo>
                                <a:pt x="89510" y="18936"/>
                                <a:pt x="93167" y="29502"/>
                                <a:pt x="93167" y="43053"/>
                              </a:cubicBezTo>
                              <a:lnTo>
                                <a:pt x="93167" y="108242"/>
                              </a:lnTo>
                              <a:lnTo>
                                <a:pt x="68364" y="108242"/>
                              </a:lnTo>
                              <a:lnTo>
                                <a:pt x="68364" y="46825"/>
                              </a:lnTo>
                              <a:cubicBezTo>
                                <a:pt x="68364" y="37770"/>
                                <a:pt x="66624" y="31153"/>
                                <a:pt x="63157" y="26988"/>
                              </a:cubicBezTo>
                              <a:cubicBezTo>
                                <a:pt x="59677" y="22809"/>
                                <a:pt x="54013" y="20726"/>
                                <a:pt x="46139" y="20726"/>
                              </a:cubicBezTo>
                              <a:cubicBezTo>
                                <a:pt x="42507" y="20726"/>
                                <a:pt x="38608" y="21755"/>
                                <a:pt x="34480" y="23813"/>
                              </a:cubicBezTo>
                              <a:cubicBezTo>
                                <a:pt x="30353" y="25857"/>
                                <a:pt x="27127" y="28410"/>
                                <a:pt x="24803" y="31445"/>
                              </a:cubicBezTo>
                              <a:lnTo>
                                <a:pt x="24803" y="108242"/>
                              </a:lnTo>
                              <a:lnTo>
                                <a:pt x="0" y="108242"/>
                              </a:lnTo>
                              <a:lnTo>
                                <a:pt x="0" y="1981"/>
                              </a:lnTo>
                              <a:lnTo>
                                <a:pt x="17856" y="1981"/>
                              </a:lnTo>
                              <a:lnTo>
                                <a:pt x="22428" y="11900"/>
                              </a:lnTo>
                              <a:cubicBezTo>
                                <a:pt x="29172" y="3962"/>
                                <a:pt x="39129" y="0"/>
                                <a:pt x="52286"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6" name="Shape 19"/>
                      <wps:cNvSpPr/>
                      <wps:spPr>
                        <a:xfrm>
                          <a:off x="5026317" y="43557"/>
                          <a:ext cx="52877" cy="110236"/>
                        </a:xfrm>
                        <a:custGeom>
                          <a:avLst/>
                          <a:gdLst/>
                          <a:ahLst/>
                          <a:cxnLst/>
                          <a:rect l="0" t="0" r="0" b="0"/>
                          <a:pathLst>
                            <a:path w="52877" h="110236">
                              <a:moveTo>
                                <a:pt x="52781" y="0"/>
                              </a:moveTo>
                              <a:lnTo>
                                <a:pt x="52877" y="16"/>
                              </a:lnTo>
                              <a:lnTo>
                                <a:pt x="52877" y="20840"/>
                              </a:lnTo>
                              <a:lnTo>
                                <a:pt x="35965" y="26568"/>
                              </a:lnTo>
                              <a:cubicBezTo>
                                <a:pt x="31566" y="30455"/>
                                <a:pt x="28505" y="36284"/>
                                <a:pt x="26784" y="44056"/>
                              </a:cubicBezTo>
                              <a:lnTo>
                                <a:pt x="52877" y="44056"/>
                              </a:lnTo>
                              <a:lnTo>
                                <a:pt x="52877" y="62713"/>
                              </a:lnTo>
                              <a:lnTo>
                                <a:pt x="25895" y="62713"/>
                              </a:lnTo>
                              <a:cubicBezTo>
                                <a:pt x="26353" y="71184"/>
                                <a:pt x="29261" y="77762"/>
                                <a:pt x="34620" y="82448"/>
                              </a:cubicBezTo>
                              <a:lnTo>
                                <a:pt x="52877" y="88398"/>
                              </a:lnTo>
                              <a:lnTo>
                                <a:pt x="52877" y="110201"/>
                              </a:lnTo>
                              <a:lnTo>
                                <a:pt x="52578" y="110236"/>
                              </a:lnTo>
                              <a:cubicBezTo>
                                <a:pt x="36373" y="110236"/>
                                <a:pt x="23559" y="105486"/>
                                <a:pt x="14135" y="95999"/>
                              </a:cubicBezTo>
                              <a:cubicBezTo>
                                <a:pt x="4712" y="86512"/>
                                <a:pt x="0" y="73266"/>
                                <a:pt x="0" y="56261"/>
                              </a:cubicBezTo>
                              <a:cubicBezTo>
                                <a:pt x="0" y="39535"/>
                                <a:pt x="5169" y="25971"/>
                                <a:pt x="15520" y="15583"/>
                              </a:cubicBezTo>
                              <a:cubicBezTo>
                                <a:pt x="25883" y="5194"/>
                                <a:pt x="38291" y="0"/>
                                <a:pt x="52781"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7" name="Shape 20"/>
                      <wps:cNvSpPr/>
                      <wps:spPr>
                        <a:xfrm>
                          <a:off x="5079194" y="124227"/>
                          <a:ext cx="38792" cy="29531"/>
                        </a:xfrm>
                        <a:custGeom>
                          <a:avLst/>
                          <a:gdLst/>
                          <a:ahLst/>
                          <a:cxnLst/>
                          <a:rect l="0" t="0" r="0" b="0"/>
                          <a:pathLst>
                            <a:path w="38792" h="29531">
                              <a:moveTo>
                                <a:pt x="29178" y="0"/>
                              </a:moveTo>
                              <a:lnTo>
                                <a:pt x="38792" y="18948"/>
                              </a:lnTo>
                              <a:cubicBezTo>
                                <a:pt x="34430" y="22492"/>
                                <a:pt x="28991" y="25146"/>
                                <a:pt x="22476" y="26914"/>
                              </a:cubicBezTo>
                              <a:lnTo>
                                <a:pt x="0" y="29531"/>
                              </a:lnTo>
                              <a:lnTo>
                                <a:pt x="0" y="7728"/>
                              </a:lnTo>
                              <a:lnTo>
                                <a:pt x="3372" y="8826"/>
                              </a:lnTo>
                              <a:cubicBezTo>
                                <a:pt x="14687" y="8826"/>
                                <a:pt x="23285" y="5893"/>
                                <a:pt x="29178"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8" name="Shape 21"/>
                      <wps:cNvSpPr/>
                      <wps:spPr>
                        <a:xfrm>
                          <a:off x="5079194" y="43573"/>
                          <a:ext cx="50997" cy="62697"/>
                        </a:xfrm>
                        <a:custGeom>
                          <a:avLst/>
                          <a:gdLst/>
                          <a:ahLst/>
                          <a:cxnLst/>
                          <a:rect l="0" t="0" r="0" b="0"/>
                          <a:pathLst>
                            <a:path w="50997" h="62697">
                              <a:moveTo>
                                <a:pt x="0" y="0"/>
                              </a:moveTo>
                              <a:lnTo>
                                <a:pt x="20741" y="3437"/>
                              </a:lnTo>
                              <a:cubicBezTo>
                                <a:pt x="26924" y="5737"/>
                                <a:pt x="32347" y="9185"/>
                                <a:pt x="37014" y="13776"/>
                              </a:cubicBezTo>
                              <a:cubicBezTo>
                                <a:pt x="46336" y="22971"/>
                                <a:pt x="50997" y="34681"/>
                                <a:pt x="50997" y="48905"/>
                              </a:cubicBezTo>
                              <a:cubicBezTo>
                                <a:pt x="50997" y="51953"/>
                                <a:pt x="50311" y="56537"/>
                                <a:pt x="48914" y="62697"/>
                              </a:cubicBezTo>
                              <a:lnTo>
                                <a:pt x="0" y="62697"/>
                              </a:lnTo>
                              <a:lnTo>
                                <a:pt x="0" y="44041"/>
                              </a:lnTo>
                              <a:lnTo>
                                <a:pt x="26092" y="44041"/>
                              </a:lnTo>
                              <a:cubicBezTo>
                                <a:pt x="24378" y="28496"/>
                                <a:pt x="15780" y="20723"/>
                                <a:pt x="298" y="20723"/>
                              </a:cubicBezTo>
                              <a:lnTo>
                                <a:pt x="0" y="208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59" name="Shape 22"/>
                      <wps:cNvSpPr/>
                      <wps:spPr>
                        <a:xfrm>
                          <a:off x="5149556" y="45542"/>
                          <a:ext cx="38697" cy="106261"/>
                        </a:xfrm>
                        <a:custGeom>
                          <a:avLst/>
                          <a:gdLst/>
                          <a:ahLst/>
                          <a:cxnLst/>
                          <a:rect l="0" t="0" r="0" b="0"/>
                          <a:pathLst>
                            <a:path w="38697" h="106261">
                              <a:moveTo>
                                <a:pt x="0" y="0"/>
                              </a:moveTo>
                              <a:lnTo>
                                <a:pt x="38697" y="0"/>
                              </a:lnTo>
                              <a:lnTo>
                                <a:pt x="38697" y="106261"/>
                              </a:lnTo>
                              <a:lnTo>
                                <a:pt x="13589" y="106261"/>
                              </a:lnTo>
                              <a:lnTo>
                                <a:pt x="13589" y="20345"/>
                              </a:lnTo>
                              <a:lnTo>
                                <a:pt x="0" y="20345"/>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0" name="Shape 23"/>
                      <wps:cNvSpPr/>
                      <wps:spPr>
                        <a:xfrm>
                          <a:off x="5161558" y="4369"/>
                          <a:ext cx="28778" cy="28778"/>
                        </a:xfrm>
                        <a:custGeom>
                          <a:avLst/>
                          <a:gdLst/>
                          <a:ahLst/>
                          <a:cxnLst/>
                          <a:rect l="0" t="0" r="0" b="0"/>
                          <a:pathLst>
                            <a:path w="28778" h="28778">
                              <a:moveTo>
                                <a:pt x="14389" y="0"/>
                              </a:moveTo>
                              <a:cubicBezTo>
                                <a:pt x="18364" y="0"/>
                                <a:pt x="21742" y="1410"/>
                                <a:pt x="24562" y="4216"/>
                              </a:cubicBezTo>
                              <a:cubicBezTo>
                                <a:pt x="27368" y="7036"/>
                                <a:pt x="28778" y="10414"/>
                                <a:pt x="28778" y="14389"/>
                              </a:cubicBezTo>
                              <a:cubicBezTo>
                                <a:pt x="28778" y="18352"/>
                                <a:pt x="27368" y="21742"/>
                                <a:pt x="24562" y="24562"/>
                              </a:cubicBezTo>
                              <a:cubicBezTo>
                                <a:pt x="21742" y="27368"/>
                                <a:pt x="18364" y="28778"/>
                                <a:pt x="14389" y="28778"/>
                              </a:cubicBezTo>
                              <a:cubicBezTo>
                                <a:pt x="10414" y="28778"/>
                                <a:pt x="7036" y="27368"/>
                                <a:pt x="4216" y="24562"/>
                              </a:cubicBezTo>
                              <a:cubicBezTo>
                                <a:pt x="1410" y="21742"/>
                                <a:pt x="0" y="18352"/>
                                <a:pt x="0" y="14389"/>
                              </a:cubicBezTo>
                              <a:cubicBezTo>
                                <a:pt x="0" y="10414"/>
                                <a:pt x="1410" y="7036"/>
                                <a:pt x="4216" y="4216"/>
                              </a:cubicBezTo>
                              <a:cubicBezTo>
                                <a:pt x="7036" y="1410"/>
                                <a:pt x="10414" y="0"/>
                                <a:pt x="14389"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1" name="Shape 24"/>
                      <wps:cNvSpPr/>
                      <wps:spPr>
                        <a:xfrm>
                          <a:off x="5221030" y="43562"/>
                          <a:ext cx="48762" cy="149924"/>
                        </a:xfrm>
                        <a:custGeom>
                          <a:avLst/>
                          <a:gdLst/>
                          <a:ahLst/>
                          <a:cxnLst/>
                          <a:rect l="0" t="0" r="0" b="0"/>
                          <a:pathLst>
                            <a:path w="48762" h="149924">
                              <a:moveTo>
                                <a:pt x="47727" y="0"/>
                              </a:moveTo>
                              <a:lnTo>
                                <a:pt x="48762" y="163"/>
                              </a:lnTo>
                              <a:lnTo>
                                <a:pt x="48762" y="22087"/>
                              </a:lnTo>
                              <a:lnTo>
                                <a:pt x="40678" y="21031"/>
                              </a:lnTo>
                              <a:cubicBezTo>
                                <a:pt x="34722" y="21031"/>
                                <a:pt x="29426" y="23355"/>
                                <a:pt x="24803" y="27978"/>
                              </a:cubicBezTo>
                              <a:lnTo>
                                <a:pt x="24803" y="83833"/>
                              </a:lnTo>
                              <a:cubicBezTo>
                                <a:pt x="29299" y="87478"/>
                                <a:pt x="34570" y="89294"/>
                                <a:pt x="40577" y="89294"/>
                              </a:cubicBezTo>
                              <a:lnTo>
                                <a:pt x="48762" y="88158"/>
                              </a:lnTo>
                              <a:lnTo>
                                <a:pt x="48762" y="109811"/>
                              </a:lnTo>
                              <a:lnTo>
                                <a:pt x="46139" y="110236"/>
                              </a:lnTo>
                              <a:cubicBezTo>
                                <a:pt x="38329" y="110236"/>
                                <a:pt x="31217" y="108674"/>
                                <a:pt x="24803" y="105562"/>
                              </a:cubicBezTo>
                              <a:lnTo>
                                <a:pt x="24803" y="149924"/>
                              </a:lnTo>
                              <a:lnTo>
                                <a:pt x="0" y="149924"/>
                              </a:lnTo>
                              <a:lnTo>
                                <a:pt x="0" y="1981"/>
                              </a:lnTo>
                              <a:lnTo>
                                <a:pt x="24803" y="1981"/>
                              </a:lnTo>
                              <a:lnTo>
                                <a:pt x="24803" y="9131"/>
                              </a:lnTo>
                              <a:cubicBezTo>
                                <a:pt x="31014" y="3048"/>
                                <a:pt x="38659" y="0"/>
                                <a:pt x="47727"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2" name="Shape 25"/>
                      <wps:cNvSpPr/>
                      <wps:spPr>
                        <a:xfrm>
                          <a:off x="5269792" y="43725"/>
                          <a:ext cx="49765" cy="109648"/>
                        </a:xfrm>
                        <a:custGeom>
                          <a:avLst/>
                          <a:gdLst/>
                          <a:ahLst/>
                          <a:cxnLst/>
                          <a:rect l="0" t="0" r="0" b="0"/>
                          <a:pathLst>
                            <a:path w="49765" h="109648">
                              <a:moveTo>
                                <a:pt x="0" y="0"/>
                              </a:moveTo>
                              <a:lnTo>
                                <a:pt x="21192" y="3335"/>
                              </a:lnTo>
                              <a:cubicBezTo>
                                <a:pt x="40243" y="10331"/>
                                <a:pt x="49765" y="27818"/>
                                <a:pt x="49765" y="55793"/>
                              </a:cubicBezTo>
                              <a:cubicBezTo>
                                <a:pt x="49765" y="73192"/>
                                <a:pt x="45091" y="86591"/>
                                <a:pt x="35719" y="95976"/>
                              </a:cubicBezTo>
                              <a:cubicBezTo>
                                <a:pt x="31039" y="100675"/>
                                <a:pt x="25505" y="104199"/>
                                <a:pt x="19115" y="106549"/>
                              </a:cubicBezTo>
                              <a:lnTo>
                                <a:pt x="0" y="109648"/>
                              </a:lnTo>
                              <a:lnTo>
                                <a:pt x="0" y="87995"/>
                              </a:lnTo>
                              <a:lnTo>
                                <a:pt x="6566" y="87085"/>
                              </a:lnTo>
                              <a:cubicBezTo>
                                <a:pt x="10675" y="85721"/>
                                <a:pt x="13976" y="83676"/>
                                <a:pt x="16478" y="80952"/>
                              </a:cubicBezTo>
                              <a:cubicBezTo>
                                <a:pt x="21469" y="75491"/>
                                <a:pt x="23959" y="66880"/>
                                <a:pt x="23959" y="55095"/>
                              </a:cubicBezTo>
                              <a:cubicBezTo>
                                <a:pt x="23959" y="42534"/>
                                <a:pt x="21482" y="33683"/>
                                <a:pt x="16529" y="28564"/>
                              </a:cubicBezTo>
                              <a:cubicBezTo>
                                <a:pt x="14046" y="25999"/>
                                <a:pt x="10754" y="24075"/>
                                <a:pt x="6652" y="22792"/>
                              </a:cubicBezTo>
                              <a:lnTo>
                                <a:pt x="0" y="219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3" name="Shape 26"/>
                      <wps:cNvSpPr/>
                      <wps:spPr>
                        <a:xfrm>
                          <a:off x="5345289" y="43562"/>
                          <a:ext cx="48762" cy="149924"/>
                        </a:xfrm>
                        <a:custGeom>
                          <a:avLst/>
                          <a:gdLst/>
                          <a:ahLst/>
                          <a:cxnLst/>
                          <a:rect l="0" t="0" r="0" b="0"/>
                          <a:pathLst>
                            <a:path w="48762" h="149924">
                              <a:moveTo>
                                <a:pt x="47727" y="0"/>
                              </a:moveTo>
                              <a:lnTo>
                                <a:pt x="48762" y="163"/>
                              </a:lnTo>
                              <a:lnTo>
                                <a:pt x="48762" y="22087"/>
                              </a:lnTo>
                              <a:lnTo>
                                <a:pt x="40678" y="21031"/>
                              </a:lnTo>
                              <a:cubicBezTo>
                                <a:pt x="34722" y="21031"/>
                                <a:pt x="29426" y="23355"/>
                                <a:pt x="24803" y="27978"/>
                              </a:cubicBezTo>
                              <a:lnTo>
                                <a:pt x="24803" y="83833"/>
                              </a:lnTo>
                              <a:cubicBezTo>
                                <a:pt x="29299" y="87478"/>
                                <a:pt x="34570" y="89294"/>
                                <a:pt x="40577" y="89294"/>
                              </a:cubicBezTo>
                              <a:lnTo>
                                <a:pt x="48762" y="88158"/>
                              </a:lnTo>
                              <a:lnTo>
                                <a:pt x="48762" y="109811"/>
                              </a:lnTo>
                              <a:lnTo>
                                <a:pt x="46139" y="110236"/>
                              </a:lnTo>
                              <a:cubicBezTo>
                                <a:pt x="38329" y="110236"/>
                                <a:pt x="31217" y="108674"/>
                                <a:pt x="24803" y="105562"/>
                              </a:cubicBezTo>
                              <a:lnTo>
                                <a:pt x="24803" y="149924"/>
                              </a:lnTo>
                              <a:lnTo>
                                <a:pt x="0" y="149924"/>
                              </a:lnTo>
                              <a:lnTo>
                                <a:pt x="0" y="1981"/>
                              </a:lnTo>
                              <a:lnTo>
                                <a:pt x="24803" y="1981"/>
                              </a:lnTo>
                              <a:lnTo>
                                <a:pt x="24803" y="9131"/>
                              </a:lnTo>
                              <a:cubicBezTo>
                                <a:pt x="31014" y="3048"/>
                                <a:pt x="38659" y="0"/>
                                <a:pt x="47727"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4" name="Shape 27"/>
                      <wps:cNvSpPr/>
                      <wps:spPr>
                        <a:xfrm>
                          <a:off x="5394051" y="43725"/>
                          <a:ext cx="49765" cy="109648"/>
                        </a:xfrm>
                        <a:custGeom>
                          <a:avLst/>
                          <a:gdLst/>
                          <a:ahLst/>
                          <a:cxnLst/>
                          <a:rect l="0" t="0" r="0" b="0"/>
                          <a:pathLst>
                            <a:path w="49765" h="109648">
                              <a:moveTo>
                                <a:pt x="0" y="0"/>
                              </a:moveTo>
                              <a:lnTo>
                                <a:pt x="21192" y="3335"/>
                              </a:lnTo>
                              <a:cubicBezTo>
                                <a:pt x="40243" y="10331"/>
                                <a:pt x="49765" y="27818"/>
                                <a:pt x="49765" y="55793"/>
                              </a:cubicBezTo>
                              <a:cubicBezTo>
                                <a:pt x="49765" y="73192"/>
                                <a:pt x="45091" y="86591"/>
                                <a:pt x="35719" y="95976"/>
                              </a:cubicBezTo>
                              <a:cubicBezTo>
                                <a:pt x="31039" y="100675"/>
                                <a:pt x="25505" y="104199"/>
                                <a:pt x="19115" y="106549"/>
                              </a:cubicBezTo>
                              <a:lnTo>
                                <a:pt x="0" y="109648"/>
                              </a:lnTo>
                              <a:lnTo>
                                <a:pt x="0" y="87995"/>
                              </a:lnTo>
                              <a:lnTo>
                                <a:pt x="6566" y="87085"/>
                              </a:lnTo>
                              <a:cubicBezTo>
                                <a:pt x="10675" y="85721"/>
                                <a:pt x="13976" y="83676"/>
                                <a:pt x="16478" y="80952"/>
                              </a:cubicBezTo>
                              <a:cubicBezTo>
                                <a:pt x="21469" y="75491"/>
                                <a:pt x="23959" y="66880"/>
                                <a:pt x="23959" y="55095"/>
                              </a:cubicBezTo>
                              <a:cubicBezTo>
                                <a:pt x="23959" y="42534"/>
                                <a:pt x="21482" y="33683"/>
                                <a:pt x="16529" y="28564"/>
                              </a:cubicBezTo>
                              <a:cubicBezTo>
                                <a:pt x="14046" y="25999"/>
                                <a:pt x="10754" y="24075"/>
                                <a:pt x="6652" y="22792"/>
                              </a:cubicBezTo>
                              <a:lnTo>
                                <a:pt x="0" y="219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5" name="Shape 336"/>
                      <wps:cNvSpPr/>
                      <wps:spPr>
                        <a:xfrm>
                          <a:off x="5468949" y="81263"/>
                          <a:ext cx="52489" cy="23317"/>
                        </a:xfrm>
                        <a:custGeom>
                          <a:avLst/>
                          <a:gdLst/>
                          <a:ahLst/>
                          <a:cxnLst/>
                          <a:rect l="0" t="0" r="0" b="0"/>
                          <a:pathLst>
                            <a:path w="52489" h="23317">
                              <a:moveTo>
                                <a:pt x="0" y="0"/>
                              </a:moveTo>
                              <a:lnTo>
                                <a:pt x="52489" y="0"/>
                              </a:lnTo>
                              <a:lnTo>
                                <a:pt x="52489" y="23317"/>
                              </a:lnTo>
                              <a:lnTo>
                                <a:pt x="0" y="23317"/>
                              </a:lnTo>
                              <a:lnTo>
                                <a:pt x="0" y="0"/>
                              </a:lnTo>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6" name="Shape 29"/>
                      <wps:cNvSpPr/>
                      <wps:spPr>
                        <a:xfrm>
                          <a:off x="5553535" y="6457"/>
                          <a:ext cx="109144" cy="145352"/>
                        </a:xfrm>
                        <a:custGeom>
                          <a:avLst/>
                          <a:gdLst/>
                          <a:ahLst/>
                          <a:cxnLst/>
                          <a:rect l="0" t="0" r="0" b="0"/>
                          <a:pathLst>
                            <a:path w="109144" h="145352">
                              <a:moveTo>
                                <a:pt x="0" y="0"/>
                              </a:moveTo>
                              <a:lnTo>
                                <a:pt x="25794" y="0"/>
                              </a:lnTo>
                              <a:lnTo>
                                <a:pt x="25794" y="56947"/>
                              </a:lnTo>
                              <a:lnTo>
                                <a:pt x="83642" y="56947"/>
                              </a:lnTo>
                              <a:lnTo>
                                <a:pt x="83642" y="0"/>
                              </a:lnTo>
                              <a:lnTo>
                                <a:pt x="109144" y="0"/>
                              </a:lnTo>
                              <a:lnTo>
                                <a:pt x="109144" y="145352"/>
                              </a:lnTo>
                              <a:lnTo>
                                <a:pt x="83642" y="145352"/>
                              </a:lnTo>
                              <a:lnTo>
                                <a:pt x="83642" y="79870"/>
                              </a:lnTo>
                              <a:lnTo>
                                <a:pt x="25794" y="79870"/>
                              </a:lnTo>
                              <a:lnTo>
                                <a:pt x="25794" y="145352"/>
                              </a:lnTo>
                              <a:lnTo>
                                <a:pt x="0" y="145352"/>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7" name="Shape 30"/>
                      <wps:cNvSpPr/>
                      <wps:spPr>
                        <a:xfrm>
                          <a:off x="5690687" y="43557"/>
                          <a:ext cx="52877" cy="110236"/>
                        </a:xfrm>
                        <a:custGeom>
                          <a:avLst/>
                          <a:gdLst/>
                          <a:ahLst/>
                          <a:cxnLst/>
                          <a:rect l="0" t="0" r="0" b="0"/>
                          <a:pathLst>
                            <a:path w="52877" h="110236">
                              <a:moveTo>
                                <a:pt x="52781" y="0"/>
                              </a:moveTo>
                              <a:lnTo>
                                <a:pt x="52877" y="16"/>
                              </a:lnTo>
                              <a:lnTo>
                                <a:pt x="52877" y="20840"/>
                              </a:lnTo>
                              <a:lnTo>
                                <a:pt x="35964" y="26568"/>
                              </a:lnTo>
                              <a:cubicBezTo>
                                <a:pt x="31566" y="30455"/>
                                <a:pt x="28505" y="36284"/>
                                <a:pt x="26784" y="44056"/>
                              </a:cubicBezTo>
                              <a:lnTo>
                                <a:pt x="52877" y="44056"/>
                              </a:lnTo>
                              <a:lnTo>
                                <a:pt x="52877" y="62713"/>
                              </a:lnTo>
                              <a:lnTo>
                                <a:pt x="25895" y="62713"/>
                              </a:lnTo>
                              <a:cubicBezTo>
                                <a:pt x="26353" y="71184"/>
                                <a:pt x="29261" y="77762"/>
                                <a:pt x="34620" y="82448"/>
                              </a:cubicBezTo>
                              <a:lnTo>
                                <a:pt x="52877" y="88398"/>
                              </a:lnTo>
                              <a:lnTo>
                                <a:pt x="52877" y="110201"/>
                              </a:lnTo>
                              <a:lnTo>
                                <a:pt x="52578" y="110236"/>
                              </a:lnTo>
                              <a:cubicBezTo>
                                <a:pt x="36373" y="110236"/>
                                <a:pt x="23558" y="105486"/>
                                <a:pt x="14136" y="95999"/>
                              </a:cubicBezTo>
                              <a:cubicBezTo>
                                <a:pt x="4712" y="86512"/>
                                <a:pt x="0" y="73266"/>
                                <a:pt x="0" y="56261"/>
                              </a:cubicBezTo>
                              <a:cubicBezTo>
                                <a:pt x="0" y="39535"/>
                                <a:pt x="5169" y="25971"/>
                                <a:pt x="15519" y="15583"/>
                              </a:cubicBezTo>
                              <a:cubicBezTo>
                                <a:pt x="25883" y="5194"/>
                                <a:pt x="38291" y="0"/>
                                <a:pt x="52781"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8" name="Shape 31"/>
                      <wps:cNvSpPr/>
                      <wps:spPr>
                        <a:xfrm>
                          <a:off x="5743563" y="124227"/>
                          <a:ext cx="38792" cy="29531"/>
                        </a:xfrm>
                        <a:custGeom>
                          <a:avLst/>
                          <a:gdLst/>
                          <a:ahLst/>
                          <a:cxnLst/>
                          <a:rect l="0" t="0" r="0" b="0"/>
                          <a:pathLst>
                            <a:path w="38792" h="29531">
                              <a:moveTo>
                                <a:pt x="29178" y="0"/>
                              </a:moveTo>
                              <a:lnTo>
                                <a:pt x="38792" y="18948"/>
                              </a:lnTo>
                              <a:cubicBezTo>
                                <a:pt x="34430" y="22492"/>
                                <a:pt x="28990" y="25146"/>
                                <a:pt x="22476" y="26914"/>
                              </a:cubicBezTo>
                              <a:lnTo>
                                <a:pt x="0" y="29531"/>
                              </a:lnTo>
                              <a:lnTo>
                                <a:pt x="0" y="7728"/>
                              </a:lnTo>
                              <a:lnTo>
                                <a:pt x="3372" y="8826"/>
                              </a:lnTo>
                              <a:cubicBezTo>
                                <a:pt x="14687" y="8826"/>
                                <a:pt x="23285" y="5893"/>
                                <a:pt x="29178"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69" name="Shape 32"/>
                      <wps:cNvSpPr/>
                      <wps:spPr>
                        <a:xfrm>
                          <a:off x="5743563" y="43573"/>
                          <a:ext cx="50997" cy="62697"/>
                        </a:xfrm>
                        <a:custGeom>
                          <a:avLst/>
                          <a:gdLst/>
                          <a:ahLst/>
                          <a:cxnLst/>
                          <a:rect l="0" t="0" r="0" b="0"/>
                          <a:pathLst>
                            <a:path w="50997" h="62697">
                              <a:moveTo>
                                <a:pt x="0" y="0"/>
                              </a:moveTo>
                              <a:lnTo>
                                <a:pt x="20741" y="3437"/>
                              </a:lnTo>
                              <a:cubicBezTo>
                                <a:pt x="26924" y="5737"/>
                                <a:pt x="32347" y="9185"/>
                                <a:pt x="37014" y="13776"/>
                              </a:cubicBezTo>
                              <a:cubicBezTo>
                                <a:pt x="46336" y="22971"/>
                                <a:pt x="50997" y="34681"/>
                                <a:pt x="50997" y="48905"/>
                              </a:cubicBezTo>
                              <a:cubicBezTo>
                                <a:pt x="50997" y="51953"/>
                                <a:pt x="50311" y="56537"/>
                                <a:pt x="48914" y="62697"/>
                              </a:cubicBezTo>
                              <a:lnTo>
                                <a:pt x="0" y="62697"/>
                              </a:lnTo>
                              <a:lnTo>
                                <a:pt x="0" y="44041"/>
                              </a:lnTo>
                              <a:lnTo>
                                <a:pt x="26092" y="44041"/>
                              </a:lnTo>
                              <a:cubicBezTo>
                                <a:pt x="24378" y="28496"/>
                                <a:pt x="15780" y="20723"/>
                                <a:pt x="298" y="20723"/>
                              </a:cubicBezTo>
                              <a:lnTo>
                                <a:pt x="0" y="20824"/>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0" name="Shape 33"/>
                      <wps:cNvSpPr/>
                      <wps:spPr>
                        <a:xfrm>
                          <a:off x="5813565" y="45542"/>
                          <a:ext cx="38697" cy="106261"/>
                        </a:xfrm>
                        <a:custGeom>
                          <a:avLst/>
                          <a:gdLst/>
                          <a:ahLst/>
                          <a:cxnLst/>
                          <a:rect l="0" t="0" r="0" b="0"/>
                          <a:pathLst>
                            <a:path w="38697" h="106261">
                              <a:moveTo>
                                <a:pt x="0" y="0"/>
                              </a:moveTo>
                              <a:lnTo>
                                <a:pt x="38697" y="0"/>
                              </a:lnTo>
                              <a:lnTo>
                                <a:pt x="38697" y="106261"/>
                              </a:lnTo>
                              <a:lnTo>
                                <a:pt x="13589" y="106261"/>
                              </a:lnTo>
                              <a:lnTo>
                                <a:pt x="13589" y="20345"/>
                              </a:lnTo>
                              <a:lnTo>
                                <a:pt x="0" y="20345"/>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1" name="Shape 34"/>
                      <wps:cNvSpPr/>
                      <wps:spPr>
                        <a:xfrm>
                          <a:off x="5825567" y="4369"/>
                          <a:ext cx="28778" cy="28778"/>
                        </a:xfrm>
                        <a:custGeom>
                          <a:avLst/>
                          <a:gdLst/>
                          <a:ahLst/>
                          <a:cxnLst/>
                          <a:rect l="0" t="0" r="0" b="0"/>
                          <a:pathLst>
                            <a:path w="28778" h="28778">
                              <a:moveTo>
                                <a:pt x="14389" y="0"/>
                              </a:moveTo>
                              <a:cubicBezTo>
                                <a:pt x="18364" y="0"/>
                                <a:pt x="21742" y="1410"/>
                                <a:pt x="24562" y="4216"/>
                              </a:cubicBezTo>
                              <a:cubicBezTo>
                                <a:pt x="27368" y="7036"/>
                                <a:pt x="28778" y="10414"/>
                                <a:pt x="28778" y="14389"/>
                              </a:cubicBezTo>
                              <a:cubicBezTo>
                                <a:pt x="28778" y="18352"/>
                                <a:pt x="27368" y="21742"/>
                                <a:pt x="24562" y="24562"/>
                              </a:cubicBezTo>
                              <a:cubicBezTo>
                                <a:pt x="21742" y="27368"/>
                                <a:pt x="18364" y="28778"/>
                                <a:pt x="14389" y="28778"/>
                              </a:cubicBezTo>
                              <a:cubicBezTo>
                                <a:pt x="10414" y="28778"/>
                                <a:pt x="7036" y="27368"/>
                                <a:pt x="4216" y="24562"/>
                              </a:cubicBezTo>
                              <a:cubicBezTo>
                                <a:pt x="1410" y="21742"/>
                                <a:pt x="0" y="18352"/>
                                <a:pt x="0" y="14389"/>
                              </a:cubicBezTo>
                              <a:cubicBezTo>
                                <a:pt x="0" y="10414"/>
                                <a:pt x="1410" y="7036"/>
                                <a:pt x="4216" y="4216"/>
                              </a:cubicBezTo>
                              <a:cubicBezTo>
                                <a:pt x="7036" y="1410"/>
                                <a:pt x="10414" y="0"/>
                                <a:pt x="14389"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2" name="Shape 35"/>
                      <wps:cNvSpPr/>
                      <wps:spPr>
                        <a:xfrm>
                          <a:off x="5891289" y="0"/>
                          <a:ext cx="36513" cy="153797"/>
                        </a:xfrm>
                        <a:custGeom>
                          <a:avLst/>
                          <a:gdLst/>
                          <a:ahLst/>
                          <a:cxnLst/>
                          <a:rect l="0" t="0" r="0" b="0"/>
                          <a:pathLst>
                            <a:path w="36513" h="153797">
                              <a:moveTo>
                                <a:pt x="24803" y="0"/>
                              </a:moveTo>
                              <a:lnTo>
                                <a:pt x="24803" y="119469"/>
                              </a:lnTo>
                              <a:cubicBezTo>
                                <a:pt x="24803" y="132563"/>
                                <a:pt x="28715" y="140360"/>
                                <a:pt x="36513" y="142875"/>
                              </a:cubicBezTo>
                              <a:cubicBezTo>
                                <a:pt x="32677" y="150152"/>
                                <a:pt x="26136" y="153797"/>
                                <a:pt x="16866" y="153797"/>
                              </a:cubicBezTo>
                              <a:cubicBezTo>
                                <a:pt x="5614" y="153797"/>
                                <a:pt x="0" y="145986"/>
                                <a:pt x="0" y="130378"/>
                              </a:cubicBezTo>
                              <a:lnTo>
                                <a:pt x="0" y="5956"/>
                              </a:lnTo>
                              <a:lnTo>
                                <a:pt x="2480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3" name="Shape 36"/>
                      <wps:cNvSpPr/>
                      <wps:spPr>
                        <a:xfrm>
                          <a:off x="5951058" y="5"/>
                          <a:ext cx="48666" cy="153784"/>
                        </a:xfrm>
                        <a:custGeom>
                          <a:avLst/>
                          <a:gdLst/>
                          <a:ahLst/>
                          <a:cxnLst/>
                          <a:rect l="0" t="0" r="0" b="0"/>
                          <a:pathLst>
                            <a:path w="48666" h="153784">
                              <a:moveTo>
                                <a:pt x="24803" y="0"/>
                              </a:moveTo>
                              <a:lnTo>
                                <a:pt x="24803" y="49606"/>
                              </a:lnTo>
                              <a:cubicBezTo>
                                <a:pt x="31420" y="45580"/>
                                <a:pt x="38633" y="43561"/>
                                <a:pt x="46431" y="43561"/>
                              </a:cubicBezTo>
                              <a:lnTo>
                                <a:pt x="48666" y="43951"/>
                              </a:lnTo>
                              <a:lnTo>
                                <a:pt x="48666" y="67064"/>
                              </a:lnTo>
                              <a:lnTo>
                                <a:pt x="41567" y="64592"/>
                              </a:lnTo>
                              <a:cubicBezTo>
                                <a:pt x="34227" y="64592"/>
                                <a:pt x="28639" y="66675"/>
                                <a:pt x="24803" y="70841"/>
                              </a:cubicBezTo>
                              <a:lnTo>
                                <a:pt x="24803" y="126301"/>
                              </a:lnTo>
                              <a:cubicBezTo>
                                <a:pt x="28435" y="130607"/>
                                <a:pt x="33375" y="132753"/>
                                <a:pt x="39586" y="132753"/>
                              </a:cubicBezTo>
                              <a:lnTo>
                                <a:pt x="48666" y="131490"/>
                              </a:lnTo>
                              <a:lnTo>
                                <a:pt x="48666" y="153130"/>
                              </a:lnTo>
                              <a:lnTo>
                                <a:pt x="44945" y="153784"/>
                              </a:lnTo>
                              <a:cubicBezTo>
                                <a:pt x="35090" y="153784"/>
                                <a:pt x="26632" y="151181"/>
                                <a:pt x="19545" y="145948"/>
                              </a:cubicBezTo>
                              <a:lnTo>
                                <a:pt x="13983" y="153784"/>
                              </a:lnTo>
                              <a:lnTo>
                                <a:pt x="0" y="153784"/>
                              </a:lnTo>
                              <a:lnTo>
                                <a:pt x="0" y="5956"/>
                              </a:lnTo>
                              <a:lnTo>
                                <a:pt x="2480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4" name="Shape 37"/>
                      <wps:cNvSpPr/>
                      <wps:spPr>
                        <a:xfrm>
                          <a:off x="5999724" y="43956"/>
                          <a:ext cx="49657" cy="109178"/>
                        </a:xfrm>
                        <a:custGeom>
                          <a:avLst/>
                          <a:gdLst/>
                          <a:ahLst/>
                          <a:cxnLst/>
                          <a:rect l="0" t="0" r="0" b="0"/>
                          <a:pathLst>
                            <a:path w="49657" h="109178">
                              <a:moveTo>
                                <a:pt x="0" y="0"/>
                              </a:moveTo>
                              <a:lnTo>
                                <a:pt x="18825" y="3289"/>
                              </a:lnTo>
                              <a:cubicBezTo>
                                <a:pt x="25092" y="5744"/>
                                <a:pt x="30607" y="9427"/>
                                <a:pt x="35370" y="14342"/>
                              </a:cubicBezTo>
                              <a:cubicBezTo>
                                <a:pt x="44895" y="24159"/>
                                <a:pt x="49657" y="36744"/>
                                <a:pt x="49657" y="52086"/>
                              </a:cubicBezTo>
                              <a:cubicBezTo>
                                <a:pt x="49657" y="69891"/>
                                <a:pt x="44857" y="83963"/>
                                <a:pt x="35268" y="94313"/>
                              </a:cubicBezTo>
                              <a:cubicBezTo>
                                <a:pt x="30474" y="99489"/>
                                <a:pt x="24829" y="103369"/>
                                <a:pt x="18331" y="105955"/>
                              </a:cubicBezTo>
                              <a:lnTo>
                                <a:pt x="0" y="109178"/>
                              </a:lnTo>
                              <a:lnTo>
                                <a:pt x="0" y="87538"/>
                              </a:lnTo>
                              <a:lnTo>
                                <a:pt x="6255" y="86668"/>
                              </a:lnTo>
                              <a:cubicBezTo>
                                <a:pt x="10497" y="85246"/>
                                <a:pt x="13869" y="83112"/>
                                <a:pt x="16371" y="80267"/>
                              </a:cubicBezTo>
                              <a:cubicBezTo>
                                <a:pt x="21375" y="74578"/>
                                <a:pt x="23864" y="65484"/>
                                <a:pt x="23864" y="52988"/>
                              </a:cubicBezTo>
                              <a:cubicBezTo>
                                <a:pt x="23864" y="42205"/>
                                <a:pt x="21282" y="34119"/>
                                <a:pt x="16121" y="28728"/>
                              </a:cubicBezTo>
                              <a:lnTo>
                                <a:pt x="0" y="23113"/>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5" name="Shape 38"/>
                      <wps:cNvSpPr/>
                      <wps:spPr>
                        <a:xfrm>
                          <a:off x="6070151" y="82590"/>
                          <a:ext cx="44253" cy="71206"/>
                        </a:xfrm>
                        <a:custGeom>
                          <a:avLst/>
                          <a:gdLst/>
                          <a:ahLst/>
                          <a:cxnLst/>
                          <a:rect l="0" t="0" r="0" b="0"/>
                          <a:pathLst>
                            <a:path w="44253" h="71206">
                              <a:moveTo>
                                <a:pt x="44253" y="0"/>
                              </a:moveTo>
                              <a:lnTo>
                                <a:pt x="44253" y="20087"/>
                              </a:lnTo>
                              <a:lnTo>
                                <a:pt x="32147" y="22733"/>
                              </a:lnTo>
                              <a:cubicBezTo>
                                <a:pt x="27251" y="25943"/>
                                <a:pt x="24803" y="30756"/>
                                <a:pt x="24803" y="37170"/>
                              </a:cubicBezTo>
                              <a:cubicBezTo>
                                <a:pt x="24803" y="46695"/>
                                <a:pt x="30328" y="51457"/>
                                <a:pt x="41377" y="51457"/>
                              </a:cubicBezTo>
                              <a:lnTo>
                                <a:pt x="44253" y="50499"/>
                              </a:lnTo>
                              <a:lnTo>
                                <a:pt x="44253" y="69707"/>
                              </a:lnTo>
                              <a:lnTo>
                                <a:pt x="36817" y="71206"/>
                              </a:lnTo>
                              <a:cubicBezTo>
                                <a:pt x="25362" y="71206"/>
                                <a:pt x="16370" y="68348"/>
                                <a:pt x="9830" y="62621"/>
                              </a:cubicBezTo>
                              <a:cubicBezTo>
                                <a:pt x="3277" y="56906"/>
                                <a:pt x="0" y="48778"/>
                                <a:pt x="0" y="38262"/>
                              </a:cubicBezTo>
                              <a:cubicBezTo>
                                <a:pt x="0" y="25956"/>
                                <a:pt x="4623" y="16329"/>
                                <a:pt x="13843" y="9395"/>
                              </a:cubicBezTo>
                              <a:cubicBezTo>
                                <a:pt x="18459" y="5922"/>
                                <a:pt x="24044" y="3315"/>
                                <a:pt x="30600" y="1577"/>
                              </a:cubicBezTo>
                              <a:lnTo>
                                <a:pt x="44253"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6" name="Shape 39"/>
                      <wps:cNvSpPr/>
                      <wps:spPr>
                        <a:xfrm>
                          <a:off x="6081174" y="43560"/>
                          <a:ext cx="33230" cy="25400"/>
                        </a:xfrm>
                        <a:custGeom>
                          <a:avLst/>
                          <a:gdLst/>
                          <a:ahLst/>
                          <a:cxnLst/>
                          <a:rect l="0" t="0" r="0" b="0"/>
                          <a:pathLst>
                            <a:path w="33230" h="25400">
                              <a:moveTo>
                                <a:pt x="30455" y="0"/>
                              </a:moveTo>
                              <a:lnTo>
                                <a:pt x="33230" y="365"/>
                              </a:lnTo>
                              <a:lnTo>
                                <a:pt x="33230" y="21916"/>
                              </a:lnTo>
                              <a:lnTo>
                                <a:pt x="28766" y="20739"/>
                              </a:lnTo>
                              <a:cubicBezTo>
                                <a:pt x="19444" y="20739"/>
                                <a:pt x="11646" y="22289"/>
                                <a:pt x="5347" y="25400"/>
                              </a:cubicBezTo>
                              <a:lnTo>
                                <a:pt x="0" y="6147"/>
                              </a:lnTo>
                              <a:cubicBezTo>
                                <a:pt x="8522" y="2057"/>
                                <a:pt x="18682" y="0"/>
                                <a:pt x="30455" y="0"/>
                              </a:cubicBez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7" name="Shape 40"/>
                      <wps:cNvSpPr/>
                      <wps:spPr>
                        <a:xfrm>
                          <a:off x="6114404" y="43924"/>
                          <a:ext cx="52686" cy="109871"/>
                        </a:xfrm>
                        <a:custGeom>
                          <a:avLst/>
                          <a:gdLst/>
                          <a:ahLst/>
                          <a:cxnLst/>
                          <a:rect l="0" t="0" r="0" b="0"/>
                          <a:pathLst>
                            <a:path w="52686" h="109871">
                              <a:moveTo>
                                <a:pt x="0" y="0"/>
                              </a:moveTo>
                              <a:lnTo>
                                <a:pt x="18285" y="2404"/>
                              </a:lnTo>
                              <a:cubicBezTo>
                                <a:pt x="24222" y="4248"/>
                                <a:pt x="29077" y="7014"/>
                                <a:pt x="32848" y="10697"/>
                              </a:cubicBezTo>
                              <a:cubicBezTo>
                                <a:pt x="40380" y="18076"/>
                                <a:pt x="44152" y="32046"/>
                                <a:pt x="44152" y="52620"/>
                              </a:cubicBezTo>
                              <a:lnTo>
                                <a:pt x="44152" y="75340"/>
                              </a:lnTo>
                              <a:cubicBezTo>
                                <a:pt x="44152" y="89500"/>
                                <a:pt x="46996" y="98391"/>
                                <a:pt x="52686" y="102035"/>
                              </a:cubicBezTo>
                              <a:cubicBezTo>
                                <a:pt x="50641" y="105604"/>
                                <a:pt x="48355" y="107801"/>
                                <a:pt x="45841" y="108627"/>
                              </a:cubicBezTo>
                              <a:cubicBezTo>
                                <a:pt x="43326" y="109452"/>
                                <a:pt x="40443" y="109871"/>
                                <a:pt x="37205" y="109871"/>
                              </a:cubicBezTo>
                              <a:cubicBezTo>
                                <a:pt x="33636" y="109871"/>
                                <a:pt x="30423" y="108538"/>
                                <a:pt x="27591" y="105896"/>
                              </a:cubicBezTo>
                              <a:cubicBezTo>
                                <a:pt x="24746" y="103255"/>
                                <a:pt x="22828" y="100384"/>
                                <a:pt x="21837" y="97273"/>
                              </a:cubicBezTo>
                              <a:cubicBezTo>
                                <a:pt x="19590" y="100981"/>
                                <a:pt x="15666" y="104004"/>
                                <a:pt x="10078" y="106341"/>
                              </a:cubicBezTo>
                              <a:lnTo>
                                <a:pt x="0" y="108372"/>
                              </a:lnTo>
                              <a:lnTo>
                                <a:pt x="0" y="89164"/>
                              </a:lnTo>
                              <a:lnTo>
                                <a:pt x="13868" y="84541"/>
                              </a:lnTo>
                              <a:cubicBezTo>
                                <a:pt x="17590" y="80820"/>
                                <a:pt x="19450" y="75238"/>
                                <a:pt x="19450" y="67796"/>
                              </a:cubicBezTo>
                              <a:lnTo>
                                <a:pt x="19450" y="57877"/>
                              </a:lnTo>
                              <a:cubicBezTo>
                                <a:pt x="15221" y="57027"/>
                                <a:pt x="12046" y="56582"/>
                                <a:pt x="9925" y="56582"/>
                              </a:cubicBezTo>
                              <a:lnTo>
                                <a:pt x="0" y="58752"/>
                              </a:lnTo>
                              <a:lnTo>
                                <a:pt x="0" y="38665"/>
                              </a:lnTo>
                              <a:lnTo>
                                <a:pt x="8934" y="37634"/>
                              </a:lnTo>
                              <a:cubicBezTo>
                                <a:pt x="11843" y="37634"/>
                                <a:pt x="15284" y="38129"/>
                                <a:pt x="19247" y="39120"/>
                              </a:cubicBezTo>
                              <a:cubicBezTo>
                                <a:pt x="19247" y="32871"/>
                                <a:pt x="17272" y="28185"/>
                                <a:pt x="13321" y="25061"/>
                              </a:cubicBezTo>
                              <a:lnTo>
                                <a:pt x="0" y="21551"/>
                              </a:lnTo>
                              <a:lnTo>
                                <a:pt x="0"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8" name="Shape 41"/>
                      <wps:cNvSpPr/>
                      <wps:spPr>
                        <a:xfrm>
                          <a:off x="6186496" y="43904"/>
                          <a:ext cx="49555" cy="109882"/>
                        </a:xfrm>
                        <a:custGeom>
                          <a:avLst/>
                          <a:gdLst/>
                          <a:ahLst/>
                          <a:cxnLst/>
                          <a:rect l="0" t="0" r="0" b="0"/>
                          <a:pathLst>
                            <a:path w="49555" h="109882">
                              <a:moveTo>
                                <a:pt x="49555" y="0"/>
                              </a:moveTo>
                              <a:lnTo>
                                <a:pt x="49555" y="23539"/>
                              </a:lnTo>
                              <a:lnTo>
                                <a:pt x="33833" y="29771"/>
                              </a:lnTo>
                              <a:cubicBezTo>
                                <a:pt x="28473" y="35816"/>
                                <a:pt x="25794" y="44503"/>
                                <a:pt x="25794" y="55818"/>
                              </a:cubicBezTo>
                              <a:cubicBezTo>
                                <a:pt x="25794" y="66861"/>
                                <a:pt x="28457" y="75145"/>
                                <a:pt x="33782" y="80668"/>
                              </a:cubicBezTo>
                              <a:lnTo>
                                <a:pt x="49555" y="86124"/>
                              </a:lnTo>
                              <a:lnTo>
                                <a:pt x="49555" y="109576"/>
                              </a:lnTo>
                              <a:lnTo>
                                <a:pt x="47714" y="109882"/>
                              </a:lnTo>
                              <a:cubicBezTo>
                                <a:pt x="32893" y="109882"/>
                                <a:pt x="21234" y="105196"/>
                                <a:pt x="12738" y="95798"/>
                              </a:cubicBezTo>
                              <a:cubicBezTo>
                                <a:pt x="4255" y="86413"/>
                                <a:pt x="0" y="73319"/>
                                <a:pt x="0" y="56504"/>
                              </a:cubicBezTo>
                              <a:cubicBezTo>
                                <a:pt x="0" y="39715"/>
                                <a:pt x="4864" y="26037"/>
                                <a:pt x="14631" y="15483"/>
                              </a:cubicBezTo>
                              <a:cubicBezTo>
                                <a:pt x="19507" y="10206"/>
                                <a:pt x="25000" y="6250"/>
                                <a:pt x="31111" y="3613"/>
                              </a:cubicBezTo>
                              <a:lnTo>
                                <a:pt x="49555"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79" name="Shape 42"/>
                      <wps:cNvSpPr/>
                      <wps:spPr>
                        <a:xfrm>
                          <a:off x="6236051" y="2"/>
                          <a:ext cx="48565" cy="153478"/>
                        </a:xfrm>
                        <a:custGeom>
                          <a:avLst/>
                          <a:gdLst/>
                          <a:ahLst/>
                          <a:cxnLst/>
                          <a:rect l="0" t="0" r="0" b="0"/>
                          <a:pathLst>
                            <a:path w="48565" h="153478">
                              <a:moveTo>
                                <a:pt x="48565" y="0"/>
                              </a:moveTo>
                              <a:lnTo>
                                <a:pt x="48565" y="151803"/>
                              </a:lnTo>
                              <a:lnTo>
                                <a:pt x="23762" y="151803"/>
                              </a:lnTo>
                              <a:lnTo>
                                <a:pt x="23762" y="145352"/>
                              </a:lnTo>
                              <a:cubicBezTo>
                                <a:pt x="21717" y="147612"/>
                                <a:pt x="18238" y="149568"/>
                                <a:pt x="13348" y="151257"/>
                              </a:cubicBezTo>
                              <a:lnTo>
                                <a:pt x="0" y="153478"/>
                              </a:lnTo>
                              <a:lnTo>
                                <a:pt x="0" y="130026"/>
                              </a:lnTo>
                              <a:lnTo>
                                <a:pt x="8179" y="132855"/>
                              </a:lnTo>
                              <a:cubicBezTo>
                                <a:pt x="10567" y="132855"/>
                                <a:pt x="13488" y="132144"/>
                                <a:pt x="16968" y="130721"/>
                              </a:cubicBezTo>
                              <a:cubicBezTo>
                                <a:pt x="20434" y="129299"/>
                                <a:pt x="22708" y="127864"/>
                                <a:pt x="23762" y="126403"/>
                              </a:cubicBezTo>
                              <a:lnTo>
                                <a:pt x="23762" y="70942"/>
                              </a:lnTo>
                              <a:cubicBezTo>
                                <a:pt x="18466" y="66713"/>
                                <a:pt x="12942" y="64592"/>
                                <a:pt x="7189" y="64592"/>
                              </a:cubicBezTo>
                              <a:lnTo>
                                <a:pt x="0" y="67441"/>
                              </a:lnTo>
                              <a:lnTo>
                                <a:pt x="0" y="43902"/>
                              </a:lnTo>
                              <a:lnTo>
                                <a:pt x="1740" y="43561"/>
                              </a:lnTo>
                              <a:cubicBezTo>
                                <a:pt x="9805" y="43561"/>
                                <a:pt x="17145" y="45212"/>
                                <a:pt x="23762" y="48514"/>
                              </a:cubicBezTo>
                              <a:lnTo>
                                <a:pt x="23762" y="5956"/>
                              </a:lnTo>
                              <a:lnTo>
                                <a:pt x="48565" y="0"/>
                              </a:lnTo>
                              <a:close/>
                            </a:path>
                          </a:pathLst>
                        </a:custGeom>
                        <a:ln w="0" cap="flat">
                          <a:miter lim="127000"/>
                        </a:ln>
                      </wps:spPr>
                      <wps:style>
                        <a:lnRef idx="0">
                          <a:srgbClr val="000000">
                            <a:alpha val="0"/>
                          </a:srgbClr>
                        </a:lnRef>
                        <a:fillRef idx="1">
                          <a:srgbClr val="ACACAC"/>
                        </a:fillRef>
                        <a:effectRef idx="0">
                          <a:scrgbClr r="0" g="0" b="0"/>
                        </a:effectRef>
                        <a:fontRef idx="none"/>
                      </wps:style>
                      <wps:bodyPr/>
                    </wps:wsp>
                    <wps:wsp>
                      <wps:cNvPr id="580" name="Rectangle 43"/>
                      <wps:cNvSpPr/>
                      <wps:spPr>
                        <a:xfrm>
                          <a:off x="4336817" y="237260"/>
                          <a:ext cx="562774" cy="291716"/>
                        </a:xfrm>
                        <a:prstGeom prst="rect">
                          <a:avLst/>
                        </a:prstGeom>
                        <a:ln>
                          <a:noFill/>
                        </a:ln>
                      </wps:spPr>
                      <wps:txbx>
                        <w:txbxContent>
                          <w:p w14:paraId="3E2F1D28" w14:textId="77777777" w:rsidR="008C521E" w:rsidRDefault="008C521E" w:rsidP="00C830FE">
                            <w:r>
                              <w:rPr>
                                <w:rFonts w:ascii="Trebuchet MS" w:eastAsia="Trebuchet MS" w:hAnsi="Trebuchet MS" w:cs="Trebuchet MS"/>
                                <w:b/>
                                <w:color w:val="74B43C"/>
                                <w:sz w:val="36"/>
                              </w:rPr>
                              <w:t xml:space="preserve">      </w:t>
                            </w:r>
                          </w:p>
                        </w:txbxContent>
                      </wps:txbx>
                      <wps:bodyPr horzOverflow="overflow" vert="horz" lIns="0" tIns="0" rIns="0" bIns="0" rtlCol="0">
                        <a:noAutofit/>
                      </wps:bodyPr>
                    </wps:wsp>
                    <wps:wsp>
                      <wps:cNvPr id="581" name="Shape 44"/>
                      <wps:cNvSpPr/>
                      <wps:spPr>
                        <a:xfrm>
                          <a:off x="4773180" y="230250"/>
                          <a:ext cx="104508" cy="178499"/>
                        </a:xfrm>
                        <a:custGeom>
                          <a:avLst/>
                          <a:gdLst/>
                          <a:ahLst/>
                          <a:cxnLst/>
                          <a:rect l="0" t="0" r="0" b="0"/>
                          <a:pathLst>
                            <a:path w="104508" h="178499">
                              <a:moveTo>
                                <a:pt x="52654" y="0"/>
                              </a:moveTo>
                              <a:cubicBezTo>
                                <a:pt x="72618" y="0"/>
                                <a:pt x="87262" y="3734"/>
                                <a:pt x="96609" y="11201"/>
                              </a:cubicBezTo>
                              <a:lnTo>
                                <a:pt x="87313" y="37592"/>
                              </a:lnTo>
                              <a:cubicBezTo>
                                <a:pt x="76543" y="29896"/>
                                <a:pt x="65202" y="26048"/>
                                <a:pt x="53251" y="26048"/>
                              </a:cubicBezTo>
                              <a:cubicBezTo>
                                <a:pt x="46190" y="26048"/>
                                <a:pt x="40703" y="27902"/>
                                <a:pt x="36817" y="31636"/>
                              </a:cubicBezTo>
                              <a:cubicBezTo>
                                <a:pt x="32931" y="35369"/>
                                <a:pt x="30975" y="40221"/>
                                <a:pt x="30975" y="46190"/>
                              </a:cubicBezTo>
                              <a:cubicBezTo>
                                <a:pt x="30975" y="56083"/>
                                <a:pt x="41948" y="66383"/>
                                <a:pt x="63855" y="77064"/>
                              </a:cubicBezTo>
                              <a:cubicBezTo>
                                <a:pt x="75412" y="82715"/>
                                <a:pt x="83731" y="87922"/>
                                <a:pt x="88836" y="92672"/>
                              </a:cubicBezTo>
                              <a:cubicBezTo>
                                <a:pt x="93942" y="97422"/>
                                <a:pt x="97828" y="102959"/>
                                <a:pt x="100508" y="109283"/>
                              </a:cubicBezTo>
                              <a:cubicBezTo>
                                <a:pt x="103175" y="115608"/>
                                <a:pt x="104508" y="122657"/>
                                <a:pt x="104508" y="130429"/>
                              </a:cubicBezTo>
                              <a:cubicBezTo>
                                <a:pt x="104508" y="144412"/>
                                <a:pt x="98984" y="155931"/>
                                <a:pt x="87960" y="164960"/>
                              </a:cubicBezTo>
                              <a:cubicBezTo>
                                <a:pt x="76924" y="173990"/>
                                <a:pt x="62141" y="178499"/>
                                <a:pt x="43599" y="178499"/>
                              </a:cubicBezTo>
                              <a:cubicBezTo>
                                <a:pt x="27496" y="178499"/>
                                <a:pt x="12967" y="174346"/>
                                <a:pt x="0" y="166014"/>
                              </a:cubicBezTo>
                              <a:lnTo>
                                <a:pt x="11316" y="138557"/>
                              </a:lnTo>
                              <a:cubicBezTo>
                                <a:pt x="23406" y="147041"/>
                                <a:pt x="35306" y="151282"/>
                                <a:pt x="47003" y="151282"/>
                              </a:cubicBezTo>
                              <a:cubicBezTo>
                                <a:pt x="64999" y="151282"/>
                                <a:pt x="73990" y="145009"/>
                                <a:pt x="73990" y="132436"/>
                              </a:cubicBezTo>
                              <a:cubicBezTo>
                                <a:pt x="73990" y="126543"/>
                                <a:pt x="71869" y="120929"/>
                                <a:pt x="67628" y="115583"/>
                              </a:cubicBezTo>
                              <a:cubicBezTo>
                                <a:pt x="63386" y="110249"/>
                                <a:pt x="54648" y="104254"/>
                                <a:pt x="41415" y="97625"/>
                              </a:cubicBezTo>
                              <a:cubicBezTo>
                                <a:pt x="28181" y="90983"/>
                                <a:pt x="19266" y="85522"/>
                                <a:pt x="14668" y="81242"/>
                              </a:cubicBezTo>
                              <a:cubicBezTo>
                                <a:pt x="10071" y="76962"/>
                                <a:pt x="6541" y="71869"/>
                                <a:pt x="4064" y="65989"/>
                              </a:cubicBezTo>
                              <a:cubicBezTo>
                                <a:pt x="1588" y="60096"/>
                                <a:pt x="343" y="53569"/>
                                <a:pt x="343" y="46418"/>
                              </a:cubicBezTo>
                              <a:cubicBezTo>
                                <a:pt x="343" y="33071"/>
                                <a:pt x="5245" y="21996"/>
                                <a:pt x="15024" y="13195"/>
                              </a:cubicBezTo>
                              <a:cubicBezTo>
                                <a:pt x="24803" y="4407"/>
                                <a:pt x="37351" y="0"/>
                                <a:pt x="52654"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2" name="Shape 45"/>
                      <wps:cNvSpPr/>
                      <wps:spPr>
                        <a:xfrm>
                          <a:off x="4895076" y="243092"/>
                          <a:ext cx="82944" cy="165075"/>
                        </a:xfrm>
                        <a:custGeom>
                          <a:avLst/>
                          <a:gdLst/>
                          <a:ahLst/>
                          <a:cxnLst/>
                          <a:rect l="0" t="0" r="0" b="0"/>
                          <a:pathLst>
                            <a:path w="82944" h="165075">
                              <a:moveTo>
                                <a:pt x="44043" y="0"/>
                              </a:moveTo>
                              <a:lnTo>
                                <a:pt x="44043" y="36525"/>
                              </a:lnTo>
                              <a:lnTo>
                                <a:pt x="78702" y="36525"/>
                              </a:lnTo>
                              <a:lnTo>
                                <a:pt x="78702" y="60211"/>
                              </a:lnTo>
                              <a:lnTo>
                                <a:pt x="44043" y="60211"/>
                              </a:lnTo>
                              <a:lnTo>
                                <a:pt x="44043" y="115468"/>
                              </a:lnTo>
                              <a:cubicBezTo>
                                <a:pt x="44043" y="124511"/>
                                <a:pt x="45466" y="130886"/>
                                <a:pt x="48285" y="134607"/>
                              </a:cubicBezTo>
                              <a:cubicBezTo>
                                <a:pt x="51117" y="138341"/>
                                <a:pt x="56083" y="140208"/>
                                <a:pt x="63144" y="140208"/>
                              </a:cubicBezTo>
                              <a:cubicBezTo>
                                <a:pt x="70218" y="140208"/>
                                <a:pt x="76810" y="138290"/>
                                <a:pt x="82944" y="134442"/>
                              </a:cubicBezTo>
                              <a:lnTo>
                                <a:pt x="82944" y="161544"/>
                              </a:lnTo>
                              <a:cubicBezTo>
                                <a:pt x="76098" y="163893"/>
                                <a:pt x="66358" y="165075"/>
                                <a:pt x="53721" y="165075"/>
                              </a:cubicBezTo>
                              <a:cubicBezTo>
                                <a:pt x="41148" y="165075"/>
                                <a:pt x="31483" y="161519"/>
                                <a:pt x="24727" y="154407"/>
                              </a:cubicBezTo>
                              <a:cubicBezTo>
                                <a:pt x="17983" y="147295"/>
                                <a:pt x="14605" y="137198"/>
                                <a:pt x="14605" y="124066"/>
                              </a:cubicBezTo>
                              <a:lnTo>
                                <a:pt x="14605" y="60211"/>
                              </a:lnTo>
                              <a:lnTo>
                                <a:pt x="0" y="60211"/>
                              </a:lnTo>
                              <a:lnTo>
                                <a:pt x="0" y="36525"/>
                              </a:lnTo>
                              <a:lnTo>
                                <a:pt x="14605" y="36525"/>
                              </a:lnTo>
                              <a:lnTo>
                                <a:pt x="14605" y="10846"/>
                              </a:lnTo>
                              <a:lnTo>
                                <a:pt x="4404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3" name="Shape 46"/>
                      <wps:cNvSpPr/>
                      <wps:spPr>
                        <a:xfrm>
                          <a:off x="4994799" y="323610"/>
                          <a:ext cx="52533" cy="84550"/>
                        </a:xfrm>
                        <a:custGeom>
                          <a:avLst/>
                          <a:gdLst/>
                          <a:ahLst/>
                          <a:cxnLst/>
                          <a:rect l="0" t="0" r="0" b="0"/>
                          <a:pathLst>
                            <a:path w="52533" h="84550">
                              <a:moveTo>
                                <a:pt x="52533" y="0"/>
                              </a:moveTo>
                              <a:lnTo>
                                <a:pt x="52533" y="23853"/>
                              </a:lnTo>
                              <a:lnTo>
                                <a:pt x="38160" y="26994"/>
                              </a:lnTo>
                              <a:cubicBezTo>
                                <a:pt x="32347" y="30804"/>
                                <a:pt x="29439" y="36519"/>
                                <a:pt x="29439" y="44139"/>
                              </a:cubicBezTo>
                              <a:cubicBezTo>
                                <a:pt x="29439" y="55454"/>
                                <a:pt x="36004" y="61106"/>
                                <a:pt x="49123" y="61106"/>
                              </a:cubicBezTo>
                              <a:lnTo>
                                <a:pt x="52533" y="59969"/>
                              </a:lnTo>
                              <a:lnTo>
                                <a:pt x="52533" y="82776"/>
                              </a:lnTo>
                              <a:lnTo>
                                <a:pt x="43700" y="84550"/>
                              </a:lnTo>
                              <a:cubicBezTo>
                                <a:pt x="30111" y="84550"/>
                                <a:pt x="19431" y="81159"/>
                                <a:pt x="11659" y="74365"/>
                              </a:cubicBezTo>
                              <a:cubicBezTo>
                                <a:pt x="3886" y="67570"/>
                                <a:pt x="0" y="57931"/>
                                <a:pt x="0" y="45434"/>
                              </a:cubicBezTo>
                              <a:cubicBezTo>
                                <a:pt x="0" y="30829"/>
                                <a:pt x="5474" y="19399"/>
                                <a:pt x="16433" y="11157"/>
                              </a:cubicBezTo>
                              <a:cubicBezTo>
                                <a:pt x="21907" y="7029"/>
                                <a:pt x="28540" y="3934"/>
                                <a:pt x="36328" y="1870"/>
                              </a:cubicBezTo>
                              <a:lnTo>
                                <a:pt x="5253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4" name="Shape 47"/>
                      <wps:cNvSpPr/>
                      <wps:spPr>
                        <a:xfrm>
                          <a:off x="5007867" y="277261"/>
                          <a:ext cx="39465" cy="30163"/>
                        </a:xfrm>
                        <a:custGeom>
                          <a:avLst/>
                          <a:gdLst/>
                          <a:ahLst/>
                          <a:cxnLst/>
                          <a:rect l="0" t="0" r="0" b="0"/>
                          <a:pathLst>
                            <a:path w="39465" h="30163">
                              <a:moveTo>
                                <a:pt x="36169" y="0"/>
                              </a:moveTo>
                              <a:lnTo>
                                <a:pt x="39465" y="433"/>
                              </a:lnTo>
                              <a:lnTo>
                                <a:pt x="39465" y="26021"/>
                              </a:lnTo>
                              <a:lnTo>
                                <a:pt x="34176" y="24625"/>
                              </a:lnTo>
                              <a:cubicBezTo>
                                <a:pt x="23101" y="24625"/>
                                <a:pt x="13830" y="26479"/>
                                <a:pt x="6363" y="30163"/>
                              </a:cubicBezTo>
                              <a:lnTo>
                                <a:pt x="0" y="7302"/>
                              </a:lnTo>
                              <a:cubicBezTo>
                                <a:pt x="10135" y="2438"/>
                                <a:pt x="22187" y="0"/>
                                <a:pt x="36169"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5" name="Shape 48"/>
                      <wps:cNvSpPr/>
                      <wps:spPr>
                        <a:xfrm>
                          <a:off x="5047332" y="277694"/>
                          <a:ext cx="62567" cy="130466"/>
                        </a:xfrm>
                        <a:custGeom>
                          <a:avLst/>
                          <a:gdLst/>
                          <a:ahLst/>
                          <a:cxnLst/>
                          <a:rect l="0" t="0" r="0" b="0"/>
                          <a:pathLst>
                            <a:path w="62567" h="130466">
                              <a:moveTo>
                                <a:pt x="0" y="0"/>
                              </a:moveTo>
                              <a:lnTo>
                                <a:pt x="21714" y="2853"/>
                              </a:lnTo>
                              <a:cubicBezTo>
                                <a:pt x="28766" y="5044"/>
                                <a:pt x="34531" y="8330"/>
                                <a:pt x="39008" y="12711"/>
                              </a:cubicBezTo>
                              <a:cubicBezTo>
                                <a:pt x="47962" y="21462"/>
                                <a:pt x="52445" y="38061"/>
                                <a:pt x="52445" y="62483"/>
                              </a:cubicBezTo>
                              <a:lnTo>
                                <a:pt x="52445" y="89470"/>
                              </a:lnTo>
                              <a:cubicBezTo>
                                <a:pt x="52445" y="106285"/>
                                <a:pt x="55810" y="116851"/>
                                <a:pt x="62567" y="121157"/>
                              </a:cubicBezTo>
                              <a:cubicBezTo>
                                <a:pt x="60141" y="125399"/>
                                <a:pt x="57423" y="128015"/>
                                <a:pt x="54451" y="128993"/>
                              </a:cubicBezTo>
                              <a:cubicBezTo>
                                <a:pt x="51454" y="129983"/>
                                <a:pt x="48038" y="130466"/>
                                <a:pt x="44190" y="130466"/>
                              </a:cubicBezTo>
                              <a:cubicBezTo>
                                <a:pt x="39948" y="130466"/>
                                <a:pt x="36138" y="128891"/>
                                <a:pt x="32772" y="125754"/>
                              </a:cubicBezTo>
                              <a:cubicBezTo>
                                <a:pt x="29382" y="122617"/>
                                <a:pt x="27108" y="119201"/>
                                <a:pt x="25927" y="115505"/>
                              </a:cubicBezTo>
                              <a:cubicBezTo>
                                <a:pt x="23260" y="119912"/>
                                <a:pt x="18599" y="123506"/>
                                <a:pt x="11970" y="126288"/>
                              </a:cubicBezTo>
                              <a:lnTo>
                                <a:pt x="0" y="128692"/>
                              </a:lnTo>
                              <a:lnTo>
                                <a:pt x="0" y="105885"/>
                              </a:lnTo>
                              <a:lnTo>
                                <a:pt x="16472" y="100394"/>
                              </a:lnTo>
                              <a:cubicBezTo>
                                <a:pt x="20889" y="95976"/>
                                <a:pt x="23095" y="89350"/>
                                <a:pt x="23095" y="80517"/>
                              </a:cubicBezTo>
                              <a:lnTo>
                                <a:pt x="23095" y="68731"/>
                              </a:lnTo>
                              <a:cubicBezTo>
                                <a:pt x="18066" y="67715"/>
                                <a:pt x="14307" y="67194"/>
                                <a:pt x="11780" y="67194"/>
                              </a:cubicBezTo>
                              <a:lnTo>
                                <a:pt x="0" y="69769"/>
                              </a:lnTo>
                              <a:lnTo>
                                <a:pt x="0" y="45916"/>
                              </a:lnTo>
                              <a:lnTo>
                                <a:pt x="10624" y="44690"/>
                              </a:lnTo>
                              <a:cubicBezTo>
                                <a:pt x="14065" y="44690"/>
                                <a:pt x="18155" y="45287"/>
                                <a:pt x="22866" y="46468"/>
                              </a:cubicBezTo>
                              <a:cubicBezTo>
                                <a:pt x="22866" y="39045"/>
                                <a:pt x="20520" y="33476"/>
                                <a:pt x="15828" y="29763"/>
                              </a:cubicBezTo>
                              <a:lnTo>
                                <a:pt x="0" y="25587"/>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6" name="Shape 49"/>
                      <wps:cNvSpPr/>
                      <wps:spPr>
                        <a:xfrm>
                          <a:off x="5128117" y="277660"/>
                          <a:ext cx="58846" cy="130509"/>
                        </a:xfrm>
                        <a:custGeom>
                          <a:avLst/>
                          <a:gdLst/>
                          <a:ahLst/>
                          <a:cxnLst/>
                          <a:rect l="0" t="0" r="0" b="0"/>
                          <a:pathLst>
                            <a:path w="58846" h="130509">
                              <a:moveTo>
                                <a:pt x="58846" y="0"/>
                              </a:moveTo>
                              <a:lnTo>
                                <a:pt x="58846" y="26050"/>
                              </a:lnTo>
                              <a:lnTo>
                                <a:pt x="51745" y="27274"/>
                              </a:lnTo>
                              <a:cubicBezTo>
                                <a:pt x="47209" y="29071"/>
                                <a:pt x="43352" y="31767"/>
                                <a:pt x="40170" y="35361"/>
                              </a:cubicBezTo>
                              <a:cubicBezTo>
                                <a:pt x="33808" y="42549"/>
                                <a:pt x="30633" y="52861"/>
                                <a:pt x="30633" y="66285"/>
                              </a:cubicBezTo>
                              <a:cubicBezTo>
                                <a:pt x="30633" y="85964"/>
                                <a:pt x="37741" y="98263"/>
                                <a:pt x="51962" y="103183"/>
                              </a:cubicBezTo>
                              <a:lnTo>
                                <a:pt x="58846" y="104203"/>
                              </a:lnTo>
                              <a:lnTo>
                                <a:pt x="58846" y="130143"/>
                              </a:lnTo>
                              <a:lnTo>
                                <a:pt x="56655" y="130509"/>
                              </a:lnTo>
                              <a:cubicBezTo>
                                <a:pt x="39065" y="130509"/>
                                <a:pt x="25222" y="124934"/>
                                <a:pt x="15126" y="113770"/>
                              </a:cubicBezTo>
                              <a:cubicBezTo>
                                <a:pt x="5029" y="102620"/>
                                <a:pt x="0" y="87075"/>
                                <a:pt x="0" y="67111"/>
                              </a:cubicBezTo>
                              <a:cubicBezTo>
                                <a:pt x="0" y="47172"/>
                                <a:pt x="5779" y="30928"/>
                                <a:pt x="17374" y="18393"/>
                              </a:cubicBezTo>
                              <a:cubicBezTo>
                                <a:pt x="23165" y="12132"/>
                                <a:pt x="29686" y="7433"/>
                                <a:pt x="36940" y="4300"/>
                              </a:cubicBezTo>
                              <a:lnTo>
                                <a:pt x="5884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7" name="Shape 50"/>
                      <wps:cNvSpPr/>
                      <wps:spPr>
                        <a:xfrm>
                          <a:off x="5186963" y="225543"/>
                          <a:ext cx="57664" cy="182260"/>
                        </a:xfrm>
                        <a:custGeom>
                          <a:avLst/>
                          <a:gdLst/>
                          <a:ahLst/>
                          <a:cxnLst/>
                          <a:rect l="0" t="0" r="0" b="0"/>
                          <a:pathLst>
                            <a:path w="57664" h="182260">
                              <a:moveTo>
                                <a:pt x="57664" y="0"/>
                              </a:moveTo>
                              <a:lnTo>
                                <a:pt x="57664" y="180264"/>
                              </a:lnTo>
                              <a:lnTo>
                                <a:pt x="28213" y="180264"/>
                              </a:lnTo>
                              <a:lnTo>
                                <a:pt x="28213" y="172606"/>
                              </a:lnTo>
                              <a:cubicBezTo>
                                <a:pt x="25787" y="175273"/>
                                <a:pt x="21647" y="177610"/>
                                <a:pt x="15830" y="179616"/>
                              </a:cubicBezTo>
                              <a:lnTo>
                                <a:pt x="0" y="182260"/>
                              </a:lnTo>
                              <a:lnTo>
                                <a:pt x="0" y="156320"/>
                              </a:lnTo>
                              <a:lnTo>
                                <a:pt x="9709" y="157759"/>
                              </a:lnTo>
                              <a:cubicBezTo>
                                <a:pt x="12541" y="157759"/>
                                <a:pt x="16021" y="156921"/>
                                <a:pt x="20136" y="155219"/>
                              </a:cubicBezTo>
                              <a:cubicBezTo>
                                <a:pt x="24263" y="153543"/>
                                <a:pt x="26956" y="151829"/>
                                <a:pt x="28213" y="150101"/>
                              </a:cubicBezTo>
                              <a:lnTo>
                                <a:pt x="28213" y="84239"/>
                              </a:lnTo>
                              <a:cubicBezTo>
                                <a:pt x="21927" y="79210"/>
                                <a:pt x="15361" y="76695"/>
                                <a:pt x="8541" y="76695"/>
                              </a:cubicBezTo>
                              <a:lnTo>
                                <a:pt x="0" y="78167"/>
                              </a:lnTo>
                              <a:lnTo>
                                <a:pt x="0" y="52117"/>
                              </a:lnTo>
                              <a:lnTo>
                                <a:pt x="2051" y="51714"/>
                              </a:lnTo>
                              <a:cubicBezTo>
                                <a:pt x="11640" y="51714"/>
                                <a:pt x="20364" y="53683"/>
                                <a:pt x="28213" y="57607"/>
                              </a:cubicBezTo>
                              <a:lnTo>
                                <a:pt x="28213" y="7061"/>
                              </a:lnTo>
                              <a:lnTo>
                                <a:pt x="5766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8" name="Shape 51"/>
                      <wps:cNvSpPr/>
                      <wps:spPr>
                        <a:xfrm>
                          <a:off x="5266377" y="243092"/>
                          <a:ext cx="82944" cy="165075"/>
                        </a:xfrm>
                        <a:custGeom>
                          <a:avLst/>
                          <a:gdLst/>
                          <a:ahLst/>
                          <a:cxnLst/>
                          <a:rect l="0" t="0" r="0" b="0"/>
                          <a:pathLst>
                            <a:path w="82944" h="165075">
                              <a:moveTo>
                                <a:pt x="44043" y="0"/>
                              </a:moveTo>
                              <a:lnTo>
                                <a:pt x="44043" y="36525"/>
                              </a:lnTo>
                              <a:lnTo>
                                <a:pt x="78702" y="36525"/>
                              </a:lnTo>
                              <a:lnTo>
                                <a:pt x="78702" y="60211"/>
                              </a:lnTo>
                              <a:lnTo>
                                <a:pt x="44043" y="60211"/>
                              </a:lnTo>
                              <a:lnTo>
                                <a:pt x="44043" y="115468"/>
                              </a:lnTo>
                              <a:cubicBezTo>
                                <a:pt x="44043" y="124511"/>
                                <a:pt x="45466" y="130886"/>
                                <a:pt x="48285" y="134607"/>
                              </a:cubicBezTo>
                              <a:cubicBezTo>
                                <a:pt x="51117" y="138341"/>
                                <a:pt x="56083" y="140208"/>
                                <a:pt x="63144" y="140208"/>
                              </a:cubicBezTo>
                              <a:cubicBezTo>
                                <a:pt x="70218" y="140208"/>
                                <a:pt x="76810" y="138290"/>
                                <a:pt x="82944" y="134442"/>
                              </a:cubicBezTo>
                              <a:lnTo>
                                <a:pt x="82944" y="161544"/>
                              </a:lnTo>
                              <a:cubicBezTo>
                                <a:pt x="76098" y="163893"/>
                                <a:pt x="66358" y="165075"/>
                                <a:pt x="53721" y="165075"/>
                              </a:cubicBezTo>
                              <a:cubicBezTo>
                                <a:pt x="41148" y="165075"/>
                                <a:pt x="31483" y="161519"/>
                                <a:pt x="24727" y="154407"/>
                              </a:cubicBezTo>
                              <a:cubicBezTo>
                                <a:pt x="17983" y="147295"/>
                                <a:pt x="14605" y="137198"/>
                                <a:pt x="14605" y="124066"/>
                              </a:cubicBezTo>
                              <a:lnTo>
                                <a:pt x="14605" y="60211"/>
                              </a:lnTo>
                              <a:lnTo>
                                <a:pt x="0" y="60211"/>
                              </a:lnTo>
                              <a:lnTo>
                                <a:pt x="0" y="36525"/>
                              </a:lnTo>
                              <a:lnTo>
                                <a:pt x="14605" y="36525"/>
                              </a:lnTo>
                              <a:lnTo>
                                <a:pt x="14605" y="10846"/>
                              </a:lnTo>
                              <a:lnTo>
                                <a:pt x="44043"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89" name="Shape 52"/>
                      <wps:cNvSpPr/>
                      <wps:spPr>
                        <a:xfrm>
                          <a:off x="5442732" y="230134"/>
                          <a:ext cx="75406" cy="178625"/>
                        </a:xfrm>
                        <a:custGeom>
                          <a:avLst/>
                          <a:gdLst/>
                          <a:ahLst/>
                          <a:cxnLst/>
                          <a:rect l="0" t="0" r="0" b="0"/>
                          <a:pathLst>
                            <a:path w="75406" h="178625">
                              <a:moveTo>
                                <a:pt x="74232" y="0"/>
                              </a:moveTo>
                              <a:lnTo>
                                <a:pt x="75406" y="207"/>
                              </a:lnTo>
                              <a:lnTo>
                                <a:pt x="75406" y="27444"/>
                              </a:lnTo>
                              <a:lnTo>
                                <a:pt x="74232" y="27216"/>
                              </a:lnTo>
                              <a:cubicBezTo>
                                <a:pt x="60566" y="27216"/>
                                <a:pt x="50076" y="32702"/>
                                <a:pt x="42761" y="43650"/>
                              </a:cubicBezTo>
                              <a:cubicBezTo>
                                <a:pt x="35471" y="54610"/>
                                <a:pt x="31814" y="69367"/>
                                <a:pt x="31814" y="87897"/>
                              </a:cubicBezTo>
                              <a:cubicBezTo>
                                <a:pt x="31814" y="108090"/>
                                <a:pt x="35230" y="123711"/>
                                <a:pt x="42075" y="134785"/>
                              </a:cubicBezTo>
                              <a:cubicBezTo>
                                <a:pt x="48895" y="145860"/>
                                <a:pt x="58839" y="151397"/>
                                <a:pt x="71869" y="151397"/>
                              </a:cubicBezTo>
                              <a:lnTo>
                                <a:pt x="75406" y="150687"/>
                              </a:lnTo>
                              <a:lnTo>
                                <a:pt x="75406" y="177978"/>
                              </a:lnTo>
                              <a:lnTo>
                                <a:pt x="71869" y="178625"/>
                              </a:lnTo>
                              <a:cubicBezTo>
                                <a:pt x="48704" y="178625"/>
                                <a:pt x="30937" y="170536"/>
                                <a:pt x="18555" y="154343"/>
                              </a:cubicBezTo>
                              <a:cubicBezTo>
                                <a:pt x="6185" y="138163"/>
                                <a:pt x="0" y="116014"/>
                                <a:pt x="0" y="87897"/>
                              </a:cubicBezTo>
                              <a:cubicBezTo>
                                <a:pt x="0" y="63310"/>
                                <a:pt x="6731" y="42520"/>
                                <a:pt x="20206" y="25502"/>
                              </a:cubicBezTo>
                              <a:cubicBezTo>
                                <a:pt x="33668" y="8509"/>
                                <a:pt x="51676" y="0"/>
                                <a:pt x="7423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0" name="Shape 53"/>
                      <wps:cNvSpPr/>
                      <wps:spPr>
                        <a:xfrm>
                          <a:off x="5518138" y="230341"/>
                          <a:ext cx="75406" cy="177772"/>
                        </a:xfrm>
                        <a:custGeom>
                          <a:avLst/>
                          <a:gdLst/>
                          <a:ahLst/>
                          <a:cxnLst/>
                          <a:rect l="0" t="0" r="0" b="0"/>
                          <a:pathLst>
                            <a:path w="75406" h="177772">
                              <a:moveTo>
                                <a:pt x="0" y="0"/>
                              </a:moveTo>
                              <a:lnTo>
                                <a:pt x="31666" y="5570"/>
                              </a:lnTo>
                              <a:cubicBezTo>
                                <a:pt x="41151" y="9420"/>
                                <a:pt x="49175" y="15192"/>
                                <a:pt x="55734" y="22882"/>
                              </a:cubicBezTo>
                              <a:cubicBezTo>
                                <a:pt x="68853" y="38287"/>
                                <a:pt x="75406" y="59890"/>
                                <a:pt x="75406" y="87690"/>
                              </a:cubicBezTo>
                              <a:cubicBezTo>
                                <a:pt x="75406" y="115490"/>
                                <a:pt x="68548" y="137576"/>
                                <a:pt x="54845" y="153908"/>
                              </a:cubicBezTo>
                              <a:cubicBezTo>
                                <a:pt x="47994" y="162074"/>
                                <a:pt x="39703" y="168202"/>
                                <a:pt x="29974" y="172288"/>
                              </a:cubicBezTo>
                              <a:lnTo>
                                <a:pt x="0" y="177772"/>
                              </a:lnTo>
                              <a:lnTo>
                                <a:pt x="0" y="150481"/>
                              </a:lnTo>
                              <a:lnTo>
                                <a:pt x="16713" y="147129"/>
                              </a:lnTo>
                              <a:cubicBezTo>
                                <a:pt x="22555" y="144421"/>
                                <a:pt x="27489" y="140357"/>
                                <a:pt x="31515" y="134934"/>
                              </a:cubicBezTo>
                              <a:cubicBezTo>
                                <a:pt x="39567" y="124101"/>
                                <a:pt x="43593" y="108353"/>
                                <a:pt x="43593" y="87690"/>
                              </a:cubicBezTo>
                              <a:cubicBezTo>
                                <a:pt x="43593" y="57353"/>
                                <a:pt x="35199" y="38389"/>
                                <a:pt x="18411" y="30803"/>
                              </a:cubicBezTo>
                              <a:lnTo>
                                <a:pt x="0" y="27237"/>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1" name="Shape 54"/>
                      <wps:cNvSpPr/>
                      <wps:spPr>
                        <a:xfrm>
                          <a:off x="5626115" y="225535"/>
                          <a:ext cx="43358" cy="182626"/>
                        </a:xfrm>
                        <a:custGeom>
                          <a:avLst/>
                          <a:gdLst/>
                          <a:ahLst/>
                          <a:cxnLst/>
                          <a:rect l="0" t="0" r="0" b="0"/>
                          <a:pathLst>
                            <a:path w="43358" h="182626">
                              <a:moveTo>
                                <a:pt x="29451" y="0"/>
                              </a:moveTo>
                              <a:lnTo>
                                <a:pt x="29451" y="141859"/>
                              </a:lnTo>
                              <a:cubicBezTo>
                                <a:pt x="29451" y="157416"/>
                                <a:pt x="34099" y="166688"/>
                                <a:pt x="43358" y="169672"/>
                              </a:cubicBezTo>
                              <a:cubicBezTo>
                                <a:pt x="38811" y="178308"/>
                                <a:pt x="31026" y="182626"/>
                                <a:pt x="20028" y="182626"/>
                              </a:cubicBezTo>
                              <a:cubicBezTo>
                                <a:pt x="6667" y="182626"/>
                                <a:pt x="0" y="173368"/>
                                <a:pt x="0" y="154826"/>
                              </a:cubicBezTo>
                              <a:lnTo>
                                <a:pt x="0" y="7074"/>
                              </a:lnTo>
                              <a:lnTo>
                                <a:pt x="29451"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2" name="Shape 55"/>
                      <wps:cNvSpPr/>
                      <wps:spPr>
                        <a:xfrm>
                          <a:off x="5687396" y="277269"/>
                          <a:ext cx="88595" cy="130899"/>
                        </a:xfrm>
                        <a:custGeom>
                          <a:avLst/>
                          <a:gdLst/>
                          <a:ahLst/>
                          <a:cxnLst/>
                          <a:rect l="0" t="0" r="0" b="0"/>
                          <a:pathLst>
                            <a:path w="88595" h="130899">
                              <a:moveTo>
                                <a:pt x="44412" y="0"/>
                              </a:moveTo>
                              <a:cubicBezTo>
                                <a:pt x="57531" y="0"/>
                                <a:pt x="69862" y="2934"/>
                                <a:pt x="81407" y="8826"/>
                              </a:cubicBezTo>
                              <a:lnTo>
                                <a:pt x="72923" y="31687"/>
                              </a:lnTo>
                              <a:cubicBezTo>
                                <a:pt x="66484" y="26200"/>
                                <a:pt x="57531" y="23444"/>
                                <a:pt x="46063" y="23444"/>
                              </a:cubicBezTo>
                              <a:cubicBezTo>
                                <a:pt x="35763" y="23444"/>
                                <a:pt x="30632" y="27534"/>
                                <a:pt x="30632" y="35700"/>
                              </a:cubicBezTo>
                              <a:cubicBezTo>
                                <a:pt x="30632" y="38913"/>
                                <a:pt x="32321" y="41821"/>
                                <a:pt x="35687" y="44412"/>
                              </a:cubicBezTo>
                              <a:cubicBezTo>
                                <a:pt x="39065" y="47003"/>
                                <a:pt x="46291" y="50483"/>
                                <a:pt x="57365" y="54839"/>
                              </a:cubicBezTo>
                              <a:cubicBezTo>
                                <a:pt x="68453" y="59195"/>
                                <a:pt x="76415" y="64491"/>
                                <a:pt x="81280" y="70688"/>
                              </a:cubicBezTo>
                              <a:cubicBezTo>
                                <a:pt x="86157" y="76899"/>
                                <a:pt x="88595" y="84404"/>
                                <a:pt x="88595" y="93193"/>
                              </a:cubicBezTo>
                              <a:cubicBezTo>
                                <a:pt x="88595" y="104902"/>
                                <a:pt x="84251" y="114097"/>
                                <a:pt x="75578" y="120828"/>
                              </a:cubicBezTo>
                              <a:cubicBezTo>
                                <a:pt x="66890" y="127533"/>
                                <a:pt x="55093" y="130899"/>
                                <a:pt x="40170" y="130899"/>
                              </a:cubicBezTo>
                              <a:cubicBezTo>
                                <a:pt x="31762" y="130899"/>
                                <a:pt x="25032" y="130200"/>
                                <a:pt x="19964" y="128842"/>
                              </a:cubicBezTo>
                              <a:cubicBezTo>
                                <a:pt x="14897" y="127457"/>
                                <a:pt x="8395" y="124651"/>
                                <a:pt x="470" y="120409"/>
                              </a:cubicBezTo>
                              <a:lnTo>
                                <a:pt x="10947" y="96965"/>
                              </a:lnTo>
                              <a:cubicBezTo>
                                <a:pt x="19748" y="103962"/>
                                <a:pt x="29693" y="107442"/>
                                <a:pt x="40754" y="107442"/>
                              </a:cubicBezTo>
                              <a:cubicBezTo>
                                <a:pt x="52222" y="107442"/>
                                <a:pt x="57962" y="103365"/>
                                <a:pt x="57962" y="95199"/>
                              </a:cubicBezTo>
                              <a:cubicBezTo>
                                <a:pt x="57962" y="90411"/>
                                <a:pt x="56235" y="86474"/>
                                <a:pt x="52781" y="83414"/>
                              </a:cubicBezTo>
                              <a:cubicBezTo>
                                <a:pt x="49326" y="80353"/>
                                <a:pt x="42596" y="76746"/>
                                <a:pt x="32626" y="72568"/>
                              </a:cubicBezTo>
                              <a:cubicBezTo>
                                <a:pt x="10871" y="63538"/>
                                <a:pt x="0" y="50889"/>
                                <a:pt x="0" y="34633"/>
                              </a:cubicBezTo>
                              <a:cubicBezTo>
                                <a:pt x="0" y="23724"/>
                                <a:pt x="4153" y="15215"/>
                                <a:pt x="12471" y="9131"/>
                              </a:cubicBezTo>
                              <a:cubicBezTo>
                                <a:pt x="20815" y="3035"/>
                                <a:pt x="31445" y="0"/>
                                <a:pt x="4441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3" name="Shape 56"/>
                      <wps:cNvSpPr/>
                      <wps:spPr>
                        <a:xfrm>
                          <a:off x="5799689" y="225540"/>
                          <a:ext cx="57797" cy="182626"/>
                        </a:xfrm>
                        <a:custGeom>
                          <a:avLst/>
                          <a:gdLst/>
                          <a:ahLst/>
                          <a:cxnLst/>
                          <a:rect l="0" t="0" r="0" b="0"/>
                          <a:pathLst>
                            <a:path w="57797" h="182626">
                              <a:moveTo>
                                <a:pt x="29464" y="0"/>
                              </a:moveTo>
                              <a:lnTo>
                                <a:pt x="29464" y="58915"/>
                              </a:lnTo>
                              <a:cubicBezTo>
                                <a:pt x="37312" y="54127"/>
                                <a:pt x="45872" y="51727"/>
                                <a:pt x="55131" y="51727"/>
                              </a:cubicBezTo>
                              <a:lnTo>
                                <a:pt x="57797" y="52193"/>
                              </a:lnTo>
                              <a:lnTo>
                                <a:pt x="57797" y="77966"/>
                              </a:lnTo>
                              <a:lnTo>
                                <a:pt x="49365" y="76708"/>
                              </a:lnTo>
                              <a:cubicBezTo>
                                <a:pt x="40653" y="76708"/>
                                <a:pt x="34010" y="79172"/>
                                <a:pt x="29464" y="84125"/>
                              </a:cubicBezTo>
                              <a:lnTo>
                                <a:pt x="29464" y="149987"/>
                              </a:lnTo>
                              <a:cubicBezTo>
                                <a:pt x="33782" y="155092"/>
                                <a:pt x="39637" y="157645"/>
                                <a:pt x="47016" y="157645"/>
                              </a:cubicBezTo>
                              <a:lnTo>
                                <a:pt x="57797" y="156145"/>
                              </a:lnTo>
                              <a:lnTo>
                                <a:pt x="57797" y="181848"/>
                              </a:lnTo>
                              <a:lnTo>
                                <a:pt x="53378" y="182626"/>
                              </a:lnTo>
                              <a:cubicBezTo>
                                <a:pt x="41669" y="182626"/>
                                <a:pt x="31623" y="179527"/>
                                <a:pt x="23216" y="173317"/>
                              </a:cubicBezTo>
                              <a:lnTo>
                                <a:pt x="16611" y="182626"/>
                              </a:lnTo>
                              <a:lnTo>
                                <a:pt x="0" y="182626"/>
                              </a:lnTo>
                              <a:lnTo>
                                <a:pt x="0" y="7074"/>
                              </a:lnTo>
                              <a:lnTo>
                                <a:pt x="2946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4" name="Shape 57"/>
                      <wps:cNvSpPr/>
                      <wps:spPr>
                        <a:xfrm>
                          <a:off x="5857487" y="277733"/>
                          <a:ext cx="58967" cy="129655"/>
                        </a:xfrm>
                        <a:custGeom>
                          <a:avLst/>
                          <a:gdLst/>
                          <a:ahLst/>
                          <a:cxnLst/>
                          <a:rect l="0" t="0" r="0" b="0"/>
                          <a:pathLst>
                            <a:path w="58967" h="129655">
                              <a:moveTo>
                                <a:pt x="0" y="0"/>
                              </a:moveTo>
                              <a:lnTo>
                                <a:pt x="22352" y="3906"/>
                              </a:lnTo>
                              <a:cubicBezTo>
                                <a:pt x="29795" y="6821"/>
                                <a:pt x="36342" y="11193"/>
                                <a:pt x="42000" y="17022"/>
                              </a:cubicBezTo>
                              <a:cubicBezTo>
                                <a:pt x="53315" y="28693"/>
                                <a:pt x="58967" y="43641"/>
                                <a:pt x="58967" y="61853"/>
                              </a:cubicBezTo>
                              <a:cubicBezTo>
                                <a:pt x="58967" y="82998"/>
                                <a:pt x="53277" y="99699"/>
                                <a:pt x="41885" y="111993"/>
                              </a:cubicBezTo>
                              <a:cubicBezTo>
                                <a:pt x="36189" y="118139"/>
                                <a:pt x="29483" y="122749"/>
                                <a:pt x="21767" y="125823"/>
                              </a:cubicBezTo>
                              <a:lnTo>
                                <a:pt x="0" y="129655"/>
                              </a:lnTo>
                              <a:lnTo>
                                <a:pt x="0" y="103952"/>
                              </a:lnTo>
                              <a:lnTo>
                                <a:pt x="7431" y="102918"/>
                              </a:lnTo>
                              <a:cubicBezTo>
                                <a:pt x="12469" y="101229"/>
                                <a:pt x="16473" y="98696"/>
                                <a:pt x="19445" y="95317"/>
                              </a:cubicBezTo>
                              <a:cubicBezTo>
                                <a:pt x="25375" y="88561"/>
                                <a:pt x="28334" y="77766"/>
                                <a:pt x="28334" y="62920"/>
                              </a:cubicBezTo>
                              <a:cubicBezTo>
                                <a:pt x="28334" y="43717"/>
                                <a:pt x="21441" y="31716"/>
                                <a:pt x="7653" y="26915"/>
                              </a:cubicBezTo>
                              <a:lnTo>
                                <a:pt x="0" y="25773"/>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5" name="Shape 58"/>
                      <wps:cNvSpPr/>
                      <wps:spPr>
                        <a:xfrm>
                          <a:off x="5936544" y="277265"/>
                          <a:ext cx="62795" cy="130899"/>
                        </a:xfrm>
                        <a:custGeom>
                          <a:avLst/>
                          <a:gdLst/>
                          <a:ahLst/>
                          <a:cxnLst/>
                          <a:rect l="0" t="0" r="0" b="0"/>
                          <a:pathLst>
                            <a:path w="62795" h="130899">
                              <a:moveTo>
                                <a:pt x="62688" y="0"/>
                              </a:moveTo>
                              <a:lnTo>
                                <a:pt x="62795" y="18"/>
                              </a:lnTo>
                              <a:lnTo>
                                <a:pt x="62795" y="24748"/>
                              </a:lnTo>
                              <a:lnTo>
                                <a:pt x="42707" y="31548"/>
                              </a:lnTo>
                              <a:cubicBezTo>
                                <a:pt x="37481" y="36163"/>
                                <a:pt x="33846" y="43085"/>
                                <a:pt x="31801" y="52311"/>
                              </a:cubicBezTo>
                              <a:lnTo>
                                <a:pt x="62795" y="52311"/>
                              </a:lnTo>
                              <a:lnTo>
                                <a:pt x="62795" y="74460"/>
                              </a:lnTo>
                              <a:lnTo>
                                <a:pt x="30747" y="74460"/>
                              </a:lnTo>
                              <a:cubicBezTo>
                                <a:pt x="31293" y="84519"/>
                                <a:pt x="34747" y="92329"/>
                                <a:pt x="41110" y="97904"/>
                              </a:cubicBezTo>
                              <a:lnTo>
                                <a:pt x="62795" y="104968"/>
                              </a:lnTo>
                              <a:lnTo>
                                <a:pt x="62795" y="130857"/>
                              </a:lnTo>
                              <a:lnTo>
                                <a:pt x="62433" y="130899"/>
                              </a:lnTo>
                              <a:cubicBezTo>
                                <a:pt x="43193" y="130899"/>
                                <a:pt x="27978" y="125260"/>
                                <a:pt x="16777" y="113995"/>
                              </a:cubicBezTo>
                              <a:cubicBezTo>
                                <a:pt x="5601" y="102718"/>
                                <a:pt x="0" y="86995"/>
                                <a:pt x="0" y="66802"/>
                              </a:cubicBezTo>
                              <a:cubicBezTo>
                                <a:pt x="0" y="46939"/>
                                <a:pt x="6135" y="30836"/>
                                <a:pt x="18428" y="18491"/>
                              </a:cubicBezTo>
                              <a:cubicBezTo>
                                <a:pt x="30721" y="6172"/>
                                <a:pt x="45466" y="0"/>
                                <a:pt x="62688"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6" name="Shape 59"/>
                      <wps:cNvSpPr/>
                      <wps:spPr>
                        <a:xfrm>
                          <a:off x="5999340" y="373048"/>
                          <a:ext cx="46069" cy="35073"/>
                        </a:xfrm>
                        <a:custGeom>
                          <a:avLst/>
                          <a:gdLst/>
                          <a:ahLst/>
                          <a:cxnLst/>
                          <a:rect l="0" t="0" r="0" b="0"/>
                          <a:pathLst>
                            <a:path w="46069" h="35073">
                              <a:moveTo>
                                <a:pt x="34640" y="0"/>
                              </a:moveTo>
                              <a:lnTo>
                                <a:pt x="46069" y="22504"/>
                              </a:lnTo>
                              <a:cubicBezTo>
                                <a:pt x="40887" y="26708"/>
                                <a:pt x="34427" y="29861"/>
                                <a:pt x="26688" y="31963"/>
                              </a:cubicBezTo>
                              <a:lnTo>
                                <a:pt x="0" y="35073"/>
                              </a:lnTo>
                              <a:lnTo>
                                <a:pt x="0" y="9185"/>
                              </a:lnTo>
                              <a:lnTo>
                                <a:pt x="4007" y="10490"/>
                              </a:lnTo>
                              <a:cubicBezTo>
                                <a:pt x="17431" y="10490"/>
                                <a:pt x="27642" y="6998"/>
                                <a:pt x="3464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7" name="Shape 60"/>
                      <wps:cNvSpPr/>
                      <wps:spPr>
                        <a:xfrm>
                          <a:off x="5999340" y="277283"/>
                          <a:ext cx="60560" cy="74442"/>
                        </a:xfrm>
                        <a:custGeom>
                          <a:avLst/>
                          <a:gdLst/>
                          <a:ahLst/>
                          <a:cxnLst/>
                          <a:rect l="0" t="0" r="0" b="0"/>
                          <a:pathLst>
                            <a:path w="60560" h="74442">
                              <a:moveTo>
                                <a:pt x="0" y="0"/>
                              </a:moveTo>
                              <a:lnTo>
                                <a:pt x="24624" y="4076"/>
                              </a:lnTo>
                              <a:cubicBezTo>
                                <a:pt x="31966" y="6805"/>
                                <a:pt x="38405" y="10898"/>
                                <a:pt x="43936" y="16352"/>
                              </a:cubicBezTo>
                              <a:cubicBezTo>
                                <a:pt x="55023" y="27274"/>
                                <a:pt x="60560" y="41181"/>
                                <a:pt x="60560" y="58072"/>
                              </a:cubicBezTo>
                              <a:cubicBezTo>
                                <a:pt x="60560" y="61679"/>
                                <a:pt x="59748" y="67140"/>
                                <a:pt x="58083" y="74442"/>
                              </a:cubicBezTo>
                              <a:lnTo>
                                <a:pt x="0" y="74442"/>
                              </a:lnTo>
                              <a:lnTo>
                                <a:pt x="0" y="52294"/>
                              </a:lnTo>
                              <a:lnTo>
                                <a:pt x="30994" y="52294"/>
                              </a:lnTo>
                              <a:cubicBezTo>
                                <a:pt x="28949" y="33840"/>
                                <a:pt x="18739" y="24608"/>
                                <a:pt x="362" y="24608"/>
                              </a:cubicBezTo>
                              <a:lnTo>
                                <a:pt x="0" y="2473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8" name="Shape 61"/>
                      <wps:cNvSpPr/>
                      <wps:spPr>
                        <a:xfrm>
                          <a:off x="6085871" y="277266"/>
                          <a:ext cx="85420" cy="128537"/>
                        </a:xfrm>
                        <a:custGeom>
                          <a:avLst/>
                          <a:gdLst/>
                          <a:ahLst/>
                          <a:cxnLst/>
                          <a:rect l="0" t="0" r="0" b="0"/>
                          <a:pathLst>
                            <a:path w="85420" h="128537">
                              <a:moveTo>
                                <a:pt x="62331" y="0"/>
                              </a:moveTo>
                              <a:cubicBezTo>
                                <a:pt x="72389" y="0"/>
                                <a:pt x="80086" y="1524"/>
                                <a:pt x="85420" y="4597"/>
                              </a:cubicBezTo>
                              <a:lnTo>
                                <a:pt x="72936" y="29807"/>
                              </a:lnTo>
                              <a:cubicBezTo>
                                <a:pt x="67678" y="26352"/>
                                <a:pt x="61899" y="24625"/>
                                <a:pt x="55613" y="24625"/>
                              </a:cubicBezTo>
                              <a:cubicBezTo>
                                <a:pt x="48793" y="24625"/>
                                <a:pt x="42710" y="27724"/>
                                <a:pt x="37414" y="33934"/>
                              </a:cubicBezTo>
                              <a:cubicBezTo>
                                <a:pt x="32105" y="40132"/>
                                <a:pt x="29464" y="47714"/>
                                <a:pt x="29464" y="56667"/>
                              </a:cubicBezTo>
                              <a:lnTo>
                                <a:pt x="29464" y="128537"/>
                              </a:lnTo>
                              <a:lnTo>
                                <a:pt x="0" y="128537"/>
                              </a:lnTo>
                              <a:lnTo>
                                <a:pt x="0" y="2349"/>
                              </a:lnTo>
                              <a:lnTo>
                                <a:pt x="29464" y="2349"/>
                              </a:lnTo>
                              <a:lnTo>
                                <a:pt x="29464" y="13907"/>
                              </a:lnTo>
                              <a:cubicBezTo>
                                <a:pt x="37706" y="4635"/>
                                <a:pt x="48666" y="0"/>
                                <a:pt x="6233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599" name="Shape 62"/>
                      <wps:cNvSpPr/>
                      <wps:spPr>
                        <a:xfrm>
                          <a:off x="6181719" y="415234"/>
                          <a:ext cx="51791" cy="39956"/>
                        </a:xfrm>
                        <a:custGeom>
                          <a:avLst/>
                          <a:gdLst/>
                          <a:ahLst/>
                          <a:cxnLst/>
                          <a:rect l="0" t="0" r="0" b="0"/>
                          <a:pathLst>
                            <a:path w="51791" h="39956">
                              <a:moveTo>
                                <a:pt x="18618" y="0"/>
                              </a:moveTo>
                              <a:cubicBezTo>
                                <a:pt x="23761" y="4712"/>
                                <a:pt x="29201" y="8245"/>
                                <a:pt x="34934" y="10601"/>
                              </a:cubicBezTo>
                              <a:lnTo>
                                <a:pt x="51791" y="13894"/>
                              </a:lnTo>
                              <a:lnTo>
                                <a:pt x="51791" y="39956"/>
                              </a:lnTo>
                              <a:lnTo>
                                <a:pt x="24833" y="35787"/>
                              </a:lnTo>
                              <a:cubicBezTo>
                                <a:pt x="16094" y="32941"/>
                                <a:pt x="7817" y="28670"/>
                                <a:pt x="0" y="22974"/>
                              </a:cubicBezTo>
                              <a:lnTo>
                                <a:pt x="18618"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0" name="Shape 63"/>
                      <wps:cNvSpPr/>
                      <wps:spPr>
                        <a:xfrm>
                          <a:off x="6181135" y="277033"/>
                          <a:ext cx="52375" cy="129362"/>
                        </a:xfrm>
                        <a:custGeom>
                          <a:avLst/>
                          <a:gdLst/>
                          <a:ahLst/>
                          <a:cxnLst/>
                          <a:rect l="0" t="0" r="0" b="0"/>
                          <a:pathLst>
                            <a:path w="52375" h="129362">
                              <a:moveTo>
                                <a:pt x="51372" y="0"/>
                              </a:moveTo>
                              <a:lnTo>
                                <a:pt x="52375" y="225"/>
                              </a:lnTo>
                              <a:lnTo>
                                <a:pt x="52375" y="24344"/>
                              </a:lnTo>
                              <a:lnTo>
                                <a:pt x="36399" y="30505"/>
                              </a:lnTo>
                              <a:cubicBezTo>
                                <a:pt x="32157" y="34747"/>
                                <a:pt x="30049" y="40221"/>
                                <a:pt x="30049" y="46888"/>
                              </a:cubicBezTo>
                              <a:cubicBezTo>
                                <a:pt x="30049" y="54356"/>
                                <a:pt x="32106" y="60338"/>
                                <a:pt x="36221" y="64859"/>
                              </a:cubicBezTo>
                              <a:lnTo>
                                <a:pt x="52375" y="71417"/>
                              </a:lnTo>
                              <a:lnTo>
                                <a:pt x="52375" y="94756"/>
                              </a:lnTo>
                              <a:lnTo>
                                <a:pt x="50191" y="94602"/>
                              </a:lnTo>
                              <a:lnTo>
                                <a:pt x="45352" y="93904"/>
                              </a:lnTo>
                              <a:cubicBezTo>
                                <a:pt x="44806" y="93904"/>
                                <a:pt x="42711" y="94742"/>
                                <a:pt x="39053" y="96431"/>
                              </a:cubicBezTo>
                              <a:cubicBezTo>
                                <a:pt x="35408" y="98120"/>
                                <a:pt x="33566" y="99873"/>
                                <a:pt x="33566" y="101676"/>
                              </a:cubicBezTo>
                              <a:cubicBezTo>
                                <a:pt x="33566" y="104826"/>
                                <a:pt x="36285" y="106388"/>
                                <a:pt x="41708" y="106388"/>
                              </a:cubicBezTo>
                              <a:lnTo>
                                <a:pt x="52375" y="104851"/>
                              </a:lnTo>
                              <a:lnTo>
                                <a:pt x="52375" y="127981"/>
                              </a:lnTo>
                              <a:lnTo>
                                <a:pt x="49848" y="128181"/>
                              </a:lnTo>
                              <a:cubicBezTo>
                                <a:pt x="43320" y="128968"/>
                                <a:pt x="38405" y="129362"/>
                                <a:pt x="35103" y="129362"/>
                              </a:cubicBezTo>
                              <a:cubicBezTo>
                                <a:pt x="14846" y="129362"/>
                                <a:pt x="4712" y="122098"/>
                                <a:pt x="4712" y="107569"/>
                              </a:cubicBezTo>
                              <a:cubicBezTo>
                                <a:pt x="4712" y="103403"/>
                                <a:pt x="6401" y="99314"/>
                                <a:pt x="9779" y="95314"/>
                              </a:cubicBezTo>
                              <a:cubicBezTo>
                                <a:pt x="13157" y="91313"/>
                                <a:pt x="17082" y="88367"/>
                                <a:pt x="21565" y="86474"/>
                              </a:cubicBezTo>
                              <a:cubicBezTo>
                                <a:pt x="7176" y="77127"/>
                                <a:pt x="0" y="63894"/>
                                <a:pt x="0" y="46774"/>
                              </a:cubicBezTo>
                              <a:cubicBezTo>
                                <a:pt x="0" y="33261"/>
                                <a:pt x="4941" y="22085"/>
                                <a:pt x="14846" y="13246"/>
                              </a:cubicBezTo>
                              <a:cubicBezTo>
                                <a:pt x="24740" y="4420"/>
                                <a:pt x="36919" y="0"/>
                                <a:pt x="51372"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1" name="Shape 64"/>
                      <wps:cNvSpPr/>
                      <wps:spPr>
                        <a:xfrm>
                          <a:off x="6233510" y="379890"/>
                          <a:ext cx="59322" cy="75400"/>
                        </a:xfrm>
                        <a:custGeom>
                          <a:avLst/>
                          <a:gdLst/>
                          <a:ahLst/>
                          <a:cxnLst/>
                          <a:rect l="0" t="0" r="0" b="0"/>
                          <a:pathLst>
                            <a:path w="59322" h="75400">
                              <a:moveTo>
                                <a:pt x="16320" y="0"/>
                              </a:moveTo>
                              <a:cubicBezTo>
                                <a:pt x="44983" y="0"/>
                                <a:pt x="59322" y="11506"/>
                                <a:pt x="59322" y="34519"/>
                              </a:cubicBezTo>
                              <a:cubicBezTo>
                                <a:pt x="59322" y="47244"/>
                                <a:pt x="53594" y="57239"/>
                                <a:pt x="42113" y="64503"/>
                              </a:cubicBezTo>
                              <a:cubicBezTo>
                                <a:pt x="30645" y="71768"/>
                                <a:pt x="16828" y="75400"/>
                                <a:pt x="648" y="75400"/>
                              </a:cubicBezTo>
                              <a:lnTo>
                                <a:pt x="0" y="75300"/>
                              </a:lnTo>
                              <a:lnTo>
                                <a:pt x="0" y="49239"/>
                              </a:lnTo>
                              <a:lnTo>
                                <a:pt x="1232" y="49479"/>
                              </a:lnTo>
                              <a:cubicBezTo>
                                <a:pt x="9716" y="49479"/>
                                <a:pt x="16701" y="48222"/>
                                <a:pt x="22199" y="45707"/>
                              </a:cubicBezTo>
                              <a:cubicBezTo>
                                <a:pt x="27699" y="43193"/>
                                <a:pt x="30455" y="39738"/>
                                <a:pt x="30455" y="35344"/>
                              </a:cubicBezTo>
                              <a:cubicBezTo>
                                <a:pt x="30455" y="27876"/>
                                <a:pt x="24371" y="24155"/>
                                <a:pt x="12192" y="24155"/>
                              </a:cubicBezTo>
                              <a:lnTo>
                                <a:pt x="0" y="25123"/>
                              </a:lnTo>
                              <a:lnTo>
                                <a:pt x="0" y="1994"/>
                              </a:lnTo>
                              <a:lnTo>
                                <a:pt x="1588" y="1765"/>
                              </a:lnTo>
                              <a:cubicBezTo>
                                <a:pt x="7315" y="584"/>
                                <a:pt x="12230" y="0"/>
                                <a:pt x="1632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2" name="Shape 65"/>
                      <wps:cNvSpPr/>
                      <wps:spPr>
                        <a:xfrm>
                          <a:off x="6233510" y="269959"/>
                          <a:ext cx="59322" cy="102273"/>
                        </a:xfrm>
                        <a:custGeom>
                          <a:avLst/>
                          <a:gdLst/>
                          <a:ahLst/>
                          <a:cxnLst/>
                          <a:rect l="0" t="0" r="0" b="0"/>
                          <a:pathLst>
                            <a:path w="59322" h="102273">
                              <a:moveTo>
                                <a:pt x="38938" y="0"/>
                              </a:moveTo>
                              <a:lnTo>
                                <a:pt x="59322" y="18504"/>
                              </a:lnTo>
                              <a:lnTo>
                                <a:pt x="45288" y="28753"/>
                              </a:lnTo>
                              <a:cubicBezTo>
                                <a:pt x="50165" y="36132"/>
                                <a:pt x="52604" y="44856"/>
                                <a:pt x="52604" y="54902"/>
                              </a:cubicBezTo>
                              <a:cubicBezTo>
                                <a:pt x="52604" y="69279"/>
                                <a:pt x="48222" y="80772"/>
                                <a:pt x="39459" y="89370"/>
                              </a:cubicBezTo>
                              <a:cubicBezTo>
                                <a:pt x="30709" y="97968"/>
                                <a:pt x="19660" y="102273"/>
                                <a:pt x="6300" y="102273"/>
                              </a:cubicBezTo>
                              <a:lnTo>
                                <a:pt x="0" y="101830"/>
                              </a:lnTo>
                              <a:lnTo>
                                <a:pt x="0" y="78490"/>
                              </a:lnTo>
                              <a:lnTo>
                                <a:pt x="521" y="78702"/>
                              </a:lnTo>
                              <a:cubicBezTo>
                                <a:pt x="7518" y="78702"/>
                                <a:pt x="12891" y="76505"/>
                                <a:pt x="16663" y="72111"/>
                              </a:cubicBezTo>
                              <a:cubicBezTo>
                                <a:pt x="20434" y="67716"/>
                                <a:pt x="22327" y="61659"/>
                                <a:pt x="22327" y="53962"/>
                              </a:cubicBezTo>
                              <a:cubicBezTo>
                                <a:pt x="22327" y="47600"/>
                                <a:pt x="20295" y="42227"/>
                                <a:pt x="16256" y="37821"/>
                              </a:cubicBezTo>
                              <a:cubicBezTo>
                                <a:pt x="12205" y="33426"/>
                                <a:pt x="6972" y="31217"/>
                                <a:pt x="521" y="31217"/>
                              </a:cubicBezTo>
                              <a:lnTo>
                                <a:pt x="0" y="31418"/>
                              </a:lnTo>
                              <a:lnTo>
                                <a:pt x="0" y="7299"/>
                              </a:lnTo>
                              <a:lnTo>
                                <a:pt x="27381" y="13437"/>
                              </a:lnTo>
                              <a:lnTo>
                                <a:pt x="38938"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3" name="Rectangle 66"/>
                      <wps:cNvSpPr/>
                      <wps:spPr>
                        <a:xfrm>
                          <a:off x="6296487" y="227896"/>
                          <a:ext cx="96600" cy="307923"/>
                        </a:xfrm>
                        <a:prstGeom prst="rect">
                          <a:avLst/>
                        </a:prstGeom>
                        <a:ln>
                          <a:noFill/>
                        </a:ln>
                      </wps:spPr>
                      <wps:txbx>
                        <w:txbxContent>
                          <w:p w14:paraId="7B4D8C79" w14:textId="77777777" w:rsidR="008C521E" w:rsidRDefault="008C521E" w:rsidP="00C830FE">
                            <w:r>
                              <w:rPr>
                                <w:rFonts w:ascii="Trebuchet MS" w:eastAsia="Trebuchet MS" w:hAnsi="Trebuchet MS" w:cs="Trebuchet MS"/>
                                <w:b/>
                                <w:color w:val="74B43C"/>
                                <w:sz w:val="38"/>
                              </w:rPr>
                              <w:t xml:space="preserve"> </w:t>
                            </w:r>
                          </w:p>
                        </w:txbxContent>
                      </wps:txbx>
                      <wps:bodyPr horzOverflow="overflow" vert="horz" lIns="0" tIns="0" rIns="0" bIns="0" rtlCol="0">
                        <a:noAutofit/>
                      </wps:bodyPr>
                    </wps:wsp>
                    <wps:wsp>
                      <wps:cNvPr id="604" name="Shape 67"/>
                      <wps:cNvSpPr/>
                      <wps:spPr>
                        <a:xfrm>
                          <a:off x="4777823" y="475620"/>
                          <a:ext cx="46704" cy="128054"/>
                        </a:xfrm>
                        <a:custGeom>
                          <a:avLst/>
                          <a:gdLst/>
                          <a:ahLst/>
                          <a:cxnLst/>
                          <a:rect l="0" t="0" r="0" b="0"/>
                          <a:pathLst>
                            <a:path w="46704" h="128054">
                              <a:moveTo>
                                <a:pt x="33947" y="0"/>
                              </a:moveTo>
                              <a:lnTo>
                                <a:pt x="46704" y="2085"/>
                              </a:lnTo>
                              <a:lnTo>
                                <a:pt x="46704" y="22175"/>
                              </a:lnTo>
                              <a:lnTo>
                                <a:pt x="32893" y="20053"/>
                              </a:lnTo>
                              <a:cubicBezTo>
                                <a:pt x="30468" y="20053"/>
                                <a:pt x="27026" y="20257"/>
                                <a:pt x="22568" y="20663"/>
                              </a:cubicBezTo>
                              <a:lnTo>
                                <a:pt x="22568" y="107480"/>
                              </a:lnTo>
                              <a:cubicBezTo>
                                <a:pt x="26213" y="107823"/>
                                <a:pt x="30150" y="108001"/>
                                <a:pt x="34379" y="108001"/>
                              </a:cubicBezTo>
                              <a:lnTo>
                                <a:pt x="46704" y="105489"/>
                              </a:lnTo>
                              <a:lnTo>
                                <a:pt x="46704" y="125311"/>
                              </a:lnTo>
                              <a:lnTo>
                                <a:pt x="28207" y="128054"/>
                              </a:lnTo>
                              <a:lnTo>
                                <a:pt x="0" y="128054"/>
                              </a:lnTo>
                              <a:lnTo>
                                <a:pt x="0" y="952"/>
                              </a:lnTo>
                              <a:cubicBezTo>
                                <a:pt x="17996" y="318"/>
                                <a:pt x="29312" y="0"/>
                                <a:pt x="3394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5" name="Shape 68"/>
                      <wps:cNvSpPr/>
                      <wps:spPr>
                        <a:xfrm>
                          <a:off x="4824527" y="477705"/>
                          <a:ext cx="47568" cy="123226"/>
                        </a:xfrm>
                        <a:custGeom>
                          <a:avLst/>
                          <a:gdLst/>
                          <a:ahLst/>
                          <a:cxnLst/>
                          <a:rect l="0" t="0" r="0" b="0"/>
                          <a:pathLst>
                            <a:path w="47568" h="123226">
                              <a:moveTo>
                                <a:pt x="0" y="0"/>
                              </a:moveTo>
                              <a:lnTo>
                                <a:pt x="12143" y="1984"/>
                              </a:lnTo>
                              <a:cubicBezTo>
                                <a:pt x="19485" y="4697"/>
                                <a:pt x="25870" y="8768"/>
                                <a:pt x="31299" y="14197"/>
                              </a:cubicBezTo>
                              <a:cubicBezTo>
                                <a:pt x="42145" y="25043"/>
                                <a:pt x="47568" y="39444"/>
                                <a:pt x="47568" y="57390"/>
                              </a:cubicBezTo>
                              <a:cubicBezTo>
                                <a:pt x="47568" y="91679"/>
                                <a:pt x="35181" y="113111"/>
                                <a:pt x="10406" y="121683"/>
                              </a:cubicBezTo>
                              <a:lnTo>
                                <a:pt x="0" y="123226"/>
                              </a:lnTo>
                              <a:lnTo>
                                <a:pt x="0" y="103405"/>
                              </a:lnTo>
                              <a:lnTo>
                                <a:pt x="2915" y="102811"/>
                              </a:lnTo>
                              <a:cubicBezTo>
                                <a:pt x="7379" y="100741"/>
                                <a:pt x="11227" y="97636"/>
                                <a:pt x="14459" y="93496"/>
                              </a:cubicBezTo>
                              <a:cubicBezTo>
                                <a:pt x="20911" y="85228"/>
                                <a:pt x="24137" y="73646"/>
                                <a:pt x="24137" y="58774"/>
                              </a:cubicBezTo>
                              <a:cubicBezTo>
                                <a:pt x="24137" y="38371"/>
                                <a:pt x="17021" y="25620"/>
                                <a:pt x="2791" y="20519"/>
                              </a:cubicBezTo>
                              <a:lnTo>
                                <a:pt x="0" y="2009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6" name="Shape 69"/>
                      <wps:cNvSpPr/>
                      <wps:spPr>
                        <a:xfrm>
                          <a:off x="4883980" y="508960"/>
                          <a:ext cx="46279" cy="96457"/>
                        </a:xfrm>
                        <a:custGeom>
                          <a:avLst/>
                          <a:gdLst/>
                          <a:ahLst/>
                          <a:cxnLst/>
                          <a:rect l="0" t="0" r="0" b="0"/>
                          <a:pathLst>
                            <a:path w="46279" h="96457">
                              <a:moveTo>
                                <a:pt x="46190" y="0"/>
                              </a:moveTo>
                              <a:lnTo>
                                <a:pt x="46279" y="15"/>
                              </a:lnTo>
                              <a:lnTo>
                                <a:pt x="46279" y="18234"/>
                              </a:lnTo>
                              <a:lnTo>
                                <a:pt x="31474" y="23246"/>
                              </a:lnTo>
                              <a:cubicBezTo>
                                <a:pt x="27626" y="26645"/>
                                <a:pt x="24949"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5"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7" name="Shape 70"/>
                      <wps:cNvSpPr/>
                      <wps:spPr>
                        <a:xfrm>
                          <a:off x="4930259" y="579534"/>
                          <a:ext cx="33947" cy="25851"/>
                        </a:xfrm>
                        <a:custGeom>
                          <a:avLst/>
                          <a:gdLst/>
                          <a:ahLst/>
                          <a:cxnLst/>
                          <a:rect l="0" t="0" r="0" b="0"/>
                          <a:pathLst>
                            <a:path w="33947" h="25851">
                              <a:moveTo>
                                <a:pt x="25527" y="0"/>
                              </a:moveTo>
                              <a:lnTo>
                                <a:pt x="33947" y="16586"/>
                              </a:lnTo>
                              <a:cubicBezTo>
                                <a:pt x="30125" y="19679"/>
                                <a:pt x="25365" y="22003"/>
                                <a:pt x="19664" y="23554"/>
                              </a:cubicBezTo>
                              <a:lnTo>
                                <a:pt x="0" y="25851"/>
                              </a:lnTo>
                              <a:lnTo>
                                <a:pt x="0" y="6775"/>
                              </a:lnTo>
                              <a:lnTo>
                                <a:pt x="2946" y="7734"/>
                              </a:lnTo>
                              <a:cubicBezTo>
                                <a:pt x="12852"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8" name="Shape 71"/>
                      <wps:cNvSpPr/>
                      <wps:spPr>
                        <a:xfrm>
                          <a:off x="4930259" y="508975"/>
                          <a:ext cx="44628" cy="54849"/>
                        </a:xfrm>
                        <a:custGeom>
                          <a:avLst/>
                          <a:gdLst/>
                          <a:ahLst/>
                          <a:cxnLst/>
                          <a:rect l="0" t="0" r="0" b="0"/>
                          <a:pathLst>
                            <a:path w="44628" h="54849">
                              <a:moveTo>
                                <a:pt x="0" y="0"/>
                              </a:moveTo>
                              <a:lnTo>
                                <a:pt x="18143" y="2998"/>
                              </a:lnTo>
                              <a:cubicBezTo>
                                <a:pt x="23555" y="5008"/>
                                <a:pt x="28302" y="8024"/>
                                <a:pt x="32385" y="12050"/>
                              </a:cubicBezTo>
                              <a:cubicBezTo>
                                <a:pt x="40538" y="20102"/>
                                <a:pt x="44628" y="30338"/>
                                <a:pt x="44628" y="42784"/>
                              </a:cubicBezTo>
                              <a:cubicBezTo>
                                <a:pt x="44628" y="45451"/>
                                <a:pt x="44018" y="49465"/>
                                <a:pt x="42799" y="54849"/>
                              </a:cubicBezTo>
                              <a:lnTo>
                                <a:pt x="0" y="54849"/>
                              </a:lnTo>
                              <a:lnTo>
                                <a:pt x="0" y="38530"/>
                              </a:lnTo>
                              <a:lnTo>
                                <a:pt x="22835" y="38530"/>
                              </a:lnTo>
                              <a:cubicBezTo>
                                <a:pt x="21336"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09" name="Shape 72"/>
                      <wps:cNvSpPr/>
                      <wps:spPr>
                        <a:xfrm>
                          <a:off x="4991530"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0" name="Shape 73"/>
                      <wps:cNvSpPr/>
                      <wps:spPr>
                        <a:xfrm>
                          <a:off x="5133287" y="475356"/>
                          <a:ext cx="42494" cy="128321"/>
                        </a:xfrm>
                        <a:custGeom>
                          <a:avLst/>
                          <a:gdLst/>
                          <a:ahLst/>
                          <a:cxnLst/>
                          <a:rect l="0" t="0" r="0" b="0"/>
                          <a:pathLst>
                            <a:path w="42494" h="128321">
                              <a:moveTo>
                                <a:pt x="36030" y="0"/>
                              </a:moveTo>
                              <a:lnTo>
                                <a:pt x="42494" y="1767"/>
                              </a:lnTo>
                              <a:lnTo>
                                <a:pt x="42494" y="20548"/>
                              </a:lnTo>
                              <a:lnTo>
                                <a:pt x="35509" y="18847"/>
                              </a:lnTo>
                              <a:cubicBezTo>
                                <a:pt x="31966" y="18847"/>
                                <a:pt x="27661" y="18987"/>
                                <a:pt x="22568" y="19279"/>
                              </a:cubicBezTo>
                              <a:lnTo>
                                <a:pt x="22568" y="49746"/>
                              </a:lnTo>
                              <a:cubicBezTo>
                                <a:pt x="26035" y="49987"/>
                                <a:pt x="29693" y="50101"/>
                                <a:pt x="33503" y="50101"/>
                              </a:cubicBezTo>
                              <a:lnTo>
                                <a:pt x="42494" y="47846"/>
                              </a:lnTo>
                              <a:lnTo>
                                <a:pt x="42494" y="69019"/>
                              </a:lnTo>
                              <a:lnTo>
                                <a:pt x="33947" y="67107"/>
                              </a:lnTo>
                              <a:cubicBezTo>
                                <a:pt x="31750" y="67107"/>
                                <a:pt x="27953" y="67196"/>
                                <a:pt x="22568" y="67374"/>
                              </a:cubicBezTo>
                              <a:lnTo>
                                <a:pt x="22568" y="109398"/>
                              </a:lnTo>
                              <a:cubicBezTo>
                                <a:pt x="27140" y="109804"/>
                                <a:pt x="30836" y="109995"/>
                                <a:pt x="33681" y="109995"/>
                              </a:cubicBezTo>
                              <a:lnTo>
                                <a:pt x="42494" y="107938"/>
                              </a:lnTo>
                              <a:lnTo>
                                <a:pt x="42494" y="127832"/>
                              </a:lnTo>
                              <a:lnTo>
                                <a:pt x="38888" y="128321"/>
                              </a:lnTo>
                              <a:lnTo>
                                <a:pt x="0" y="128321"/>
                              </a:lnTo>
                              <a:lnTo>
                                <a:pt x="0" y="1219"/>
                              </a:lnTo>
                              <a:cubicBezTo>
                                <a:pt x="17120" y="419"/>
                                <a:pt x="29147" y="0"/>
                                <a:pt x="3603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1" name="Shape 74"/>
                      <wps:cNvSpPr/>
                      <wps:spPr>
                        <a:xfrm>
                          <a:off x="5175782" y="477123"/>
                          <a:ext cx="43358" cy="126065"/>
                        </a:xfrm>
                        <a:custGeom>
                          <a:avLst/>
                          <a:gdLst/>
                          <a:ahLst/>
                          <a:cxnLst/>
                          <a:rect l="0" t="0" r="0" b="0"/>
                          <a:pathLst>
                            <a:path w="43358" h="126065">
                              <a:moveTo>
                                <a:pt x="0" y="0"/>
                              </a:moveTo>
                              <a:lnTo>
                                <a:pt x="24473" y="6691"/>
                              </a:lnTo>
                              <a:cubicBezTo>
                                <a:pt x="31915" y="12355"/>
                                <a:pt x="35636" y="20394"/>
                                <a:pt x="35636" y="30884"/>
                              </a:cubicBezTo>
                              <a:cubicBezTo>
                                <a:pt x="35636" y="40955"/>
                                <a:pt x="30315" y="48918"/>
                                <a:pt x="19660" y="54760"/>
                              </a:cubicBezTo>
                              <a:cubicBezTo>
                                <a:pt x="35458" y="60247"/>
                                <a:pt x="43358" y="71601"/>
                                <a:pt x="43358" y="88784"/>
                              </a:cubicBezTo>
                              <a:cubicBezTo>
                                <a:pt x="43358" y="100353"/>
                                <a:pt x="39002" y="109548"/>
                                <a:pt x="30251" y="116355"/>
                              </a:cubicBezTo>
                              <a:cubicBezTo>
                                <a:pt x="25883" y="119753"/>
                                <a:pt x="20875" y="122302"/>
                                <a:pt x="15232" y="124002"/>
                              </a:cubicBezTo>
                              <a:lnTo>
                                <a:pt x="0" y="126065"/>
                              </a:lnTo>
                              <a:lnTo>
                                <a:pt x="0" y="106171"/>
                              </a:lnTo>
                              <a:lnTo>
                                <a:pt x="13119" y="103109"/>
                              </a:lnTo>
                              <a:cubicBezTo>
                                <a:pt x="17653" y="99706"/>
                                <a:pt x="19926" y="94016"/>
                                <a:pt x="19926" y="86091"/>
                              </a:cubicBezTo>
                              <a:cubicBezTo>
                                <a:pt x="19926" y="78865"/>
                                <a:pt x="17818" y="73594"/>
                                <a:pt x="13589" y="70293"/>
                              </a:cubicBezTo>
                              <a:lnTo>
                                <a:pt x="0" y="67252"/>
                              </a:lnTo>
                              <a:lnTo>
                                <a:pt x="0" y="46079"/>
                              </a:lnTo>
                              <a:lnTo>
                                <a:pt x="7553" y="44184"/>
                              </a:lnTo>
                              <a:cubicBezTo>
                                <a:pt x="11230" y="41419"/>
                                <a:pt x="13068" y="37272"/>
                                <a:pt x="13068" y="31748"/>
                              </a:cubicBezTo>
                              <a:cubicBezTo>
                                <a:pt x="13068" y="26852"/>
                                <a:pt x="11395" y="23185"/>
                                <a:pt x="8052" y="20742"/>
                              </a:cubicBezTo>
                              <a:lnTo>
                                <a:pt x="0" y="18781"/>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2" name="Shape 75"/>
                      <wps:cNvSpPr/>
                      <wps:spPr>
                        <a:xfrm>
                          <a:off x="5236910" y="510700"/>
                          <a:ext cx="81610" cy="94717"/>
                        </a:xfrm>
                        <a:custGeom>
                          <a:avLst/>
                          <a:gdLst/>
                          <a:ahLst/>
                          <a:cxnLst/>
                          <a:rect l="0" t="0" r="0" b="0"/>
                          <a:pathLst>
                            <a:path w="81610" h="94717">
                              <a:moveTo>
                                <a:pt x="0" y="0"/>
                              </a:moveTo>
                              <a:lnTo>
                                <a:pt x="21704" y="0"/>
                              </a:lnTo>
                              <a:lnTo>
                                <a:pt x="21704" y="58687"/>
                              </a:lnTo>
                              <a:cubicBezTo>
                                <a:pt x="21704" y="70599"/>
                                <a:pt x="27063" y="76568"/>
                                <a:pt x="37770" y="76568"/>
                              </a:cubicBezTo>
                              <a:cubicBezTo>
                                <a:pt x="42697" y="76568"/>
                                <a:pt x="47257" y="75286"/>
                                <a:pt x="51486" y="72746"/>
                              </a:cubicBezTo>
                              <a:cubicBezTo>
                                <a:pt x="55715" y="70206"/>
                                <a:pt x="58522" y="67259"/>
                                <a:pt x="59906" y="63894"/>
                              </a:cubicBezTo>
                              <a:lnTo>
                                <a:pt x="59906" y="0"/>
                              </a:lnTo>
                              <a:lnTo>
                                <a:pt x="81610" y="0"/>
                              </a:lnTo>
                              <a:lnTo>
                                <a:pt x="81610" y="93066"/>
                              </a:lnTo>
                              <a:lnTo>
                                <a:pt x="59906" y="93066"/>
                              </a:lnTo>
                              <a:lnTo>
                                <a:pt x="59906" y="85255"/>
                              </a:lnTo>
                              <a:cubicBezTo>
                                <a:pt x="56845" y="87859"/>
                                <a:pt x="52616" y="90081"/>
                                <a:pt x="47231" y="91935"/>
                              </a:cubicBezTo>
                              <a:cubicBezTo>
                                <a:pt x="41846" y="93777"/>
                                <a:pt x="36906" y="94717"/>
                                <a:pt x="32385" y="94717"/>
                              </a:cubicBezTo>
                              <a:cubicBezTo>
                                <a:pt x="10795" y="94717"/>
                                <a:pt x="0" y="83249"/>
                                <a:pt x="0" y="60338"/>
                              </a:cubicBez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3" name="Shape 76"/>
                      <wps:cNvSpPr/>
                      <wps:spPr>
                        <a:xfrm>
                          <a:off x="5292473" y="473451"/>
                          <a:ext cx="24752" cy="24740"/>
                        </a:xfrm>
                        <a:custGeom>
                          <a:avLst/>
                          <a:gdLst/>
                          <a:ahLst/>
                          <a:cxnLst/>
                          <a:rect l="0" t="0" r="0" b="0"/>
                          <a:pathLst>
                            <a:path w="24752" h="24740">
                              <a:moveTo>
                                <a:pt x="12421" y="0"/>
                              </a:moveTo>
                              <a:cubicBezTo>
                                <a:pt x="15837" y="0"/>
                                <a:pt x="18745" y="1219"/>
                                <a:pt x="21158" y="3645"/>
                              </a:cubicBezTo>
                              <a:cubicBezTo>
                                <a:pt x="23546" y="6083"/>
                                <a:pt x="24752" y="9004"/>
                                <a:pt x="24752" y="12421"/>
                              </a:cubicBezTo>
                              <a:cubicBezTo>
                                <a:pt x="24752" y="15824"/>
                                <a:pt x="23546" y="18745"/>
                                <a:pt x="21158" y="21133"/>
                              </a:cubicBezTo>
                              <a:cubicBezTo>
                                <a:pt x="18745" y="23546"/>
                                <a:pt x="15837" y="24740"/>
                                <a:pt x="12421" y="24740"/>
                              </a:cubicBezTo>
                              <a:cubicBezTo>
                                <a:pt x="9004" y="24740"/>
                                <a:pt x="6083" y="23546"/>
                                <a:pt x="3658" y="21133"/>
                              </a:cubicBezTo>
                              <a:cubicBezTo>
                                <a:pt x="1219" y="18745"/>
                                <a:pt x="0" y="15824"/>
                                <a:pt x="0" y="12421"/>
                              </a:cubicBezTo>
                              <a:cubicBezTo>
                                <a:pt x="0" y="9004"/>
                                <a:pt x="1219" y="6083"/>
                                <a:pt x="3658" y="3645"/>
                              </a:cubicBezTo>
                              <a:cubicBezTo>
                                <a:pt x="6083" y="1219"/>
                                <a:pt x="9004" y="0"/>
                                <a:pt x="124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4" name="Shape 77"/>
                      <wps:cNvSpPr/>
                      <wps:spPr>
                        <a:xfrm>
                          <a:off x="5238650" y="473451"/>
                          <a:ext cx="24740" cy="24740"/>
                        </a:xfrm>
                        <a:custGeom>
                          <a:avLst/>
                          <a:gdLst/>
                          <a:ahLst/>
                          <a:cxnLst/>
                          <a:rect l="0" t="0" r="0" b="0"/>
                          <a:pathLst>
                            <a:path w="24740" h="24740">
                              <a:moveTo>
                                <a:pt x="12421" y="0"/>
                              </a:moveTo>
                              <a:cubicBezTo>
                                <a:pt x="15824" y="0"/>
                                <a:pt x="18745" y="1219"/>
                                <a:pt x="21146" y="3645"/>
                              </a:cubicBezTo>
                              <a:cubicBezTo>
                                <a:pt x="23546" y="6083"/>
                                <a:pt x="24740" y="9004"/>
                                <a:pt x="24740" y="12421"/>
                              </a:cubicBezTo>
                              <a:cubicBezTo>
                                <a:pt x="24740" y="15824"/>
                                <a:pt x="23546" y="18745"/>
                                <a:pt x="21146" y="21133"/>
                              </a:cubicBezTo>
                              <a:cubicBezTo>
                                <a:pt x="18745" y="23546"/>
                                <a:pt x="15824" y="24740"/>
                                <a:pt x="12421" y="24740"/>
                              </a:cubicBezTo>
                              <a:cubicBezTo>
                                <a:pt x="9004" y="24740"/>
                                <a:pt x="6083" y="23546"/>
                                <a:pt x="3645" y="21133"/>
                              </a:cubicBezTo>
                              <a:cubicBezTo>
                                <a:pt x="1219" y="18745"/>
                                <a:pt x="0" y="15824"/>
                                <a:pt x="0" y="12421"/>
                              </a:cubicBezTo>
                              <a:cubicBezTo>
                                <a:pt x="0" y="9004"/>
                                <a:pt x="1219" y="6083"/>
                                <a:pt x="3645" y="3645"/>
                              </a:cubicBezTo>
                              <a:cubicBezTo>
                                <a:pt x="6083" y="1219"/>
                                <a:pt x="9004" y="0"/>
                                <a:pt x="124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5" name="Shape 78"/>
                      <wps:cNvSpPr/>
                      <wps:spPr>
                        <a:xfrm>
                          <a:off x="5341264"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6" name="Shape 79"/>
                      <wps:cNvSpPr/>
                      <wps:spPr>
                        <a:xfrm>
                          <a:off x="5409384" y="610622"/>
                          <a:ext cx="38157" cy="29441"/>
                        </a:xfrm>
                        <a:custGeom>
                          <a:avLst/>
                          <a:gdLst/>
                          <a:ahLst/>
                          <a:cxnLst/>
                          <a:rect l="0" t="0" r="0" b="0"/>
                          <a:pathLst>
                            <a:path w="38157" h="29441">
                              <a:moveTo>
                                <a:pt x="13716" y="0"/>
                              </a:moveTo>
                              <a:cubicBezTo>
                                <a:pt x="17507" y="3474"/>
                                <a:pt x="21517" y="6077"/>
                                <a:pt x="25743" y="7812"/>
                              </a:cubicBezTo>
                              <a:lnTo>
                                <a:pt x="38157" y="10237"/>
                              </a:lnTo>
                              <a:lnTo>
                                <a:pt x="38157" y="29441"/>
                              </a:lnTo>
                              <a:lnTo>
                                <a:pt x="18298" y="26370"/>
                              </a:lnTo>
                              <a:cubicBezTo>
                                <a:pt x="11859" y="24273"/>
                                <a:pt x="5760" y="21127"/>
                                <a:pt x="0" y="16929"/>
                              </a:cubicBezTo>
                              <a:lnTo>
                                <a:pt x="1371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7" name="Shape 80"/>
                      <wps:cNvSpPr/>
                      <wps:spPr>
                        <a:xfrm>
                          <a:off x="5408952" y="508781"/>
                          <a:ext cx="38589" cy="95326"/>
                        </a:xfrm>
                        <a:custGeom>
                          <a:avLst/>
                          <a:gdLst/>
                          <a:ahLst/>
                          <a:cxnLst/>
                          <a:rect l="0" t="0" r="0" b="0"/>
                          <a:pathLst>
                            <a:path w="38589" h="95326">
                              <a:moveTo>
                                <a:pt x="37846" y="0"/>
                              </a:moveTo>
                              <a:lnTo>
                                <a:pt x="38589" y="166"/>
                              </a:lnTo>
                              <a:lnTo>
                                <a:pt x="38589" y="17955"/>
                              </a:lnTo>
                              <a:lnTo>
                                <a:pt x="26822" y="22492"/>
                              </a:lnTo>
                              <a:cubicBezTo>
                                <a:pt x="23698" y="25616"/>
                                <a:pt x="22136" y="29629"/>
                                <a:pt x="22136" y="34557"/>
                              </a:cubicBezTo>
                              <a:cubicBezTo>
                                <a:pt x="22136" y="40056"/>
                                <a:pt x="23660" y="44463"/>
                                <a:pt x="26683" y="47790"/>
                              </a:cubicBezTo>
                              <a:lnTo>
                                <a:pt x="38589" y="52636"/>
                              </a:lnTo>
                              <a:lnTo>
                                <a:pt x="38589" y="69834"/>
                              </a:lnTo>
                              <a:lnTo>
                                <a:pt x="36983" y="69723"/>
                              </a:lnTo>
                              <a:lnTo>
                                <a:pt x="33427" y="69202"/>
                              </a:lnTo>
                              <a:cubicBezTo>
                                <a:pt x="33007" y="69202"/>
                                <a:pt x="31471" y="69812"/>
                                <a:pt x="28766" y="71057"/>
                              </a:cubicBezTo>
                              <a:cubicBezTo>
                                <a:pt x="26099" y="72314"/>
                                <a:pt x="24740" y="73596"/>
                                <a:pt x="24740" y="74930"/>
                              </a:cubicBezTo>
                              <a:cubicBezTo>
                                <a:pt x="24740" y="77241"/>
                                <a:pt x="26734" y="78397"/>
                                <a:pt x="30734" y="78397"/>
                              </a:cubicBezTo>
                              <a:lnTo>
                                <a:pt x="38589" y="77270"/>
                              </a:lnTo>
                              <a:lnTo>
                                <a:pt x="38589" y="94311"/>
                              </a:lnTo>
                              <a:lnTo>
                                <a:pt x="36716" y="94463"/>
                              </a:lnTo>
                              <a:cubicBezTo>
                                <a:pt x="31928" y="95047"/>
                                <a:pt x="28296" y="95326"/>
                                <a:pt x="25870" y="95326"/>
                              </a:cubicBezTo>
                              <a:cubicBezTo>
                                <a:pt x="10935" y="95326"/>
                                <a:pt x="3467" y="89967"/>
                                <a:pt x="3467" y="79273"/>
                              </a:cubicBezTo>
                              <a:cubicBezTo>
                                <a:pt x="3467" y="76200"/>
                                <a:pt x="4712" y="73190"/>
                                <a:pt x="7201" y="70244"/>
                              </a:cubicBezTo>
                              <a:cubicBezTo>
                                <a:pt x="9703" y="67285"/>
                                <a:pt x="12586" y="65113"/>
                                <a:pt x="15888" y="63729"/>
                              </a:cubicBezTo>
                              <a:cubicBezTo>
                                <a:pt x="5296" y="56845"/>
                                <a:pt x="0" y="47079"/>
                                <a:pt x="0" y="34468"/>
                              </a:cubicBezTo>
                              <a:cubicBezTo>
                                <a:pt x="0" y="24511"/>
                                <a:pt x="3645" y="16294"/>
                                <a:pt x="10935" y="9766"/>
                              </a:cubicBezTo>
                              <a:cubicBezTo>
                                <a:pt x="18224" y="3264"/>
                                <a:pt x="27191" y="0"/>
                                <a:pt x="37846"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8" name="Shape 81"/>
                      <wps:cNvSpPr/>
                      <wps:spPr>
                        <a:xfrm>
                          <a:off x="5447541" y="584575"/>
                          <a:ext cx="43707" cy="55563"/>
                        </a:xfrm>
                        <a:custGeom>
                          <a:avLst/>
                          <a:gdLst/>
                          <a:ahLst/>
                          <a:cxnLst/>
                          <a:rect l="0" t="0" r="0" b="0"/>
                          <a:pathLst>
                            <a:path w="43707" h="55563">
                              <a:moveTo>
                                <a:pt x="12021" y="0"/>
                              </a:moveTo>
                              <a:cubicBezTo>
                                <a:pt x="33141" y="0"/>
                                <a:pt x="43707" y="8484"/>
                                <a:pt x="43707" y="25438"/>
                              </a:cubicBezTo>
                              <a:cubicBezTo>
                                <a:pt x="43707" y="34811"/>
                                <a:pt x="39478" y="42177"/>
                                <a:pt x="31033" y="47523"/>
                              </a:cubicBezTo>
                              <a:cubicBezTo>
                                <a:pt x="22587" y="52883"/>
                                <a:pt x="12389" y="55563"/>
                                <a:pt x="476" y="55563"/>
                              </a:cubicBezTo>
                              <a:lnTo>
                                <a:pt x="0" y="55489"/>
                              </a:lnTo>
                              <a:lnTo>
                                <a:pt x="0" y="36284"/>
                              </a:lnTo>
                              <a:lnTo>
                                <a:pt x="908" y="36462"/>
                              </a:lnTo>
                              <a:cubicBezTo>
                                <a:pt x="7157" y="36462"/>
                                <a:pt x="12313" y="35535"/>
                                <a:pt x="16364" y="33680"/>
                              </a:cubicBezTo>
                              <a:cubicBezTo>
                                <a:pt x="20415" y="31839"/>
                                <a:pt x="22447" y="29286"/>
                                <a:pt x="22447" y="26048"/>
                              </a:cubicBezTo>
                              <a:cubicBezTo>
                                <a:pt x="22447" y="20549"/>
                                <a:pt x="17952" y="17793"/>
                                <a:pt x="8985" y="17793"/>
                              </a:cubicBezTo>
                              <a:lnTo>
                                <a:pt x="0" y="18518"/>
                              </a:lnTo>
                              <a:lnTo>
                                <a:pt x="0" y="1477"/>
                              </a:lnTo>
                              <a:lnTo>
                                <a:pt x="1175" y="1308"/>
                              </a:lnTo>
                              <a:cubicBezTo>
                                <a:pt x="5404" y="432"/>
                                <a:pt x="9011" y="0"/>
                                <a:pt x="12021"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19" name="Shape 82"/>
                      <wps:cNvSpPr/>
                      <wps:spPr>
                        <a:xfrm>
                          <a:off x="5447541" y="503574"/>
                          <a:ext cx="43707" cy="75362"/>
                        </a:xfrm>
                        <a:custGeom>
                          <a:avLst/>
                          <a:gdLst/>
                          <a:ahLst/>
                          <a:cxnLst/>
                          <a:rect l="0" t="0" r="0" b="0"/>
                          <a:pathLst>
                            <a:path w="43707" h="75362">
                              <a:moveTo>
                                <a:pt x="28696" y="0"/>
                              </a:moveTo>
                              <a:lnTo>
                                <a:pt x="43707" y="13627"/>
                              </a:lnTo>
                              <a:lnTo>
                                <a:pt x="33382" y="21184"/>
                              </a:lnTo>
                              <a:cubicBezTo>
                                <a:pt x="36963" y="26632"/>
                                <a:pt x="38767" y="33058"/>
                                <a:pt x="38767" y="40462"/>
                              </a:cubicBezTo>
                              <a:cubicBezTo>
                                <a:pt x="38767" y="51054"/>
                                <a:pt x="35541" y="59525"/>
                                <a:pt x="29077" y="65849"/>
                              </a:cubicBezTo>
                              <a:cubicBezTo>
                                <a:pt x="22625" y="72199"/>
                                <a:pt x="14484" y="75362"/>
                                <a:pt x="4642" y="75362"/>
                              </a:cubicBezTo>
                              <a:lnTo>
                                <a:pt x="0" y="75041"/>
                              </a:lnTo>
                              <a:lnTo>
                                <a:pt x="0" y="57843"/>
                              </a:lnTo>
                              <a:lnTo>
                                <a:pt x="387" y="58001"/>
                              </a:lnTo>
                              <a:cubicBezTo>
                                <a:pt x="5531" y="58001"/>
                                <a:pt x="9506" y="56375"/>
                                <a:pt x="12287" y="53137"/>
                              </a:cubicBezTo>
                              <a:cubicBezTo>
                                <a:pt x="15056" y="49898"/>
                                <a:pt x="16453" y="45428"/>
                                <a:pt x="16453" y="39764"/>
                              </a:cubicBezTo>
                              <a:cubicBezTo>
                                <a:pt x="16453" y="35077"/>
                                <a:pt x="14967" y="31102"/>
                                <a:pt x="11983" y="27864"/>
                              </a:cubicBezTo>
                              <a:cubicBezTo>
                                <a:pt x="8998" y="24638"/>
                                <a:pt x="5137" y="23012"/>
                                <a:pt x="387" y="23012"/>
                              </a:cubicBezTo>
                              <a:lnTo>
                                <a:pt x="0" y="23162"/>
                              </a:lnTo>
                              <a:lnTo>
                                <a:pt x="0" y="5373"/>
                              </a:lnTo>
                              <a:lnTo>
                                <a:pt x="20187" y="9893"/>
                              </a:lnTo>
                              <a:lnTo>
                                <a:pt x="28696"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0" name="Shape 83"/>
                      <wps:cNvSpPr/>
                      <wps:spPr>
                        <a:xfrm>
                          <a:off x="5498788" y="508960"/>
                          <a:ext cx="46279" cy="96457"/>
                        </a:xfrm>
                        <a:custGeom>
                          <a:avLst/>
                          <a:gdLst/>
                          <a:ahLst/>
                          <a:cxnLst/>
                          <a:rect l="0" t="0" r="0" b="0"/>
                          <a:pathLst>
                            <a:path w="46279" h="96457">
                              <a:moveTo>
                                <a:pt x="46190" y="0"/>
                              </a:moveTo>
                              <a:lnTo>
                                <a:pt x="46279" y="15"/>
                              </a:lnTo>
                              <a:lnTo>
                                <a:pt x="46279" y="18234"/>
                              </a:lnTo>
                              <a:lnTo>
                                <a:pt x="31474" y="23246"/>
                              </a:lnTo>
                              <a:cubicBezTo>
                                <a:pt x="27626" y="26645"/>
                                <a:pt x="24949"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5"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1" name="Shape 84"/>
                      <wps:cNvSpPr/>
                      <wps:spPr>
                        <a:xfrm>
                          <a:off x="5545067" y="579534"/>
                          <a:ext cx="33947" cy="25851"/>
                        </a:xfrm>
                        <a:custGeom>
                          <a:avLst/>
                          <a:gdLst/>
                          <a:ahLst/>
                          <a:cxnLst/>
                          <a:rect l="0" t="0" r="0" b="0"/>
                          <a:pathLst>
                            <a:path w="33947" h="25851">
                              <a:moveTo>
                                <a:pt x="25527" y="0"/>
                              </a:moveTo>
                              <a:lnTo>
                                <a:pt x="33947" y="16586"/>
                              </a:lnTo>
                              <a:cubicBezTo>
                                <a:pt x="30124" y="19679"/>
                                <a:pt x="25365" y="22003"/>
                                <a:pt x="19664" y="23554"/>
                              </a:cubicBezTo>
                              <a:lnTo>
                                <a:pt x="0" y="25851"/>
                              </a:lnTo>
                              <a:lnTo>
                                <a:pt x="0" y="6775"/>
                              </a:lnTo>
                              <a:lnTo>
                                <a:pt x="2946" y="7734"/>
                              </a:lnTo>
                              <a:cubicBezTo>
                                <a:pt x="12852"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2" name="Shape 85"/>
                      <wps:cNvSpPr/>
                      <wps:spPr>
                        <a:xfrm>
                          <a:off x="5545067" y="508975"/>
                          <a:ext cx="44628" cy="54849"/>
                        </a:xfrm>
                        <a:custGeom>
                          <a:avLst/>
                          <a:gdLst/>
                          <a:ahLst/>
                          <a:cxnLst/>
                          <a:rect l="0" t="0" r="0" b="0"/>
                          <a:pathLst>
                            <a:path w="44628" h="54849">
                              <a:moveTo>
                                <a:pt x="0" y="0"/>
                              </a:moveTo>
                              <a:lnTo>
                                <a:pt x="18143" y="2998"/>
                              </a:lnTo>
                              <a:cubicBezTo>
                                <a:pt x="23555" y="5008"/>
                                <a:pt x="28302" y="8024"/>
                                <a:pt x="32385" y="12050"/>
                              </a:cubicBezTo>
                              <a:cubicBezTo>
                                <a:pt x="40538" y="20102"/>
                                <a:pt x="44628" y="30338"/>
                                <a:pt x="44628" y="42784"/>
                              </a:cubicBezTo>
                              <a:cubicBezTo>
                                <a:pt x="44628" y="45451"/>
                                <a:pt x="44018" y="49465"/>
                                <a:pt x="42799" y="54849"/>
                              </a:cubicBezTo>
                              <a:lnTo>
                                <a:pt x="0" y="54849"/>
                              </a:lnTo>
                              <a:lnTo>
                                <a:pt x="0" y="38530"/>
                              </a:lnTo>
                              <a:lnTo>
                                <a:pt x="22835" y="38530"/>
                              </a:lnTo>
                              <a:cubicBezTo>
                                <a:pt x="21336"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3" name="Shape 86"/>
                      <wps:cNvSpPr/>
                      <wps:spPr>
                        <a:xfrm>
                          <a:off x="5606351" y="508964"/>
                          <a:ext cx="62941" cy="94717"/>
                        </a:xfrm>
                        <a:custGeom>
                          <a:avLst/>
                          <a:gdLst/>
                          <a:ahLst/>
                          <a:cxnLst/>
                          <a:rect l="0" t="0" r="0" b="0"/>
                          <a:pathLst>
                            <a:path w="62941" h="94717">
                              <a:moveTo>
                                <a:pt x="45923" y="0"/>
                              </a:moveTo>
                              <a:cubicBezTo>
                                <a:pt x="53327" y="0"/>
                                <a:pt x="59004" y="1118"/>
                                <a:pt x="62941" y="3378"/>
                              </a:cubicBezTo>
                              <a:lnTo>
                                <a:pt x="53734" y="21958"/>
                              </a:lnTo>
                              <a:cubicBezTo>
                                <a:pt x="49847" y="19418"/>
                                <a:pt x="45593" y="18136"/>
                                <a:pt x="40970" y="18136"/>
                              </a:cubicBezTo>
                              <a:cubicBezTo>
                                <a:pt x="35941" y="18136"/>
                                <a:pt x="31458" y="20422"/>
                                <a:pt x="27559" y="24994"/>
                              </a:cubicBezTo>
                              <a:cubicBezTo>
                                <a:pt x="23647" y="29578"/>
                                <a:pt x="21704" y="35154"/>
                                <a:pt x="21704" y="41758"/>
                              </a:cubicBezTo>
                              <a:lnTo>
                                <a:pt x="21704" y="94717"/>
                              </a:lnTo>
                              <a:lnTo>
                                <a:pt x="0" y="94717"/>
                              </a:lnTo>
                              <a:lnTo>
                                <a:pt x="0" y="1727"/>
                              </a:lnTo>
                              <a:lnTo>
                                <a:pt x="21704" y="1727"/>
                              </a:lnTo>
                              <a:lnTo>
                                <a:pt x="21704" y="10236"/>
                              </a:lnTo>
                              <a:cubicBezTo>
                                <a:pt x="27775" y="3404"/>
                                <a:pt x="35852" y="0"/>
                                <a:pt x="459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4" name="Shape 87"/>
                      <wps:cNvSpPr/>
                      <wps:spPr>
                        <a:xfrm>
                          <a:off x="5681412" y="508959"/>
                          <a:ext cx="129362" cy="94717"/>
                        </a:xfrm>
                        <a:custGeom>
                          <a:avLst/>
                          <a:gdLst/>
                          <a:ahLst/>
                          <a:cxnLst/>
                          <a:rect l="0" t="0" r="0" b="0"/>
                          <a:pathLst>
                            <a:path w="129362" h="94717">
                              <a:moveTo>
                                <a:pt x="42723" y="0"/>
                              </a:moveTo>
                              <a:cubicBezTo>
                                <a:pt x="55042" y="0"/>
                                <a:pt x="64338" y="3365"/>
                                <a:pt x="70586" y="10071"/>
                              </a:cubicBezTo>
                              <a:cubicBezTo>
                                <a:pt x="73304" y="7010"/>
                                <a:pt x="77101" y="4547"/>
                                <a:pt x="81966" y="2743"/>
                              </a:cubicBezTo>
                              <a:cubicBezTo>
                                <a:pt x="86817" y="902"/>
                                <a:pt x="91681" y="0"/>
                                <a:pt x="96545" y="0"/>
                              </a:cubicBezTo>
                              <a:cubicBezTo>
                                <a:pt x="106896" y="0"/>
                                <a:pt x="114960" y="2959"/>
                                <a:pt x="120714" y="8890"/>
                              </a:cubicBezTo>
                              <a:cubicBezTo>
                                <a:pt x="126479" y="14834"/>
                                <a:pt x="129362" y="22987"/>
                                <a:pt x="129362" y="33338"/>
                              </a:cubicBezTo>
                              <a:lnTo>
                                <a:pt x="129362" y="94717"/>
                              </a:lnTo>
                              <a:lnTo>
                                <a:pt x="107658" y="94717"/>
                              </a:lnTo>
                              <a:lnTo>
                                <a:pt x="107658" y="36462"/>
                              </a:lnTo>
                              <a:cubicBezTo>
                                <a:pt x="107658" y="24244"/>
                                <a:pt x="102184" y="18148"/>
                                <a:pt x="91249" y="18148"/>
                              </a:cubicBezTo>
                              <a:cubicBezTo>
                                <a:pt x="88011" y="18148"/>
                                <a:pt x="84886" y="19101"/>
                                <a:pt x="81876" y="21006"/>
                              </a:cubicBezTo>
                              <a:cubicBezTo>
                                <a:pt x="78854" y="22924"/>
                                <a:pt x="76746" y="25121"/>
                                <a:pt x="75540" y="27610"/>
                              </a:cubicBezTo>
                              <a:lnTo>
                                <a:pt x="75540" y="94717"/>
                              </a:lnTo>
                              <a:lnTo>
                                <a:pt x="53835" y="94717"/>
                              </a:lnTo>
                              <a:lnTo>
                                <a:pt x="53835" y="33071"/>
                              </a:lnTo>
                              <a:cubicBezTo>
                                <a:pt x="53835" y="28499"/>
                                <a:pt x="52413" y="24867"/>
                                <a:pt x="49581" y="22187"/>
                              </a:cubicBezTo>
                              <a:cubicBezTo>
                                <a:pt x="46736" y="19482"/>
                                <a:pt x="42748" y="18148"/>
                                <a:pt x="37592" y="18148"/>
                              </a:cubicBezTo>
                              <a:cubicBezTo>
                                <a:pt x="34887" y="18148"/>
                                <a:pt x="31915" y="19164"/>
                                <a:pt x="28689" y="21184"/>
                              </a:cubicBezTo>
                              <a:cubicBezTo>
                                <a:pt x="25489" y="23203"/>
                                <a:pt x="23164" y="25438"/>
                                <a:pt x="21704" y="27864"/>
                              </a:cubicBezTo>
                              <a:lnTo>
                                <a:pt x="21704" y="94717"/>
                              </a:lnTo>
                              <a:lnTo>
                                <a:pt x="0" y="94717"/>
                              </a:lnTo>
                              <a:lnTo>
                                <a:pt x="0" y="1740"/>
                              </a:lnTo>
                              <a:lnTo>
                                <a:pt x="14935" y="1740"/>
                              </a:lnTo>
                              <a:lnTo>
                                <a:pt x="19367" y="9893"/>
                              </a:lnTo>
                              <a:cubicBezTo>
                                <a:pt x="25374" y="3302"/>
                                <a:pt x="33172" y="0"/>
                                <a:pt x="42723"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5" name="Shape 88"/>
                      <wps:cNvSpPr/>
                      <wps:spPr>
                        <a:xfrm>
                          <a:off x="5827240" y="508960"/>
                          <a:ext cx="46279" cy="96457"/>
                        </a:xfrm>
                        <a:custGeom>
                          <a:avLst/>
                          <a:gdLst/>
                          <a:ahLst/>
                          <a:cxnLst/>
                          <a:rect l="0" t="0" r="0" b="0"/>
                          <a:pathLst>
                            <a:path w="46279" h="96457">
                              <a:moveTo>
                                <a:pt x="46190" y="0"/>
                              </a:moveTo>
                              <a:lnTo>
                                <a:pt x="46279" y="15"/>
                              </a:lnTo>
                              <a:lnTo>
                                <a:pt x="46279" y="18234"/>
                              </a:lnTo>
                              <a:lnTo>
                                <a:pt x="31474" y="23246"/>
                              </a:lnTo>
                              <a:cubicBezTo>
                                <a:pt x="27625" y="26645"/>
                                <a:pt x="24950"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6"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6" name="Shape 89"/>
                      <wps:cNvSpPr/>
                      <wps:spPr>
                        <a:xfrm>
                          <a:off x="5873518" y="579534"/>
                          <a:ext cx="33948" cy="25851"/>
                        </a:xfrm>
                        <a:custGeom>
                          <a:avLst/>
                          <a:gdLst/>
                          <a:ahLst/>
                          <a:cxnLst/>
                          <a:rect l="0" t="0" r="0" b="0"/>
                          <a:pathLst>
                            <a:path w="33948" h="25851">
                              <a:moveTo>
                                <a:pt x="25527" y="0"/>
                              </a:moveTo>
                              <a:lnTo>
                                <a:pt x="33948" y="16586"/>
                              </a:lnTo>
                              <a:cubicBezTo>
                                <a:pt x="30125" y="19679"/>
                                <a:pt x="25366" y="22003"/>
                                <a:pt x="19665" y="23554"/>
                              </a:cubicBezTo>
                              <a:lnTo>
                                <a:pt x="0" y="25851"/>
                              </a:lnTo>
                              <a:lnTo>
                                <a:pt x="0" y="6775"/>
                              </a:lnTo>
                              <a:lnTo>
                                <a:pt x="2947" y="7734"/>
                              </a:lnTo>
                              <a:cubicBezTo>
                                <a:pt x="12853"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7" name="Shape 90"/>
                      <wps:cNvSpPr/>
                      <wps:spPr>
                        <a:xfrm>
                          <a:off x="5873518" y="508975"/>
                          <a:ext cx="44628" cy="54849"/>
                        </a:xfrm>
                        <a:custGeom>
                          <a:avLst/>
                          <a:gdLst/>
                          <a:ahLst/>
                          <a:cxnLst/>
                          <a:rect l="0" t="0" r="0" b="0"/>
                          <a:pathLst>
                            <a:path w="44628" h="54849">
                              <a:moveTo>
                                <a:pt x="0" y="0"/>
                              </a:moveTo>
                              <a:lnTo>
                                <a:pt x="18144" y="2998"/>
                              </a:lnTo>
                              <a:cubicBezTo>
                                <a:pt x="23556" y="5008"/>
                                <a:pt x="28302" y="8025"/>
                                <a:pt x="32386" y="12050"/>
                              </a:cubicBezTo>
                              <a:cubicBezTo>
                                <a:pt x="40539" y="20102"/>
                                <a:pt x="44628" y="30338"/>
                                <a:pt x="44628" y="42784"/>
                              </a:cubicBezTo>
                              <a:cubicBezTo>
                                <a:pt x="44628" y="45451"/>
                                <a:pt x="44018" y="49465"/>
                                <a:pt x="42800" y="54849"/>
                              </a:cubicBezTo>
                              <a:lnTo>
                                <a:pt x="0" y="54849"/>
                              </a:lnTo>
                              <a:lnTo>
                                <a:pt x="0" y="38530"/>
                              </a:lnTo>
                              <a:lnTo>
                                <a:pt x="22835" y="38530"/>
                              </a:lnTo>
                              <a:cubicBezTo>
                                <a:pt x="21337"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8" name="Shape 91"/>
                      <wps:cNvSpPr/>
                      <wps:spPr>
                        <a:xfrm>
                          <a:off x="5928724" y="510696"/>
                          <a:ext cx="33858" cy="92977"/>
                        </a:xfrm>
                        <a:custGeom>
                          <a:avLst/>
                          <a:gdLst/>
                          <a:ahLst/>
                          <a:cxnLst/>
                          <a:rect l="0" t="0" r="0" b="0"/>
                          <a:pathLst>
                            <a:path w="33858" h="92977">
                              <a:moveTo>
                                <a:pt x="0" y="0"/>
                              </a:moveTo>
                              <a:lnTo>
                                <a:pt x="33858" y="0"/>
                              </a:lnTo>
                              <a:lnTo>
                                <a:pt x="33858" y="92977"/>
                              </a:lnTo>
                              <a:lnTo>
                                <a:pt x="11887" y="92977"/>
                              </a:lnTo>
                              <a:lnTo>
                                <a:pt x="11887" y="17793"/>
                              </a:lnTo>
                              <a:lnTo>
                                <a:pt x="0" y="17793"/>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29" name="Shape 92"/>
                      <wps:cNvSpPr/>
                      <wps:spPr>
                        <a:xfrm>
                          <a:off x="5939226" y="474666"/>
                          <a:ext cx="25172" cy="25171"/>
                        </a:xfrm>
                        <a:custGeom>
                          <a:avLst/>
                          <a:gdLst/>
                          <a:ahLst/>
                          <a:cxnLst/>
                          <a:rect l="0" t="0" r="0" b="0"/>
                          <a:pathLst>
                            <a:path w="25172" h="25171">
                              <a:moveTo>
                                <a:pt x="12586" y="0"/>
                              </a:moveTo>
                              <a:cubicBezTo>
                                <a:pt x="16053" y="0"/>
                                <a:pt x="19025" y="1232"/>
                                <a:pt x="21476" y="3696"/>
                              </a:cubicBezTo>
                              <a:cubicBezTo>
                                <a:pt x="23953" y="6147"/>
                                <a:pt x="25172" y="9119"/>
                                <a:pt x="25172" y="12586"/>
                              </a:cubicBezTo>
                              <a:cubicBezTo>
                                <a:pt x="25172" y="16065"/>
                                <a:pt x="23953" y="19025"/>
                                <a:pt x="21476" y="21476"/>
                              </a:cubicBezTo>
                              <a:cubicBezTo>
                                <a:pt x="19025" y="23952"/>
                                <a:pt x="16053" y="25171"/>
                                <a:pt x="12586" y="25171"/>
                              </a:cubicBezTo>
                              <a:cubicBezTo>
                                <a:pt x="9119" y="25171"/>
                                <a:pt x="6147" y="23952"/>
                                <a:pt x="3696" y="21476"/>
                              </a:cubicBezTo>
                              <a:cubicBezTo>
                                <a:pt x="1219" y="19025"/>
                                <a:pt x="0" y="16065"/>
                                <a:pt x="0" y="12586"/>
                              </a:cubicBezTo>
                              <a:cubicBezTo>
                                <a:pt x="0" y="9119"/>
                                <a:pt x="1219" y="6147"/>
                                <a:pt x="3696" y="3696"/>
                              </a:cubicBezTo>
                              <a:cubicBezTo>
                                <a:pt x="6147" y="1232"/>
                                <a:pt x="9119" y="0"/>
                                <a:pt x="12586"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0" name="Shape 93"/>
                      <wps:cNvSpPr/>
                      <wps:spPr>
                        <a:xfrm>
                          <a:off x="5980875" y="508963"/>
                          <a:ext cx="65277" cy="96444"/>
                        </a:xfrm>
                        <a:custGeom>
                          <a:avLst/>
                          <a:gdLst/>
                          <a:ahLst/>
                          <a:cxnLst/>
                          <a:rect l="0" t="0" r="0" b="0"/>
                          <a:pathLst>
                            <a:path w="65277" h="96444">
                              <a:moveTo>
                                <a:pt x="32727" y="0"/>
                              </a:moveTo>
                              <a:cubicBezTo>
                                <a:pt x="42392" y="0"/>
                                <a:pt x="51473" y="2172"/>
                                <a:pt x="59982" y="6502"/>
                              </a:cubicBezTo>
                              <a:lnTo>
                                <a:pt x="53733" y="23355"/>
                              </a:lnTo>
                              <a:cubicBezTo>
                                <a:pt x="48984" y="19291"/>
                                <a:pt x="42392" y="17272"/>
                                <a:pt x="33947" y="17272"/>
                              </a:cubicBezTo>
                              <a:cubicBezTo>
                                <a:pt x="26365" y="17272"/>
                                <a:pt x="22568" y="20282"/>
                                <a:pt x="22568" y="26302"/>
                              </a:cubicBezTo>
                              <a:cubicBezTo>
                                <a:pt x="22568" y="28664"/>
                                <a:pt x="23813" y="30810"/>
                                <a:pt x="26301" y="32728"/>
                              </a:cubicBezTo>
                              <a:cubicBezTo>
                                <a:pt x="28790" y="34633"/>
                                <a:pt x="34112" y="37186"/>
                                <a:pt x="42278" y="40411"/>
                              </a:cubicBezTo>
                              <a:cubicBezTo>
                                <a:pt x="50431" y="43612"/>
                                <a:pt x="56311" y="47511"/>
                                <a:pt x="59893" y="52083"/>
                              </a:cubicBezTo>
                              <a:cubicBezTo>
                                <a:pt x="63487" y="56667"/>
                                <a:pt x="65277" y="62179"/>
                                <a:pt x="65277" y="68669"/>
                              </a:cubicBezTo>
                              <a:cubicBezTo>
                                <a:pt x="65277" y="77292"/>
                                <a:pt x="62078" y="84074"/>
                                <a:pt x="55689" y="89027"/>
                              </a:cubicBezTo>
                              <a:cubicBezTo>
                                <a:pt x="49288" y="93967"/>
                                <a:pt x="40601" y="96444"/>
                                <a:pt x="29604" y="96444"/>
                              </a:cubicBezTo>
                              <a:cubicBezTo>
                                <a:pt x="23406" y="96444"/>
                                <a:pt x="18440" y="95936"/>
                                <a:pt x="14719" y="94932"/>
                              </a:cubicBezTo>
                              <a:cubicBezTo>
                                <a:pt x="10972" y="93916"/>
                                <a:pt x="6185" y="91846"/>
                                <a:pt x="343" y="88722"/>
                              </a:cubicBezTo>
                              <a:lnTo>
                                <a:pt x="8064" y="71450"/>
                              </a:lnTo>
                              <a:cubicBezTo>
                                <a:pt x="14554" y="76594"/>
                                <a:pt x="21869" y="79172"/>
                                <a:pt x="30035" y="79172"/>
                              </a:cubicBezTo>
                              <a:cubicBezTo>
                                <a:pt x="38481" y="79172"/>
                                <a:pt x="42710" y="76162"/>
                                <a:pt x="42710" y="70142"/>
                              </a:cubicBezTo>
                              <a:cubicBezTo>
                                <a:pt x="42710" y="66612"/>
                                <a:pt x="41427" y="63716"/>
                                <a:pt x="38887" y="61468"/>
                              </a:cubicBezTo>
                              <a:cubicBezTo>
                                <a:pt x="36347" y="59207"/>
                                <a:pt x="31394" y="56540"/>
                                <a:pt x="24041" y="53480"/>
                              </a:cubicBezTo>
                              <a:cubicBezTo>
                                <a:pt x="8013" y="46812"/>
                                <a:pt x="0" y="37503"/>
                                <a:pt x="0" y="25514"/>
                              </a:cubicBezTo>
                              <a:cubicBezTo>
                                <a:pt x="0" y="17475"/>
                                <a:pt x="3060" y="11201"/>
                                <a:pt x="9195" y="6731"/>
                              </a:cubicBezTo>
                              <a:cubicBezTo>
                                <a:pt x="15342" y="2235"/>
                                <a:pt x="23177" y="0"/>
                                <a:pt x="327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1" name="Shape 94"/>
                      <wps:cNvSpPr/>
                      <wps:spPr>
                        <a:xfrm>
                          <a:off x="6055343" y="483783"/>
                          <a:ext cx="61126" cy="121628"/>
                        </a:xfrm>
                        <a:custGeom>
                          <a:avLst/>
                          <a:gdLst/>
                          <a:ahLst/>
                          <a:cxnLst/>
                          <a:rect l="0" t="0" r="0" b="0"/>
                          <a:pathLst>
                            <a:path w="61126" h="121628">
                              <a:moveTo>
                                <a:pt x="32474" y="0"/>
                              </a:moveTo>
                              <a:lnTo>
                                <a:pt x="32474" y="26911"/>
                              </a:lnTo>
                              <a:lnTo>
                                <a:pt x="58001" y="26911"/>
                              </a:lnTo>
                              <a:lnTo>
                                <a:pt x="58001" y="44361"/>
                              </a:lnTo>
                              <a:lnTo>
                                <a:pt x="32474" y="44361"/>
                              </a:lnTo>
                              <a:lnTo>
                                <a:pt x="32474" y="85077"/>
                              </a:lnTo>
                              <a:cubicBezTo>
                                <a:pt x="32474" y="91732"/>
                                <a:pt x="33516" y="96444"/>
                                <a:pt x="35599" y="99174"/>
                              </a:cubicBezTo>
                              <a:cubicBezTo>
                                <a:pt x="37681" y="101930"/>
                                <a:pt x="41326" y="103315"/>
                                <a:pt x="46533" y="103315"/>
                              </a:cubicBezTo>
                              <a:cubicBezTo>
                                <a:pt x="51753" y="103315"/>
                                <a:pt x="56604" y="101892"/>
                                <a:pt x="61126" y="99060"/>
                              </a:cubicBezTo>
                              <a:lnTo>
                                <a:pt x="61126" y="119024"/>
                              </a:lnTo>
                              <a:cubicBezTo>
                                <a:pt x="56083" y="120764"/>
                                <a:pt x="48908" y="121628"/>
                                <a:pt x="39599" y="121628"/>
                              </a:cubicBezTo>
                              <a:cubicBezTo>
                                <a:pt x="30328" y="121628"/>
                                <a:pt x="23203" y="119012"/>
                                <a:pt x="18238" y="113767"/>
                              </a:cubicBezTo>
                              <a:cubicBezTo>
                                <a:pt x="13259" y="108534"/>
                                <a:pt x="10770" y="101079"/>
                                <a:pt x="10770" y="91415"/>
                              </a:cubicBezTo>
                              <a:lnTo>
                                <a:pt x="10770" y="44361"/>
                              </a:lnTo>
                              <a:lnTo>
                                <a:pt x="0" y="44361"/>
                              </a:lnTo>
                              <a:lnTo>
                                <a:pt x="0" y="26911"/>
                              </a:lnTo>
                              <a:lnTo>
                                <a:pt x="10770" y="26911"/>
                              </a:lnTo>
                              <a:lnTo>
                                <a:pt x="10770" y="7988"/>
                              </a:lnTo>
                              <a:lnTo>
                                <a:pt x="32474"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2" name="Shape 95"/>
                      <wps:cNvSpPr/>
                      <wps:spPr>
                        <a:xfrm>
                          <a:off x="6126334" y="508960"/>
                          <a:ext cx="46279" cy="96457"/>
                        </a:xfrm>
                        <a:custGeom>
                          <a:avLst/>
                          <a:gdLst/>
                          <a:ahLst/>
                          <a:cxnLst/>
                          <a:rect l="0" t="0" r="0" b="0"/>
                          <a:pathLst>
                            <a:path w="46279" h="96457">
                              <a:moveTo>
                                <a:pt x="46190" y="0"/>
                              </a:moveTo>
                              <a:lnTo>
                                <a:pt x="46279" y="15"/>
                              </a:lnTo>
                              <a:lnTo>
                                <a:pt x="46279" y="18234"/>
                              </a:lnTo>
                              <a:lnTo>
                                <a:pt x="31474" y="23246"/>
                              </a:lnTo>
                              <a:cubicBezTo>
                                <a:pt x="27625" y="26645"/>
                                <a:pt x="24950" y="31744"/>
                                <a:pt x="23444" y="38545"/>
                              </a:cubicBezTo>
                              <a:lnTo>
                                <a:pt x="46279" y="38545"/>
                              </a:lnTo>
                              <a:lnTo>
                                <a:pt x="46279" y="54864"/>
                              </a:lnTo>
                              <a:lnTo>
                                <a:pt x="22657" y="54864"/>
                              </a:lnTo>
                              <a:cubicBezTo>
                                <a:pt x="23076" y="62268"/>
                                <a:pt x="25616" y="68034"/>
                                <a:pt x="30302" y="72149"/>
                              </a:cubicBezTo>
                              <a:lnTo>
                                <a:pt x="46279" y="77349"/>
                              </a:lnTo>
                              <a:lnTo>
                                <a:pt x="46279" y="96425"/>
                              </a:lnTo>
                              <a:lnTo>
                                <a:pt x="46012" y="96457"/>
                              </a:lnTo>
                              <a:cubicBezTo>
                                <a:pt x="31839" y="96457"/>
                                <a:pt x="20625" y="92291"/>
                                <a:pt x="12370" y="83998"/>
                              </a:cubicBezTo>
                              <a:cubicBezTo>
                                <a:pt x="4128" y="75692"/>
                                <a:pt x="0" y="64097"/>
                                <a:pt x="0" y="49225"/>
                              </a:cubicBezTo>
                              <a:cubicBezTo>
                                <a:pt x="0" y="34569"/>
                                <a:pt x="4534" y="22720"/>
                                <a:pt x="13589" y="13627"/>
                              </a:cubicBezTo>
                              <a:cubicBezTo>
                                <a:pt x="22644" y="4534"/>
                                <a:pt x="33516" y="0"/>
                                <a:pt x="46190"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3" name="Shape 96"/>
                      <wps:cNvSpPr/>
                      <wps:spPr>
                        <a:xfrm>
                          <a:off x="6172613" y="579534"/>
                          <a:ext cx="33948" cy="25851"/>
                        </a:xfrm>
                        <a:custGeom>
                          <a:avLst/>
                          <a:gdLst/>
                          <a:ahLst/>
                          <a:cxnLst/>
                          <a:rect l="0" t="0" r="0" b="0"/>
                          <a:pathLst>
                            <a:path w="33948" h="25851">
                              <a:moveTo>
                                <a:pt x="25527" y="0"/>
                              </a:moveTo>
                              <a:lnTo>
                                <a:pt x="33948" y="16586"/>
                              </a:lnTo>
                              <a:cubicBezTo>
                                <a:pt x="30125" y="19679"/>
                                <a:pt x="25366" y="22003"/>
                                <a:pt x="19665" y="23554"/>
                              </a:cubicBezTo>
                              <a:lnTo>
                                <a:pt x="0" y="25851"/>
                              </a:lnTo>
                              <a:lnTo>
                                <a:pt x="0" y="6775"/>
                              </a:lnTo>
                              <a:lnTo>
                                <a:pt x="2947" y="7734"/>
                              </a:lnTo>
                              <a:cubicBezTo>
                                <a:pt x="12853" y="7734"/>
                                <a:pt x="20371" y="5156"/>
                                <a:pt x="25527"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4" name="Shape 97"/>
                      <wps:cNvSpPr/>
                      <wps:spPr>
                        <a:xfrm>
                          <a:off x="6172613" y="508975"/>
                          <a:ext cx="44628" cy="54849"/>
                        </a:xfrm>
                        <a:custGeom>
                          <a:avLst/>
                          <a:gdLst/>
                          <a:ahLst/>
                          <a:cxnLst/>
                          <a:rect l="0" t="0" r="0" b="0"/>
                          <a:pathLst>
                            <a:path w="44628" h="54849">
                              <a:moveTo>
                                <a:pt x="0" y="0"/>
                              </a:moveTo>
                              <a:lnTo>
                                <a:pt x="18144" y="2998"/>
                              </a:lnTo>
                              <a:cubicBezTo>
                                <a:pt x="23556" y="5008"/>
                                <a:pt x="28302" y="8025"/>
                                <a:pt x="32386" y="12050"/>
                              </a:cubicBezTo>
                              <a:cubicBezTo>
                                <a:pt x="40539" y="20102"/>
                                <a:pt x="44628" y="30338"/>
                                <a:pt x="44628" y="42784"/>
                              </a:cubicBezTo>
                              <a:cubicBezTo>
                                <a:pt x="44628" y="45451"/>
                                <a:pt x="44018" y="49465"/>
                                <a:pt x="42800" y="54849"/>
                              </a:cubicBezTo>
                              <a:lnTo>
                                <a:pt x="0" y="54849"/>
                              </a:lnTo>
                              <a:lnTo>
                                <a:pt x="0" y="38530"/>
                              </a:lnTo>
                              <a:lnTo>
                                <a:pt x="22835" y="38530"/>
                              </a:lnTo>
                              <a:cubicBezTo>
                                <a:pt x="21337" y="24928"/>
                                <a:pt x="13805" y="18134"/>
                                <a:pt x="254" y="18134"/>
                              </a:cubicBezTo>
                              <a:lnTo>
                                <a:pt x="0" y="18220"/>
                              </a:lnTo>
                              <a:lnTo>
                                <a:pt x="0" y="0"/>
                              </a:ln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5" name="Shape 98"/>
                      <wps:cNvSpPr/>
                      <wps:spPr>
                        <a:xfrm>
                          <a:off x="6233897" y="508964"/>
                          <a:ext cx="62941" cy="94717"/>
                        </a:xfrm>
                        <a:custGeom>
                          <a:avLst/>
                          <a:gdLst/>
                          <a:ahLst/>
                          <a:cxnLst/>
                          <a:rect l="0" t="0" r="0" b="0"/>
                          <a:pathLst>
                            <a:path w="62941" h="94717">
                              <a:moveTo>
                                <a:pt x="45924" y="0"/>
                              </a:moveTo>
                              <a:cubicBezTo>
                                <a:pt x="53328" y="0"/>
                                <a:pt x="59004" y="1118"/>
                                <a:pt x="62941" y="3378"/>
                              </a:cubicBezTo>
                              <a:lnTo>
                                <a:pt x="53734" y="21958"/>
                              </a:lnTo>
                              <a:cubicBezTo>
                                <a:pt x="49847" y="19418"/>
                                <a:pt x="45593" y="18136"/>
                                <a:pt x="40970" y="18136"/>
                              </a:cubicBezTo>
                              <a:cubicBezTo>
                                <a:pt x="35941" y="18136"/>
                                <a:pt x="31458" y="20422"/>
                                <a:pt x="27560" y="24994"/>
                              </a:cubicBezTo>
                              <a:cubicBezTo>
                                <a:pt x="23647" y="29578"/>
                                <a:pt x="21705" y="35154"/>
                                <a:pt x="21705" y="41758"/>
                              </a:cubicBezTo>
                              <a:lnTo>
                                <a:pt x="21705" y="94717"/>
                              </a:lnTo>
                              <a:lnTo>
                                <a:pt x="0" y="94717"/>
                              </a:lnTo>
                              <a:lnTo>
                                <a:pt x="0" y="1727"/>
                              </a:lnTo>
                              <a:lnTo>
                                <a:pt x="21705" y="1727"/>
                              </a:lnTo>
                              <a:lnTo>
                                <a:pt x="21705" y="10236"/>
                              </a:lnTo>
                              <a:cubicBezTo>
                                <a:pt x="27775" y="3404"/>
                                <a:pt x="35852" y="0"/>
                                <a:pt x="45924" y="0"/>
                              </a:cubicBezTo>
                              <a:close/>
                            </a:path>
                          </a:pathLst>
                        </a:custGeom>
                        <a:solidFill>
                          <a:srgbClr val="007D3F"/>
                        </a:solidFill>
                        <a:ln w="0" cap="flat">
                          <a:miter lim="127000"/>
                        </a:ln>
                      </wps:spPr>
                      <wps:style>
                        <a:lnRef idx="0">
                          <a:srgbClr val="000000">
                            <a:alpha val="0"/>
                          </a:srgbClr>
                        </a:lnRef>
                        <a:fillRef idx="1">
                          <a:srgbClr val="007E44"/>
                        </a:fillRef>
                        <a:effectRef idx="0">
                          <a:scrgbClr r="0" g="0" b="0"/>
                        </a:effectRef>
                        <a:fontRef idx="none"/>
                      </wps:style>
                      <wps:bodyPr/>
                    </wps:wsp>
                    <wps:wsp>
                      <wps:cNvPr id="636" name="Rectangle 99"/>
                      <wps:cNvSpPr/>
                      <wps:spPr>
                        <a:xfrm>
                          <a:off x="6296709" y="481946"/>
                          <a:ext cx="66095" cy="210684"/>
                        </a:xfrm>
                        <a:prstGeom prst="rect">
                          <a:avLst/>
                        </a:prstGeom>
                        <a:ln>
                          <a:noFill/>
                        </a:ln>
                      </wps:spPr>
                      <wps:txbx>
                        <w:txbxContent>
                          <w:p w14:paraId="19093881" w14:textId="77777777" w:rsidR="008C521E" w:rsidRDefault="008C521E" w:rsidP="00C830FE">
                            <w:r>
                              <w:rPr>
                                <w:rFonts w:ascii="Trebuchet MS" w:eastAsia="Trebuchet MS" w:hAnsi="Trebuchet MS" w:cs="Trebuchet MS"/>
                                <w:b/>
                                <w:color w:val="007E44"/>
                                <w:sz w:val="26"/>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F83B200" id="Group 316" o:spid="_x0000_s1026" style="position:absolute;margin-left:0;margin-top:-15.75pt;width:496.15pt;height:81pt;z-index:-251657216;mso-width-relative:margin;mso-height-relative:margin" coordsize="63691,10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">
              <v:shape id="Shape 6" o:spid="_x0000_s1027" style="position:absolute;left:12;top:5046;width:62950;height:5008;visibility:visible;mso-wrap-style:square;v-text-anchor:top" coordsize="6295047,500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" path="m6295047,439738c5234382,500799,4506951,451180,4049268,398971,3533356,340119,2173770,,1536459,,807619,,302032,169964,,258737e" filled="f" strokecolor="#007d3f" strokeweight=".44239mm">
                <v:stroke miterlimit="1" joinstyle="miter"/>
                <v:path arrowok="t" textboxrect="0,0,6295047,500799"/>
              </v:shape>
              <v:shape id="Shape 7" o:spid="_x0000_s1028" style="position:absolute;top:6842;width:62955;height:3904;visibility:visible;mso-wrap-style:square;v-text-anchor:top" coordsize="6295543,390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" path="m6295543,39662c6116854,13271,5920676,,5714784,2769,5103597,10935,4539628,122212,4239400,171209v-283401,46228,-621754,87223,-923100,125361c3014955,334721,2668473,366078,2363445,373304v-380949,9030,-966610,17132,-1367435,13538c705066,384251,450482,368795,210452,350736,119291,343878,50787,336525,,329806e" filled="f" strokecolor="#007d3f" strokeweight=".44239mm">
                <v:stroke miterlimit="1" joinstyle="miter"/>
                <v:path arrowok="t" textboxrect="0,0,6295543,390436"/>
              </v:shape>
              <v:shape id="Shape 8" o:spid="_x0000_s1029" style="position:absolute;left:43978;top:4357;width:1623;height:1948;visibility:visible;mso-wrap-style:square;v-text-anchor:top" coordsize="162294,194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" path="m,l162294,r,194742c72758,194742,89,122657,,32461l,xe" fillcolor="#e53c39" stroked="f" strokeweight="0">
                <v:stroke miterlimit="83231f" joinstyle="miter"/>
                <v:path arrowok="t" textboxrect="0,0,162294,194742"/>
              </v:shape>
              <v:shape id="Shape 335" o:spid="_x0000_s1030" style="position:absolute;left:45601;top:2451;width:1623;height:1906;visibility:visible;mso-wrap-style:square;v-text-anchor:top" coordsize="162293,190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" path="m,l162293,r,190691l,190691,,e" fillcolor="#e53c39" stroked="f" strokeweight="0">
                <v:stroke miterlimit="83231f" joinstyle="miter"/>
                <v:path arrowok="t" textboxrect="0,0,162293,190691"/>
              </v:shape>
              <v:shape id="Shape 10" o:spid="_x0000_s1031" style="position:absolute;left:45601;top:4357;width:1623;height:1948;visibility:visible;mso-wrap-style:square;v-text-anchor:top" coordsize="162293,194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" path="m,l162293,r-13,32093c162280,121996,89268,194742,,194742l,xe" fillcolor="#f4e943" stroked="f" strokeweight="0">
                <v:stroke miterlimit="83231f" joinstyle="miter"/>
                <v:path arrowok="t" textboxrect="0,0,162293,194742"/>
              </v:shape>
              <v:shape id="Shape 11" o:spid="_x0000_s1032" style="position:absolute;left:43978;top:2451;width:1623;height:1906;visibility:visible;mso-wrap-style:square;v-text-anchor:top" coordsize="162294,190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" path="m26,l162294,r,190691l,190691,26,xe" fillcolor="#f4e943" stroked="f" strokeweight="0">
                <v:stroke miterlimit="83231f" joinstyle="miter"/>
                <v:path arrowok="t" textboxrect="0,0,162294,190691"/>
              </v:shape>
              <v:shape id="Shape 12" o:spid="_x0000_s1033" style="position:absolute;left:43979;top:2450;width:3245;height:3855;visibility:visible;mso-wrap-style:square;v-text-anchor:top" coordsize="324561,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" path="m324561,223152l324561,,,,51,222796v89,90195,72961,162649,162217,162649c251536,385445,324561,313055,324561,223152xe" filled="f" strokecolor="#110f0d" strokeweight=".1351mm">
                <v:stroke miterlimit="1" joinstyle="miter" endcap="square"/>
                <v:path arrowok="t" textboxrect="0,0,324561,385445"/>
              </v:shape>
              <v:shape id="Shape 13" o:spid="_x0000_s1034" style="position:absolute;left:45601;top:2450;width:0;height:3855;visibility:visible;mso-wrap-style:square;v-text-anchor:top" coordsize="0,385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" path="m,385445l,e" filled="f" strokecolor="#110f0d" strokeweight=".04517mm">
                <v:stroke miterlimit="1" joinstyle="miter"/>
                <v:path arrowok="t" textboxrect="0,0,0,385445"/>
              </v:shape>
              <v:shape id="Shape 14" o:spid="_x0000_s1035" style="position:absolute;left:43979;top:4357;width:3245;height:0;visibility:visible;mso-wrap-style:square;v-text-anchor:top" coordsize="324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" path="m324574,l,e" filled="f" strokecolor="#110f0d" strokeweight=".04517mm">
                <v:stroke miterlimit="1" joinstyle="miter"/>
                <v:path arrowok="t" textboxrect="0,0,324574,0"/>
              </v:shape>
              <v:shape id="Shape 15" o:spid="_x0000_s1036" style="position:absolute;left:44275;top:3008;width:1327;height:2687;visibility:visible;mso-wrap-style:square;v-text-anchor:top" coordsize="132734,26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" path="m99695,r33039,l132734,67577r-33039,l99695,48222c75133,57455,55575,76759,45962,101155r19977,l65939,168719r-20549,c54788,193764,74625,213601,99695,222987r,-21883l132734,201104r,67565l99695,268669r,-16269c59220,241008,27203,209118,15723,168719l,168719,,101155r16180,c28029,61417,59741,30074,99695,18783l99695,xe" fillcolor="#110f0d" stroked="f" strokeweight="0">
                <v:stroke miterlimit="83231f" joinstyle="miter"/>
                <v:path arrowok="t" textboxrect="0,0,132734,268669"/>
              </v:shape>
              <v:shape id="Shape 16" o:spid="_x0000_s1037" style="position:absolute;left:45602;top:3008;width:1316;height:2687;visibility:visible;mso-wrap-style:square;v-text-anchor:top" coordsize="131642,268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" path="m,l32899,r,18809c72815,30137,104477,61455,116313,101155r15329,l131642,168719r-14859,c105315,209093,73323,240944,32899,252374r,16295l,268669,,201104r32899,l32899,222961v25083,-9398,44984,-29210,54445,-54242l65703,168719r,-67564l86760,101155c77083,76784,57486,57506,32899,48247r,19330l,67577,,xe" fillcolor="#110f0d" stroked="f" strokeweight="0">
                <v:stroke miterlimit="83231f" joinstyle="miter"/>
                <v:path arrowok="t" textboxrect="0,0,131642,268669"/>
              </v:shape>
              <v:shape id="Shape 17" o:spid="_x0000_s1038" style="position:absolute;left:47775;top:64;width:1134;height:1454;visibility:visible;mso-wrap-style:square;v-text-anchor:top" coordsize="113309,14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" path="m,l25794,r,69545l75209,r29363,l59030,63500r54279,81852l82448,145352,41961,83439,25794,105562r,39790l,145352,,xe" fillcolor="#acacac" stroked="f" strokeweight="0">
                <v:stroke miterlimit="83231f" joinstyle="miter"/>
                <v:path arrowok="t" textboxrect="0,0,113309,145352"/>
              </v:shape>
              <v:shape id="Shape 18" o:spid="_x0000_s1039" style="position:absolute;left:49074;top:435;width:931;height:1083;visibility:visible;mso-wrap-style:square;v-text-anchor:top" coordsize="93167,10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" path="m52286,c64922,,74905,3785,82207,11354v7303,7582,10960,18148,10960,31699l93167,108242r-24803,l68364,46825v,-9055,-1740,-15672,-5207,-19837c59677,22809,54013,20726,46139,20726v-3632,,-7531,1029,-11659,3087c30353,25857,27127,28410,24803,31445r,76797l,108242,,1981r17856,l22428,11900c29172,3962,39129,,52286,xe" fillcolor="#acacac" stroked="f" strokeweight="0">
                <v:stroke miterlimit="83231f" joinstyle="miter"/>
                <v:path arrowok="t" textboxrect="0,0,93167,108242"/>
              </v:shape>
              <v:shape id="Shape 19" o:spid="_x0000_s1040" style="position:absolute;left:50263;top:435;width:528;height:1102;visibility:visible;mso-wrap-style:square;v-text-anchor:top" coordsize="52877,11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" path="m52781,r96,16l52877,20840,35965,26568v-4399,3887,-7460,9716,-9181,17488l52877,44056r,18657l25895,62713v458,8471,3366,15049,8725,19735l52877,88398r,21803l52578,110236v-16205,,-29019,-4750,-38443,-14237c4712,86512,,73266,,56261,,39535,5169,25971,15520,15583,25883,5194,38291,,52781,xe" fillcolor="#acacac" stroked="f" strokeweight="0">
                <v:stroke miterlimit="83231f" joinstyle="miter"/>
                <v:path arrowok="t" textboxrect="0,0,52877,110236"/>
              </v:shape>
              <v:shape id="Shape 20" o:spid="_x0000_s1041" style="position:absolute;left:50791;top:1242;width:388;height:295;visibility:visible;mso-wrap-style:square;v-text-anchor:top" coordsize="38792,2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" path="m29178,r9614,18948c34430,22492,28991,25146,22476,26914l,29531,,7728,3372,8826c14687,8826,23285,5893,29178,xe" fillcolor="#acacac" stroked="f" strokeweight="0">
                <v:stroke miterlimit="83231f" joinstyle="miter"/>
                <v:path arrowok="t" textboxrect="0,0,38792,29531"/>
              </v:shape>
              <v:shape id="Shape 21" o:spid="_x0000_s1042" style="position:absolute;left:50791;top:435;width:510;height:627;visibility:visible;mso-wrap-style:square;v-text-anchor:top" coordsize="50997,6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" path="m,l20741,3437v6183,2300,11606,5748,16273,10339c46336,22971,50997,34681,50997,48905v,3048,-686,7632,-2083,13792l,62697,,44041r26092,c24378,28496,15780,20723,298,20723l,20824,,xe" fillcolor="#acacac" stroked="f" strokeweight="0">
                <v:stroke miterlimit="83231f" joinstyle="miter"/>
                <v:path arrowok="t" textboxrect="0,0,50997,62697"/>
              </v:shape>
              <v:shape id="Shape 22" o:spid="_x0000_s1043" style="position:absolute;left:51495;top:455;width:387;height:1063;visibility:visible;mso-wrap-style:square;v-text-anchor:top" coordsize="38697,10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" path="m,l38697,r,106261l13589,106261r,-85916l,20345,,xe" fillcolor="#acacac" stroked="f" strokeweight="0">
                <v:stroke miterlimit="83231f" joinstyle="miter"/>
                <v:path arrowok="t" textboxrect="0,0,38697,106261"/>
              </v:shape>
              <v:shape id="Shape 23" o:spid="_x0000_s1044" style="position:absolute;left:51615;top:43;width:288;height:288;visibility:visible;mso-wrap-style:square;v-text-anchor:top" coordsize="28778,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" path="m14389,v3975,,7353,1410,10173,4216c27368,7036,28778,10414,28778,14389v,3963,-1410,7353,-4216,10173c21742,27368,18364,28778,14389,28778v-3975,,-7353,-1410,-10173,-4216c1410,21742,,18352,,14389,,10414,1410,7036,4216,4216,7036,1410,10414,,14389,xe" fillcolor="#acacac" stroked="f" strokeweight="0">
                <v:stroke miterlimit="83231f" joinstyle="miter"/>
                <v:path arrowok="t" textboxrect="0,0,28778,28778"/>
              </v:shape>
              <v:shape id="Shape 24" o:spid="_x0000_s1045" style="position:absolute;left:52210;top:435;width:487;height:1499;visibility:visible;mso-wrap-style:square;v-text-anchor:top" coordsize="48762,14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" path="m47727,r1035,163l48762,22087,40678,21031v-5956,,-11252,2324,-15875,6947l24803,83833v4496,3645,9767,5461,15774,5461l48762,88158r,21653l46139,110236v-7810,,-14922,-1562,-21336,-4674l24803,149924,,149924,,1981r24803,l24803,9131c31014,3048,38659,,47727,xe" fillcolor="#acacac" stroked="f" strokeweight="0">
                <v:stroke miterlimit="83231f" joinstyle="miter"/>
                <v:path arrowok="t" textboxrect="0,0,48762,149924"/>
              </v:shape>
              <v:shape id="Shape 25" o:spid="_x0000_s1046" style="position:absolute;left:52697;top:437;width:498;height:1096;visibility:visible;mso-wrap-style:square;v-text-anchor:top" coordsize="49765,10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" path="m,l21192,3335v19051,6996,28573,24483,28573,52458c49765,73192,45091,86591,35719,95976v-4680,4699,-10214,8223,-16604,10573l,109648,,87995r6566,-910c10675,85721,13976,83676,16478,80952v4991,-5461,7481,-14072,7481,-25857c23959,42534,21482,33683,16529,28564,14046,25999,10754,24075,6652,22792l,21924,,xe" fillcolor="#acacac" stroked="f" strokeweight="0">
                <v:stroke miterlimit="83231f" joinstyle="miter"/>
                <v:path arrowok="t" textboxrect="0,0,49765,109648"/>
              </v:shape>
              <v:shape id="Shape 26" o:spid="_x0000_s1047" style="position:absolute;left:53452;top:435;width:488;height:1499;visibility:visible;mso-wrap-style:square;v-text-anchor:top" coordsize="48762,14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" path="m47727,r1035,163l48762,22087,40678,21031v-5956,,-11252,2324,-15875,6947l24803,83833v4496,3645,9767,5461,15774,5461l48762,88158r,21653l46139,110236v-7810,,-14922,-1562,-21336,-4674l24803,149924,,149924,,1981r24803,l24803,9131c31014,3048,38659,,47727,xe" fillcolor="#acacac" stroked="f" strokeweight="0">
                <v:stroke miterlimit="83231f" joinstyle="miter"/>
                <v:path arrowok="t" textboxrect="0,0,48762,149924"/>
              </v:shape>
              <v:shape id="Shape 27" o:spid="_x0000_s1048" style="position:absolute;left:53940;top:437;width:498;height:1096;visibility:visible;mso-wrap-style:square;v-text-anchor:top" coordsize="49765,109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" path="m,l21192,3335v19051,6996,28573,24483,28573,52458c49765,73192,45091,86591,35719,95976v-4680,4699,-10214,8223,-16604,10573l,109648,,87995r6566,-910c10675,85721,13976,83676,16478,80952v4991,-5461,7481,-14072,7481,-25857c23959,42534,21482,33683,16529,28564,14046,25999,10754,24075,6652,22792l,21924,,xe" fillcolor="#acacac" stroked="f" strokeweight="0">
                <v:stroke miterlimit="83231f" joinstyle="miter"/>
                <v:path arrowok="t" textboxrect="0,0,49765,109648"/>
              </v:shape>
              <v:shape id="Shape 336" o:spid="_x0000_s1049" style="position:absolute;left:54689;top:812;width:525;height:233;visibility:visible;mso-wrap-style:square;v-text-anchor:top" coordsize="52489,23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" path="m,l52489,r,23317l,23317,,e" fillcolor="#acacac" stroked="f" strokeweight="0">
                <v:stroke miterlimit="83231f" joinstyle="miter"/>
                <v:path arrowok="t" textboxrect="0,0,52489,23317"/>
              </v:shape>
              <v:shape id="Shape 29" o:spid="_x0000_s1050" style="position:absolute;left:55535;top:64;width:1091;height:1454;visibility:visible;mso-wrap-style:square;v-text-anchor:top" coordsize="109144,145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" path="m,l25794,r,56947l83642,56947,83642,r25502,l109144,145352r-25502,l83642,79870r-57848,l25794,145352,,145352,,xe" fillcolor="#acacac" stroked="f" strokeweight="0">
                <v:stroke miterlimit="83231f" joinstyle="miter"/>
                <v:path arrowok="t" textboxrect="0,0,109144,145352"/>
              </v:shape>
              <v:shape id="Shape 30" o:spid="_x0000_s1051" style="position:absolute;left:56906;top:435;width:529;height:1102;visibility:visible;mso-wrap-style:square;v-text-anchor:top" coordsize="52877,110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" path="m52781,r96,16l52877,20840,35964,26568v-4398,3887,-7459,9716,-9180,17488l52877,44056r,18657l25895,62713v458,8471,3366,15049,8725,19735l52877,88398r,21803l52578,110236v-16205,,-29020,-4750,-38442,-14237c4712,86512,,73266,,56261,,39535,5169,25971,15519,15583,25883,5194,38291,,52781,xe" fillcolor="#acacac" stroked="f" strokeweight="0">
                <v:stroke miterlimit="83231f" joinstyle="miter"/>
                <v:path arrowok="t" textboxrect="0,0,52877,110236"/>
              </v:shape>
              <v:shape id="Shape 31" o:spid="_x0000_s1052" style="position:absolute;left:57435;top:1242;width:388;height:295;visibility:visible;mso-wrap-style:square;v-text-anchor:top" coordsize="38792,29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" path="m29178,r9614,18948c34430,22492,28990,25146,22476,26914l,29531,,7728,3372,8826c14687,8826,23285,5893,29178,xe" fillcolor="#acacac" stroked="f" strokeweight="0">
                <v:stroke miterlimit="83231f" joinstyle="miter"/>
                <v:path arrowok="t" textboxrect="0,0,38792,29531"/>
              </v:shape>
              <v:shape id="Shape 32" o:spid="_x0000_s1053" style="position:absolute;left:57435;top:435;width:510;height:627;visibility:visible;mso-wrap-style:square;v-text-anchor:top" coordsize="50997,62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" path="m,l20741,3437v6183,2300,11606,5748,16273,10339c46336,22971,50997,34681,50997,48905v,3048,-686,7632,-2083,13792l,62697,,44041r26092,c24378,28496,15780,20723,298,20723l,20824,,xe" fillcolor="#acacac" stroked="f" strokeweight="0">
                <v:stroke miterlimit="83231f" joinstyle="miter"/>
                <v:path arrowok="t" textboxrect="0,0,50997,62697"/>
              </v:shape>
              <v:shape id="Shape 33" o:spid="_x0000_s1054" style="position:absolute;left:58135;top:455;width:387;height:1063;visibility:visible;mso-wrap-style:square;v-text-anchor:top" coordsize="38697,106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" path="m,l38697,r,106261l13589,106261r,-85916l,20345,,xe" fillcolor="#acacac" stroked="f" strokeweight="0">
                <v:stroke miterlimit="83231f" joinstyle="miter"/>
                <v:path arrowok="t" textboxrect="0,0,38697,106261"/>
              </v:shape>
              <v:shape id="Shape 34" o:spid="_x0000_s1055" style="position:absolute;left:58255;top:43;width:288;height:288;visibility:visible;mso-wrap-style:square;v-text-anchor:top" coordsize="28778,28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" path="m14389,v3975,,7353,1410,10173,4216c27368,7036,28778,10414,28778,14389v,3963,-1410,7353,-4216,10173c21742,27368,18364,28778,14389,28778v-3975,,-7353,-1410,-10173,-4216c1410,21742,,18352,,14389,,10414,1410,7036,4216,4216,7036,1410,10414,,14389,xe" fillcolor="#acacac" stroked="f" strokeweight="0">
                <v:stroke miterlimit="83231f" joinstyle="miter"/>
                <v:path arrowok="t" textboxrect="0,0,28778,28778"/>
              </v:shape>
              <v:shape id="Shape 35" o:spid="_x0000_s1056" style="position:absolute;left:58912;width:366;height:1537;visibility:visible;mso-wrap-style:square;v-text-anchor:top" coordsize="36513,153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" path="m24803,r,119469c24803,132563,28715,140360,36513,142875v-3836,7277,-10377,10922,-19647,10922c5614,153797,,145986,,130378l,5956,24803,xe" fillcolor="#acacac" stroked="f" strokeweight="0">
                <v:stroke miterlimit="83231f" joinstyle="miter"/>
                <v:path arrowok="t" textboxrect="0,0,36513,153797"/>
              </v:shape>
              <v:shape id="Shape 36" o:spid="_x0000_s1057" style="position:absolute;left:59510;width:487;height:1537;visibility:visible;mso-wrap-style:square;v-text-anchor:top" coordsize="48666,153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" path="m24803,r,49606c31420,45580,38633,43561,46431,43561r2235,390l48666,67064,41567,64592v-7340,,-12928,2083,-16764,6249l24803,126301v3632,4306,8572,6452,14783,6452l48666,131490r,21640l44945,153784v-9855,,-18313,-2603,-25400,-7836l13983,153784,,153784,,5956,24803,xe" fillcolor="#acacac" stroked="f" strokeweight="0">
                <v:stroke miterlimit="83231f" joinstyle="miter"/>
                <v:path arrowok="t" textboxrect="0,0,48666,153784"/>
              </v:shape>
              <v:shape id="Shape 37" o:spid="_x0000_s1058" style="position:absolute;left:59997;top:439;width:496;height:1092;visibility:visible;mso-wrap-style:square;v-text-anchor:top" coordsize="49657,10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" path="m,l18825,3289v6267,2455,11782,6138,16545,11053c44895,24159,49657,36744,49657,52086v,17805,-4800,31877,-14389,42227c30474,99489,24829,103369,18331,105955l,109178,,87538r6255,-870c10497,85246,13869,83112,16371,80267v5004,-5689,7493,-14783,7493,-27279c23864,42205,21282,34119,16121,28728l,23113,,xe" fillcolor="#acacac" stroked="f" strokeweight="0">
                <v:stroke miterlimit="83231f" joinstyle="miter"/>
                <v:path arrowok="t" textboxrect="0,0,49657,109178"/>
              </v:shape>
              <v:shape id="Shape 38" o:spid="_x0000_s1059" style="position:absolute;left:60701;top:825;width:443;height:712;visibility:visible;mso-wrap-style:square;v-text-anchor:top" coordsize="44253,71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" path="m44253,r,20087l32147,22733v-4896,3210,-7344,8023,-7344,14437c24803,46695,30328,51457,41377,51457r2876,-958l44253,69707r-7436,1499c25362,71206,16370,68348,9830,62621,3277,56906,,48778,,38262,,25956,4623,16329,13843,9395,18459,5922,24044,3315,30600,1577l44253,xe" fillcolor="#acacac" stroked="f" strokeweight="0">
                <v:stroke miterlimit="83231f" joinstyle="miter"/>
                <v:path arrowok="t" textboxrect="0,0,44253,71206"/>
              </v:shape>
              <v:shape id="Shape 39" o:spid="_x0000_s1060" style="position:absolute;left:60811;top:435;width:333;height:254;visibility:visible;mso-wrap-style:square;v-text-anchor:top" coordsize="3323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" path="m30455,r2775,365l33230,21916,28766,20739v-9322,,-17120,1550,-23419,4661l,6147c8522,2057,18682,,30455,xe" fillcolor="#acacac" stroked="f" strokeweight="0">
                <v:stroke miterlimit="83231f" joinstyle="miter"/>
                <v:path arrowok="t" textboxrect="0,0,33230,25400"/>
              </v:shape>
              <v:shape id="Shape 40" o:spid="_x0000_s1061" style="position:absolute;left:61144;top:439;width:526;height:1098;visibility:visible;mso-wrap-style:square;v-text-anchor:top" coordsize="52686,109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" path="m,l18285,2404v5937,1844,10792,4610,14563,8293c40380,18076,44152,32046,44152,52620r,22720c44152,89500,46996,98391,52686,102035v-2045,3569,-4331,5766,-6845,6592c43326,109452,40443,109871,37205,109871v-3569,,-6782,-1333,-9614,-3975c24746,103255,22828,100384,21837,97273v-2247,3708,-6171,6731,-11759,9068l,108372,,89164,13868,84541v3722,-3721,5582,-9303,5582,-16745l19450,57877c15221,57027,12046,56582,9925,56582l,58752,,38665,8934,37634v2909,,6350,495,10313,1486c19247,32871,17272,28185,13321,25061l,21551,,xe" fillcolor="#acacac" stroked="f" strokeweight="0">
                <v:stroke miterlimit="83231f" joinstyle="miter"/>
                <v:path arrowok="t" textboxrect="0,0,52686,109871"/>
              </v:shape>
              <v:shape id="Shape 41" o:spid="_x0000_s1062" style="position:absolute;left:61864;top:439;width:496;height:1098;visibility:visible;mso-wrap-style:square;v-text-anchor:top" coordsize="49555,109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" path="m49555,r,23539l33833,29771v-5360,6045,-8039,14732,-8039,26047c25794,66861,28457,75145,33782,80668r15773,5456l49555,109576r-1841,306c32893,109882,21234,105196,12738,95798,4255,86413,,73319,,56504,,39715,4864,26037,14631,15483,19507,10206,25000,6250,31111,3613l49555,xe" fillcolor="#acacac" stroked="f" strokeweight="0">
                <v:stroke miterlimit="83231f" joinstyle="miter"/>
                <v:path arrowok="t" textboxrect="0,0,49555,109882"/>
              </v:shape>
              <v:shape id="Shape 42" o:spid="_x0000_s1063" style="position:absolute;left:62360;width:486;height:1534;visibility:visible;mso-wrap-style:square;v-text-anchor:top" coordsize="48565,153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" path="m48565,r,151803l23762,151803r,-6451c21717,147612,18238,149568,13348,151257l,153478,,130026r8179,2829c10567,132855,13488,132144,16968,130721v3466,-1422,5740,-2857,6794,-4318l23762,70942c18466,66713,12942,64592,7189,64592l,67441,,43902r1740,-341c9805,43561,17145,45212,23762,48514r,-42558l48565,xe" fillcolor="#acacac" stroked="f" strokeweight="0">
                <v:stroke miterlimit="83231f" joinstyle="miter"/>
                <v:path arrowok="t" textboxrect="0,0,48565,153478"/>
              </v:shape>
              <v:rect id="Rectangle 43" o:spid="_x0000_s1064" style="position:absolute;left:43368;top:2372;width:5627;height:2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3E2F1D28" w14:textId="77777777" w:rsidR="008C521E" w:rsidRDefault="008C521E" w:rsidP="00C830FE">
                      <w:r>
                        <w:rPr>
                          <w:rFonts w:ascii="Trebuchet MS" w:eastAsia="Trebuchet MS" w:hAnsi="Trebuchet MS" w:cs="Trebuchet MS"/>
                          <w:b/>
                          <w:color w:val="74B43C"/>
                          <w:sz w:val="36"/>
                        </w:rPr>
                        <w:t xml:space="preserve">      </w:t>
                      </w:r>
                    </w:p>
                  </w:txbxContent>
                </v:textbox>
              </v:rect>
              <v:shape id="Shape 44" o:spid="_x0000_s1065" style="position:absolute;left:47731;top:2302;width:1045;height:1785;visibility:visible;mso-wrap-style:square;v-text-anchor:top" coordsize="104508,178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" path="m52654,c72618,,87262,3734,96609,11201l87313,37592c76543,29896,65202,26048,53251,26048v-7061,,-12548,1854,-16434,5588c32931,35369,30975,40221,30975,46190v,9893,10973,20193,32880,30874c75412,82715,83731,87922,88836,92672v5106,4750,8992,10287,11672,16611c103175,115608,104508,122657,104508,130429v,13983,-5524,25502,-16548,34531c76924,173990,62141,178499,43599,178499,27496,178499,12967,174346,,166014l11316,138557v12090,8484,23990,12725,35687,12725c64999,151282,73990,145009,73990,132436v,-5893,-2121,-11507,-6362,-16853c63386,110249,54648,104254,41415,97625,28181,90983,19266,85522,14668,81242,10071,76962,6541,71869,4064,65989,1588,60096,343,53569,343,46418,343,33071,5245,21996,15024,13195,24803,4407,37351,,52654,xe" fillcolor="#007d3f" stroked="f" strokeweight="0">
                <v:stroke miterlimit="83231f" joinstyle="miter"/>
                <v:path arrowok="t" textboxrect="0,0,104508,178499"/>
              </v:shape>
              <v:shape id="Shape 45" o:spid="_x0000_s1066" style="position:absolute;left:48950;top:2430;width:830;height:1651;visibility:visible;mso-wrap-style:square;v-text-anchor:top" coordsize="82944,16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" path="m44043,r,36525l78702,36525r,23686l44043,60211r,55257c44043,124511,45466,130886,48285,134607v2832,3734,7798,5601,14859,5601c70218,140208,76810,138290,82944,134442r,27102c76098,163893,66358,165075,53721,165075v-12573,,-22238,-3556,-28994,-10668c17983,147295,14605,137198,14605,124066r,-63855l,60211,,36525r14605,l14605,10846,44043,xe" fillcolor="#007d3f" stroked="f" strokeweight="0">
                <v:stroke miterlimit="83231f" joinstyle="miter"/>
                <v:path arrowok="t" textboxrect="0,0,82944,165075"/>
              </v:shape>
              <v:shape id="Shape 46" o:spid="_x0000_s1067" style="position:absolute;left:49947;top:3236;width:526;height:845;visibility:visible;mso-wrap-style:square;v-text-anchor:top" coordsize="52533,8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" path="m52533,r,23853l38160,26994v-5813,3810,-8721,9525,-8721,17145c29439,55454,36004,61106,49123,61106r3410,-1137l52533,82776r-8833,1774c30111,84550,19431,81159,11659,74365,3886,67570,,57931,,45434,,30829,5474,19399,16433,11157,21907,7029,28540,3934,36328,1870l52533,xe" fillcolor="#007d3f" stroked="f" strokeweight="0">
                <v:stroke miterlimit="83231f" joinstyle="miter"/>
                <v:path arrowok="t" textboxrect="0,0,52533,84550"/>
              </v:shape>
              <v:shape id="Shape 47" o:spid="_x0000_s1068" style="position:absolute;left:50078;top:2772;width:395;height:302;visibility:visible;mso-wrap-style:square;v-text-anchor:top" coordsize="39465,30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" path="m36169,r3296,433l39465,26021,34176,24625v-11075,,-20346,1854,-27813,5538l,7302c10135,2438,22187,,36169,xe" fillcolor="#007d3f" stroked="f" strokeweight="0">
                <v:stroke miterlimit="83231f" joinstyle="miter"/>
                <v:path arrowok="t" textboxrect="0,0,39465,30163"/>
              </v:shape>
              <v:shape id="Shape 48" o:spid="_x0000_s1069" style="position:absolute;left:50473;top:2776;width:625;height:1305;visibility:visible;mso-wrap-style:square;v-text-anchor:top" coordsize="62567,130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" path="m,l21714,2853v7052,2191,12817,5477,17294,9858c47962,21462,52445,38061,52445,62483r,26987c52445,106285,55810,116851,62567,121157v-2426,4242,-5144,6858,-8116,7836c51454,129983,48038,130466,44190,130466v-4242,,-8052,-1575,-11418,-4712c29382,122617,27108,119201,25927,115505v-2667,4407,-7328,8001,-13957,10783l,128692,,105885r16472,-5491c20889,95976,23095,89350,23095,80517r,-11786c18066,67715,14307,67194,11780,67194l,69769,,45916,10624,44690v3441,,7531,597,12242,1778c22866,39045,20520,33476,15828,29763l,25587,,xe" fillcolor="#007d3f" stroked="f" strokeweight="0">
                <v:stroke miterlimit="83231f" joinstyle="miter"/>
                <v:path arrowok="t" textboxrect="0,0,62567,130466"/>
              </v:shape>
              <v:shape id="Shape 49" o:spid="_x0000_s1070" style="position:absolute;left:51281;top:2776;width:588;height:1305;visibility:visible;mso-wrap-style:square;v-text-anchor:top" coordsize="58846,130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" path="m58846,r,26050l51745,27274v-4536,1797,-8393,4493,-11575,8087c33808,42549,30633,52861,30633,66285v,19679,7108,31978,21329,36898l58846,104203r,25940l56655,130509v-17590,,-31433,-5575,-41529,-16739c5029,102620,,87075,,67111,,47172,5779,30928,17374,18393,23165,12132,29686,7433,36940,4300l58846,xe" fillcolor="#007d3f" stroked="f" strokeweight="0">
                <v:stroke miterlimit="83231f" joinstyle="miter"/>
                <v:path arrowok="t" textboxrect="0,0,58846,130509"/>
              </v:shape>
              <v:shape id="Shape 50" o:spid="_x0000_s1071" style="position:absolute;left:51869;top:2255;width:577;height:1823;visibility:visible;mso-wrap-style:square;v-text-anchor:top" coordsize="57664,18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" path="m57664,r,180264l28213,180264r,-7658c25787,175273,21647,177610,15830,179616l,182260,,156320r9709,1439c12541,157759,16021,156921,20136,155219v4127,-1676,6820,-3390,8077,-5118l28213,84239c21927,79210,15361,76695,8541,76695l,78167,,52117r2051,-403c11640,51714,20364,53683,28213,57607r,-50546l57664,xe" fillcolor="#007d3f" stroked="f" strokeweight="0">
                <v:stroke miterlimit="83231f" joinstyle="miter"/>
                <v:path arrowok="t" textboxrect="0,0,57664,182260"/>
              </v:shape>
              <v:shape id="Shape 51" o:spid="_x0000_s1072" style="position:absolute;left:52663;top:2430;width:830;height:1651;visibility:visible;mso-wrap-style:square;v-text-anchor:top" coordsize="82944,16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" path="m44043,r,36525l78702,36525r,23686l44043,60211r,55257c44043,124511,45466,130886,48285,134607v2832,3734,7798,5601,14859,5601c70218,140208,76810,138290,82944,134442r,27102c76098,163893,66358,165075,53721,165075v-12573,,-22238,-3556,-28994,-10668c17983,147295,14605,137198,14605,124066r,-63855l,60211,,36525r14605,l14605,10846,44043,xe" fillcolor="#007d3f" stroked="f" strokeweight="0">
                <v:stroke miterlimit="83231f" joinstyle="miter"/>
                <v:path arrowok="t" textboxrect="0,0,82944,165075"/>
              </v:shape>
              <v:shape id="Shape 52" o:spid="_x0000_s1073" style="position:absolute;left:54427;top:2301;width:754;height:1786;visibility:visible;mso-wrap-style:square;v-text-anchor:top" coordsize="75406,17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" path="m74232,r1174,207l75406,27444r-1174,-228c60566,27216,50076,32702,42761,43650,35471,54610,31814,69367,31814,87897v,20193,3416,35814,10261,46888c48895,145860,58839,151397,71869,151397r3537,-710l75406,177978r-3537,647c48704,178625,30937,170536,18555,154343,6185,138163,,116014,,87897,,63310,6731,42520,20206,25502,33668,8509,51676,,74232,xe" fillcolor="#007d3f" stroked="f" strokeweight="0">
                <v:stroke miterlimit="83231f" joinstyle="miter"/>
                <v:path arrowok="t" textboxrect="0,0,75406,178625"/>
              </v:shape>
              <v:shape id="Shape 53" o:spid="_x0000_s1074" style="position:absolute;left:55181;top:2303;width:754;height:1778;visibility:visible;mso-wrap-style:square;v-text-anchor:top" coordsize="75406,17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" path="m,l31666,5570v9485,3850,17509,9622,24068,17312c68853,38287,75406,59890,75406,87690v,27800,-6858,49886,-20561,66218c47994,162074,39703,168202,29974,172288l,177772,,150481r16713,-3352c22555,144421,27489,140357,31515,134934,39567,124101,43593,108353,43593,87690v,-30337,-8394,-49301,-25182,-56887l,27237,,xe" fillcolor="#007d3f" stroked="f" strokeweight="0">
                <v:stroke miterlimit="83231f" joinstyle="miter"/>
                <v:path arrowok="t" textboxrect="0,0,75406,177772"/>
              </v:shape>
              <v:shape id="Shape 54" o:spid="_x0000_s1075" style="position:absolute;left:56261;top:2255;width:433;height:1826;visibility:visible;mso-wrap-style:square;v-text-anchor:top" coordsize="43358,18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" path="m29451,r,141859c29451,157416,34099,166688,43358,169672v-4547,8636,-12332,12954,-23330,12954c6667,182626,,173368,,154826l,7074,29451,xe" fillcolor="#007d3f" stroked="f" strokeweight="0">
                <v:stroke miterlimit="83231f" joinstyle="miter"/>
                <v:path arrowok="t" textboxrect="0,0,43358,182626"/>
              </v:shape>
              <v:shape id="Shape 55" o:spid="_x0000_s1076" style="position:absolute;left:56873;top:2772;width:886;height:1309;visibility:visible;mso-wrap-style:square;v-text-anchor:top" coordsize="88595,13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" path="m44412,c57531,,69862,2934,81407,8826l72923,31687c66484,26200,57531,23444,46063,23444v-10300,,-15431,4090,-15431,12256c30632,38913,32321,41821,35687,44412v3378,2591,10604,6071,21678,10427c68453,59195,76415,64491,81280,70688v4877,6211,7315,13716,7315,22505c88595,104902,84251,114097,75578,120828v-8688,6705,-20485,10071,-35408,10071c31762,130899,25032,130200,19964,128842,14897,127457,8395,124651,470,120409l10947,96965v8801,6997,18746,10477,29807,10477c52222,107442,57962,103365,57962,95199v,-4788,-1727,-8725,-5181,-11785c49326,80353,42596,76746,32626,72568,10871,63538,,50889,,34633,,23724,4153,15215,12471,9131,20815,3035,31445,,44412,xe" fillcolor="#007d3f" stroked="f" strokeweight="0">
                <v:stroke miterlimit="83231f" joinstyle="miter"/>
                <v:path arrowok="t" textboxrect="0,0,88595,130899"/>
              </v:shape>
              <v:shape id="Shape 56" o:spid="_x0000_s1077" style="position:absolute;left:57996;top:2255;width:578;height:1826;visibility:visible;mso-wrap-style:square;v-text-anchor:top" coordsize="57797,182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" path="m29464,r,58915c37312,54127,45872,51727,55131,51727r2666,466l57797,77966,49365,76708v-8712,,-15355,2464,-19901,7417l29464,149987v4318,5105,10173,7658,17552,7658l57797,156145r,25703l53378,182626v-11709,,-21755,-3099,-30162,-9309l16611,182626,,182626,,7074,29464,xe" fillcolor="#007d3f" stroked="f" strokeweight="0">
                <v:stroke miterlimit="83231f" joinstyle="miter"/>
                <v:path arrowok="t" textboxrect="0,0,57797,182626"/>
              </v:shape>
              <v:shape id="Shape 57" o:spid="_x0000_s1078" style="position:absolute;left:58574;top:2777;width:590;height:1296;visibility:visible;mso-wrap-style:square;v-text-anchor:top" coordsize="58967,12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" path="m,l22352,3906v7443,2915,13990,7287,19648,13116c53315,28693,58967,43641,58967,61853v,21145,-5690,37846,-17082,50140c36189,118139,29483,122749,21767,125823l,129655,,103952r7431,-1034c12469,101229,16473,98696,19445,95317v5930,-6756,8889,-17551,8889,-32397c28334,43717,21441,31716,7653,26915l,25773,,xe" fillcolor="#007d3f" stroked="f" strokeweight="0">
                <v:stroke miterlimit="83231f" joinstyle="miter"/>
                <v:path arrowok="t" textboxrect="0,0,58967,129655"/>
              </v:shape>
              <v:shape id="Shape 58" o:spid="_x0000_s1079" style="position:absolute;left:59365;top:2772;width:628;height:1309;visibility:visible;mso-wrap-style:square;v-text-anchor:top" coordsize="62795,130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" path="m62688,r107,18l62795,24748,42707,31548c37481,36163,33846,43085,31801,52311r30994,l62795,74460r-32048,c31293,84519,34747,92329,41110,97904r21685,7064l62795,130857r-362,42c43193,130899,27978,125260,16777,113995,5601,102718,,86995,,66802,,46939,6135,30836,18428,18491,30721,6172,45466,,62688,xe" fillcolor="#007d3f" stroked="f" strokeweight="0">
                <v:stroke miterlimit="83231f" joinstyle="miter"/>
                <v:path arrowok="t" textboxrect="0,0,62795,130899"/>
              </v:shape>
              <v:shape id="Shape 59" o:spid="_x0000_s1080" style="position:absolute;left:59993;top:3730;width:461;height:351;visibility:visible;mso-wrap-style:square;v-text-anchor:top" coordsize="46069,35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" path="m34640,l46069,22504v-5182,4204,-11642,7357,-19381,9459l,35073,,9185r4007,1305c17431,10490,27642,6998,34640,xe" fillcolor="#007d3f" stroked="f" strokeweight="0">
                <v:stroke miterlimit="83231f" joinstyle="miter"/>
                <v:path arrowok="t" textboxrect="0,0,46069,35073"/>
              </v:shape>
              <v:shape id="Shape 60" o:spid="_x0000_s1081" style="position:absolute;left:59993;top:2772;width:606;height:745;visibility:visible;mso-wrap-style:square;v-text-anchor:top" coordsize="60560,74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" path="m,l24624,4076v7342,2729,13781,6822,19312,12276c55023,27274,60560,41181,60560,58072v,3607,-812,9068,-2477,16370l,74442,,52294r30994,c28949,33840,18739,24608,362,24608l,24730,,xe" fillcolor="#007d3f" stroked="f" strokeweight="0">
                <v:stroke miterlimit="83231f" joinstyle="miter"/>
                <v:path arrowok="t" textboxrect="0,0,60560,74442"/>
              </v:shape>
              <v:shape id="Shape 61" o:spid="_x0000_s1082" style="position:absolute;left:60858;top:2772;width:854;height:1286;visibility:visible;mso-wrap-style:square;v-text-anchor:top" coordsize="85420,12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" path="m62331,c72389,,80086,1524,85420,4597l72936,29807c67678,26352,61899,24625,55613,24625v-6820,,-12903,3099,-18199,9309c32105,40132,29464,47714,29464,56667r,71870l,128537,,2349r29464,l29464,13907c37706,4635,48666,,62331,xe" fillcolor="#007d3f" stroked="f" strokeweight="0">
                <v:stroke miterlimit="83231f" joinstyle="miter"/>
                <v:path arrowok="t" textboxrect="0,0,85420,128537"/>
              </v:shape>
              <v:shape id="Shape 62" o:spid="_x0000_s1083" style="position:absolute;left:61817;top:4152;width:518;height:399;visibility:visible;mso-wrap-style:square;v-text-anchor:top" coordsize="51791,39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" path="m18618,v5143,4712,10583,8245,16316,10601l51791,13894r,26062l24833,35787c16094,32941,7817,28670,,22974l18618,xe" fillcolor="#007d3f" stroked="f" strokeweight="0">
                <v:stroke miterlimit="83231f" joinstyle="miter"/>
                <v:path arrowok="t" textboxrect="0,0,51791,39956"/>
              </v:shape>
              <v:shape id="Shape 63" o:spid="_x0000_s1084" style="position:absolute;left:61811;top:2770;width:524;height:1293;visibility:visible;mso-wrap-style:square;v-text-anchor:top" coordsize="52375,129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" path="m51372,r1003,225l52375,24344,36399,30505v-4242,4242,-6350,9716,-6350,16383c30049,54356,32106,60338,36221,64859r16154,6558l52375,94756r-2184,-154l45352,93904v-546,,-2641,838,-6299,2527c35408,98120,33566,99873,33566,101676v,3150,2719,4712,8142,4712l52375,104851r,23130l49848,128181v-6528,787,-11443,1181,-14745,1181c14846,129362,4712,122098,4712,107569v,-4166,1689,-8255,5067,-12255c13157,91313,17082,88367,21565,86474,7176,77127,,63894,,46774,,33261,4941,22085,14846,13246,24740,4420,36919,,51372,xe" fillcolor="#007d3f" stroked="f" strokeweight="0">
                <v:stroke miterlimit="83231f" joinstyle="miter"/>
                <v:path arrowok="t" textboxrect="0,0,52375,129362"/>
              </v:shape>
              <v:shape id="Shape 64" o:spid="_x0000_s1085" style="position:absolute;left:62335;top:3798;width:593;height:754;visibility:visible;mso-wrap-style:square;v-text-anchor:top" coordsize="59322,7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" path="m16320,c44983,,59322,11506,59322,34519v,12725,-5728,22720,-17209,29984c30645,71768,16828,75400,648,75400l,75300,,49239r1232,240c9716,49479,16701,48222,22199,45707v5500,-2514,8256,-5969,8256,-10363c30455,27876,24371,24155,12192,24155l,25123,,1994,1588,1765c7315,584,12230,,16320,xe" fillcolor="#007d3f" stroked="f" strokeweight="0">
                <v:stroke miterlimit="83231f" joinstyle="miter"/>
                <v:path arrowok="t" textboxrect="0,0,59322,75400"/>
              </v:shape>
              <v:shape id="Shape 65" o:spid="_x0000_s1086" style="position:absolute;left:62335;top:2699;width:593;height:1023;visibility:visible;mso-wrap-style:square;v-text-anchor:top" coordsize="59322,102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" path="m38938,l59322,18504,45288,28753v4877,7379,7316,16103,7316,26149c52604,69279,48222,80772,39459,89370,30709,97968,19660,102273,6300,102273l,101830,,78490r521,212c7518,78702,12891,76505,16663,72111v3771,-4395,5664,-10452,5664,-18149c22327,47600,20295,42227,16256,37821,12205,33426,6972,31217,521,31217l,31418,,7299r27381,6138l38938,xe" fillcolor="#007d3f" stroked="f" strokeweight="0">
                <v:stroke miterlimit="83231f" joinstyle="miter"/>
                <v:path arrowok="t" textboxrect="0,0,59322,102273"/>
              </v:shape>
              <v:rect id="Rectangle 66" o:spid="_x0000_s1087" style="position:absolute;left:62964;top:2278;width:966;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" filled="f" stroked="f">
                <v:textbox inset="0,0,0,0">
                  <w:txbxContent>
                    <w:p w14:paraId="7B4D8C79" w14:textId="77777777" w:rsidR="008C521E" w:rsidRDefault="008C521E" w:rsidP="00C830FE">
                      <w:r>
                        <w:rPr>
                          <w:rFonts w:ascii="Trebuchet MS" w:eastAsia="Trebuchet MS" w:hAnsi="Trebuchet MS" w:cs="Trebuchet MS"/>
                          <w:b/>
                          <w:color w:val="74B43C"/>
                          <w:sz w:val="38"/>
                        </w:rPr>
                        <w:t xml:space="preserve"> </w:t>
                      </w:r>
                    </w:p>
                  </w:txbxContent>
                </v:textbox>
              </v:rect>
              <v:shape id="Shape 67" o:spid="_x0000_s1088" style="position:absolute;left:47778;top:4756;width:467;height:1280;visibility:visible;mso-wrap-style:square;v-text-anchor:top" coordsize="46704,128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" path="m33947,l46704,2085r,20090l32893,20053v-2425,,-5867,204,-10325,610l22568,107480v3645,343,7582,521,11811,521l46704,105489r,19822l28207,128054,,128054,,952c17996,318,29312,,33947,xe" fillcolor="#007d3f" stroked="f" strokeweight="0">
                <v:stroke miterlimit="83231f" joinstyle="miter"/>
                <v:path arrowok="t" textboxrect="0,0,46704,128054"/>
              </v:shape>
              <v:shape id="Shape 68" o:spid="_x0000_s1089" style="position:absolute;left:48245;top:4777;width:475;height:1232;visibility:visible;mso-wrap-style:square;v-text-anchor:top" coordsize="47568,123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" path="m,l12143,1984v7342,2713,13727,6784,19156,12213c42145,25043,47568,39444,47568,57390v,34289,-12387,55721,-37162,64293l,123226,,103405r2915,-594c7379,100741,11227,97636,14459,93496v6452,-8268,9678,-19850,9678,-34722c24137,38371,17021,25620,2791,20519l,20090,,xe" fillcolor="#007d3f" stroked="f" strokeweight="0">
                <v:stroke miterlimit="83231f" joinstyle="miter"/>
                <v:path arrowok="t" textboxrect="0,0,47568,123226"/>
              </v:shape>
              <v:shape id="Shape 69" o:spid="_x0000_s1090" style="position:absolute;left:48839;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" path="m46190,r89,15l46279,18234,31474,23246v-3848,3399,-6525,8498,-8030,15299l46279,38545r,16319l22657,54864v419,7404,2959,13170,7645,17285l46279,77349r,19076l46012,96457v-14173,,-25387,-4166,-33642,-12459c4128,75692,,64097,,49225,,34569,4534,22720,13589,13627,22644,4534,33515,,46190,xe" fillcolor="#007d3f" stroked="f" strokeweight="0">
                <v:stroke miterlimit="83231f" joinstyle="miter"/>
                <v:path arrowok="t" textboxrect="0,0,46279,96457"/>
              </v:shape>
              <v:shape id="Shape 70" o:spid="_x0000_s1091" style="position:absolute;left:49302;top:5795;width:340;height:258;visibility:visible;mso-wrap-style:square;v-text-anchor:top" coordsize="33947,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" path="m25527,r8420,16586c30125,19679,25365,22003,19664,23554l,25851,,6775r2946,959c12852,7734,20371,5156,25527,xe" fillcolor="#007d3f" stroked="f" strokeweight="0">
                <v:stroke miterlimit="83231f" joinstyle="miter"/>
                <v:path arrowok="t" textboxrect="0,0,33947,25851"/>
              </v:shape>
              <v:shape id="Shape 71" o:spid="_x0000_s1092" style="position:absolute;left:49302;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" path="m,l18143,2998v5412,2010,10159,5026,14242,9052c40538,20102,44628,30338,44628,42784v,2667,-610,6681,-1829,12065l,54849,,38530r22835,c21336,24928,13805,18134,254,18134l,18220,,xe" fillcolor="#007d3f" stroked="f" strokeweight="0">
                <v:stroke miterlimit="83231f" joinstyle="miter"/>
                <v:path arrowok="t" textboxrect="0,0,44628,54849"/>
              </v:shape>
              <v:shape id="Shape 72" o:spid="_x0000_s1093" style="position:absolute;left:49915;top:5089;width:629;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73" o:spid="_x0000_s1094" style="position:absolute;left:51332;top:4753;width:425;height:1283;visibility:visible;mso-wrap-style:square;v-text-anchor:top" coordsize="42494,128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" path="m36030,r6464,1767l42494,20548,35509,18847v-3543,,-7848,140,-12941,432l22568,49746v3467,241,7125,355,10935,355l42494,47846r,21173l33947,67107v-2197,,-5994,89,-11379,267l22568,109398v4572,406,8268,597,11113,597l42494,107938r,19894l38888,128321,,128321,,1219c17120,419,29147,,36030,xe" fillcolor="#007d3f" stroked="f" strokeweight="0">
                <v:stroke miterlimit="83231f" joinstyle="miter"/>
                <v:path arrowok="t" textboxrect="0,0,42494,128321"/>
              </v:shape>
              <v:shape id="Shape 74" o:spid="_x0000_s1095" style="position:absolute;left:51757;top:4771;width:434;height:1260;visibility:visible;mso-wrap-style:square;v-text-anchor:top" coordsize="43358,12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" path="m,l24473,6691v7442,5664,11163,13703,11163,24193c35636,40955,30315,48918,19660,54760v15798,5487,23698,16841,23698,34024c43358,100353,39002,109548,30251,116355v-4368,3398,-9376,5947,-15019,7647l,126065,,106171r13119,-3062c17653,99706,19926,94016,19926,86091v,-7226,-2108,-12497,-6337,-15798l,67252,,46079,7553,44184v3677,-2765,5515,-6912,5515,-12436c13068,26852,11395,23185,8052,20742l,18781,,xe" fillcolor="#007d3f" stroked="f" strokeweight="0">
                <v:stroke miterlimit="83231f" joinstyle="miter"/>
                <v:path arrowok="t" textboxrect="0,0,43358,126065"/>
              </v:shape>
              <v:shape id="Shape 75" o:spid="_x0000_s1096" style="position:absolute;left:52369;top:5107;width:816;height:947;visibility:visible;mso-wrap-style:square;v-text-anchor:top" coordsize="81610,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" path="m,l21704,r,58687c21704,70599,27063,76568,37770,76568v4927,,9487,-1282,13716,-3822c55715,70206,58522,67259,59906,63894l59906,,81610,r,93066l59906,93066r,-7811c56845,87859,52616,90081,47231,91935v-5385,1842,-10325,2782,-14846,2782c10795,94717,,83249,,60338l,xe" fillcolor="#007d3f" stroked="f" strokeweight="0">
                <v:stroke miterlimit="83231f" joinstyle="miter"/>
                <v:path arrowok="t" textboxrect="0,0,81610,94717"/>
              </v:shape>
              <v:shape id="Shape 76" o:spid="_x0000_s1097" style="position:absolute;left:52924;top:4734;width:248;height:247;visibility:visible;mso-wrap-style:square;v-text-anchor:top" coordsize="24752,2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" path="m12421,v3416,,6324,1219,8737,3645c23546,6083,24752,9004,24752,12421v,3403,-1206,6324,-3594,8712c18745,23546,15837,24740,12421,24740v-3417,,-6338,-1194,-8763,-3607c1219,18745,,15824,,12421,,9004,1219,6083,3658,3645,6083,1219,9004,,12421,xe" fillcolor="#007d3f" stroked="f" strokeweight="0">
                <v:stroke miterlimit="83231f" joinstyle="miter"/>
                <v:path arrowok="t" textboxrect="0,0,24752,24740"/>
              </v:shape>
              <v:shape id="Shape 77" o:spid="_x0000_s1098" style="position:absolute;left:52386;top:4734;width:247;height:247;visibility:visible;mso-wrap-style:square;v-text-anchor:top" coordsize="24740,2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" path="m12421,v3403,,6324,1219,8725,3645c23546,6083,24740,9004,24740,12421v,3403,-1194,6324,-3594,8712c18745,23546,15824,24740,12421,24740v-3417,,-6338,-1194,-8776,-3607c1219,18745,,15824,,12421,,9004,1219,6083,3645,3645,6083,1219,9004,,12421,xe" fillcolor="#007d3f" stroked="f" strokeweight="0">
                <v:stroke miterlimit="83231f" joinstyle="miter"/>
                <v:path arrowok="t" textboxrect="0,0,24740,24740"/>
              </v:shape>
              <v:shape id="Shape 78" o:spid="_x0000_s1099" style="position:absolute;left:53412;top:5089;width:630;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79" o:spid="_x0000_s1100" style="position:absolute;left:54093;top:6106;width:382;height:294;visibility:visible;mso-wrap-style:square;v-text-anchor:top" coordsize="38157,29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" path="m13716,v3791,3474,7801,6077,12027,7812l38157,10237r,19204l18298,26370c11859,24273,5760,21127,,16929l13716,xe" fillcolor="#007d3f" stroked="f" strokeweight="0">
                <v:stroke miterlimit="83231f" joinstyle="miter"/>
                <v:path arrowok="t" textboxrect="0,0,38157,29441"/>
              </v:shape>
              <v:shape id="Shape 80" o:spid="_x0000_s1101" style="position:absolute;left:54089;top:5087;width:386;height:954;visibility:visible;mso-wrap-style:square;v-text-anchor:top" coordsize="38589,95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" path="m37846,r743,166l38589,17955,26822,22492v-3124,3124,-4686,7137,-4686,12065c22136,40056,23660,44463,26683,47790r11906,4846l38589,69834r-1606,-111l33427,69202v-420,,-1956,610,-4661,1855c26099,72314,24740,73596,24740,74930v,2311,1994,3467,5994,3467l38589,77270r,17041l36716,94463v-4788,584,-8420,863,-10846,863c10935,95326,3467,89967,3467,79273v,-3073,1245,-6083,3734,-9029c9703,67285,12586,65113,15888,63729,5296,56845,,47079,,34468,,24511,3645,16294,10935,9766,18224,3264,27191,,37846,xe" fillcolor="#007d3f" stroked="f" strokeweight="0">
                <v:stroke miterlimit="83231f" joinstyle="miter"/>
                <v:path arrowok="t" textboxrect="0,0,38589,95326"/>
              </v:shape>
              <v:shape id="Shape 81" o:spid="_x0000_s1102" style="position:absolute;left:54475;top:5845;width:437;height:556;visibility:visible;mso-wrap-style:square;v-text-anchor:top" coordsize="43707,555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" path="m12021,c33141,,43707,8484,43707,25438v,9373,-4229,16739,-12674,22085c22587,52883,12389,55563,476,55563l,55489,,36284r908,178c7157,36462,12313,35535,16364,33680v4051,-1841,6083,-4394,6083,-7632c22447,20549,17952,17793,8985,17793l,18518,,1477,1175,1308c5404,432,9011,,12021,xe" fillcolor="#007d3f" stroked="f" strokeweight="0">
                <v:stroke miterlimit="83231f" joinstyle="miter"/>
                <v:path arrowok="t" textboxrect="0,0,43707,55563"/>
              </v:shape>
              <v:shape id="Shape 82" o:spid="_x0000_s1103" style="position:absolute;left:54475;top:5035;width:437;height:754;visibility:visible;mso-wrap-style:square;v-text-anchor:top" coordsize="43707,75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" path="m28696,l43707,13627,33382,21184v3581,5448,5385,11874,5385,19278c38767,51054,35541,59525,29077,65849,22625,72199,14484,75362,4642,75362l,75041,,57843r387,158c5531,58001,9506,56375,12287,53137v2769,-3239,4166,-7709,4166,-13373c16453,35077,14967,31102,11983,27864,8998,24638,5137,23012,387,23012l,23162,,5373,20187,9893,28696,xe" fillcolor="#007d3f" stroked="f" strokeweight="0">
                <v:stroke miterlimit="83231f" joinstyle="miter"/>
                <v:path arrowok="t" textboxrect="0,0,43707,75362"/>
              </v:shape>
              <v:shape id="Shape 83" o:spid="_x0000_s1104" style="position:absolute;left:54987;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" path="m46190,r89,15l46279,18234,31474,23246v-3848,3399,-6525,8498,-8030,15299l46279,38545r,16319l22657,54864v419,7404,2959,13170,7645,17285l46279,77349r,19076l46012,96457v-14173,,-25387,-4166,-33642,-12459c4128,75692,,64097,,49225,,34569,4534,22720,13589,13627,22644,4534,33515,,46190,xe" fillcolor="#007d3f" stroked="f" strokeweight="0">
                <v:stroke miterlimit="83231f" joinstyle="miter"/>
                <v:path arrowok="t" textboxrect="0,0,46279,96457"/>
              </v:shape>
              <v:shape id="Shape 84" o:spid="_x0000_s1105" style="position:absolute;left:55450;top:5795;width:340;height:258;visibility:visible;mso-wrap-style:square;v-text-anchor:top" coordsize="33947,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" path="m25527,r8420,16586c30124,19679,25365,22003,19664,23554l,25851,,6775r2946,959c12852,7734,20371,5156,25527,xe" fillcolor="#007d3f" stroked="f" strokeweight="0">
                <v:stroke miterlimit="83231f" joinstyle="miter"/>
                <v:path arrowok="t" textboxrect="0,0,33947,25851"/>
              </v:shape>
              <v:shape id="Shape 85" o:spid="_x0000_s1106" style="position:absolute;left:55450;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" path="m,l18143,2998v5412,2010,10159,5026,14242,9052c40538,20102,44628,30338,44628,42784v,2667,-610,6681,-1829,12065l,54849,,38530r22835,c21336,24928,13805,18134,254,18134l,18220,,xe" fillcolor="#007d3f" stroked="f" strokeweight="0">
                <v:stroke miterlimit="83231f" joinstyle="miter"/>
                <v:path arrowok="t" textboxrect="0,0,44628,54849"/>
              </v:shape>
              <v:shape id="Shape 86" o:spid="_x0000_s1107" style="position:absolute;left:56063;top:5089;width:629;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" path="m45923,v7404,,13081,1118,17018,3378l53734,21958c49847,19418,45593,18136,40970,18136v-5029,,-9512,2286,-13411,6858c23647,29578,21704,35154,21704,41758r,52959l,94717,,1727r21704,l21704,10236c27775,3404,35852,,45923,xe" fillcolor="#007d3f" stroked="f" strokeweight="0">
                <v:stroke miterlimit="83231f" joinstyle="miter"/>
                <v:path arrowok="t" textboxrect="0,0,62941,94717"/>
              </v:shape>
              <v:shape id="Shape 87" o:spid="_x0000_s1108" style="position:absolute;left:56814;top:5089;width:1293;height:947;visibility:visible;mso-wrap-style:square;v-text-anchor:top" coordsize="129362,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" path="m42723,c55042,,64338,3365,70586,10071,73304,7010,77101,4547,81966,2743,86817,902,91681,,96545,v10351,,18415,2959,24169,8890c126479,14834,129362,22987,129362,33338r,61379l107658,94717r,-58255c107658,24244,102184,18148,91249,18148v-3238,,-6363,953,-9373,2858c78854,22924,76746,25121,75540,27610r,67107l53835,94717r,-61646c53835,28499,52413,24867,49581,22187,46736,19482,42748,18148,37592,18148v-2705,,-5677,1016,-8903,3036c25489,23203,23164,25438,21704,27864r,66853l,94717,,1740r14935,l19367,9893c25374,3302,33172,,42723,xe" fillcolor="#007d3f" stroked="f" strokeweight="0">
                <v:stroke miterlimit="83231f" joinstyle="miter"/>
                <v:path arrowok="t" textboxrect="0,0,129362,94717"/>
              </v:shape>
              <v:shape id="Shape 88" o:spid="_x0000_s1109" style="position:absolute;left:58272;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" path="m46190,r89,15l46279,18234,31474,23246v-3849,3399,-6524,8498,-8030,15299l46279,38545r,16319l22657,54864v419,7404,2959,13170,7645,17285l46279,77349r,19076l46012,96457v-14173,,-25387,-4166,-33642,-12459c4128,75692,,64097,,49225,,34569,4534,22720,13589,13627,22644,4534,33516,,46190,xe" fillcolor="#007d3f" stroked="f" strokeweight="0">
                <v:stroke miterlimit="83231f" joinstyle="miter"/>
                <v:path arrowok="t" textboxrect="0,0,46279,96457"/>
              </v:shape>
              <v:shape id="Shape 89" o:spid="_x0000_s1110" style="position:absolute;left:58735;top:5795;width:339;height:258;visibility:visible;mso-wrap-style:square;v-text-anchor:top" coordsize="33948,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" path="m25527,r8421,16586c30125,19679,25366,22003,19665,23554l,25851,,6775r2947,959c12853,7734,20371,5156,25527,xe" fillcolor="#007d3f" stroked="f" strokeweight="0">
                <v:stroke miterlimit="83231f" joinstyle="miter"/>
                <v:path arrowok="t" textboxrect="0,0,33948,25851"/>
              </v:shape>
              <v:shape id="Shape 90" o:spid="_x0000_s1111" style="position:absolute;left:58735;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" path="m,l18144,2998v5412,2010,10158,5027,14242,9052c40539,20102,44628,30338,44628,42784v,2667,-610,6681,-1828,12065l,54849,,38530r22835,c21337,24928,13805,18134,254,18134l,18220,,xe" fillcolor="#007d3f" stroked="f" strokeweight="0">
                <v:stroke miterlimit="83231f" joinstyle="miter"/>
                <v:path arrowok="t" textboxrect="0,0,44628,54849"/>
              </v:shape>
              <v:shape id="Shape 91" o:spid="_x0000_s1112" style="position:absolute;left:59287;top:5106;width:338;height:930;visibility:visible;mso-wrap-style:square;v-text-anchor:top" coordsize="33858,92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" path="m,l33858,r,92977l11887,92977r,-75184l,17793,,xe" fillcolor="#007d3f" stroked="f" strokeweight="0">
                <v:stroke miterlimit="83231f" joinstyle="miter"/>
                <v:path arrowok="t" textboxrect="0,0,33858,92977"/>
              </v:shape>
              <v:shape id="Shape 92" o:spid="_x0000_s1113" style="position:absolute;left:59392;top:4746;width:251;height:252;visibility:visible;mso-wrap-style:square;v-text-anchor:top" coordsize="25172,25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" path="m12586,v3467,,6439,1232,8890,3696c23953,6147,25172,9119,25172,12586v,3479,-1219,6439,-3696,8890c19025,23952,16053,25171,12586,25171v-3467,,-6439,-1219,-8890,-3695c1219,19025,,16065,,12586,,9119,1219,6147,3696,3696,6147,1232,9119,,12586,xe" fillcolor="#007d3f" stroked="f" strokeweight="0">
                <v:stroke miterlimit="83231f" joinstyle="miter"/>
                <v:path arrowok="t" textboxrect="0,0,25172,25171"/>
              </v:shape>
              <v:shape id="Shape 93" o:spid="_x0000_s1114" style="position:absolute;left:59808;top:5089;width:653;height:965;visibility:visible;mso-wrap-style:square;v-text-anchor:top" coordsize="65277,96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" path="m32727,v9665,,18746,2172,27255,6502l53733,23355c48984,19291,42392,17272,33947,17272v-7582,,-11379,3010,-11379,9030c22568,28664,23813,30810,26301,32728v2489,1905,7811,4458,15977,7683c50431,43612,56311,47511,59893,52083v3594,4584,5384,10096,5384,16586c65277,77292,62078,84074,55689,89027v-6401,4940,-15088,7417,-26085,7417c23406,96444,18440,95936,14719,94932,10972,93916,6185,91846,343,88722l8064,71450v6490,5144,13805,7722,21971,7722c38481,79172,42710,76162,42710,70142v,-3530,-1283,-6426,-3823,-8674c36347,59207,31394,56540,24041,53480,8013,46812,,37503,,25514,,17475,3060,11201,9195,6731,15342,2235,23177,,32727,xe" fillcolor="#007d3f" stroked="f" strokeweight="0">
                <v:stroke miterlimit="83231f" joinstyle="miter"/>
                <v:path arrowok="t" textboxrect="0,0,65277,96444"/>
              </v:shape>
              <v:shape id="Shape 94" o:spid="_x0000_s1115" style="position:absolute;left:60553;top:4837;width:611;height:1217;visibility:visible;mso-wrap-style:square;v-text-anchor:top" coordsize="61126,121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" path="m32474,r,26911l58001,26911r,17450l32474,44361r,40716c32474,91732,33516,96444,35599,99174v2082,2756,5727,4141,10934,4141c51753,103315,56604,101892,61126,99060r,19964c56083,120764,48908,121628,39599,121628v-9271,,-16396,-2616,-21361,-7861c13259,108534,10770,101079,10770,91415r,-47054l,44361,,26911r10770,l10770,7988,32474,xe" fillcolor="#007d3f" stroked="f" strokeweight="0">
                <v:stroke miterlimit="83231f" joinstyle="miter"/>
                <v:path arrowok="t" textboxrect="0,0,61126,121628"/>
              </v:shape>
              <v:shape id="Shape 95" o:spid="_x0000_s1116" style="position:absolute;left:61263;top:5089;width:463;height:965;visibility:visible;mso-wrap-style:square;v-text-anchor:top" coordsize="46279,9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" path="m46190,r89,15l46279,18234,31474,23246v-3849,3399,-6524,8498,-8030,15299l46279,38545r,16319l22657,54864v419,7404,2959,13170,7645,17285l46279,77349r,19076l46012,96457v-14173,,-25387,-4166,-33642,-12459c4128,75692,,64097,,49225,,34569,4534,22720,13589,13627,22644,4534,33516,,46190,xe" fillcolor="#007d3f" stroked="f" strokeweight="0">
                <v:stroke miterlimit="83231f" joinstyle="miter"/>
                <v:path arrowok="t" textboxrect="0,0,46279,96457"/>
              </v:shape>
              <v:shape id="Shape 96" o:spid="_x0000_s1117" style="position:absolute;left:61726;top:5795;width:339;height:258;visibility:visible;mso-wrap-style:square;v-text-anchor:top" coordsize="33948,25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" path="m25527,r8421,16586c30125,19679,25366,22003,19665,23554l,25851,,6775r2947,959c12853,7734,20371,5156,25527,xe" fillcolor="#007d3f" stroked="f" strokeweight="0">
                <v:stroke miterlimit="83231f" joinstyle="miter"/>
                <v:path arrowok="t" textboxrect="0,0,33948,25851"/>
              </v:shape>
              <v:shape id="Shape 97" o:spid="_x0000_s1118" style="position:absolute;left:61726;top:5089;width:446;height:549;visibility:visible;mso-wrap-style:square;v-text-anchor:top" coordsize="44628,54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" path="m,l18144,2998v5412,2010,10158,5027,14242,9052c40539,20102,44628,30338,44628,42784v,2667,-610,6681,-1828,12065l,54849,,38530r22835,c21337,24928,13805,18134,254,18134l,18220,,xe" fillcolor="#007d3f" stroked="f" strokeweight="0">
                <v:stroke miterlimit="83231f" joinstyle="miter"/>
                <v:path arrowok="t" textboxrect="0,0,44628,54849"/>
              </v:shape>
              <v:shape id="Shape 98" o:spid="_x0000_s1119" style="position:absolute;left:62338;top:5089;width:630;height:947;visibility:visible;mso-wrap-style:square;v-text-anchor:top" coordsize="62941,94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" path="m45924,v7404,,13080,1118,17017,3378l53734,21958c49847,19418,45593,18136,40970,18136v-5029,,-9512,2286,-13410,6858c23647,29578,21705,35154,21705,41758r,52959l,94717,,1727r21705,l21705,10236c27775,3404,35852,,45924,xe" fillcolor="#007d3f" stroked="f" strokeweight="0">
                <v:stroke miterlimit="83231f" joinstyle="miter"/>
                <v:path arrowok="t" textboxrect="0,0,62941,94717"/>
              </v:shape>
              <v:rect id="Rectangle 99" o:spid="_x0000_s1120" style="position:absolute;left:62967;top:4819;width:661;height:2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19093881" w14:textId="77777777" w:rsidR="008C521E" w:rsidRDefault="008C521E" w:rsidP="00C830FE">
                      <w:r>
                        <w:rPr>
                          <w:rFonts w:ascii="Trebuchet MS" w:eastAsia="Trebuchet MS" w:hAnsi="Trebuchet MS" w:cs="Trebuchet MS"/>
                          <w:b/>
                          <w:color w:val="007E44"/>
                          <w:sz w:val="26"/>
                        </w:rPr>
                        <w:t xml:space="preserve"> </w:t>
                      </w:r>
                    </w:p>
                  </w:txbxContent>
                </v:textbox>
              </v:rect>
              <w10:wrap type="tight"/>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o:colormru v:ext="edit" colors="#5f5f5f,#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D74"/>
    <w:rsid w:val="00003D00"/>
    <w:rsid w:val="000340AE"/>
    <w:rsid w:val="0005072B"/>
    <w:rsid w:val="0006572C"/>
    <w:rsid w:val="00092191"/>
    <w:rsid w:val="00165AF5"/>
    <w:rsid w:val="00173CF0"/>
    <w:rsid w:val="001A661A"/>
    <w:rsid w:val="001B6298"/>
    <w:rsid w:val="001C5B09"/>
    <w:rsid w:val="001F09B2"/>
    <w:rsid w:val="002063E3"/>
    <w:rsid w:val="00206432"/>
    <w:rsid w:val="00206660"/>
    <w:rsid w:val="00213A5A"/>
    <w:rsid w:val="002A3834"/>
    <w:rsid w:val="002A44CF"/>
    <w:rsid w:val="002E06F4"/>
    <w:rsid w:val="002E382E"/>
    <w:rsid w:val="002E61EE"/>
    <w:rsid w:val="00304DE8"/>
    <w:rsid w:val="00314AA5"/>
    <w:rsid w:val="00317B1C"/>
    <w:rsid w:val="003268C8"/>
    <w:rsid w:val="0034197C"/>
    <w:rsid w:val="003518A3"/>
    <w:rsid w:val="003625FD"/>
    <w:rsid w:val="00370F1A"/>
    <w:rsid w:val="00381562"/>
    <w:rsid w:val="0039720F"/>
    <w:rsid w:val="003C0530"/>
    <w:rsid w:val="003C5376"/>
    <w:rsid w:val="003F73AE"/>
    <w:rsid w:val="003F780C"/>
    <w:rsid w:val="004209A7"/>
    <w:rsid w:val="00447213"/>
    <w:rsid w:val="004511E6"/>
    <w:rsid w:val="00471F70"/>
    <w:rsid w:val="00473CAE"/>
    <w:rsid w:val="00487D05"/>
    <w:rsid w:val="00496799"/>
    <w:rsid w:val="004A348B"/>
    <w:rsid w:val="004B2A5A"/>
    <w:rsid w:val="004F5B83"/>
    <w:rsid w:val="00510DE4"/>
    <w:rsid w:val="00530C9D"/>
    <w:rsid w:val="005451B2"/>
    <w:rsid w:val="0054580F"/>
    <w:rsid w:val="005A5484"/>
    <w:rsid w:val="005D64D7"/>
    <w:rsid w:val="00636994"/>
    <w:rsid w:val="006520EA"/>
    <w:rsid w:val="006576A8"/>
    <w:rsid w:val="006617F2"/>
    <w:rsid w:val="0066774B"/>
    <w:rsid w:val="00685300"/>
    <w:rsid w:val="00692089"/>
    <w:rsid w:val="006E654C"/>
    <w:rsid w:val="006E7361"/>
    <w:rsid w:val="006F284E"/>
    <w:rsid w:val="006F7005"/>
    <w:rsid w:val="006F72CD"/>
    <w:rsid w:val="00706F8A"/>
    <w:rsid w:val="0071451A"/>
    <w:rsid w:val="00715CA1"/>
    <w:rsid w:val="00726CD0"/>
    <w:rsid w:val="007351B0"/>
    <w:rsid w:val="0073617B"/>
    <w:rsid w:val="0074378C"/>
    <w:rsid w:val="007456D0"/>
    <w:rsid w:val="0075356C"/>
    <w:rsid w:val="0077088E"/>
    <w:rsid w:val="00772C3F"/>
    <w:rsid w:val="007A1B4F"/>
    <w:rsid w:val="007B5876"/>
    <w:rsid w:val="007B7257"/>
    <w:rsid w:val="007C10B9"/>
    <w:rsid w:val="007C57C1"/>
    <w:rsid w:val="007D211B"/>
    <w:rsid w:val="007E0813"/>
    <w:rsid w:val="007F2DCC"/>
    <w:rsid w:val="00834A27"/>
    <w:rsid w:val="00847583"/>
    <w:rsid w:val="00854E8A"/>
    <w:rsid w:val="00880CB2"/>
    <w:rsid w:val="008856FD"/>
    <w:rsid w:val="0088703D"/>
    <w:rsid w:val="008C521E"/>
    <w:rsid w:val="008D3142"/>
    <w:rsid w:val="008E0C23"/>
    <w:rsid w:val="008E71DA"/>
    <w:rsid w:val="008F60CC"/>
    <w:rsid w:val="0090480E"/>
    <w:rsid w:val="00907D07"/>
    <w:rsid w:val="009149F8"/>
    <w:rsid w:val="009201A1"/>
    <w:rsid w:val="00945B95"/>
    <w:rsid w:val="00962A82"/>
    <w:rsid w:val="00973C98"/>
    <w:rsid w:val="009831CB"/>
    <w:rsid w:val="009D2B80"/>
    <w:rsid w:val="009F4FFB"/>
    <w:rsid w:val="00A0387F"/>
    <w:rsid w:val="00A22B87"/>
    <w:rsid w:val="00A45B6E"/>
    <w:rsid w:val="00A52350"/>
    <w:rsid w:val="00A530DE"/>
    <w:rsid w:val="00A720F5"/>
    <w:rsid w:val="00A8181D"/>
    <w:rsid w:val="00AE1533"/>
    <w:rsid w:val="00AE4951"/>
    <w:rsid w:val="00AF2F2B"/>
    <w:rsid w:val="00B050C3"/>
    <w:rsid w:val="00B2117A"/>
    <w:rsid w:val="00B23F10"/>
    <w:rsid w:val="00B709F6"/>
    <w:rsid w:val="00B91D2E"/>
    <w:rsid w:val="00B97B90"/>
    <w:rsid w:val="00BB495C"/>
    <w:rsid w:val="00BD1A00"/>
    <w:rsid w:val="00BD467E"/>
    <w:rsid w:val="00BF2D74"/>
    <w:rsid w:val="00BF6DA5"/>
    <w:rsid w:val="00C06AEC"/>
    <w:rsid w:val="00C52326"/>
    <w:rsid w:val="00C830FE"/>
    <w:rsid w:val="00CB128D"/>
    <w:rsid w:val="00CD2D9F"/>
    <w:rsid w:val="00CD4D8A"/>
    <w:rsid w:val="00CE248F"/>
    <w:rsid w:val="00CE4ACB"/>
    <w:rsid w:val="00D30581"/>
    <w:rsid w:val="00D3299B"/>
    <w:rsid w:val="00DC16AA"/>
    <w:rsid w:val="00DD4213"/>
    <w:rsid w:val="00DD568E"/>
    <w:rsid w:val="00E43F37"/>
    <w:rsid w:val="00E547F3"/>
    <w:rsid w:val="00E5699C"/>
    <w:rsid w:val="00E80B7D"/>
    <w:rsid w:val="00E94011"/>
    <w:rsid w:val="00EB5E65"/>
    <w:rsid w:val="00EC062D"/>
    <w:rsid w:val="00ED2C51"/>
    <w:rsid w:val="00ED47AA"/>
    <w:rsid w:val="00EE06C7"/>
    <w:rsid w:val="00EF1EC9"/>
    <w:rsid w:val="00F13017"/>
    <w:rsid w:val="00F46335"/>
    <w:rsid w:val="00F61B7B"/>
    <w:rsid w:val="00F7675C"/>
    <w:rsid w:val="00F90326"/>
    <w:rsid w:val="00FB6004"/>
    <w:rsid w:val="00FC17C4"/>
    <w:rsid w:val="00FC6920"/>
    <w:rsid w:val="00FF67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5f5f5f,#eaeaea"/>
    </o:shapedefaults>
    <o:shapelayout v:ext="edit">
      <o:idmap v:ext="edit" data="2"/>
    </o:shapelayout>
  </w:shapeDefaults>
  <w:decimalSymbol w:val=","/>
  <w:listSeparator w:val=";"/>
  <w14:docId w14:val="52DE9156"/>
  <w15:docId w15:val="{06748F52-3F58-4F5E-A8B7-1F3C4FF5F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jc w:val="right"/>
      <w:outlineLvl w:val="0"/>
    </w:pPr>
    <w:rPr>
      <w:rFonts w:ascii="Arial" w:hAnsi="Arial"/>
      <w:b/>
      <w:sz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tandardWeb">
    <w:name w:val="Normal (Web)"/>
    <w:basedOn w:val="Standard"/>
    <w:uiPriority w:val="99"/>
    <w:unhideWhenUsed/>
    <w:rsid w:val="004F5B83"/>
    <w:pPr>
      <w:spacing w:before="100" w:beforeAutospacing="1" w:after="100" w:afterAutospacing="1"/>
    </w:pPr>
    <w:rPr>
      <w:rFonts w:eastAsiaTheme="minorEastAsia"/>
      <w:sz w:val="24"/>
      <w:szCs w:val="24"/>
    </w:rPr>
  </w:style>
  <w:style w:type="character" w:customStyle="1" w:styleId="KopfzeileZchn">
    <w:name w:val="Kopfzeile Zchn"/>
    <w:basedOn w:val="Absatz-Standardschriftart"/>
    <w:link w:val="Kopfzeile"/>
    <w:rsid w:val="007B7257"/>
  </w:style>
  <w:style w:type="character" w:styleId="Hyperlink">
    <w:name w:val="Hyperlink"/>
    <w:basedOn w:val="Absatz-Standardschriftart"/>
    <w:unhideWhenUsed/>
    <w:rsid w:val="005D64D7"/>
    <w:rPr>
      <w:color w:val="0563C1" w:themeColor="hyperlink"/>
      <w:u w:val="single"/>
    </w:rPr>
  </w:style>
  <w:style w:type="character" w:styleId="NichtaufgelsteErwhnung">
    <w:name w:val="Unresolved Mention"/>
    <w:basedOn w:val="Absatz-Standardschriftart"/>
    <w:uiPriority w:val="99"/>
    <w:semiHidden/>
    <w:unhideWhenUsed/>
    <w:rsid w:val="005D6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93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uter\AppData\Local\Microsoft\Windows\Temporary%20Internet%20Files\Content.Outlook\HDUKBEUS\Pressemitteilung%20vb.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84384-EDF5-4230-8E06-57DD38CB4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vb</Template>
  <TotalTime>0</TotalTime>
  <Pages>1</Pages>
  <Words>330</Words>
  <Characters>2081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PRESSEMITTEILUNG</vt:lpstr>
    </vt:vector>
  </TitlesOfParts>
  <Company>Microsoft</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Angelika Beuter</dc:creator>
  <cp:lastModifiedBy>Jörg Fröhling</cp:lastModifiedBy>
  <cp:revision>3</cp:revision>
  <cp:lastPrinted>1999-10-01T10:02:00Z</cp:lastPrinted>
  <dcterms:created xsi:type="dcterms:W3CDTF">2026-10-17T15:40:00Z</dcterms:created>
  <dcterms:modified xsi:type="dcterms:W3CDTF">2026-10-28T09:12:00Z</dcterms:modified>
</cp:coreProperties>
</file>