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DA630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101D3B16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4C707596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115BD6FC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</w:p>
    <w:p w14:paraId="0B532CB6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7EA46D20" wp14:editId="04FB5612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10E6E736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0540B2BA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1E152E36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2D9AA0A4" w14:textId="77777777" w:rsidR="00EA32EC" w:rsidRDefault="00EA32EC" w:rsidP="00243F4D">
      <w:pPr>
        <w:rPr>
          <w:b/>
        </w:rPr>
      </w:pPr>
    </w:p>
    <w:p w14:paraId="201170F2" w14:textId="77777777" w:rsidR="00540950" w:rsidRDefault="00540950" w:rsidP="0054095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826C4B0" w14:textId="77777777" w:rsidR="00450708" w:rsidRPr="00996FEE" w:rsidRDefault="00450708" w:rsidP="00996FE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254666F" w14:textId="77777777" w:rsidR="00EE53D5" w:rsidRDefault="00EE53D5" w:rsidP="00996FE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AEA89A3" w14:textId="77777777" w:rsidR="00302AAE" w:rsidRPr="008A6F03" w:rsidRDefault="00302AAE" w:rsidP="00996FEE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2AF1FD5" w14:textId="77777777" w:rsidR="00073C33" w:rsidRPr="008A6F03" w:rsidRDefault="00073C33" w:rsidP="008A6F03">
      <w:pPr>
        <w:pStyle w:val="p1"/>
        <w:spacing w:before="0" w:beforeAutospacing="0" w:after="0" w:afterAutospacing="0"/>
        <w:jc w:val="center"/>
        <w:rPr>
          <w:rFonts w:asciiTheme="minorHAnsi" w:hAnsiTheme="minorHAnsi" w:cstheme="minorHAnsi"/>
          <w:sz w:val="36"/>
          <w:szCs w:val="36"/>
        </w:rPr>
      </w:pPr>
      <w:r w:rsidRPr="008A6F03">
        <w:rPr>
          <w:rStyle w:val="s1"/>
          <w:rFonts w:asciiTheme="minorHAnsi" w:hAnsiTheme="minorHAnsi" w:cstheme="minorHAnsi"/>
          <w:b/>
          <w:bCs/>
          <w:sz w:val="36"/>
          <w:szCs w:val="36"/>
        </w:rPr>
        <w:t>Sprechstunde mit dem Ortsvorsteher von Erbach</w:t>
      </w:r>
    </w:p>
    <w:p w14:paraId="4365249E" w14:textId="6D7E7BBE" w:rsidR="008A6F03" w:rsidRPr="008A6F03" w:rsidRDefault="00567A55" w:rsidP="008A6F0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Markus Uhl</w:t>
      </w:r>
      <w:r w:rsidR="008A6F03">
        <w:rPr>
          <w:rFonts w:asciiTheme="minorHAnsi" w:hAnsiTheme="minorHAnsi" w:cstheme="minorHAnsi"/>
          <w:b/>
          <w:sz w:val="32"/>
          <w:szCs w:val="32"/>
        </w:rPr>
        <w:t xml:space="preserve"> am</w:t>
      </w:r>
      <w:r w:rsidR="00E42881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10</w:t>
      </w:r>
      <w:r w:rsidR="00E42881">
        <w:rPr>
          <w:rFonts w:asciiTheme="minorHAnsi" w:hAnsiTheme="minorHAnsi" w:cstheme="minorHAnsi"/>
          <w:b/>
          <w:sz w:val="32"/>
          <w:szCs w:val="32"/>
        </w:rPr>
        <w:t xml:space="preserve">. </w:t>
      </w:r>
      <w:r>
        <w:rPr>
          <w:rFonts w:asciiTheme="minorHAnsi" w:hAnsiTheme="minorHAnsi" w:cstheme="minorHAnsi"/>
          <w:b/>
          <w:sz w:val="32"/>
          <w:szCs w:val="32"/>
        </w:rPr>
        <w:t>Nov</w:t>
      </w:r>
      <w:r w:rsidR="00E42881">
        <w:rPr>
          <w:rFonts w:asciiTheme="minorHAnsi" w:hAnsiTheme="minorHAnsi" w:cstheme="minorHAnsi"/>
          <w:b/>
          <w:sz w:val="32"/>
          <w:szCs w:val="32"/>
        </w:rPr>
        <w:t>ember</w:t>
      </w:r>
      <w:r w:rsidR="008A6F03">
        <w:rPr>
          <w:rFonts w:asciiTheme="minorHAnsi" w:hAnsiTheme="minorHAnsi" w:cstheme="minorHAnsi"/>
          <w:b/>
          <w:sz w:val="32"/>
          <w:szCs w:val="32"/>
        </w:rPr>
        <w:t xml:space="preserve"> von 17 bis 19 Uhr </w:t>
      </w:r>
      <w:r w:rsidR="008A6F03" w:rsidRPr="008A6F03">
        <w:rPr>
          <w:rFonts w:asciiTheme="minorHAnsi" w:hAnsiTheme="minorHAnsi" w:cstheme="minorHAnsi"/>
          <w:b/>
          <w:sz w:val="32"/>
          <w:szCs w:val="32"/>
        </w:rPr>
        <w:t>i</w:t>
      </w:r>
      <w:r w:rsidR="008A6F03">
        <w:rPr>
          <w:rFonts w:asciiTheme="minorHAnsi" w:hAnsiTheme="minorHAnsi" w:cstheme="minorHAnsi"/>
          <w:b/>
          <w:sz w:val="32"/>
          <w:szCs w:val="32"/>
        </w:rPr>
        <w:t xml:space="preserve">m </w:t>
      </w:r>
      <w:r w:rsidR="00E42881">
        <w:rPr>
          <w:rFonts w:asciiTheme="minorHAnsi" w:hAnsiTheme="minorHAnsi" w:cstheme="minorHAnsi"/>
          <w:b/>
          <w:sz w:val="32"/>
          <w:szCs w:val="32"/>
        </w:rPr>
        <w:t>Orts</w:t>
      </w:r>
      <w:r w:rsidR="00B6143F">
        <w:rPr>
          <w:rFonts w:asciiTheme="minorHAnsi" w:hAnsiTheme="minorHAnsi" w:cstheme="minorHAnsi"/>
          <w:b/>
          <w:sz w:val="32"/>
          <w:szCs w:val="32"/>
        </w:rPr>
        <w:t>rats</w:t>
      </w:r>
      <w:r w:rsidR="00E42881">
        <w:rPr>
          <w:rFonts w:asciiTheme="minorHAnsi" w:hAnsiTheme="minorHAnsi" w:cstheme="minorHAnsi"/>
          <w:b/>
          <w:sz w:val="32"/>
          <w:szCs w:val="32"/>
        </w:rPr>
        <w:t>büro</w:t>
      </w:r>
      <w:r w:rsidR="008A6F03" w:rsidRPr="008A6F03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A3A8D27" w14:textId="77777777" w:rsidR="00073C33" w:rsidRPr="008A6F03" w:rsidRDefault="00073C33" w:rsidP="008A6F0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5345DD25" w14:textId="3D480A71" w:rsidR="00073C33" w:rsidRPr="008A6F03" w:rsidRDefault="00073C33" w:rsidP="008A6F0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A6F03">
        <w:rPr>
          <w:rStyle w:val="s2"/>
          <w:rFonts w:asciiTheme="minorHAnsi" w:hAnsiTheme="minorHAnsi" w:cstheme="minorHAnsi"/>
          <w:sz w:val="28"/>
          <w:szCs w:val="28"/>
        </w:rPr>
        <w:t xml:space="preserve">Der Ortsvorsteher des Gemeindebezirks Erbach, Markus Uhl, </w:t>
      </w:r>
      <w:r w:rsidR="00E42881">
        <w:rPr>
          <w:rStyle w:val="s2"/>
          <w:rFonts w:asciiTheme="minorHAnsi" w:hAnsiTheme="minorHAnsi" w:cstheme="minorHAnsi"/>
          <w:sz w:val="28"/>
          <w:szCs w:val="28"/>
        </w:rPr>
        <w:t xml:space="preserve">lädt </w:t>
      </w:r>
      <w:r w:rsidRPr="008A6F03">
        <w:rPr>
          <w:rStyle w:val="s2"/>
          <w:rFonts w:asciiTheme="minorHAnsi" w:hAnsiTheme="minorHAnsi" w:cstheme="minorHAnsi"/>
          <w:sz w:val="28"/>
          <w:szCs w:val="28"/>
        </w:rPr>
        <w:t>zur Bürgersprechstunde ein. Diese findet a</w:t>
      </w:r>
      <w:r w:rsidR="008A6F03">
        <w:rPr>
          <w:rStyle w:val="s2"/>
          <w:rFonts w:asciiTheme="minorHAnsi" w:hAnsiTheme="minorHAnsi" w:cstheme="minorHAnsi"/>
          <w:sz w:val="28"/>
          <w:szCs w:val="28"/>
        </w:rPr>
        <w:t xml:space="preserve">m </w:t>
      </w:r>
      <w:r w:rsidRPr="008A6F03">
        <w:rPr>
          <w:rStyle w:val="s2"/>
          <w:rFonts w:asciiTheme="minorHAnsi" w:hAnsiTheme="minorHAnsi" w:cstheme="minorHAnsi"/>
          <w:sz w:val="28"/>
          <w:szCs w:val="28"/>
        </w:rPr>
        <w:t xml:space="preserve">Dienstag, </w:t>
      </w:r>
      <w:r w:rsidR="00567A55" w:rsidRPr="00567A55">
        <w:rPr>
          <w:rFonts w:asciiTheme="minorHAnsi" w:hAnsiTheme="minorHAnsi" w:cstheme="minorHAnsi"/>
          <w:sz w:val="28"/>
          <w:szCs w:val="28"/>
        </w:rPr>
        <w:t>10. November,</w:t>
      </w:r>
      <w:r w:rsidR="00E42881">
        <w:rPr>
          <w:rStyle w:val="s2"/>
          <w:rFonts w:asciiTheme="minorHAnsi" w:hAnsiTheme="minorHAnsi" w:cstheme="minorHAnsi"/>
          <w:sz w:val="28"/>
          <w:szCs w:val="28"/>
        </w:rPr>
        <w:t xml:space="preserve"> </w:t>
      </w:r>
      <w:r w:rsidRPr="008A6F03">
        <w:rPr>
          <w:rStyle w:val="s2"/>
          <w:rFonts w:asciiTheme="minorHAnsi" w:hAnsiTheme="minorHAnsi" w:cstheme="minorHAnsi"/>
          <w:sz w:val="28"/>
          <w:szCs w:val="28"/>
        </w:rPr>
        <w:t xml:space="preserve">von 17 bis 19 Uhr im </w:t>
      </w:r>
      <w:r w:rsidR="00E42881">
        <w:rPr>
          <w:rStyle w:val="s2"/>
          <w:rFonts w:asciiTheme="minorHAnsi" w:hAnsiTheme="minorHAnsi" w:cstheme="minorHAnsi"/>
          <w:sz w:val="28"/>
          <w:szCs w:val="28"/>
        </w:rPr>
        <w:t>Ortratsbüro, in der Dürerstraße 151</w:t>
      </w:r>
      <w:r w:rsidRPr="008A6F03">
        <w:rPr>
          <w:rStyle w:val="s2"/>
          <w:rFonts w:asciiTheme="minorHAnsi" w:hAnsiTheme="minorHAnsi" w:cstheme="minorHAnsi"/>
          <w:sz w:val="28"/>
          <w:szCs w:val="28"/>
        </w:rPr>
        <w:t xml:space="preserve"> </w:t>
      </w:r>
      <w:r w:rsidR="008A6F03">
        <w:rPr>
          <w:rStyle w:val="s2"/>
          <w:rFonts w:asciiTheme="minorHAnsi" w:hAnsiTheme="minorHAnsi" w:cstheme="minorHAnsi"/>
          <w:sz w:val="28"/>
          <w:szCs w:val="28"/>
        </w:rPr>
        <w:t xml:space="preserve">in Homburg-Erbach </w:t>
      </w:r>
      <w:r w:rsidRPr="008A6F03">
        <w:rPr>
          <w:rStyle w:val="s2"/>
          <w:rFonts w:asciiTheme="minorHAnsi" w:hAnsiTheme="minorHAnsi" w:cstheme="minorHAnsi"/>
          <w:sz w:val="28"/>
          <w:szCs w:val="28"/>
        </w:rPr>
        <w:t>statt.</w:t>
      </w:r>
      <w:r w:rsidR="006D6D80">
        <w:rPr>
          <w:rStyle w:val="s2"/>
          <w:rFonts w:asciiTheme="minorHAnsi" w:hAnsiTheme="minorHAnsi" w:cstheme="minorHAnsi"/>
          <w:sz w:val="28"/>
          <w:szCs w:val="28"/>
        </w:rPr>
        <w:t xml:space="preserve"> </w:t>
      </w:r>
      <w:r w:rsidR="006D6D80" w:rsidRPr="006D6D80">
        <w:rPr>
          <w:rFonts w:asciiTheme="minorHAnsi" w:hAnsiTheme="minorHAnsi" w:cstheme="minorHAnsi"/>
          <w:sz w:val="28"/>
          <w:szCs w:val="28"/>
        </w:rPr>
        <w:t xml:space="preserve">Der </w:t>
      </w:r>
      <w:r w:rsidR="006D6D80">
        <w:rPr>
          <w:rFonts w:asciiTheme="minorHAnsi" w:hAnsiTheme="minorHAnsi" w:cstheme="minorHAnsi"/>
          <w:sz w:val="28"/>
          <w:szCs w:val="28"/>
        </w:rPr>
        <w:t>Zu</w:t>
      </w:r>
      <w:r w:rsidR="006D6D80" w:rsidRPr="006D6D80">
        <w:rPr>
          <w:rFonts w:asciiTheme="minorHAnsi" w:hAnsiTheme="minorHAnsi" w:cstheme="minorHAnsi"/>
          <w:sz w:val="28"/>
          <w:szCs w:val="28"/>
        </w:rPr>
        <w:t>gang erfolgt über den Luitpoldplatz.</w:t>
      </w:r>
    </w:p>
    <w:p w14:paraId="3A41B553" w14:textId="77777777" w:rsidR="00073C33" w:rsidRPr="008A6F03" w:rsidRDefault="00073C33" w:rsidP="008A6F03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</w:p>
    <w:p w14:paraId="05D605AD" w14:textId="77777777" w:rsidR="00540950" w:rsidRDefault="00073C33" w:rsidP="008A6F03">
      <w:pPr>
        <w:jc w:val="both"/>
        <w:rPr>
          <w:rFonts w:asciiTheme="minorHAnsi" w:hAnsiTheme="minorHAnsi" w:cstheme="minorHAnsi"/>
          <w:sz w:val="28"/>
          <w:szCs w:val="28"/>
        </w:rPr>
      </w:pPr>
      <w:r w:rsidRPr="008A6F03">
        <w:rPr>
          <w:rFonts w:asciiTheme="minorHAnsi" w:hAnsiTheme="minorHAnsi" w:cstheme="minorHAnsi"/>
          <w:sz w:val="28"/>
          <w:szCs w:val="28"/>
        </w:rPr>
        <w:t xml:space="preserve">Interessierte Bürgerinnen und Bürger können sich zwecks Terminvereinbarung gerne vorab </w:t>
      </w:r>
      <w:r w:rsidR="008A6F03">
        <w:rPr>
          <w:rFonts w:asciiTheme="minorHAnsi" w:hAnsiTheme="minorHAnsi" w:cstheme="minorHAnsi"/>
          <w:sz w:val="28"/>
          <w:szCs w:val="28"/>
        </w:rPr>
        <w:t xml:space="preserve">per E-Mail </w:t>
      </w:r>
      <w:r w:rsidRPr="008A6F03">
        <w:rPr>
          <w:rFonts w:asciiTheme="minorHAnsi" w:hAnsiTheme="minorHAnsi" w:cstheme="minorHAnsi"/>
          <w:sz w:val="28"/>
          <w:szCs w:val="28"/>
        </w:rPr>
        <w:t>unter</w:t>
      </w:r>
      <w:r w:rsidR="008A6F03">
        <w:rPr>
          <w:rFonts w:asciiTheme="minorHAnsi" w:hAnsiTheme="minorHAnsi" w:cstheme="minorHAnsi"/>
          <w:sz w:val="28"/>
          <w:szCs w:val="28"/>
        </w:rPr>
        <w:t xml:space="preserve"> </w:t>
      </w:r>
      <w:hyperlink r:id="rId8" w:history="1">
        <w:r w:rsidRPr="008A6F03">
          <w:rPr>
            <w:rStyle w:val="s3"/>
            <w:rFonts w:asciiTheme="minorHAnsi" w:hAnsiTheme="minorHAnsi" w:cstheme="minorHAnsi"/>
            <w:color w:val="0000FF"/>
            <w:sz w:val="28"/>
            <w:szCs w:val="28"/>
            <w:u w:val="single"/>
          </w:rPr>
          <w:t>ov-erbach@homburg.de</w:t>
        </w:r>
      </w:hyperlink>
      <w:r w:rsidR="008A6F03">
        <w:rPr>
          <w:rFonts w:asciiTheme="minorHAnsi" w:hAnsiTheme="minorHAnsi" w:cstheme="minorHAnsi"/>
          <w:sz w:val="28"/>
          <w:szCs w:val="28"/>
        </w:rPr>
        <w:t xml:space="preserve"> </w:t>
      </w:r>
      <w:r w:rsidRPr="008A6F03">
        <w:rPr>
          <w:rFonts w:asciiTheme="minorHAnsi" w:hAnsiTheme="minorHAnsi" w:cstheme="minorHAnsi"/>
          <w:sz w:val="28"/>
          <w:szCs w:val="28"/>
        </w:rPr>
        <w:t>anmelden.</w:t>
      </w:r>
    </w:p>
    <w:p w14:paraId="2C2BE0B0" w14:textId="77777777" w:rsidR="00E42881" w:rsidRDefault="00E42881" w:rsidP="008A6F0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D8DDAA5" w14:textId="77777777" w:rsidR="00E42881" w:rsidRDefault="00E42881" w:rsidP="008A6F0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81FDC79" w14:textId="77777777" w:rsidR="00567A55" w:rsidRPr="008A6F03" w:rsidRDefault="00567A55" w:rsidP="008A6F03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567A55" w:rsidRPr="008A6F03">
      <w:headerReference w:type="default" r:id="rId9"/>
      <w:footerReference w:type="default" r:id="rId10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912C1" w14:textId="77777777" w:rsidR="00D3099B" w:rsidRDefault="00D3099B">
      <w:r>
        <w:separator/>
      </w:r>
    </w:p>
  </w:endnote>
  <w:endnote w:type="continuationSeparator" w:id="0">
    <w:p w14:paraId="32C1F521" w14:textId="77777777" w:rsidR="00D3099B" w:rsidRDefault="00D3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mnst777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462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________________________________________________________________________________________</w:t>
    </w:r>
    <w:r w:rsidRPr="00C969EB">
      <w:rPr>
        <w:sz w:val="20"/>
      </w:rPr>
      <w:t>__</w:t>
    </w:r>
  </w:p>
  <w:p w14:paraId="406F2595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(Ltg.),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0F82" w14:textId="77777777" w:rsidR="00D3099B" w:rsidRDefault="00D3099B">
      <w:r>
        <w:separator/>
      </w:r>
    </w:p>
  </w:footnote>
  <w:footnote w:type="continuationSeparator" w:id="0">
    <w:p w14:paraId="5C356A51" w14:textId="77777777" w:rsidR="00D3099B" w:rsidRDefault="00D30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CC081" w14:textId="49FA17C4" w:rsidR="009644A7" w:rsidRDefault="00E42881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A55C44">
      <w:rPr>
        <w:noProof/>
      </w:rPr>
      <w:t>23.10.2026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15884976">
    <w:abstractNumId w:val="2"/>
  </w:num>
  <w:num w:numId="2" w16cid:durableId="1055281384">
    <w:abstractNumId w:val="0"/>
  </w:num>
  <w:num w:numId="3" w16cid:durableId="37219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52773"/>
    <w:rsid w:val="00052B7A"/>
    <w:rsid w:val="00057922"/>
    <w:rsid w:val="00073C33"/>
    <w:rsid w:val="00075D77"/>
    <w:rsid w:val="000B7671"/>
    <w:rsid w:val="000C5EB0"/>
    <w:rsid w:val="000D0E06"/>
    <w:rsid w:val="000D313E"/>
    <w:rsid w:val="000E48BE"/>
    <w:rsid w:val="000E6979"/>
    <w:rsid w:val="000E7350"/>
    <w:rsid w:val="000F52EA"/>
    <w:rsid w:val="0010665D"/>
    <w:rsid w:val="001079C9"/>
    <w:rsid w:val="00112AE5"/>
    <w:rsid w:val="00124222"/>
    <w:rsid w:val="00130114"/>
    <w:rsid w:val="0013205C"/>
    <w:rsid w:val="00147AFB"/>
    <w:rsid w:val="00176679"/>
    <w:rsid w:val="001806EA"/>
    <w:rsid w:val="001861B1"/>
    <w:rsid w:val="00190D0D"/>
    <w:rsid w:val="001926B3"/>
    <w:rsid w:val="001973A6"/>
    <w:rsid w:val="001A3764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24F86"/>
    <w:rsid w:val="00230EAF"/>
    <w:rsid w:val="002422AB"/>
    <w:rsid w:val="00243F4D"/>
    <w:rsid w:val="00267BD7"/>
    <w:rsid w:val="00271A61"/>
    <w:rsid w:val="002A263C"/>
    <w:rsid w:val="002A3948"/>
    <w:rsid w:val="002B6789"/>
    <w:rsid w:val="002C0588"/>
    <w:rsid w:val="002C05F0"/>
    <w:rsid w:val="002C3775"/>
    <w:rsid w:val="002C4518"/>
    <w:rsid w:val="002D4511"/>
    <w:rsid w:val="002D747F"/>
    <w:rsid w:val="002E2377"/>
    <w:rsid w:val="002E436C"/>
    <w:rsid w:val="002F5620"/>
    <w:rsid w:val="00302AAE"/>
    <w:rsid w:val="00311280"/>
    <w:rsid w:val="00326249"/>
    <w:rsid w:val="00331FAB"/>
    <w:rsid w:val="00341362"/>
    <w:rsid w:val="0034388E"/>
    <w:rsid w:val="003475C9"/>
    <w:rsid w:val="003548C4"/>
    <w:rsid w:val="003672E6"/>
    <w:rsid w:val="00375D6E"/>
    <w:rsid w:val="003956AD"/>
    <w:rsid w:val="003D158F"/>
    <w:rsid w:val="003D2C2E"/>
    <w:rsid w:val="003E3CE2"/>
    <w:rsid w:val="0040347F"/>
    <w:rsid w:val="00404836"/>
    <w:rsid w:val="004063B1"/>
    <w:rsid w:val="00415B2F"/>
    <w:rsid w:val="004215A2"/>
    <w:rsid w:val="00425033"/>
    <w:rsid w:val="004270C5"/>
    <w:rsid w:val="004450D4"/>
    <w:rsid w:val="00450708"/>
    <w:rsid w:val="00450EA5"/>
    <w:rsid w:val="004549C6"/>
    <w:rsid w:val="00456B19"/>
    <w:rsid w:val="004704EB"/>
    <w:rsid w:val="004852AA"/>
    <w:rsid w:val="0048570B"/>
    <w:rsid w:val="00494645"/>
    <w:rsid w:val="00497E4C"/>
    <w:rsid w:val="004A05EA"/>
    <w:rsid w:val="004A5939"/>
    <w:rsid w:val="004B4A49"/>
    <w:rsid w:val="004C03AC"/>
    <w:rsid w:val="004C3DF0"/>
    <w:rsid w:val="00517E55"/>
    <w:rsid w:val="00520B55"/>
    <w:rsid w:val="00521E09"/>
    <w:rsid w:val="00525FC6"/>
    <w:rsid w:val="00531894"/>
    <w:rsid w:val="00533E5A"/>
    <w:rsid w:val="00540950"/>
    <w:rsid w:val="00541E4D"/>
    <w:rsid w:val="00550DA1"/>
    <w:rsid w:val="0055421A"/>
    <w:rsid w:val="00560465"/>
    <w:rsid w:val="005609AF"/>
    <w:rsid w:val="00564860"/>
    <w:rsid w:val="00567A55"/>
    <w:rsid w:val="00595C66"/>
    <w:rsid w:val="005A4EEE"/>
    <w:rsid w:val="005B5623"/>
    <w:rsid w:val="005B6921"/>
    <w:rsid w:val="005C1DE3"/>
    <w:rsid w:val="005F1520"/>
    <w:rsid w:val="00612077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0695"/>
    <w:rsid w:val="006810E1"/>
    <w:rsid w:val="00684DA2"/>
    <w:rsid w:val="0069523F"/>
    <w:rsid w:val="006A4380"/>
    <w:rsid w:val="006B7B0E"/>
    <w:rsid w:val="006D167C"/>
    <w:rsid w:val="006D3DDF"/>
    <w:rsid w:val="006D6D80"/>
    <w:rsid w:val="006E12E7"/>
    <w:rsid w:val="006E786F"/>
    <w:rsid w:val="006F453D"/>
    <w:rsid w:val="007025E5"/>
    <w:rsid w:val="007221AD"/>
    <w:rsid w:val="0072672E"/>
    <w:rsid w:val="00745BB3"/>
    <w:rsid w:val="00752682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A225F"/>
    <w:rsid w:val="007A4667"/>
    <w:rsid w:val="007A7E2E"/>
    <w:rsid w:val="007B629D"/>
    <w:rsid w:val="007C0A79"/>
    <w:rsid w:val="007C10D4"/>
    <w:rsid w:val="007C1CB4"/>
    <w:rsid w:val="007C34BB"/>
    <w:rsid w:val="007C6A3E"/>
    <w:rsid w:val="007D530C"/>
    <w:rsid w:val="007E6950"/>
    <w:rsid w:val="007F12CF"/>
    <w:rsid w:val="007F2CD1"/>
    <w:rsid w:val="00815664"/>
    <w:rsid w:val="00824F0E"/>
    <w:rsid w:val="0084142D"/>
    <w:rsid w:val="008455A0"/>
    <w:rsid w:val="008534D5"/>
    <w:rsid w:val="00853B73"/>
    <w:rsid w:val="00854AF8"/>
    <w:rsid w:val="00864D1D"/>
    <w:rsid w:val="00883940"/>
    <w:rsid w:val="00884911"/>
    <w:rsid w:val="008860C7"/>
    <w:rsid w:val="00890A49"/>
    <w:rsid w:val="00894049"/>
    <w:rsid w:val="008A2175"/>
    <w:rsid w:val="008A23FA"/>
    <w:rsid w:val="008A2A6B"/>
    <w:rsid w:val="008A6F03"/>
    <w:rsid w:val="008B1F38"/>
    <w:rsid w:val="008B6333"/>
    <w:rsid w:val="008C23FD"/>
    <w:rsid w:val="008C3470"/>
    <w:rsid w:val="008C69C1"/>
    <w:rsid w:val="008D3A04"/>
    <w:rsid w:val="008D65FB"/>
    <w:rsid w:val="008D7CFE"/>
    <w:rsid w:val="008E3A60"/>
    <w:rsid w:val="00902218"/>
    <w:rsid w:val="009065E6"/>
    <w:rsid w:val="0090777A"/>
    <w:rsid w:val="009519A0"/>
    <w:rsid w:val="009644A7"/>
    <w:rsid w:val="009738A2"/>
    <w:rsid w:val="009779FE"/>
    <w:rsid w:val="0098161B"/>
    <w:rsid w:val="00991D20"/>
    <w:rsid w:val="00996FEE"/>
    <w:rsid w:val="009A01BD"/>
    <w:rsid w:val="009B660C"/>
    <w:rsid w:val="009C3884"/>
    <w:rsid w:val="009D5BCB"/>
    <w:rsid w:val="009E22D8"/>
    <w:rsid w:val="009E50F6"/>
    <w:rsid w:val="009F0683"/>
    <w:rsid w:val="009F4B1F"/>
    <w:rsid w:val="009F7341"/>
    <w:rsid w:val="00A076C0"/>
    <w:rsid w:val="00A20982"/>
    <w:rsid w:val="00A20B40"/>
    <w:rsid w:val="00A42A1D"/>
    <w:rsid w:val="00A437BB"/>
    <w:rsid w:val="00A43BAC"/>
    <w:rsid w:val="00A45922"/>
    <w:rsid w:val="00A54C21"/>
    <w:rsid w:val="00A558BE"/>
    <w:rsid w:val="00A55C44"/>
    <w:rsid w:val="00A71055"/>
    <w:rsid w:val="00A97A3F"/>
    <w:rsid w:val="00AA17C8"/>
    <w:rsid w:val="00AA4B28"/>
    <w:rsid w:val="00AB2032"/>
    <w:rsid w:val="00AC6508"/>
    <w:rsid w:val="00AC6BC3"/>
    <w:rsid w:val="00AD2F73"/>
    <w:rsid w:val="00AD2FA3"/>
    <w:rsid w:val="00AD6700"/>
    <w:rsid w:val="00AE0558"/>
    <w:rsid w:val="00AE15E1"/>
    <w:rsid w:val="00AE1A24"/>
    <w:rsid w:val="00AE23F0"/>
    <w:rsid w:val="00AF065D"/>
    <w:rsid w:val="00AF6391"/>
    <w:rsid w:val="00AF6B41"/>
    <w:rsid w:val="00B01FD3"/>
    <w:rsid w:val="00B20BFC"/>
    <w:rsid w:val="00B23359"/>
    <w:rsid w:val="00B40D4F"/>
    <w:rsid w:val="00B42B6E"/>
    <w:rsid w:val="00B56040"/>
    <w:rsid w:val="00B6143F"/>
    <w:rsid w:val="00B85270"/>
    <w:rsid w:val="00B8700F"/>
    <w:rsid w:val="00BA1D9F"/>
    <w:rsid w:val="00BA684D"/>
    <w:rsid w:val="00BB4261"/>
    <w:rsid w:val="00BB6D2B"/>
    <w:rsid w:val="00BB74D2"/>
    <w:rsid w:val="00BC0D77"/>
    <w:rsid w:val="00BD2DDC"/>
    <w:rsid w:val="00BE19EF"/>
    <w:rsid w:val="00BF0F9B"/>
    <w:rsid w:val="00C00375"/>
    <w:rsid w:val="00C01E04"/>
    <w:rsid w:val="00C0479B"/>
    <w:rsid w:val="00C20153"/>
    <w:rsid w:val="00C427A8"/>
    <w:rsid w:val="00C4344D"/>
    <w:rsid w:val="00C61E04"/>
    <w:rsid w:val="00C66CD8"/>
    <w:rsid w:val="00C71204"/>
    <w:rsid w:val="00C74179"/>
    <w:rsid w:val="00C969EB"/>
    <w:rsid w:val="00CA3051"/>
    <w:rsid w:val="00CB26C8"/>
    <w:rsid w:val="00CC292F"/>
    <w:rsid w:val="00CC5E4E"/>
    <w:rsid w:val="00CD0612"/>
    <w:rsid w:val="00CD2B26"/>
    <w:rsid w:val="00CD666A"/>
    <w:rsid w:val="00CD6760"/>
    <w:rsid w:val="00CF0BF8"/>
    <w:rsid w:val="00D045E0"/>
    <w:rsid w:val="00D22C7F"/>
    <w:rsid w:val="00D251AA"/>
    <w:rsid w:val="00D3099B"/>
    <w:rsid w:val="00D35995"/>
    <w:rsid w:val="00D40CC8"/>
    <w:rsid w:val="00D536CA"/>
    <w:rsid w:val="00D60BB0"/>
    <w:rsid w:val="00D6265D"/>
    <w:rsid w:val="00D76622"/>
    <w:rsid w:val="00D80F32"/>
    <w:rsid w:val="00D81DA5"/>
    <w:rsid w:val="00D856E4"/>
    <w:rsid w:val="00DA3DD0"/>
    <w:rsid w:val="00DB26C2"/>
    <w:rsid w:val="00DD0787"/>
    <w:rsid w:val="00DD35C3"/>
    <w:rsid w:val="00DD4E9E"/>
    <w:rsid w:val="00DF1043"/>
    <w:rsid w:val="00DF1718"/>
    <w:rsid w:val="00DF2600"/>
    <w:rsid w:val="00DF7783"/>
    <w:rsid w:val="00E077BA"/>
    <w:rsid w:val="00E146D4"/>
    <w:rsid w:val="00E14E31"/>
    <w:rsid w:val="00E33C6F"/>
    <w:rsid w:val="00E36467"/>
    <w:rsid w:val="00E42881"/>
    <w:rsid w:val="00E46A55"/>
    <w:rsid w:val="00E64894"/>
    <w:rsid w:val="00E6719D"/>
    <w:rsid w:val="00E73471"/>
    <w:rsid w:val="00E757CD"/>
    <w:rsid w:val="00E80716"/>
    <w:rsid w:val="00E87061"/>
    <w:rsid w:val="00E90FAC"/>
    <w:rsid w:val="00E920B7"/>
    <w:rsid w:val="00EA32EC"/>
    <w:rsid w:val="00EC17BB"/>
    <w:rsid w:val="00ED2B04"/>
    <w:rsid w:val="00EE53D5"/>
    <w:rsid w:val="00EF0765"/>
    <w:rsid w:val="00F06A10"/>
    <w:rsid w:val="00F17B6C"/>
    <w:rsid w:val="00F204B6"/>
    <w:rsid w:val="00F33A1A"/>
    <w:rsid w:val="00F360F9"/>
    <w:rsid w:val="00F37FE0"/>
    <w:rsid w:val="00F546C9"/>
    <w:rsid w:val="00F6385F"/>
    <w:rsid w:val="00F844EF"/>
    <w:rsid w:val="00F95FF1"/>
    <w:rsid w:val="00FA0F94"/>
    <w:rsid w:val="00FB2DBC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21E989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paragraph" w:styleId="Listenabsatz">
    <w:name w:val="List Paragraph"/>
    <w:basedOn w:val="Standard"/>
    <w:uiPriority w:val="34"/>
    <w:qFormat/>
    <w:rsid w:val="00F06A10"/>
    <w:pPr>
      <w:ind w:left="720"/>
    </w:pPr>
    <w:rPr>
      <w:rFonts w:ascii="Calibri" w:eastAsiaTheme="minorHAnsi" w:hAnsi="Calibri" w:cs="Calibri"/>
      <w:szCs w:val="22"/>
      <w:lang w:eastAsia="en-US"/>
    </w:rPr>
  </w:style>
  <w:style w:type="paragraph" w:customStyle="1" w:styleId="p1">
    <w:name w:val="p1"/>
    <w:basedOn w:val="Standard"/>
    <w:rsid w:val="00073C33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customStyle="1" w:styleId="s1">
    <w:name w:val="s1"/>
    <w:basedOn w:val="Absatz-Standardschriftart"/>
    <w:rsid w:val="00073C33"/>
  </w:style>
  <w:style w:type="character" w:customStyle="1" w:styleId="s2">
    <w:name w:val="s2"/>
    <w:basedOn w:val="Absatz-Standardschriftart"/>
    <w:rsid w:val="00073C33"/>
  </w:style>
  <w:style w:type="character" w:customStyle="1" w:styleId="apple-converted-space">
    <w:name w:val="apple-converted-space"/>
    <w:basedOn w:val="Absatz-Standardschriftart"/>
    <w:rsid w:val="00073C33"/>
  </w:style>
  <w:style w:type="character" w:customStyle="1" w:styleId="s3">
    <w:name w:val="s3"/>
    <w:basedOn w:val="Absatz-Standardschriftart"/>
    <w:rsid w:val="00073C33"/>
  </w:style>
  <w:style w:type="character" w:styleId="NichtaufgelsteErwhnung">
    <w:name w:val="Unresolved Mention"/>
    <w:basedOn w:val="Absatz-Standardschriftart"/>
    <w:uiPriority w:val="99"/>
    <w:semiHidden/>
    <w:unhideWhenUsed/>
    <w:rsid w:val="00E42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-erbach@homburg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74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2026-10-23T08:01:00Z</cp:lastPrinted>
  <dcterms:created xsi:type="dcterms:W3CDTF">2026-10-23T08:01:00Z</dcterms:created>
  <dcterms:modified xsi:type="dcterms:W3CDTF">2026-10-23T08:02:00Z</dcterms:modified>
</cp:coreProperties>
</file>