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1C3FACB2" w14:textId="77777777">
        <w:trPr>
          <w:trHeight w:hRule="exact" w:val="709"/>
        </w:trPr>
        <w:tc>
          <w:tcPr>
            <w:tcW w:w="5613" w:type="dxa"/>
          </w:tcPr>
          <w:p w14:paraId="4350DE30" w14:textId="13A614F1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93024D">
              <w:rPr>
                <w:rFonts w:ascii="Arial" w:hAnsi="Arial"/>
                <w:sz w:val="22"/>
              </w:rPr>
              <w:t>318</w:t>
            </w:r>
          </w:p>
          <w:p w14:paraId="1068A07F" w14:textId="64A3BBE8" w:rsidR="009E4F0C" w:rsidRDefault="0093024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08.09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18E1DF7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2C45811D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0176FC92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4CC42802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66F160A2" w14:textId="77777777">
        <w:trPr>
          <w:trHeight w:hRule="exact" w:val="538"/>
        </w:trPr>
        <w:tc>
          <w:tcPr>
            <w:tcW w:w="5613" w:type="dxa"/>
          </w:tcPr>
          <w:p w14:paraId="51D0F10B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57BC1EAB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551510E0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6EAFE39B" wp14:editId="6CBBAC57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53C0A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CF6955" wp14:editId="0E08D918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4C4BF8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CF6955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614C4BF8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047D20E6" wp14:editId="4F63CD5A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4D1D3B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0E6732DC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2816CDE8" w14:textId="7E664FAA" w:rsidR="009E4F0C" w:rsidRDefault="00321D4E">
      <w:pPr>
        <w:spacing w:line="360" w:lineRule="auto"/>
        <w:ind w:right="23"/>
        <w:rPr>
          <w:rFonts w:ascii="Arial" w:hAnsi="Arial"/>
          <w:b/>
          <w:sz w:val="30"/>
        </w:rPr>
      </w:pPr>
      <w:r w:rsidRPr="00321D4E">
        <w:rPr>
          <w:rFonts w:ascii="Arial" w:hAnsi="Arial"/>
          <w:b/>
          <w:sz w:val="30"/>
        </w:rPr>
        <w:t>Stadtmannschaft mit starkem Start und verdientem Sieg</w:t>
      </w:r>
    </w:p>
    <w:p w14:paraId="4CE70AE5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403B1084" w14:textId="223B09DE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Stürmischer Auftakt auf der Westerbachsportanlage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Die Mannschaft der städtischen Körperschaften 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trat motiviert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gegen die </w:t>
      </w:r>
      <w:proofErr w:type="gramStart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BSG Ernst</w:t>
      </w:r>
      <w:proofErr w:type="gramEnd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&amp; Young 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 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und führt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zur Halbzeit bereits mit 5:0. Nach der Pause drehten die Gäste auf – am Ende st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and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ein unterhaltsamer 6:3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-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Erfolg der Gastgeber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fest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</w:p>
    <w:p w14:paraId="34F57444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F1AA59C" w14:textId="5BC59314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Auf der Westerbachsportanlage entwickelte sich ein Fußballspiel, das den Zuschauen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den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einiges zu bieten hatte. Die Mannschaft der städtischen Körperschaften zeigte insbesondere in der ersten Halbzeit eine beeindruckende Vorstellung und stellte die </w:t>
      </w:r>
      <w:proofErr w:type="gramStart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BSG Ernst</w:t>
      </w:r>
      <w:proofErr w:type="gramEnd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&amp; Young mit ihrem druckvollen Spiel zunächst vor große Probleme.</w:t>
      </w:r>
    </w:p>
    <w:p w14:paraId="4B79214D" w14:textId="0CCBA010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Gespielt wurden zweimal 35 Minuten – und die Gastgeber benötigten nicht lange, um auf Betriebstemperatur zu kommen.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Bereits in der 10. Minute zappelte der Ball erstmals im Netz. Nach guter Vorarbeit von Daniel Krause mit einer flachen Hereingabe von der linken Seite war Moritz </w:t>
      </w:r>
      <w:proofErr w:type="spellStart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Deitenbeck</w:t>
      </w:r>
      <w:proofErr w:type="spellEnd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zur Stelle und vollendete zum frühen 1:0.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Stadtmannschaft blieb am Drücker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bereits z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ehn Minuten später setzte sich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proofErr w:type="spellStart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Sokoli</w:t>
      </w:r>
      <w:proofErr w:type="spellEnd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proofErr w:type="spellStart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Adhuran</w:t>
      </w:r>
      <w:proofErr w:type="spellEnd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in einem starken Zweikampf durch. 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Er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schob den Ball sowohl am Abwehrspieler als auch am herausstürmenden Torwart vorbei und erhöhte auf 2:0.</w:t>
      </w:r>
    </w:p>
    <w:p w14:paraId="34F49238" w14:textId="7D985B55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Von der stürmischen Anfangsphase der Gastgeber zeigte sich Ernst &amp; Young sichtlich beeindruckt. Die Stadtmannschaft spielte weiter nach vorne und belohnte sich noch vor dem Seitenwechsel mit drei weiteren Treffern.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In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 28. Minute war erneut Moritz </w:t>
      </w:r>
      <w:proofErr w:type="spellStart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Deitenbeck</w:t>
      </w:r>
      <w:proofErr w:type="spellEnd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erfolgreich – diesmal nach Vorarbeit von Wayne Schäfer. Nur zwei Minuten später traf Tim Fleischmann zum 4:0, ehe Daniel Krause in der 34. Minute den furiosen ersten Durchgang mit den 5:0 krönte.</w:t>
      </w:r>
    </w:p>
    <w:p w14:paraId="259A4EC7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8E145EA" w14:textId="77777777" w:rsidR="00841C89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Wer nun allerdings mit einem ruhigen zweiten Durchgang gerechnet hatte, wurde schnell eines Besseren belehrt.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Ernst &amp; Young kam deutlich gestärkt aus der Halbzeitpause und erwischte die Gastgeber kalt. Innerhalb von gerade einmal sieben Minuten erzielten die Gäste drei Treffer und verkürzten auf 5:3.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</w:p>
    <w:p w14:paraId="66087562" w14:textId="65549B60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Plötzlich war die Partie wieder offen. Die städtische Mannschaft benötigte einige Zeit, um den Faden wieder aufzunehmen. </w:t>
      </w:r>
      <w:r w:rsidR="00841C89"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Ernst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&amp; Young witterte seine Chance und drängte auf weitere Treffer.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Dass es nicht enger wurde, lag auch an starken Rettungsaktionen der Gastgeber. Marcus Mielke und Tim Fleischmann verhinderten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weitere gefährliche Situationen und bewahrten ihre Mannschaft vor möglichen Gegentreffern.</w:t>
      </w:r>
    </w:p>
    <w:p w14:paraId="6D8C2078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333A270" w14:textId="3FAE9BF1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57. Minute folgte schließlich die Erlösung für die Stadtmannschaft. Adel </w:t>
      </w:r>
      <w:proofErr w:type="spellStart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Kodaimati</w:t>
      </w:r>
      <w:proofErr w:type="spellEnd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fasste sich aus der Distanz ein Herz und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ein Fernschuss schlug zum 6:3 ein.</w:t>
      </w:r>
      <w:r w:rsidR="00841C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Der Treffer sorgte endgültig für die Entscheidung und brachte die Gastgeber wieder auf die Siegerstraße.</w:t>
      </w:r>
    </w:p>
    <w:p w14:paraId="79858AB0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3267F12" w14:textId="3B79E531" w:rsidR="00321D4E" w:rsidRPr="00321D4E" w:rsidRDefault="00841C89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beiden Mannschaften lieferten sich </w:t>
      </w:r>
      <w:r w:rsidR="00321D4E"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auf der Westerbachsportanlage ein unterhaltsames und abwechslungsreiches Fußballspiel mit zwei völlig unterschiedlichen Halbzeiten. Während die Stadtmannschaft im ersten Durchgang mit hohem Tempo und großer Effektivität glänzte, bewies Ernst &amp; Young nach dem Seitenwechsel Moral und machte die Partie noch einmal spannend.</w:t>
      </w:r>
    </w:p>
    <w:p w14:paraId="46E59634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0C0195C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Nach dem Schlusspfiff war allerdings noch lange nicht Schluss. Die Gäste wurden zur traditionellen „Dritten Halbzeit“ ins Vereinsheim eingeladen, wo die Partie in geselliger Runde ihren Ausklang fand.</w:t>
      </w:r>
    </w:p>
    <w:p w14:paraId="1499E1C6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6CF0B7C6" w14:textId="4E5A5C6C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Torfolge:</w:t>
      </w:r>
    </w:p>
    <w:p w14:paraId="69C72721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lastRenderedPageBreak/>
        <w:t>10. Minute: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  <w:t xml:space="preserve">1:0 Moritz </w:t>
      </w:r>
      <w:proofErr w:type="spellStart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Deitenbeck</w:t>
      </w:r>
      <w:proofErr w:type="spellEnd"/>
    </w:p>
    <w:p w14:paraId="1835151A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20. Minute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  <w:t xml:space="preserve">2:0 </w:t>
      </w:r>
      <w:proofErr w:type="spellStart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Sokoli</w:t>
      </w:r>
      <w:proofErr w:type="spellEnd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proofErr w:type="spellStart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Adhuran</w:t>
      </w:r>
      <w:proofErr w:type="spellEnd"/>
    </w:p>
    <w:p w14:paraId="47774071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28. Minute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  <w:t xml:space="preserve">3:0 Moritz </w:t>
      </w:r>
      <w:proofErr w:type="spellStart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Deitenbeck</w:t>
      </w:r>
      <w:proofErr w:type="spellEnd"/>
    </w:p>
    <w:p w14:paraId="44EFF928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30. Minute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  <w:t>4:0 Tim Fleischmann</w:t>
      </w:r>
    </w:p>
    <w:p w14:paraId="45363FA9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35. Minute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  <w:t>5:0 Daniel Krause</w:t>
      </w:r>
    </w:p>
    <w:p w14:paraId="4D34FEDA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521BD7A" w14:textId="77777777" w:rsidR="00321D4E" w:rsidRPr="00C30A99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C30A9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Halbzeit</w:t>
      </w:r>
    </w:p>
    <w:p w14:paraId="7A6EA159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130BDBC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36. Minute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  <w:t>5:1</w:t>
      </w:r>
    </w:p>
    <w:p w14:paraId="45EB8613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39. Minute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  <w:t>5:2 Mohamed</w:t>
      </w:r>
    </w:p>
    <w:p w14:paraId="77836A41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42. Minute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  <w:t xml:space="preserve">5:3 </w:t>
      </w:r>
    </w:p>
    <w:p w14:paraId="079045BD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57. Minute</w:t>
      </w: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  <w:t xml:space="preserve">6:3 Adel </w:t>
      </w:r>
      <w:proofErr w:type="spellStart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Kodaimati</w:t>
      </w:r>
      <w:proofErr w:type="spellEnd"/>
    </w:p>
    <w:p w14:paraId="44D01C88" w14:textId="77777777" w:rsidR="00321D4E" w:rsidRPr="00321D4E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699C251" w14:textId="7EE36212" w:rsidR="009E4F0C" w:rsidRDefault="00321D4E" w:rsidP="00321D4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Schiedsrichter: Nusret </w:t>
      </w:r>
      <w:proofErr w:type="spellStart"/>
      <w:r w:rsidRPr="00321D4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Hadzibulic</w:t>
      </w:r>
      <w:proofErr w:type="spellEnd"/>
    </w:p>
    <w:p w14:paraId="63C07012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689849CA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3553AFC3" w14:textId="630A128B" w:rsidR="009E4F0C" w:rsidRDefault="003D7218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  <w:t>Bildunterschrift</w:t>
      </w:r>
      <w:r w:rsidR="00321D4E"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  <w:t xml:space="preserve">: Die Teams der Mannschaft der städtischen Körperschaften und der </w:t>
      </w:r>
      <w:proofErr w:type="gramStart"/>
      <w:r w:rsidR="00321D4E"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  <w:t>BSG Ernst</w:t>
      </w:r>
      <w:proofErr w:type="gramEnd"/>
      <w:r w:rsidR="00321D4E"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  <w:t xml:space="preserve"> &amp; Young.</w:t>
      </w:r>
    </w:p>
    <w:p w14:paraId="668A9C76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6EA145CA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BFF37F1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4911DF35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4DACD91B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7B11CD60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7500E3A4" w14:textId="77777777" w:rsidR="009E4F0C" w:rsidRDefault="00C30A99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3E2A0FE0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9608E" w14:textId="77777777" w:rsidR="00321D4E" w:rsidRDefault="00321D4E">
      <w:r>
        <w:separator/>
      </w:r>
    </w:p>
  </w:endnote>
  <w:endnote w:type="continuationSeparator" w:id="0">
    <w:p w14:paraId="16C26857" w14:textId="77777777" w:rsidR="00321D4E" w:rsidRDefault="00321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D4597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2D370E0" w14:textId="77777777" w:rsidR="009E4F0C" w:rsidRDefault="009E4F0C">
    <w:pPr>
      <w:pStyle w:val="Fuzeile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2B0C4" w14:textId="77777777" w:rsidR="00321D4E" w:rsidRDefault="00321D4E">
      <w:r>
        <w:separator/>
      </w:r>
    </w:p>
  </w:footnote>
  <w:footnote w:type="continuationSeparator" w:id="0">
    <w:p w14:paraId="09F75CAC" w14:textId="77777777" w:rsidR="00321D4E" w:rsidRDefault="00321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71687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2180B64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8DD40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4DDCD5BD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D4E"/>
    <w:rsid w:val="000C642B"/>
    <w:rsid w:val="00253B97"/>
    <w:rsid w:val="002A40A9"/>
    <w:rsid w:val="00321D4E"/>
    <w:rsid w:val="003D7218"/>
    <w:rsid w:val="008027CC"/>
    <w:rsid w:val="00841C89"/>
    <w:rsid w:val="0093024D"/>
    <w:rsid w:val="009C4681"/>
    <w:rsid w:val="009E4F0C"/>
    <w:rsid w:val="00C30A99"/>
    <w:rsid w:val="00C808DC"/>
    <w:rsid w:val="00D35377"/>
    <w:rsid w:val="00E96F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13A798"/>
  <w15:docId w15:val="{A9766AF6-CC31-40A9-9A9D-12EA199B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Stadt%20Eschborn\PM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PM.dotx</Template>
  <TotalTime>0</TotalTime>
  <Pages>3</Pages>
  <Words>540</Words>
  <Characters>3328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3861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Alena Hopfgarten</dc:creator>
  <cp:lastModifiedBy>Lisa Alena Hopfgarten</cp:lastModifiedBy>
  <cp:revision>1</cp:revision>
  <cp:lastPrinted>2020-08-26T08:40:00Z</cp:lastPrinted>
  <dcterms:created xsi:type="dcterms:W3CDTF">2026-09-08T09:29:00Z</dcterms:created>
  <dcterms:modified xsi:type="dcterms:W3CDTF">2026-09-08T10:06:00Z</dcterms:modified>
</cp:coreProperties>
</file>