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F882" w14:textId="77777777" w:rsidR="00251BDD" w:rsidRDefault="0027029C">
      <w:pPr>
        <w:pStyle w:val="PMPressemitteilung"/>
      </w:pPr>
      <w:sdt>
        <w:sdtPr>
          <w:id w:val="-923638953"/>
          <w:lock w:val="sdtContentLocked"/>
          <w:placeholder>
            <w:docPart w:val="C2E234FAD4E44FF8BCE69143FB08F73B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209E6294" w14:textId="6F6D6F01" w:rsidR="00612771" w:rsidRDefault="00723482" w:rsidP="00612771">
      <w:pPr>
        <w:pStyle w:val="PMDatum"/>
      </w:pPr>
      <w:r>
        <w:t>03</w:t>
      </w:r>
      <w:r w:rsidR="0060495D">
        <w:t>.0</w:t>
      </w:r>
      <w:r>
        <w:t>9</w:t>
      </w:r>
      <w:r w:rsidR="0060495D">
        <w:t>.2026</w:t>
      </w:r>
    </w:p>
    <w:p w14:paraId="1A1BB36A" w14:textId="40AE0E1B" w:rsidR="0060495D" w:rsidRDefault="0060495D" w:rsidP="0060495D">
      <w:pPr>
        <w:pStyle w:val="PM-Stichwort"/>
      </w:pPr>
      <w:r>
        <w:t>Landkreis - Sicherheit</w:t>
      </w:r>
    </w:p>
    <w:p w14:paraId="2ED28F22" w14:textId="5B61F5F8" w:rsidR="0060495D" w:rsidRDefault="002C4BDA" w:rsidP="0060495D">
      <w:pPr>
        <w:pStyle w:val="PM-berschrift"/>
      </w:pPr>
      <w:r>
        <w:t xml:space="preserve">Wenn jede Minute zählt </w:t>
      </w:r>
    </w:p>
    <w:p w14:paraId="47DA562A" w14:textId="5021FF68" w:rsidR="0060495D" w:rsidRPr="00E75A91" w:rsidRDefault="000B790C" w:rsidP="0060495D">
      <w:pPr>
        <w:pStyle w:val="PM-Unterzeile"/>
      </w:pPr>
      <w:r>
        <w:t xml:space="preserve">In lebensbedrohlichen Notfällen sind Ersthelfer besonders wichtig - Durch </w:t>
      </w:r>
      <w:r w:rsidR="002970C7">
        <w:t>sie ist die Region noch sicherer geworden</w:t>
      </w:r>
    </w:p>
    <w:p w14:paraId="79C4A234" w14:textId="648F19DA" w:rsidR="00121E71" w:rsidRDefault="0060495D" w:rsidP="0060495D">
      <w:r w:rsidRPr="00F636EA">
        <w:rPr>
          <w:b/>
          <w:bCs/>
        </w:rPr>
        <w:t>Unterallgäu.</w:t>
      </w:r>
      <w:r>
        <w:t xml:space="preserve"> </w:t>
      </w:r>
      <w:r w:rsidR="00F636EA">
        <w:t xml:space="preserve">Die Wahrscheinlichkeit bei einem Herzinfarkt, Schlaganfall oder Verkehrsunfall zu überleben, hat sich </w:t>
      </w:r>
      <w:r w:rsidR="00121E71">
        <w:t>in de</w:t>
      </w:r>
      <w:r w:rsidR="002970C7">
        <w:t xml:space="preserve">n vergangenen Jahren </w:t>
      </w:r>
      <w:r w:rsidR="00F636EA">
        <w:t>deutlich erhöht</w:t>
      </w:r>
      <w:r w:rsidR="002970C7">
        <w:t xml:space="preserve"> - auch in der Region.</w:t>
      </w:r>
      <w:r w:rsidR="00F636EA">
        <w:t xml:space="preserve"> Grund dafür </w:t>
      </w:r>
      <w:r w:rsidR="00F15845">
        <w:t xml:space="preserve">sind </w:t>
      </w:r>
      <w:r w:rsidR="002119B3">
        <w:t xml:space="preserve">ehrenamtliche Helfer, die den klassischen Rettungsdienst </w:t>
      </w:r>
      <w:r w:rsidR="00D466AC">
        <w:t>zunehmend</w:t>
      </w:r>
      <w:r w:rsidR="00F15845">
        <w:t xml:space="preserve"> </w:t>
      </w:r>
      <w:r w:rsidR="002119B3">
        <w:t>unterstützen</w:t>
      </w:r>
      <w:r w:rsidR="00981B68">
        <w:t>. Im</w:t>
      </w:r>
      <w:r w:rsidR="002119B3">
        <w:t xml:space="preserve"> Notfall </w:t>
      </w:r>
      <w:r w:rsidR="00981B68">
        <w:t>sind diese b</w:t>
      </w:r>
      <w:r w:rsidR="00121E71">
        <w:t>esonders s</w:t>
      </w:r>
      <w:r w:rsidR="00981B68">
        <w:t>chnell vor Ort und lei</w:t>
      </w:r>
      <w:r w:rsidR="00D466AC">
        <w:t>sten sofort Erste Hilfe</w:t>
      </w:r>
      <w:r w:rsidR="00981B68">
        <w:t xml:space="preserve">. </w:t>
      </w:r>
      <w:r w:rsidR="002119B3">
        <w:t>Diese</w:t>
      </w:r>
      <w:r w:rsidR="000B790C">
        <w:t>s Fazit</w:t>
      </w:r>
      <w:r w:rsidR="002119B3">
        <w:t xml:space="preserve"> zieht </w:t>
      </w:r>
      <w:r w:rsidR="000B790C">
        <w:t xml:space="preserve">der </w:t>
      </w:r>
      <w:r w:rsidR="002119B3">
        <w:t>Zweckverband für Rettungsdienst und Feuerwehralarmierung</w:t>
      </w:r>
      <w:r w:rsidR="00121E71">
        <w:t xml:space="preserve"> Donau-Iller</w:t>
      </w:r>
      <w:r w:rsidR="004D0D08">
        <w:t xml:space="preserve"> (ZRF)</w:t>
      </w:r>
      <w:r w:rsidR="002119B3">
        <w:t xml:space="preserve">. </w:t>
      </w:r>
    </w:p>
    <w:p w14:paraId="00021BF8" w14:textId="77777777" w:rsidR="00D466AC" w:rsidRDefault="002119B3" w:rsidP="0060495D">
      <w:r>
        <w:t>Im Landkreis Unterallgäu und der Stadt Memmingen gibt es drei Ersthelfergruppen</w:t>
      </w:r>
      <w:r w:rsidR="002C4BDA">
        <w:t xml:space="preserve">, die die Integrierte Leitstelle </w:t>
      </w:r>
      <w:r w:rsidR="00981B68">
        <w:t xml:space="preserve">Donau-Iler </w:t>
      </w:r>
      <w:r w:rsidR="002C4BDA">
        <w:t xml:space="preserve">im Ernstfall </w:t>
      </w:r>
      <w:r w:rsidR="00981B68">
        <w:t xml:space="preserve">zusätzlich zum Rettungsdienst </w:t>
      </w:r>
      <w:r w:rsidR="002C4BDA">
        <w:t>alarmieren kann</w:t>
      </w:r>
      <w:r w:rsidR="006D2BD5">
        <w:t xml:space="preserve"> </w:t>
      </w:r>
      <w:r w:rsidR="00981B68">
        <w:t>- in Bad Grönenbach, Türkheim und Memmingen</w:t>
      </w:r>
      <w:r w:rsidR="006D2BD5">
        <w:t>.</w:t>
      </w:r>
      <w:r w:rsidR="00981B68">
        <w:t xml:space="preserve"> Darüber hinaus</w:t>
      </w:r>
      <w:r w:rsidR="00A35019">
        <w:t xml:space="preserve"> </w:t>
      </w:r>
      <w:r w:rsidR="002C4BDA">
        <w:t xml:space="preserve">kann </w:t>
      </w:r>
      <w:r w:rsidR="00981B68">
        <w:t>die Leitstelle</w:t>
      </w:r>
      <w:r w:rsidR="002C4BDA">
        <w:t xml:space="preserve"> </w:t>
      </w:r>
      <w:r w:rsidR="00121E71">
        <w:t xml:space="preserve">über die </w:t>
      </w:r>
      <w:r w:rsidR="00A35019">
        <w:t>„</w:t>
      </w:r>
      <w:r w:rsidR="00121E71">
        <w:t>Region der Lebensretter</w:t>
      </w:r>
      <w:r w:rsidR="00A35019">
        <w:t>“</w:t>
      </w:r>
      <w:r w:rsidR="00121E71">
        <w:t xml:space="preserve"> ehrenamtliche Helfer a</w:t>
      </w:r>
      <w:r w:rsidR="002C4BDA">
        <w:t>nfordern</w:t>
      </w:r>
      <w:r w:rsidR="00121E71">
        <w:t xml:space="preserve">. </w:t>
      </w:r>
    </w:p>
    <w:p w14:paraId="21A82D45" w14:textId="60DFAD24" w:rsidR="00121E71" w:rsidRDefault="00121E71" w:rsidP="0060495D">
      <w:r>
        <w:t>„Die Gründung der Ersthelfergruppen ist eine Erfolgsgeschichte“, sagt Landrat Alex Eder. Gleiches gelte für die Region der Lebensretter</w:t>
      </w:r>
      <w:r w:rsidR="00A35019">
        <w:t xml:space="preserve">. Dabei handelt es sich um eine </w:t>
      </w:r>
      <w:r>
        <w:t>App</w:t>
      </w:r>
      <w:r w:rsidR="004B3400">
        <w:t xml:space="preserve"> zur Alarmierung vorab registrierter Helfer</w:t>
      </w:r>
      <w:r>
        <w:t>. „Die</w:t>
      </w:r>
      <w:r w:rsidR="00981B68">
        <w:t xml:space="preserve">se Menschen </w:t>
      </w:r>
      <w:r>
        <w:t>leisten eine hervorragende Arbeit</w:t>
      </w:r>
      <w:r w:rsidR="00981B68">
        <w:t xml:space="preserve"> und tragen dazu bei, dass unsere Region bei der medizinischen Erstversorgung immer schlagkräftiger wird“</w:t>
      </w:r>
      <w:r w:rsidR="00A35019">
        <w:t xml:space="preserve">, betont der Landrat. </w:t>
      </w:r>
      <w:r>
        <w:t>Ins gleiche Horn stößt Memmingens Oberbürgermeiste</w:t>
      </w:r>
      <w:r w:rsidR="00A35019">
        <w:t>r</w:t>
      </w:r>
      <w:r>
        <w:t xml:space="preserve"> Jan Rothenbacher: „</w:t>
      </w:r>
      <w:r w:rsidR="00A35019">
        <w:t xml:space="preserve">Diese Beispiele zeigen wieder einmal, wie wir </w:t>
      </w:r>
      <w:r>
        <w:t>als Region zusammenstehen</w:t>
      </w:r>
      <w:r w:rsidR="00981B68">
        <w:t xml:space="preserve"> und was für eine große Bedeutung das Ehrenamt hat.</w:t>
      </w:r>
      <w:r>
        <w:t>“</w:t>
      </w:r>
    </w:p>
    <w:p w14:paraId="1FC40EDF" w14:textId="3AD7F651" w:rsidR="00121E71" w:rsidRDefault="00121E71" w:rsidP="0060495D">
      <w:r>
        <w:t>Die Helfer vor Ort Bad Grönenbach</w:t>
      </w:r>
      <w:r w:rsidR="004B3400">
        <w:t xml:space="preserve"> </w:t>
      </w:r>
      <w:r>
        <w:t>rückten 2025 zu 107 Einsätze</w:t>
      </w:r>
      <w:r w:rsidR="00A35019">
        <w:t>n</w:t>
      </w:r>
      <w:r>
        <w:t xml:space="preserve"> aus (erstes Halbjahr 2026: </w:t>
      </w:r>
      <w:r w:rsidR="005756B5">
        <w:t>66</w:t>
      </w:r>
      <w:r>
        <w:t>)</w:t>
      </w:r>
      <w:r w:rsidR="00652B88">
        <w:t xml:space="preserve">, die </w:t>
      </w:r>
      <w:r>
        <w:t>First</w:t>
      </w:r>
      <w:r w:rsidR="00652B88">
        <w:t xml:space="preserve"> Responder Türkheim 94 Mal (</w:t>
      </w:r>
      <w:r w:rsidR="005756B5">
        <w:t>59</w:t>
      </w:r>
      <w:r w:rsidR="00652B88">
        <w:t>), die First Responder der Johanniter-Unfall-Hilfe Memmingen 154 Mal (</w:t>
      </w:r>
      <w:r w:rsidR="005756B5">
        <w:t>49</w:t>
      </w:r>
      <w:r w:rsidR="00652B88">
        <w:t xml:space="preserve">). Ersthelfergruppen </w:t>
      </w:r>
      <w:r w:rsidR="00A35019">
        <w:t xml:space="preserve">wie diese </w:t>
      </w:r>
      <w:r w:rsidR="00652B88">
        <w:t xml:space="preserve">wurden in den vergangenen Jahren </w:t>
      </w:r>
      <w:r w:rsidR="00A35019">
        <w:t xml:space="preserve">in ganz Deutschland </w:t>
      </w:r>
      <w:r w:rsidR="00652B88">
        <w:t>verstärkt gegründet, um das Zeitintervall bis zum Eintreffen des Rettungsdiensts zu überbrücken.</w:t>
      </w:r>
    </w:p>
    <w:p w14:paraId="1EA8059A" w14:textId="7F6DE693" w:rsidR="00652B88" w:rsidRDefault="004B3400" w:rsidP="0060495D">
      <w:r>
        <w:t>In B</w:t>
      </w:r>
      <w:r w:rsidR="00652B88">
        <w:t>ayern</w:t>
      </w:r>
      <w:r>
        <w:t xml:space="preserve"> ist gesetzlich geregelt</w:t>
      </w:r>
      <w:r w:rsidR="00652B88">
        <w:t xml:space="preserve">, dass der Rettungsdienst jeden an einer Straße gelegenen Einsatzort in einer Fahrzeit von zwölf Minuten erreichen </w:t>
      </w:r>
      <w:r>
        <w:t>soll</w:t>
      </w:r>
      <w:r w:rsidR="00652B88">
        <w:t xml:space="preserve">. In lebensbedrohlichen Fällen kann dies aber zu lang sein </w:t>
      </w:r>
      <w:r w:rsidR="00652B88">
        <w:lastRenderedPageBreak/>
        <w:t xml:space="preserve">und </w:t>
      </w:r>
      <w:r>
        <w:t xml:space="preserve">für den Patienten </w:t>
      </w:r>
      <w:r w:rsidR="00652B88">
        <w:t xml:space="preserve">schwere gesundheitliche Folgen </w:t>
      </w:r>
      <w:r w:rsidR="00C66A3E">
        <w:t>haben</w:t>
      </w:r>
      <w:r w:rsidR="00652B88">
        <w:t xml:space="preserve">. </w:t>
      </w:r>
      <w:r w:rsidR="00C66A3E">
        <w:t>Um dies zu vermeiden, rücken</w:t>
      </w:r>
      <w:r w:rsidR="00D466AC">
        <w:t xml:space="preserve"> die Ersthelfergruppen aus - in der Regel handelt es sich dabei um</w:t>
      </w:r>
      <w:r w:rsidR="00C66A3E">
        <w:t xml:space="preserve"> Mitglieder von Hilfsorganisationen oder Feuerwehren</w:t>
      </w:r>
      <w:r>
        <w:t xml:space="preserve"> vor Ort</w:t>
      </w:r>
      <w:r w:rsidR="00C66A3E">
        <w:t>. Durch die räumliche Nähe und ihre Ortskenntnis treffen si</w:t>
      </w:r>
      <w:r w:rsidR="00D466AC">
        <w:t>e</w:t>
      </w:r>
      <w:r w:rsidR="00C66A3E">
        <w:t xml:space="preserve"> oftmals mehrere Minuten vor dem Rettungsdienst ein und beginnen </w:t>
      </w:r>
      <w:r w:rsidR="00D466AC">
        <w:t>zum Beispiel sofort mit der Reanimation</w:t>
      </w:r>
      <w:r>
        <w:t>.</w:t>
      </w:r>
      <w:r w:rsidR="00C66A3E">
        <w:t xml:space="preserve"> Alle Einsatzkräfte haben eine medizinische Ausbildung absolviert, die mindestens eine Ausbildung zum erweiterten Sanitätshelfer umfasst. </w:t>
      </w:r>
    </w:p>
    <w:p w14:paraId="53BA2ADD" w14:textId="48BFF231" w:rsidR="00E75A91" w:rsidRDefault="004D0D08" w:rsidP="0060495D">
      <w:r>
        <w:t xml:space="preserve">Zusätzlich </w:t>
      </w:r>
      <w:r w:rsidR="004B3400">
        <w:t xml:space="preserve">ist </w:t>
      </w:r>
      <w:r>
        <w:t>im Bereich des ZRF</w:t>
      </w:r>
      <w:r w:rsidR="004B3400">
        <w:t xml:space="preserve"> </w:t>
      </w:r>
      <w:r>
        <w:t xml:space="preserve">Donau-Iller, zu dem neben dem Unterallgäu und Memmingen auch die Landkreise Günzburg und Neu-Ulm gehören, </w:t>
      </w:r>
      <w:r w:rsidR="004B3400">
        <w:t xml:space="preserve">eine </w:t>
      </w:r>
      <w:r>
        <w:t xml:space="preserve">Alarmierung über die </w:t>
      </w:r>
      <w:r w:rsidR="00E75A91">
        <w:t>Region der Lebensretter</w:t>
      </w:r>
      <w:r w:rsidR="004B3400">
        <w:t xml:space="preserve"> möglich.</w:t>
      </w:r>
      <w:r>
        <w:t xml:space="preserve"> In der gesamten Region sind inzwischen 1.500 Helfer </w:t>
      </w:r>
      <w:r w:rsidR="004B3400">
        <w:t xml:space="preserve">bei der App </w:t>
      </w:r>
      <w:r>
        <w:t xml:space="preserve">angemeldet. 2025 </w:t>
      </w:r>
      <w:r w:rsidR="00D466AC">
        <w:t>wurde</w:t>
      </w:r>
      <w:r w:rsidR="00B35759">
        <w:t>n</w:t>
      </w:r>
      <w:r w:rsidR="00D466AC">
        <w:t xml:space="preserve"> </w:t>
      </w:r>
      <w:r>
        <w:t>mehr als 500 Mal</w:t>
      </w:r>
      <w:r w:rsidR="00D466AC">
        <w:t xml:space="preserve"> Helfer über die App</w:t>
      </w:r>
      <w:r>
        <w:t xml:space="preserve"> alarmiert. Die</w:t>
      </w:r>
      <w:r w:rsidR="00E75A91">
        <w:t xml:space="preserve"> Alarmierung erfolgt, </w:t>
      </w:r>
      <w:r>
        <w:t xml:space="preserve">wenn es sich um einen Herz-Kreislauf-Stillstand handelt. </w:t>
      </w:r>
      <w:r w:rsidR="00E75A91">
        <w:t xml:space="preserve">Denn dann </w:t>
      </w:r>
      <w:r>
        <w:t xml:space="preserve">muss so schnell wie möglich mit einer Wiederbelebung begonnen werden, um lebenswichtige Organ wie das Gehirn weiter mit Sauerstoff zu versorgen. </w:t>
      </w:r>
    </w:p>
    <w:p w14:paraId="6AD25907" w14:textId="180135AF" w:rsidR="00A35019" w:rsidRDefault="004D0D08" w:rsidP="0060495D">
      <w:r>
        <w:t xml:space="preserve">Die App sucht sich automatisch bis zu vier Helfer, die </w:t>
      </w:r>
      <w:r w:rsidR="004B3400">
        <w:t xml:space="preserve">in der Nähe sind und </w:t>
      </w:r>
      <w:r>
        <w:t>den Einsatzort besonders schnell erreichen können. Oftmals haben Personen</w:t>
      </w:r>
      <w:r w:rsidR="004B3400">
        <w:t xml:space="preserve">, die eine medizinische Qualifikation haben und </w:t>
      </w:r>
      <w:r w:rsidR="00D466AC">
        <w:t>h</w:t>
      </w:r>
      <w:r w:rsidR="004B3400">
        <w:t>elfen könnten, k</w:t>
      </w:r>
      <w:r>
        <w:t xml:space="preserve">eine Kenntnis von einem Notfall in unmittelbarer Nähe. </w:t>
      </w:r>
      <w:r w:rsidR="00E75A91">
        <w:t>Die App schließt d</w:t>
      </w:r>
      <w:r w:rsidR="004B3400">
        <w:t>ie</w:t>
      </w:r>
      <w:r>
        <w:t>se Lücke</w:t>
      </w:r>
      <w:r w:rsidR="004B3400">
        <w:t xml:space="preserve"> und schickt solche Menschen direkt zum Einsatzort</w:t>
      </w:r>
      <w:r>
        <w:t xml:space="preserve">. In vielen Fällen treffen so schon nach weniger als zwei Minuten </w:t>
      </w:r>
      <w:r w:rsidR="00E75A91">
        <w:t>Helfer</w:t>
      </w:r>
      <w:r w:rsidR="004B3400">
        <w:t xml:space="preserve"> </w:t>
      </w:r>
      <w:r>
        <w:t xml:space="preserve">ein. </w:t>
      </w:r>
    </w:p>
    <w:p w14:paraId="328B389D" w14:textId="2A96F01B" w:rsidR="002C4BDA" w:rsidRDefault="002C4BDA" w:rsidP="0060495D"/>
    <w:p w14:paraId="5E645C3B" w14:textId="3DB8E66D" w:rsidR="002C4BDA" w:rsidRDefault="00657DF8" w:rsidP="0060495D">
      <w:pPr>
        <w:rPr>
          <w:b/>
          <w:bCs/>
        </w:rPr>
      </w:pPr>
      <w:r>
        <w:rPr>
          <w:b/>
          <w:bCs/>
        </w:rPr>
        <w:t xml:space="preserve">Herz-Kreislauf-Stillstand - </w:t>
      </w:r>
      <w:r w:rsidR="002C4BDA" w:rsidRPr="002C4BDA">
        <w:rPr>
          <w:b/>
          <w:bCs/>
        </w:rPr>
        <w:t xml:space="preserve">Wie </w:t>
      </w:r>
      <w:r w:rsidR="002C4BDA">
        <w:rPr>
          <w:b/>
          <w:bCs/>
        </w:rPr>
        <w:t>läuft die Rettungskette ab?</w:t>
      </w:r>
    </w:p>
    <w:p w14:paraId="5F12F9C4" w14:textId="77777777" w:rsidR="002C4BDA" w:rsidRPr="002C4BDA" w:rsidRDefault="002C4BDA" w:rsidP="0060495D"/>
    <w:p w14:paraId="2D05C8A0" w14:textId="516461CA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>Ein Passant bemerkt einen Notfall und wählt den Notruf 112.</w:t>
      </w:r>
    </w:p>
    <w:p w14:paraId="18CD54C3" w14:textId="0F1E5943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>Die Integrierte Leitstelle erkennt, dass es sich um einen Herz-Kreislauf-Stillstand handel</w:t>
      </w:r>
      <w:r w:rsidR="004B3400">
        <w:t>t.</w:t>
      </w:r>
    </w:p>
    <w:p w14:paraId="4EB2912F" w14:textId="3FCEC543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>Sie alarmiert Rettungsdienst, Ersthelfergruppe und Region der Lebensretter.</w:t>
      </w:r>
    </w:p>
    <w:p w14:paraId="1398FC4D" w14:textId="7B6109D3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 xml:space="preserve">Die Integrierte Leitstelle leitet den Anrufer zu </w:t>
      </w:r>
      <w:r w:rsidR="004B3400">
        <w:t xml:space="preserve">ersten </w:t>
      </w:r>
      <w:r w:rsidRPr="002C4BDA">
        <w:t>Wiederbelebungsmaßnahmen an.</w:t>
      </w:r>
    </w:p>
    <w:p w14:paraId="17000E55" w14:textId="37CAA59F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 xml:space="preserve">Helfer der Region der Lebensretter </w:t>
      </w:r>
      <w:r w:rsidR="00D466AC">
        <w:t xml:space="preserve">treffen </w:t>
      </w:r>
      <w:r w:rsidRPr="002C4BDA">
        <w:t>ein, übernehmen die Widerbelebung und holen einen Defibrillator.</w:t>
      </w:r>
    </w:p>
    <w:p w14:paraId="05F00C9E" w14:textId="2A0B8A5D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 xml:space="preserve">Die Helfer der Ersthelfergruppe </w:t>
      </w:r>
      <w:r w:rsidR="00D466AC">
        <w:t>kommen</w:t>
      </w:r>
      <w:r w:rsidRPr="002C4BDA">
        <w:t xml:space="preserve"> und helfen mit. </w:t>
      </w:r>
    </w:p>
    <w:p w14:paraId="4E8CE680" w14:textId="3968CD78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 xml:space="preserve">Rettungsdienst und Notarzt </w:t>
      </w:r>
      <w:r w:rsidR="00D466AC">
        <w:t>erreichen den Einsatzort u</w:t>
      </w:r>
      <w:r w:rsidRPr="002C4BDA">
        <w:t xml:space="preserve">nd übernehmen die Versorgung. </w:t>
      </w:r>
    </w:p>
    <w:p w14:paraId="32281E9C" w14:textId="488676FB" w:rsidR="002C4BDA" w:rsidRPr="002C4BDA" w:rsidRDefault="002C4BDA" w:rsidP="002C4BDA">
      <w:pPr>
        <w:pStyle w:val="Listenabsatz"/>
        <w:numPr>
          <w:ilvl w:val="0"/>
          <w:numId w:val="4"/>
        </w:numPr>
      </w:pPr>
      <w:r w:rsidRPr="002C4BDA">
        <w:t>Die Integrierte Leitstelle sucht mit dem Rettungsdienst nach einem Krankenhaus mit aktuell verfügbarer Versorgungsmöglichkeit.</w:t>
      </w:r>
    </w:p>
    <w:p w14:paraId="5FD99CFF" w14:textId="77777777" w:rsidR="00121E71" w:rsidRDefault="00121E71" w:rsidP="0060495D"/>
    <w:p w14:paraId="1D80DC29" w14:textId="77777777" w:rsidR="00121E71" w:rsidRPr="0060495D" w:rsidRDefault="00121E71" w:rsidP="0060495D"/>
    <w:p w14:paraId="773888F3" w14:textId="77777777" w:rsidR="00FC5706" w:rsidRPr="00FC5706" w:rsidRDefault="00FC5706" w:rsidP="00FC5706">
      <w:pPr>
        <w:pStyle w:val="PMberschrift"/>
      </w:pPr>
    </w:p>
    <w:sectPr w:rsidR="00FC5706" w:rsidRPr="00FC5706">
      <w:headerReference w:type="default" r:id="rId7"/>
      <w:headerReference w:type="first" r:id="rId8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DCA4" w14:textId="77777777" w:rsidR="0027029C" w:rsidRDefault="0027029C">
      <w:r>
        <w:separator/>
      </w:r>
    </w:p>
    <w:p w14:paraId="21AA730B" w14:textId="77777777" w:rsidR="0027029C" w:rsidRDefault="0027029C"/>
    <w:p w14:paraId="230C4351" w14:textId="77777777" w:rsidR="0027029C" w:rsidRDefault="0027029C"/>
  </w:endnote>
  <w:endnote w:type="continuationSeparator" w:id="0">
    <w:p w14:paraId="3380B80A" w14:textId="77777777" w:rsidR="0027029C" w:rsidRDefault="0027029C">
      <w:r>
        <w:continuationSeparator/>
      </w:r>
    </w:p>
    <w:p w14:paraId="6C21143F" w14:textId="77777777" w:rsidR="0027029C" w:rsidRDefault="0027029C"/>
    <w:p w14:paraId="4C12B311" w14:textId="77777777" w:rsidR="0027029C" w:rsidRDefault="002702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EA0A6" w14:textId="77777777" w:rsidR="0027029C" w:rsidRDefault="0027029C">
      <w:r>
        <w:separator/>
      </w:r>
    </w:p>
    <w:p w14:paraId="59C5D799" w14:textId="77777777" w:rsidR="0027029C" w:rsidRDefault="0027029C"/>
    <w:p w14:paraId="15ECEA84" w14:textId="77777777" w:rsidR="0027029C" w:rsidRDefault="0027029C"/>
  </w:footnote>
  <w:footnote w:type="continuationSeparator" w:id="0">
    <w:p w14:paraId="0044BBDE" w14:textId="77777777" w:rsidR="0027029C" w:rsidRDefault="0027029C">
      <w:r>
        <w:continuationSeparator/>
      </w:r>
    </w:p>
    <w:p w14:paraId="67E7DD9B" w14:textId="77777777" w:rsidR="0027029C" w:rsidRDefault="0027029C"/>
    <w:p w14:paraId="452D78B9" w14:textId="77777777" w:rsidR="0027029C" w:rsidRDefault="002702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7036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F6F59" wp14:editId="5AFF5311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E8732A3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F6F59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7E8732A3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261B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293B0" wp14:editId="1988789E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8C35A58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9592E8E" wp14:editId="7D5BDDF1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96DD5CE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05B03926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548D1D47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44A908A8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23BDE309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46BB871E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233B623E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38349DEB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293B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78C35A58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9592E8E" wp14:editId="7D5BDDF1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96DD5CE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05B03926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548D1D47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44A908A8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23BDE309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46BB871E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233B623E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38349DEB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7C39BB"/>
    <w:multiLevelType w:val="hybridMultilevel"/>
    <w:tmpl w:val="CF3A88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  <w:num w:numId="4" w16cid:durableId="568544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5D"/>
    <w:rsid w:val="000B790C"/>
    <w:rsid w:val="00121E71"/>
    <w:rsid w:val="002119B3"/>
    <w:rsid w:val="00251BDD"/>
    <w:rsid w:val="0027029C"/>
    <w:rsid w:val="002970C7"/>
    <w:rsid w:val="002B756A"/>
    <w:rsid w:val="002C4BDA"/>
    <w:rsid w:val="00393A84"/>
    <w:rsid w:val="003A084C"/>
    <w:rsid w:val="004B3400"/>
    <w:rsid w:val="004B6965"/>
    <w:rsid w:val="004D0D08"/>
    <w:rsid w:val="00502101"/>
    <w:rsid w:val="005522AC"/>
    <w:rsid w:val="005756B5"/>
    <w:rsid w:val="0060495D"/>
    <w:rsid w:val="00612771"/>
    <w:rsid w:val="00652B88"/>
    <w:rsid w:val="00657DF8"/>
    <w:rsid w:val="006D2BD5"/>
    <w:rsid w:val="00723482"/>
    <w:rsid w:val="008537DF"/>
    <w:rsid w:val="008835B2"/>
    <w:rsid w:val="008E244A"/>
    <w:rsid w:val="00981B68"/>
    <w:rsid w:val="009D76D2"/>
    <w:rsid w:val="00A35019"/>
    <w:rsid w:val="00B35759"/>
    <w:rsid w:val="00B930D6"/>
    <w:rsid w:val="00C26302"/>
    <w:rsid w:val="00C66A3E"/>
    <w:rsid w:val="00D466AC"/>
    <w:rsid w:val="00D80AD6"/>
    <w:rsid w:val="00DC5D0D"/>
    <w:rsid w:val="00E75A91"/>
    <w:rsid w:val="00E96658"/>
    <w:rsid w:val="00F15845"/>
    <w:rsid w:val="00F636EA"/>
    <w:rsid w:val="00FC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380EDCD9"/>
  <w15:docId w15:val="{BE6A3520-1A07-4DB0-B0EE-83D222E5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rsid w:val="002C4BDA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7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E234FAD4E44FF8BCE69143FB08F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88432B-F207-4194-82AD-215ED85DD9E9}"/>
      </w:docPartPr>
      <w:docPartBody>
        <w:p w:rsidR="00D20B0D" w:rsidRDefault="00D20B0D">
          <w:pPr>
            <w:pStyle w:val="C2E234FAD4E44FF8BCE69143FB08F73B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0D"/>
    <w:rsid w:val="002C6393"/>
    <w:rsid w:val="002F6473"/>
    <w:rsid w:val="00333ACC"/>
    <w:rsid w:val="004B4105"/>
    <w:rsid w:val="00502101"/>
    <w:rsid w:val="005522AC"/>
    <w:rsid w:val="008E244A"/>
    <w:rsid w:val="009C716A"/>
    <w:rsid w:val="00B930D6"/>
    <w:rsid w:val="00C26302"/>
    <w:rsid w:val="00D20B0D"/>
    <w:rsid w:val="00DC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C2E234FAD4E44FF8BCE69143FB08F73B">
    <w:name w:val="C2E234FAD4E44FF8BCE69143FB08F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2</Pages>
  <Words>607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Büchele Eva</cp:lastModifiedBy>
  <cp:revision>14</cp:revision>
  <cp:lastPrinted>2011-08-10T11:15:00Z</cp:lastPrinted>
  <dcterms:created xsi:type="dcterms:W3CDTF">2026-08-05T13:40:00Z</dcterms:created>
  <dcterms:modified xsi:type="dcterms:W3CDTF">2026-09-03T11:29:00Z</dcterms:modified>
</cp:coreProperties>
</file>