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28C05" w14:textId="04053F04" w:rsidR="00394744" w:rsidRPr="00857554" w:rsidRDefault="002C00EE" w:rsidP="00857554">
      <w:pPr>
        <w:spacing w:line="360" w:lineRule="auto"/>
        <w:rPr>
          <w:rStyle w:val="Hervorhebung"/>
          <w:rFonts w:cs="Lucida Sans Unicode"/>
          <w:b/>
          <w:bCs/>
        </w:rPr>
      </w:pPr>
      <w:r w:rsidRPr="00857554">
        <w:rPr>
          <w:rStyle w:val="Hervorhebung"/>
          <w:rFonts w:cs="Lucida Sans Unicode"/>
          <w:b/>
          <w:bCs/>
        </w:rPr>
        <w:t>Nr.</w:t>
      </w:r>
      <w:r w:rsidR="003E5425" w:rsidRPr="00857554">
        <w:rPr>
          <w:rStyle w:val="Hervorhebung"/>
          <w:rFonts w:cs="Lucida Sans Unicode"/>
          <w:b/>
          <w:bCs/>
        </w:rPr>
        <w:t xml:space="preserve"> </w:t>
      </w:r>
      <w:r w:rsidR="0001175D">
        <w:rPr>
          <w:rStyle w:val="Hervorhebung"/>
          <w:rFonts w:cs="Lucida Sans Unicode"/>
          <w:b/>
          <w:bCs/>
        </w:rPr>
        <w:t>411</w:t>
      </w:r>
      <w:r w:rsidR="00281E9B" w:rsidRPr="00857554">
        <w:rPr>
          <w:rStyle w:val="Hervorhebung"/>
          <w:rFonts w:cs="Lucida Sans Unicode"/>
          <w:b/>
          <w:bCs/>
        </w:rPr>
        <w:t xml:space="preserve"> </w:t>
      </w:r>
      <w:r w:rsidR="00471843" w:rsidRPr="00857554">
        <w:rPr>
          <w:rStyle w:val="Hervorhebung"/>
          <w:rFonts w:cs="Lucida Sans Unicode"/>
          <w:b/>
          <w:bCs/>
        </w:rPr>
        <w:t>2026</w:t>
      </w:r>
      <w:r w:rsidR="00EE6419" w:rsidRPr="00857554">
        <w:rPr>
          <w:rStyle w:val="Hervorhebung"/>
          <w:rFonts w:cs="Lucida Sans Unicode"/>
          <w:b/>
          <w:bCs/>
        </w:rPr>
        <w:t xml:space="preserve"> </w:t>
      </w:r>
      <w:r w:rsidRPr="00857554">
        <w:rPr>
          <w:rStyle w:val="Hervorhebung"/>
          <w:rFonts w:cs="Lucida Sans Unicode"/>
          <w:b/>
          <w:bCs/>
        </w:rPr>
        <w:t xml:space="preserve">vom </w:t>
      </w:r>
      <w:r w:rsidR="0001175D">
        <w:rPr>
          <w:rStyle w:val="Hervorhebung"/>
          <w:rFonts w:cs="Lucida Sans Unicode"/>
          <w:b/>
          <w:bCs/>
        </w:rPr>
        <w:t>22</w:t>
      </w:r>
      <w:r w:rsidR="006E2D36" w:rsidRPr="00857554">
        <w:rPr>
          <w:rStyle w:val="Hervorhebung"/>
          <w:rFonts w:cs="Lucida Sans Unicode"/>
          <w:b/>
          <w:bCs/>
        </w:rPr>
        <w:t>.</w:t>
      </w:r>
      <w:r w:rsidR="0001175D">
        <w:rPr>
          <w:rStyle w:val="Hervorhebung"/>
          <w:rFonts w:cs="Lucida Sans Unicode"/>
          <w:b/>
          <w:bCs/>
        </w:rPr>
        <w:t>10</w:t>
      </w:r>
      <w:r w:rsidR="006E2D36" w:rsidRPr="00857554">
        <w:rPr>
          <w:rStyle w:val="Hervorhebung"/>
          <w:rFonts w:cs="Lucida Sans Unicode"/>
          <w:b/>
          <w:bCs/>
        </w:rPr>
        <w:t>.</w:t>
      </w:r>
      <w:r w:rsidR="00471843" w:rsidRPr="00857554">
        <w:rPr>
          <w:rStyle w:val="Hervorhebung"/>
          <w:rFonts w:cs="Lucida Sans Unicode"/>
          <w:b/>
          <w:bCs/>
        </w:rPr>
        <w:t>2026</w:t>
      </w:r>
    </w:p>
    <w:p w14:paraId="276296C7" w14:textId="77777777" w:rsidR="002C00EE" w:rsidRPr="00857554" w:rsidRDefault="002C00EE" w:rsidP="00857554">
      <w:pPr>
        <w:spacing w:line="360" w:lineRule="auto"/>
        <w:ind w:left="1155"/>
        <w:rPr>
          <w:rFonts w:ascii="Lucida Sans" w:hAnsi="Lucida Sans" w:cs="Lucida Sans Unicode"/>
          <w:sz w:val="28"/>
          <w:szCs w:val="28"/>
        </w:rPr>
      </w:pPr>
    </w:p>
    <w:p w14:paraId="6D13FB48" w14:textId="77777777" w:rsidR="008C6CDE" w:rsidRDefault="008C6CDE" w:rsidP="008C6CDE">
      <w:pPr>
        <w:pStyle w:val="Hauptbereich-berschrift2"/>
        <w:spacing w:line="360" w:lineRule="auto"/>
        <w:ind w:leftChars="0" w:left="851"/>
        <w:rPr>
          <w:rFonts w:ascii="Lucida Sans" w:hAnsi="Lucida Sans"/>
          <w:sz w:val="28"/>
          <w:szCs w:val="28"/>
        </w:rPr>
      </w:pPr>
      <w:r w:rsidRPr="008C6CDE">
        <w:rPr>
          <w:rFonts w:ascii="Lucida Sans" w:hAnsi="Lucida Sans"/>
          <w:sz w:val="28"/>
          <w:szCs w:val="28"/>
        </w:rPr>
        <w:t>Barrierefreier Ausbau der Bushaltestelle „Katzenberger Weg“ beginnt</w:t>
      </w:r>
    </w:p>
    <w:p w14:paraId="4315B738" w14:textId="77777777" w:rsidR="008C6CDE" w:rsidRDefault="003661E3" w:rsidP="008C6CDE">
      <w:pPr>
        <w:pStyle w:val="Hauptbereich-Standard"/>
        <w:spacing w:line="360" w:lineRule="auto"/>
        <w:ind w:leftChars="0" w:left="851"/>
        <w:rPr>
          <w:rFonts w:ascii="Lucida Sans" w:hAnsi="Lucida Sans"/>
        </w:rPr>
      </w:pPr>
      <w:r w:rsidRPr="00857554">
        <w:rPr>
          <w:rFonts w:ascii="Lucida Sans" w:hAnsi="Lucida Sans"/>
        </w:rPr>
        <w:t xml:space="preserve">Mayen. </w:t>
      </w:r>
      <w:r w:rsidR="008C6CDE" w:rsidRPr="008C6CDE">
        <w:rPr>
          <w:rFonts w:ascii="Lucida Sans" w:hAnsi="Lucida Sans"/>
        </w:rPr>
        <w:t>Am Montag, 26. Oktober 2026, beginnen die Bauarbeiten zum barrierefreien Ausbau der Bushaltestelle „Katzenberger Weg“. Mit der Ausführung der Maßnahme hat die Stadt Mayen die Firma Nette Tief- und Straßenbau beauftragt.</w:t>
      </w:r>
    </w:p>
    <w:p w14:paraId="5F8AF3C9" w14:textId="77777777" w:rsidR="008C6CDE" w:rsidRDefault="008C6CDE" w:rsidP="008C6CDE">
      <w:pPr>
        <w:pStyle w:val="Hauptbereich-Standard"/>
        <w:spacing w:line="360" w:lineRule="auto"/>
        <w:ind w:leftChars="0" w:left="851"/>
        <w:rPr>
          <w:rFonts w:ascii="Lucida Sans" w:hAnsi="Lucida Sans"/>
        </w:rPr>
      </w:pPr>
      <w:r w:rsidRPr="008C6CDE">
        <w:rPr>
          <w:rFonts w:ascii="Lucida Sans" w:hAnsi="Lucida Sans"/>
        </w:rPr>
        <w:t>Im Zuge der Baumaßnahme wird der Haltestellenbereich entsprechend den Anforderungen an die Barrierefreiheit umgestaltet. Ziel ist es, den Ein- und Ausstieg in die Busse zu erleichtern und die Nutzung des öffentlichen Personennahverkehrs insbesondere für Menschen mit Mobilitäts- und Seheinschränkungen zu verbessern.</w:t>
      </w:r>
    </w:p>
    <w:p w14:paraId="47BCE158" w14:textId="54190969" w:rsidR="008C6CDE" w:rsidRPr="008C6CDE" w:rsidRDefault="008C6CDE" w:rsidP="008C6CDE">
      <w:pPr>
        <w:pStyle w:val="Hauptbereich-Standard"/>
        <w:spacing w:line="360" w:lineRule="auto"/>
        <w:ind w:leftChars="0" w:left="851"/>
        <w:rPr>
          <w:rFonts w:ascii="Lucida Sans" w:hAnsi="Lucida Sans"/>
        </w:rPr>
      </w:pPr>
      <w:r w:rsidRPr="008C6CDE">
        <w:rPr>
          <w:rFonts w:ascii="Lucida Sans" w:hAnsi="Lucida Sans"/>
        </w:rPr>
        <w:t>Während der Bauarbeiten kann die Bushaltestelle „Katzenberger Weg“ nicht angefahren werden. Fahrgäste werden gebeten, in dieser Zeit auf die Ersatzhaltestelle „Pellenzstraße“ auszuweichen. Darüber hinaus kann es im Bereich der Baumaßnahme zu vorübergehenden Verkehrsbehinderungen und Einschränkungen kommen.</w:t>
      </w:r>
    </w:p>
    <w:p w14:paraId="1264856F" w14:textId="17D41906" w:rsidR="00857554" w:rsidRPr="00857554" w:rsidRDefault="008C6CDE" w:rsidP="008C6CDE">
      <w:pPr>
        <w:pStyle w:val="Hauptbereich-Standard"/>
        <w:spacing w:line="360" w:lineRule="auto"/>
        <w:ind w:leftChars="0" w:left="851"/>
      </w:pPr>
      <w:r>
        <w:rPr>
          <w:rFonts w:ascii="Lucida Sans" w:hAnsi="Lucida Sans"/>
        </w:rPr>
        <w:t xml:space="preserve">Die Maßnahme wird voraussichtlich Ende November abgeschlossen. </w:t>
      </w:r>
      <w:r w:rsidRPr="008C6CDE">
        <w:rPr>
          <w:rFonts w:ascii="Lucida Sans" w:hAnsi="Lucida Sans"/>
        </w:rPr>
        <w:t>Die Stadt Mayen bittet alle Verkehrsteilnehmerinnen und Verkehrsteilnehmer sowie die Fahrgäste um Verständnis für die mit den Arbeiten verbundenen Beeinträchtigungen.</w:t>
      </w:r>
    </w:p>
    <w:sectPr w:rsidR="00857554" w:rsidRPr="00857554" w:rsidSect="00320534">
      <w:headerReference w:type="default" r:id="rId7"/>
      <w:footerReference w:type="default" r:id="rId8"/>
      <w:type w:val="continuous"/>
      <w:pgSz w:w="11906" w:h="16838" w:code="9"/>
      <w:pgMar w:top="3181" w:right="3266"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CB083" w14:textId="77777777" w:rsidR="00B43C72" w:rsidRDefault="00B43C72">
      <w:pPr>
        <w:ind w:left="1155"/>
      </w:pPr>
      <w:r>
        <w:separator/>
      </w:r>
    </w:p>
    <w:p w14:paraId="662C4058" w14:textId="77777777" w:rsidR="00B43C72" w:rsidRDefault="00B43C72">
      <w:pPr>
        <w:ind w:left="1155"/>
      </w:pPr>
    </w:p>
    <w:p w14:paraId="4AAD56FF" w14:textId="77777777" w:rsidR="00B43C72" w:rsidRDefault="00B43C72" w:rsidP="009316BB">
      <w:pPr>
        <w:ind w:left="1155"/>
      </w:pPr>
    </w:p>
  </w:endnote>
  <w:endnote w:type="continuationSeparator" w:id="0">
    <w:p w14:paraId="543B2028" w14:textId="77777777" w:rsidR="00B43C72" w:rsidRDefault="00B43C72">
      <w:pPr>
        <w:ind w:left="1155"/>
      </w:pPr>
      <w:r>
        <w:continuationSeparator/>
      </w:r>
    </w:p>
    <w:p w14:paraId="7B4D8867" w14:textId="77777777" w:rsidR="00B43C72" w:rsidRDefault="00B43C72">
      <w:pPr>
        <w:ind w:left="1155"/>
      </w:pPr>
    </w:p>
    <w:p w14:paraId="6876CA81" w14:textId="77777777" w:rsidR="00B43C72" w:rsidRDefault="00B43C72" w:rsidP="009316BB">
      <w:pPr>
        <w:ind w:left="1155"/>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9292" w14:textId="77777777" w:rsidR="008716C8" w:rsidRPr="00857554" w:rsidRDefault="008716C8" w:rsidP="00A6232C">
    <w:pPr>
      <w:pStyle w:val="Fuzeile-Seitenzahl"/>
      <w:rPr>
        <w:rFonts w:ascii="Lucida Sans" w:hAnsi="Lucida Sans"/>
      </w:rPr>
    </w:pPr>
    <w:r w:rsidRPr="00857554">
      <w:rPr>
        <w:rFonts w:ascii="Lucida Sans" w:hAnsi="Lucida Sans"/>
      </w:rPr>
      <mc:AlternateContent>
        <mc:Choice Requires="wps">
          <w:drawing>
            <wp:anchor distT="0" distB="0" distL="114300" distR="114300" simplePos="0" relativeHeight="251656704" behindDoc="0" locked="0" layoutInCell="1" allowOverlap="1" wp14:anchorId="15632BDB" wp14:editId="18963040">
              <wp:simplePos x="0" y="0"/>
              <wp:positionH relativeFrom="column">
                <wp:posOffset>4462145</wp:posOffset>
              </wp:positionH>
              <wp:positionV relativeFrom="paragraph">
                <wp:posOffset>-1560195</wp:posOffset>
              </wp:positionV>
              <wp:extent cx="2279745" cy="208026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745" cy="2080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5C9DC"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42DDE91E" w14:textId="77777777" w:rsidR="008716C8" w:rsidRPr="00857554" w:rsidRDefault="008716C8" w:rsidP="00857554">
                          <w:pPr>
                            <w:spacing w:line="276" w:lineRule="auto"/>
                            <w:ind w:left="1155"/>
                            <w:rPr>
                              <w:rFonts w:ascii="Lucida Sans" w:hAnsi="Lucida Sans" w:cs="Lucida Sans Unicode"/>
                              <w:b/>
                              <w:spacing w:val="-8"/>
                              <w:sz w:val="14"/>
                              <w:szCs w:val="14"/>
                            </w:rPr>
                          </w:pPr>
                        </w:p>
                        <w:p w14:paraId="564508D3"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31707A31"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430C8716"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52A7364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73DB039B" w14:textId="77777777" w:rsidR="008716C8" w:rsidRPr="00857554" w:rsidRDefault="008716C8" w:rsidP="00857554">
                          <w:pPr>
                            <w:pStyle w:val="Fuzeile-Standard"/>
                            <w:spacing w:line="276" w:lineRule="auto"/>
                            <w:rPr>
                              <w:rFonts w:ascii="Lucida Sans" w:hAnsi="Lucida Sans"/>
                            </w:rPr>
                          </w:pPr>
                        </w:p>
                        <w:p w14:paraId="34265722"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3DE976B6"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407C0945" w14:textId="77777777" w:rsidR="008716C8" w:rsidRPr="00857554" w:rsidRDefault="008716C8" w:rsidP="00857554">
                          <w:pPr>
                            <w:pStyle w:val="Fuzeile-Standard"/>
                            <w:spacing w:line="276" w:lineRule="auto"/>
                            <w:rPr>
                              <w:rFonts w:ascii="Lucida Sans" w:hAnsi="Lucida Sans"/>
                            </w:rPr>
                          </w:pPr>
                        </w:p>
                        <w:p w14:paraId="717C7E2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500048BA"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35F2E801"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42BB3F70"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32BDB" id="_x0000_t202" coordsize="21600,21600" o:spt="202" path="m,l,21600r21600,l21600,xe">
              <v:stroke joinstyle="miter"/>
              <v:path gradientshapeok="t" o:connecttype="rect"/>
            </v:shapetype>
            <v:shape id="Text Box 5" o:spid="_x0000_s1026" type="#_x0000_t202" style="position:absolute;left:0;text-align:left;margin-left:351.35pt;margin-top:-122.85pt;width:179.5pt;height:163.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" filled="f" stroked="f">
              <v:textbox>
                <w:txbxContent>
                  <w:p w14:paraId="54C5C9DC"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 xml:space="preserve">Für </w:t>
                    </w:r>
                    <w:proofErr w:type="spellStart"/>
                    <w:r w:rsidRPr="00857554">
                      <w:rPr>
                        <w:rFonts w:ascii="Lucida Sans" w:hAnsi="Lucida Sans"/>
                      </w:rPr>
                      <w:t>Presseanfragen</w:t>
                    </w:r>
                    <w:proofErr w:type="spellEnd"/>
                    <w:r w:rsidRPr="00857554">
                      <w:rPr>
                        <w:rFonts w:ascii="Lucida Sans" w:hAnsi="Lucida Sans"/>
                      </w:rPr>
                      <w:t>:</w:t>
                    </w:r>
                  </w:p>
                  <w:p w14:paraId="42DDE91E" w14:textId="77777777" w:rsidR="008716C8" w:rsidRPr="00857554" w:rsidRDefault="008716C8" w:rsidP="00857554">
                    <w:pPr>
                      <w:spacing w:line="276" w:lineRule="auto"/>
                      <w:ind w:left="1155"/>
                      <w:rPr>
                        <w:rFonts w:ascii="Lucida Sans" w:hAnsi="Lucida Sans" w:cs="Lucida Sans Unicode"/>
                        <w:b/>
                        <w:spacing w:val="-8"/>
                        <w:sz w:val="14"/>
                        <w:szCs w:val="14"/>
                      </w:rPr>
                    </w:pPr>
                  </w:p>
                  <w:p w14:paraId="564508D3"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Stadtverwaltung Mayen</w:t>
                    </w:r>
                  </w:p>
                  <w:p w14:paraId="31707A31"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w:t>
                    </w:r>
                  </w:p>
                  <w:p w14:paraId="430C8716"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Rosengasse 2</w:t>
                    </w:r>
                  </w:p>
                  <w:p w14:paraId="52A7364D"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56727 Mayen</w:t>
                    </w:r>
                  </w:p>
                  <w:p w14:paraId="73DB039B" w14:textId="77777777" w:rsidR="008716C8" w:rsidRPr="00857554" w:rsidRDefault="008716C8" w:rsidP="00857554">
                    <w:pPr>
                      <w:pStyle w:val="Fuzeile-Standard"/>
                      <w:spacing w:line="276" w:lineRule="auto"/>
                      <w:rPr>
                        <w:rFonts w:ascii="Lucida Sans" w:hAnsi="Lucida Sans"/>
                      </w:rPr>
                    </w:pPr>
                  </w:p>
                  <w:p w14:paraId="34265722"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Telefon: 0 26 51 / 88 – 22 03</w:t>
                    </w:r>
                  </w:p>
                  <w:p w14:paraId="3DE976B6"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Telefax: 0 26 51 / 88 – 5 26 00</w:t>
                    </w:r>
                  </w:p>
                  <w:p w14:paraId="407C0945" w14:textId="77777777" w:rsidR="008716C8" w:rsidRPr="00857554" w:rsidRDefault="008716C8" w:rsidP="00857554">
                    <w:pPr>
                      <w:pStyle w:val="Fuzeile-Standard"/>
                      <w:spacing w:line="276" w:lineRule="auto"/>
                      <w:rPr>
                        <w:rFonts w:ascii="Lucida Sans" w:hAnsi="Lucida Sans"/>
                      </w:rPr>
                    </w:pPr>
                  </w:p>
                  <w:p w14:paraId="717C7E25" w14:textId="77777777" w:rsidR="008716C8" w:rsidRPr="00857554" w:rsidRDefault="008716C8" w:rsidP="00857554">
                    <w:pPr>
                      <w:pStyle w:val="Fuzeile-Standard"/>
                      <w:spacing w:line="276" w:lineRule="auto"/>
                      <w:rPr>
                        <w:rFonts w:ascii="Lucida Sans" w:hAnsi="Lucida Sans"/>
                      </w:rPr>
                    </w:pPr>
                    <w:r w:rsidRPr="00857554">
                      <w:rPr>
                        <w:rFonts w:ascii="Lucida Sans" w:hAnsi="Lucida Sans"/>
                      </w:rPr>
                      <w:t>pressestelle@mayen.de</w:t>
                    </w:r>
                  </w:p>
                  <w:p w14:paraId="500048BA"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35F2E801" w14:textId="77777777" w:rsidR="008716C8" w:rsidRPr="00857554" w:rsidRDefault="008716C8" w:rsidP="00857554">
                    <w:pPr>
                      <w:spacing w:line="276" w:lineRule="auto"/>
                      <w:ind w:left="1155"/>
                      <w:rPr>
                        <w:rFonts w:ascii="Lucida Sans" w:hAnsi="Lucida Sans" w:cs="Lucida Sans Unicode"/>
                        <w:spacing w:val="-8"/>
                        <w:sz w:val="14"/>
                        <w:szCs w:val="14"/>
                        <w:lang w:val="it-IT"/>
                      </w:rPr>
                    </w:pPr>
                  </w:p>
                  <w:p w14:paraId="42BB3F70" w14:textId="77777777" w:rsidR="008716C8" w:rsidRPr="00857554" w:rsidRDefault="008716C8" w:rsidP="00857554">
                    <w:pPr>
                      <w:pStyle w:val="Fuzeile-Fett"/>
                      <w:spacing w:line="276" w:lineRule="auto"/>
                      <w:rPr>
                        <w:rFonts w:ascii="Lucida Sans" w:hAnsi="Lucida Sans"/>
                      </w:rPr>
                    </w:pPr>
                    <w:r w:rsidRPr="00857554">
                      <w:rPr>
                        <w:rFonts w:ascii="Lucida Sans" w:hAnsi="Lucida Sans"/>
                      </w:rPr>
                      <w:t>www.mayen.de</w:t>
                    </w:r>
                  </w:p>
                </w:txbxContent>
              </v:textbox>
            </v:shape>
          </w:pict>
        </mc:Fallback>
      </mc:AlternateContent>
    </w:r>
    <w:r w:rsidRPr="00857554">
      <w:rPr>
        <w:rFonts w:ascii="Lucida Sans" w:hAnsi="Lucida Sans"/>
      </w:rPr>
      <w:t xml:space="preserve">Seite </w:t>
    </w:r>
    <w:r w:rsidRPr="00857554">
      <w:rPr>
        <w:rFonts w:ascii="Lucida Sans" w:hAnsi="Lucida Sans"/>
      </w:rPr>
      <w:fldChar w:fldCharType="begin"/>
    </w:r>
    <w:r w:rsidRPr="00857554">
      <w:rPr>
        <w:rFonts w:ascii="Lucida Sans" w:hAnsi="Lucida Sans"/>
      </w:rPr>
      <w:instrText xml:space="preserve"> PAGE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r w:rsidRPr="00857554">
      <w:rPr>
        <w:rFonts w:ascii="Lucida Sans" w:hAnsi="Lucida Sans"/>
      </w:rPr>
      <w:t xml:space="preserve"> von </w:t>
    </w:r>
    <w:r w:rsidRPr="00857554">
      <w:rPr>
        <w:rFonts w:ascii="Lucida Sans" w:hAnsi="Lucida Sans"/>
      </w:rPr>
      <w:fldChar w:fldCharType="begin"/>
    </w:r>
    <w:r w:rsidRPr="00857554">
      <w:rPr>
        <w:rFonts w:ascii="Lucida Sans" w:hAnsi="Lucida Sans"/>
      </w:rPr>
      <w:instrText xml:space="preserve"> NUMPAGES </w:instrText>
    </w:r>
    <w:r w:rsidRPr="00857554">
      <w:rPr>
        <w:rFonts w:ascii="Lucida Sans" w:hAnsi="Lucida Sans"/>
      </w:rPr>
      <w:fldChar w:fldCharType="separate"/>
    </w:r>
    <w:r w:rsidR="00B25A2B" w:rsidRPr="00857554">
      <w:rPr>
        <w:rFonts w:ascii="Lucida Sans" w:hAnsi="Lucida Sans"/>
      </w:rPr>
      <w:t>1</w:t>
    </w:r>
    <w:r w:rsidRPr="00857554">
      <w:rPr>
        <w:rFonts w:ascii="Lucida Sans" w:hAnsi="Lucida Sans"/>
      </w:rPr>
      <w:fldChar w:fldCharType="end"/>
    </w:r>
  </w:p>
  <w:p w14:paraId="432E8FD4" w14:textId="77777777" w:rsidR="00A3542E" w:rsidRDefault="00A3542E">
    <w:pPr>
      <w:ind w:left="1155"/>
    </w:pPr>
  </w:p>
  <w:p w14:paraId="6C5098F9" w14:textId="77777777" w:rsidR="00A3542E" w:rsidRDefault="00A3542E" w:rsidP="009316BB">
    <w:pPr>
      <w:ind w:left="11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16F0D" w14:textId="77777777" w:rsidR="00B43C72" w:rsidRDefault="00B43C72">
      <w:pPr>
        <w:ind w:left="1155"/>
      </w:pPr>
      <w:r>
        <w:separator/>
      </w:r>
    </w:p>
    <w:p w14:paraId="154E16DF" w14:textId="77777777" w:rsidR="00B43C72" w:rsidRDefault="00B43C72">
      <w:pPr>
        <w:ind w:left="1155"/>
      </w:pPr>
    </w:p>
    <w:p w14:paraId="6FD037FC" w14:textId="77777777" w:rsidR="00B43C72" w:rsidRDefault="00B43C72" w:rsidP="009316BB">
      <w:pPr>
        <w:ind w:left="1155"/>
      </w:pPr>
    </w:p>
  </w:footnote>
  <w:footnote w:type="continuationSeparator" w:id="0">
    <w:p w14:paraId="0E7801F8" w14:textId="77777777" w:rsidR="00B43C72" w:rsidRDefault="00B43C72">
      <w:pPr>
        <w:ind w:left="1155"/>
      </w:pPr>
      <w:r>
        <w:continuationSeparator/>
      </w:r>
    </w:p>
    <w:p w14:paraId="2CF04C54" w14:textId="77777777" w:rsidR="00B43C72" w:rsidRDefault="00B43C72">
      <w:pPr>
        <w:ind w:left="1155"/>
      </w:pPr>
    </w:p>
    <w:p w14:paraId="19AD0610" w14:textId="77777777" w:rsidR="00B43C72" w:rsidRDefault="00B43C72" w:rsidP="009316BB">
      <w:pPr>
        <w:ind w:left="1155"/>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DA940" w14:textId="77777777" w:rsidR="008716C8" w:rsidRPr="00AC6B3E" w:rsidRDefault="009316BB">
    <w:pPr>
      <w:pStyle w:val="Kopfzeile"/>
      <w:ind w:left="1155"/>
      <w:rPr>
        <w:rFonts w:ascii="Arial Black" w:hAnsi="Arial Black"/>
        <w:sz w:val="36"/>
        <w:szCs w:val="36"/>
      </w:rPr>
    </w:pPr>
    <w:r>
      <w:rPr>
        <w:noProof/>
      </w:rPr>
      <w:drawing>
        <wp:anchor distT="0" distB="0" distL="114300" distR="114300" simplePos="0" relativeHeight="251659776" behindDoc="1" locked="0" layoutInCell="1" allowOverlap="1" wp14:anchorId="58F6ECA6" wp14:editId="13E179AB">
          <wp:simplePos x="0" y="0"/>
          <wp:positionH relativeFrom="page">
            <wp:align>left</wp:align>
          </wp:positionH>
          <wp:positionV relativeFrom="paragraph">
            <wp:posOffset>450784</wp:posOffset>
          </wp:positionV>
          <wp:extent cx="3641170" cy="331808"/>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
                    <a:extLst>
                      <a:ext uri="{28A0092B-C50C-407E-A947-70E740481C1C}">
                        <a14:useLocalDpi xmlns:a14="http://schemas.microsoft.com/office/drawing/2010/main" val="0"/>
                      </a:ext>
                    </a:extLst>
                  </a:blip>
                  <a:srcRect l="17481" t="46084" b="46397"/>
                  <a:stretch/>
                </pic:blipFill>
                <pic:spPr bwMode="auto">
                  <a:xfrm>
                    <a:off x="0" y="0"/>
                    <a:ext cx="3641170" cy="3318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4C055509" wp14:editId="039C11CA">
          <wp:simplePos x="0" y="0"/>
          <wp:positionH relativeFrom="page">
            <wp:posOffset>5003338</wp:posOffset>
          </wp:positionH>
          <wp:positionV relativeFrom="paragraph">
            <wp:posOffset>-46454</wp:posOffset>
          </wp:positionV>
          <wp:extent cx="2338960" cy="9144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rotWithShape="1">
                  <a:blip r:embed="rId2">
                    <a:extLst>
                      <a:ext uri="{28A0092B-C50C-407E-A947-70E740481C1C}">
                        <a14:useLocalDpi xmlns:a14="http://schemas.microsoft.com/office/drawing/2010/main" val="0"/>
                      </a:ext>
                    </a:extLst>
                  </a:blip>
                  <a:srcRect t="30040" b="30861"/>
                  <a:stretch/>
                </pic:blipFill>
                <pic:spPr bwMode="auto">
                  <a:xfrm>
                    <a:off x="0" y="0"/>
                    <a:ext cx="2346891" cy="9175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52B8B7" w14:textId="77777777" w:rsidR="00A3542E" w:rsidRDefault="00A3542E">
    <w:pPr>
      <w:ind w:left="1155"/>
    </w:pPr>
  </w:p>
  <w:p w14:paraId="3F8534B9" w14:textId="77777777" w:rsidR="00A3542E" w:rsidRDefault="00A3542E" w:rsidP="009316BB">
    <w:pPr>
      <w:ind w:left="115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E361C"/>
    <w:multiLevelType w:val="hybridMultilevel"/>
    <w:tmpl w:val="0AC20540"/>
    <w:lvl w:ilvl="0" w:tplc="0372803C">
      <w:numFmt w:val="bullet"/>
      <w:lvlText w:val="-"/>
      <w:lvlJc w:val="left"/>
      <w:pPr>
        <w:ind w:left="1620" w:hanging="360"/>
      </w:pPr>
      <w:rPr>
        <w:rFonts w:ascii="Arial" w:eastAsia="Times New Roman" w:hAnsi="Arial" w:cs="Aria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num w:numId="1" w16cid:durableId="2118404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851"/>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CDE"/>
    <w:rsid w:val="0001009D"/>
    <w:rsid w:val="0001060E"/>
    <w:rsid w:val="0001175D"/>
    <w:rsid w:val="00043562"/>
    <w:rsid w:val="0006144D"/>
    <w:rsid w:val="00087BAB"/>
    <w:rsid w:val="000A0543"/>
    <w:rsid w:val="000A2952"/>
    <w:rsid w:val="000D2F35"/>
    <w:rsid w:val="000F67F5"/>
    <w:rsid w:val="001059A1"/>
    <w:rsid w:val="00107C54"/>
    <w:rsid w:val="00121870"/>
    <w:rsid w:val="00127CBD"/>
    <w:rsid w:val="0014560F"/>
    <w:rsid w:val="00162570"/>
    <w:rsid w:val="00162DC5"/>
    <w:rsid w:val="00173C71"/>
    <w:rsid w:val="00174C8C"/>
    <w:rsid w:val="0017549B"/>
    <w:rsid w:val="00194942"/>
    <w:rsid w:val="001B66C9"/>
    <w:rsid w:val="00200162"/>
    <w:rsid w:val="0020378A"/>
    <w:rsid w:val="0020429F"/>
    <w:rsid w:val="002108EA"/>
    <w:rsid w:val="00224241"/>
    <w:rsid w:val="002422CD"/>
    <w:rsid w:val="00267A79"/>
    <w:rsid w:val="00276406"/>
    <w:rsid w:val="00281E9B"/>
    <w:rsid w:val="00287B0E"/>
    <w:rsid w:val="0029006F"/>
    <w:rsid w:val="00291FA0"/>
    <w:rsid w:val="00297079"/>
    <w:rsid w:val="00297D1F"/>
    <w:rsid w:val="002A019C"/>
    <w:rsid w:val="002A0C76"/>
    <w:rsid w:val="002A4D43"/>
    <w:rsid w:val="002B1266"/>
    <w:rsid w:val="002C00EE"/>
    <w:rsid w:val="002E77E9"/>
    <w:rsid w:val="002E79E8"/>
    <w:rsid w:val="003031C7"/>
    <w:rsid w:val="00320534"/>
    <w:rsid w:val="003268E6"/>
    <w:rsid w:val="00353DBD"/>
    <w:rsid w:val="003661E3"/>
    <w:rsid w:val="00374589"/>
    <w:rsid w:val="00381F40"/>
    <w:rsid w:val="00384485"/>
    <w:rsid w:val="003928BA"/>
    <w:rsid w:val="00394744"/>
    <w:rsid w:val="003A598C"/>
    <w:rsid w:val="003B60D6"/>
    <w:rsid w:val="003E5425"/>
    <w:rsid w:val="003E6D1E"/>
    <w:rsid w:val="0042790B"/>
    <w:rsid w:val="004462EB"/>
    <w:rsid w:val="004535FE"/>
    <w:rsid w:val="0046066D"/>
    <w:rsid w:val="00460F83"/>
    <w:rsid w:val="00471843"/>
    <w:rsid w:val="004739A2"/>
    <w:rsid w:val="00485888"/>
    <w:rsid w:val="004C4F11"/>
    <w:rsid w:val="004D016F"/>
    <w:rsid w:val="00510193"/>
    <w:rsid w:val="00512F0E"/>
    <w:rsid w:val="00517C87"/>
    <w:rsid w:val="005236FD"/>
    <w:rsid w:val="00536CEA"/>
    <w:rsid w:val="00576D52"/>
    <w:rsid w:val="005A5A60"/>
    <w:rsid w:val="005C6900"/>
    <w:rsid w:val="005F06A0"/>
    <w:rsid w:val="00607F2E"/>
    <w:rsid w:val="006666C5"/>
    <w:rsid w:val="00672513"/>
    <w:rsid w:val="006A466D"/>
    <w:rsid w:val="006A492E"/>
    <w:rsid w:val="006B7CB2"/>
    <w:rsid w:val="006E2D36"/>
    <w:rsid w:val="006E46A4"/>
    <w:rsid w:val="006F7A79"/>
    <w:rsid w:val="00702640"/>
    <w:rsid w:val="007042BF"/>
    <w:rsid w:val="0072055D"/>
    <w:rsid w:val="00721F2D"/>
    <w:rsid w:val="00723BAA"/>
    <w:rsid w:val="00731301"/>
    <w:rsid w:val="00761810"/>
    <w:rsid w:val="00763A5D"/>
    <w:rsid w:val="0083145F"/>
    <w:rsid w:val="00837172"/>
    <w:rsid w:val="00857554"/>
    <w:rsid w:val="008716C8"/>
    <w:rsid w:val="0089392E"/>
    <w:rsid w:val="008C6CDE"/>
    <w:rsid w:val="008D2D45"/>
    <w:rsid w:val="008F7AAE"/>
    <w:rsid w:val="00927E3E"/>
    <w:rsid w:val="009316BB"/>
    <w:rsid w:val="009425F1"/>
    <w:rsid w:val="00947959"/>
    <w:rsid w:val="009562D1"/>
    <w:rsid w:val="0096341F"/>
    <w:rsid w:val="009A108D"/>
    <w:rsid w:val="009E612A"/>
    <w:rsid w:val="009F30EE"/>
    <w:rsid w:val="00A0187A"/>
    <w:rsid w:val="00A1087F"/>
    <w:rsid w:val="00A10F68"/>
    <w:rsid w:val="00A3542E"/>
    <w:rsid w:val="00A41A6D"/>
    <w:rsid w:val="00A45148"/>
    <w:rsid w:val="00A45C63"/>
    <w:rsid w:val="00A507EC"/>
    <w:rsid w:val="00A6232C"/>
    <w:rsid w:val="00A923C4"/>
    <w:rsid w:val="00AC6B3E"/>
    <w:rsid w:val="00AE101A"/>
    <w:rsid w:val="00AF2A53"/>
    <w:rsid w:val="00B017EA"/>
    <w:rsid w:val="00B176C8"/>
    <w:rsid w:val="00B24696"/>
    <w:rsid w:val="00B25A2B"/>
    <w:rsid w:val="00B3013B"/>
    <w:rsid w:val="00B43C72"/>
    <w:rsid w:val="00B52A10"/>
    <w:rsid w:val="00B8234E"/>
    <w:rsid w:val="00BC1A10"/>
    <w:rsid w:val="00BE477D"/>
    <w:rsid w:val="00C01E7D"/>
    <w:rsid w:val="00C133E1"/>
    <w:rsid w:val="00C23368"/>
    <w:rsid w:val="00C82C04"/>
    <w:rsid w:val="00C94725"/>
    <w:rsid w:val="00CB53FB"/>
    <w:rsid w:val="00CC1009"/>
    <w:rsid w:val="00CC5135"/>
    <w:rsid w:val="00CC7D60"/>
    <w:rsid w:val="00CD2E5B"/>
    <w:rsid w:val="00CF2673"/>
    <w:rsid w:val="00D10567"/>
    <w:rsid w:val="00D146DF"/>
    <w:rsid w:val="00D32997"/>
    <w:rsid w:val="00D43D59"/>
    <w:rsid w:val="00D50583"/>
    <w:rsid w:val="00D505F4"/>
    <w:rsid w:val="00D86838"/>
    <w:rsid w:val="00D9298D"/>
    <w:rsid w:val="00DB249B"/>
    <w:rsid w:val="00DD53DF"/>
    <w:rsid w:val="00DD6EB6"/>
    <w:rsid w:val="00DF232B"/>
    <w:rsid w:val="00E15994"/>
    <w:rsid w:val="00E22199"/>
    <w:rsid w:val="00E82EB7"/>
    <w:rsid w:val="00E914D8"/>
    <w:rsid w:val="00E94383"/>
    <w:rsid w:val="00EB0E9E"/>
    <w:rsid w:val="00EB5797"/>
    <w:rsid w:val="00EB7C5D"/>
    <w:rsid w:val="00EC6918"/>
    <w:rsid w:val="00ED7CE8"/>
    <w:rsid w:val="00EE6419"/>
    <w:rsid w:val="00EE6664"/>
    <w:rsid w:val="00EE7C30"/>
    <w:rsid w:val="00EF1D83"/>
    <w:rsid w:val="00F153EE"/>
    <w:rsid w:val="00F22BE7"/>
    <w:rsid w:val="00F23092"/>
    <w:rsid w:val="00F26161"/>
    <w:rsid w:val="00F4362F"/>
    <w:rsid w:val="00F544DA"/>
    <w:rsid w:val="00F75C68"/>
    <w:rsid w:val="00F80E36"/>
    <w:rsid w:val="00FB1400"/>
    <w:rsid w:val="00FB1F41"/>
    <w:rsid w:val="00FB3DD6"/>
    <w:rsid w:val="00FC1B53"/>
    <w:rsid w:val="00FE1FD6"/>
    <w:rsid w:val="00FF0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4BF0D"/>
  <w15:chartTrackingRefBased/>
  <w15:docId w15:val="{DFA81D57-A945-4447-B0B2-191C7B712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aliases w:val="Hauptbereich - Überschrift 1"/>
    <w:basedOn w:val="Standard"/>
    <w:next w:val="Standard"/>
    <w:link w:val="berschrift1Zchn"/>
    <w:qFormat/>
    <w:rsid w:val="009316BB"/>
    <w:pPr>
      <w:spacing w:after="100" w:afterAutospacing="1" w:line="360" w:lineRule="auto"/>
      <w:ind w:leftChars="525" w:left="1260"/>
      <w:outlineLvl w:val="0"/>
    </w:pPr>
    <w:rPr>
      <w:rFonts w:ascii="Lucida Sans Unicode" w:hAnsi="Lucida Sans Unicode" w:cs="Lucida Sans Unicode"/>
      <w:b/>
      <w:b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97D1F"/>
    <w:pPr>
      <w:tabs>
        <w:tab w:val="center" w:pos="4536"/>
        <w:tab w:val="right" w:pos="9072"/>
      </w:tabs>
    </w:pPr>
  </w:style>
  <w:style w:type="paragraph" w:styleId="Fuzeile">
    <w:name w:val="footer"/>
    <w:basedOn w:val="Standard"/>
    <w:link w:val="FuzeileZchn"/>
    <w:rsid w:val="00297D1F"/>
    <w:pPr>
      <w:tabs>
        <w:tab w:val="center" w:pos="4536"/>
        <w:tab w:val="right" w:pos="9072"/>
      </w:tabs>
    </w:pPr>
  </w:style>
  <w:style w:type="character" w:styleId="Hyperlink">
    <w:name w:val="Hyperlink"/>
    <w:rsid w:val="00297D1F"/>
    <w:rPr>
      <w:color w:val="0000FF"/>
      <w:u w:val="single"/>
    </w:rPr>
  </w:style>
  <w:style w:type="paragraph" w:styleId="Sprechblasentext">
    <w:name w:val="Balloon Text"/>
    <w:basedOn w:val="Standard"/>
    <w:semiHidden/>
    <w:rsid w:val="00721F2D"/>
    <w:rPr>
      <w:rFonts w:ascii="Tahoma" w:hAnsi="Tahoma" w:cs="Tahoma"/>
      <w:sz w:val="16"/>
      <w:szCs w:val="16"/>
    </w:rPr>
  </w:style>
  <w:style w:type="character" w:styleId="NichtaufgelsteErwhnung">
    <w:name w:val="Unresolved Mention"/>
    <w:basedOn w:val="Absatz-Standardschriftart"/>
    <w:uiPriority w:val="99"/>
    <w:semiHidden/>
    <w:unhideWhenUsed/>
    <w:rsid w:val="00485888"/>
    <w:rPr>
      <w:color w:val="605E5C"/>
      <w:shd w:val="clear" w:color="auto" w:fill="E1DFDD"/>
    </w:rPr>
  </w:style>
  <w:style w:type="paragraph" w:styleId="Listenabsatz">
    <w:name w:val="List Paragraph"/>
    <w:basedOn w:val="Standard"/>
    <w:uiPriority w:val="34"/>
    <w:qFormat/>
    <w:rsid w:val="002422CD"/>
    <w:pPr>
      <w:ind w:left="720"/>
      <w:contextualSpacing/>
    </w:pPr>
  </w:style>
  <w:style w:type="character" w:customStyle="1" w:styleId="berschrift1Zchn">
    <w:name w:val="Überschrift 1 Zchn"/>
    <w:aliases w:val="Hauptbereich - Überschrift 1 Zchn"/>
    <w:basedOn w:val="Absatz-Standardschriftart"/>
    <w:link w:val="berschrift1"/>
    <w:rsid w:val="009316BB"/>
    <w:rPr>
      <w:rFonts w:ascii="Lucida Sans Unicode" w:hAnsi="Lucida Sans Unicode" w:cs="Lucida Sans Unicode"/>
      <w:b/>
      <w:bCs/>
      <w:sz w:val="28"/>
      <w:szCs w:val="28"/>
    </w:rPr>
  </w:style>
  <w:style w:type="character" w:styleId="Hervorhebung">
    <w:name w:val="Emphasis"/>
    <w:aliases w:val="Hauptbereich - Nummerierung"/>
    <w:qFormat/>
    <w:rsid w:val="00A45C63"/>
    <w:rPr>
      <w:rFonts w:ascii="Lucida Sans" w:hAnsi="Lucida Sans"/>
      <w:sz w:val="28"/>
      <w:szCs w:val="28"/>
    </w:rPr>
  </w:style>
  <w:style w:type="paragraph" w:customStyle="1" w:styleId="Fuzeile-Fett">
    <w:name w:val="Fußzeile - Fett"/>
    <w:basedOn w:val="Standard"/>
    <w:link w:val="Fuzeile-FettZchn"/>
    <w:qFormat/>
    <w:rsid w:val="00A6232C"/>
    <w:pPr>
      <w:spacing w:line="216" w:lineRule="auto"/>
      <w:ind w:left="1155"/>
    </w:pPr>
    <w:rPr>
      <w:rFonts w:ascii="Lucida Sans Unicode" w:hAnsi="Lucida Sans Unicode" w:cs="Lucida Sans Unicode"/>
      <w:b/>
      <w:spacing w:val="-8"/>
      <w:sz w:val="14"/>
      <w:szCs w:val="14"/>
      <w:lang w:val="it-IT"/>
    </w:rPr>
  </w:style>
  <w:style w:type="paragraph" w:customStyle="1" w:styleId="Fuzeile-Standard">
    <w:name w:val="Fußzeile - Standard"/>
    <w:basedOn w:val="Standard"/>
    <w:link w:val="Fuzeile-StandardZchn"/>
    <w:qFormat/>
    <w:rsid w:val="00A6232C"/>
    <w:pPr>
      <w:spacing w:line="216" w:lineRule="auto"/>
      <w:ind w:left="1155"/>
    </w:pPr>
    <w:rPr>
      <w:rFonts w:ascii="Lucida Sans Unicode" w:hAnsi="Lucida Sans Unicode" w:cs="Lucida Sans Unicode"/>
      <w:spacing w:val="-8"/>
      <w:sz w:val="14"/>
      <w:szCs w:val="14"/>
    </w:rPr>
  </w:style>
  <w:style w:type="character" w:customStyle="1" w:styleId="Fuzeile-FettZchn">
    <w:name w:val="Fußzeile - Fett Zchn"/>
    <w:basedOn w:val="Absatz-Standardschriftart"/>
    <w:link w:val="Fuzeile-Fett"/>
    <w:rsid w:val="00A6232C"/>
    <w:rPr>
      <w:rFonts w:ascii="Lucida Sans Unicode" w:hAnsi="Lucida Sans Unicode" w:cs="Lucida Sans Unicode"/>
      <w:b/>
      <w:spacing w:val="-8"/>
      <w:sz w:val="14"/>
      <w:szCs w:val="14"/>
      <w:lang w:val="it-IT"/>
    </w:rPr>
  </w:style>
  <w:style w:type="paragraph" w:customStyle="1" w:styleId="Fuzeile-Seitenzahl">
    <w:name w:val="Fußzeile - Seitenzahl"/>
    <w:basedOn w:val="Fuzeile"/>
    <w:link w:val="Fuzeile-SeitenzahlZchn"/>
    <w:qFormat/>
    <w:rsid w:val="00A6232C"/>
    <w:pPr>
      <w:ind w:left="1155"/>
      <w:jc w:val="center"/>
    </w:pPr>
    <w:rPr>
      <w:rFonts w:ascii="Lucida Sans Unicode" w:hAnsi="Lucida Sans Unicode" w:cs="Lucida Sans Unicode"/>
      <w:noProof/>
      <w:sz w:val="18"/>
      <w:szCs w:val="18"/>
    </w:rPr>
  </w:style>
  <w:style w:type="character" w:customStyle="1" w:styleId="Fuzeile-StandardZchn">
    <w:name w:val="Fußzeile - Standard Zchn"/>
    <w:basedOn w:val="Absatz-Standardschriftart"/>
    <w:link w:val="Fuzeile-Standard"/>
    <w:rsid w:val="00A6232C"/>
    <w:rPr>
      <w:rFonts w:ascii="Lucida Sans Unicode" w:hAnsi="Lucida Sans Unicode" w:cs="Lucida Sans Unicode"/>
      <w:spacing w:val="-8"/>
      <w:sz w:val="14"/>
      <w:szCs w:val="14"/>
    </w:rPr>
  </w:style>
  <w:style w:type="paragraph" w:customStyle="1" w:styleId="Hauptbereich-Standard">
    <w:name w:val="Hauptbereich - Standard"/>
    <w:basedOn w:val="Standard"/>
    <w:link w:val="Hauptbereich-StandardZchn"/>
    <w:qFormat/>
    <w:rsid w:val="00A6232C"/>
    <w:pPr>
      <w:spacing w:after="100" w:afterAutospacing="1" w:line="300" w:lineRule="auto"/>
      <w:ind w:leftChars="525" w:left="1260"/>
    </w:pPr>
    <w:rPr>
      <w:rFonts w:ascii="Lucida Sans Unicode" w:hAnsi="Lucida Sans Unicode" w:cs="Lucida Sans Unicode"/>
      <w:sz w:val="22"/>
      <w:szCs w:val="22"/>
    </w:rPr>
  </w:style>
  <w:style w:type="character" w:customStyle="1" w:styleId="FuzeileZchn">
    <w:name w:val="Fußzeile Zchn"/>
    <w:basedOn w:val="Absatz-Standardschriftart"/>
    <w:link w:val="Fuzeile"/>
    <w:rsid w:val="00A6232C"/>
    <w:rPr>
      <w:sz w:val="24"/>
      <w:szCs w:val="24"/>
    </w:rPr>
  </w:style>
  <w:style w:type="character" w:customStyle="1" w:styleId="Fuzeile-SeitenzahlZchn">
    <w:name w:val="Fußzeile - Seitenzahl Zchn"/>
    <w:basedOn w:val="FuzeileZchn"/>
    <w:link w:val="Fuzeile-Seitenzahl"/>
    <w:rsid w:val="00A6232C"/>
    <w:rPr>
      <w:rFonts w:ascii="Lucida Sans Unicode" w:hAnsi="Lucida Sans Unicode" w:cs="Lucida Sans Unicode"/>
      <w:noProof/>
      <w:sz w:val="18"/>
      <w:szCs w:val="18"/>
    </w:rPr>
  </w:style>
  <w:style w:type="paragraph" w:customStyle="1" w:styleId="Hauptbereich-berschrift2">
    <w:name w:val="Hauptbereich - Überschrift 2"/>
    <w:basedOn w:val="Standard"/>
    <w:link w:val="Hauptbereich-berschrift2Zchn"/>
    <w:qFormat/>
    <w:rsid w:val="00A6232C"/>
    <w:pPr>
      <w:spacing w:after="100" w:afterAutospacing="1" w:line="300" w:lineRule="auto"/>
      <w:ind w:leftChars="525" w:left="1260"/>
    </w:pPr>
    <w:rPr>
      <w:rFonts w:ascii="Lucida Sans Unicode" w:hAnsi="Lucida Sans Unicode" w:cs="Lucida Sans Unicode"/>
      <w:b/>
      <w:bCs/>
      <w:sz w:val="22"/>
      <w:szCs w:val="22"/>
    </w:rPr>
  </w:style>
  <w:style w:type="character" w:customStyle="1" w:styleId="Hauptbereich-StandardZchn">
    <w:name w:val="Hauptbereich - Standard Zchn"/>
    <w:basedOn w:val="Absatz-Standardschriftart"/>
    <w:link w:val="Hauptbereich-Standard"/>
    <w:rsid w:val="00A6232C"/>
    <w:rPr>
      <w:rFonts w:ascii="Lucida Sans Unicode" w:hAnsi="Lucida Sans Unicode" w:cs="Lucida Sans Unicode"/>
      <w:sz w:val="22"/>
      <w:szCs w:val="22"/>
    </w:rPr>
  </w:style>
  <w:style w:type="character" w:customStyle="1" w:styleId="Hauptbereich-berschrift2Zchn">
    <w:name w:val="Hauptbereich - Überschrift 2 Zchn"/>
    <w:basedOn w:val="Absatz-Standardschriftart"/>
    <w:link w:val="Hauptbereich-berschrift2"/>
    <w:rsid w:val="00A6232C"/>
    <w:rPr>
      <w:rFonts w:ascii="Lucida Sans Unicode" w:hAnsi="Lucida Sans Unicode" w:cs="Lucida Sans Unicode"/>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76099">
      <w:bodyDiv w:val="1"/>
      <w:marLeft w:val="0"/>
      <w:marRight w:val="0"/>
      <w:marTop w:val="0"/>
      <w:marBottom w:val="0"/>
      <w:divBdr>
        <w:top w:val="none" w:sz="0" w:space="0" w:color="auto"/>
        <w:left w:val="none" w:sz="0" w:space="0" w:color="auto"/>
        <w:bottom w:val="none" w:sz="0" w:space="0" w:color="auto"/>
        <w:right w:val="none" w:sz="0" w:space="0" w:color="auto"/>
      </w:divBdr>
    </w:div>
    <w:div w:id="266280929">
      <w:bodyDiv w:val="1"/>
      <w:marLeft w:val="0"/>
      <w:marRight w:val="0"/>
      <w:marTop w:val="0"/>
      <w:marBottom w:val="0"/>
      <w:divBdr>
        <w:top w:val="none" w:sz="0" w:space="0" w:color="auto"/>
        <w:left w:val="none" w:sz="0" w:space="0" w:color="auto"/>
        <w:bottom w:val="none" w:sz="0" w:space="0" w:color="auto"/>
        <w:right w:val="none" w:sz="0" w:space="0" w:color="auto"/>
      </w:divBdr>
    </w:div>
    <w:div w:id="543297247">
      <w:bodyDiv w:val="1"/>
      <w:marLeft w:val="0"/>
      <w:marRight w:val="0"/>
      <w:marTop w:val="0"/>
      <w:marBottom w:val="0"/>
      <w:divBdr>
        <w:top w:val="none" w:sz="0" w:space="0" w:color="auto"/>
        <w:left w:val="none" w:sz="0" w:space="0" w:color="auto"/>
        <w:bottom w:val="none" w:sz="0" w:space="0" w:color="auto"/>
        <w:right w:val="none" w:sz="0" w:space="0" w:color="auto"/>
      </w:divBdr>
    </w:div>
    <w:div w:id="868034009">
      <w:bodyDiv w:val="1"/>
      <w:marLeft w:val="0"/>
      <w:marRight w:val="0"/>
      <w:marTop w:val="0"/>
      <w:marBottom w:val="0"/>
      <w:divBdr>
        <w:top w:val="none" w:sz="0" w:space="0" w:color="auto"/>
        <w:left w:val="none" w:sz="0" w:space="0" w:color="auto"/>
        <w:bottom w:val="none" w:sz="0" w:space="0" w:color="auto"/>
        <w:right w:val="none" w:sz="0" w:space="0" w:color="auto"/>
      </w:divBdr>
    </w:div>
    <w:div w:id="1370379571">
      <w:bodyDiv w:val="1"/>
      <w:marLeft w:val="0"/>
      <w:marRight w:val="0"/>
      <w:marTop w:val="0"/>
      <w:marBottom w:val="0"/>
      <w:divBdr>
        <w:top w:val="none" w:sz="0" w:space="0" w:color="auto"/>
        <w:left w:val="none" w:sz="0" w:space="0" w:color="auto"/>
        <w:bottom w:val="none" w:sz="0" w:space="0" w:color="auto"/>
        <w:right w:val="none" w:sz="0" w:space="0" w:color="auto"/>
      </w:divBdr>
    </w:div>
    <w:div w:id="1659193053">
      <w:bodyDiv w:val="1"/>
      <w:marLeft w:val="0"/>
      <w:marRight w:val="0"/>
      <w:marTop w:val="0"/>
      <w:marBottom w:val="0"/>
      <w:divBdr>
        <w:top w:val="none" w:sz="0" w:space="0" w:color="auto"/>
        <w:left w:val="none" w:sz="0" w:space="0" w:color="auto"/>
        <w:bottom w:val="none" w:sz="0" w:space="0" w:color="auto"/>
        <w:right w:val="none" w:sz="0" w:space="0" w:color="auto"/>
      </w:divBdr>
    </w:div>
    <w:div w:id="1758089387">
      <w:bodyDiv w:val="1"/>
      <w:marLeft w:val="0"/>
      <w:marRight w:val="0"/>
      <w:marTop w:val="0"/>
      <w:marBottom w:val="0"/>
      <w:divBdr>
        <w:top w:val="none" w:sz="0" w:space="0" w:color="auto"/>
        <w:left w:val="none" w:sz="0" w:space="0" w:color="auto"/>
        <w:bottom w:val="none" w:sz="0" w:space="0" w:color="auto"/>
        <w:right w:val="none" w:sz="0" w:space="0" w:color="auto"/>
      </w:divBdr>
    </w:div>
    <w:div w:id="196550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M-VM-FS\Fachbereich$\Gruppen\Oberb&#252;rgermeister\Pressetelle\Presse-%20und%20&#214;ffentlichkeitsarbeit\Presse-Infos%202026\000%20-%20blanko%20PI%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000 - blanko PI 2026.dotx</Template>
  <TotalTime>0</TotalTime>
  <Pages>1</Pages>
  <Words>161</Words>
  <Characters>1018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Nr</vt:lpstr>
    </vt:vector>
  </TitlesOfParts>
  <Company>SV MAyen</Company>
  <LinksUpToDate>false</LinksUpToDate>
  <CharactersWithSpaces>1177</CharactersWithSpaces>
  <SharedDoc>false</SharedDoc>
  <HLinks>
    <vt:vector size="30" baseType="variant">
      <vt:variant>
        <vt:i4>6357057</vt:i4>
      </vt:variant>
      <vt:variant>
        <vt:i4>12</vt:i4>
      </vt:variant>
      <vt:variant>
        <vt:i4>0</vt:i4>
      </vt:variant>
      <vt:variant>
        <vt:i4>5</vt:i4>
      </vt:variant>
      <vt:variant>
        <vt:lpwstr>mailto:touristinfo@mayen.de</vt:lpwstr>
      </vt:variant>
      <vt:variant>
        <vt:lpwstr/>
      </vt:variant>
      <vt:variant>
        <vt:i4>7340093</vt:i4>
      </vt:variant>
      <vt:variant>
        <vt:i4>9</vt:i4>
      </vt:variant>
      <vt:variant>
        <vt:i4>0</vt:i4>
      </vt:variant>
      <vt:variant>
        <vt:i4>5</vt:i4>
      </vt:variant>
      <vt:variant>
        <vt:lpwstr>https://www.facebook.com/touristinfomayen/</vt:lpwstr>
      </vt:variant>
      <vt:variant>
        <vt:lpwstr/>
      </vt:variant>
      <vt:variant>
        <vt:i4>1703967</vt:i4>
      </vt:variant>
      <vt:variant>
        <vt:i4>6</vt:i4>
      </vt:variant>
      <vt:variant>
        <vt:i4>0</vt:i4>
      </vt:variant>
      <vt:variant>
        <vt:i4>5</vt:i4>
      </vt:variant>
      <vt:variant>
        <vt:lpwstr>http://www.mayen.de/</vt:lpwstr>
      </vt:variant>
      <vt:variant>
        <vt:lpwstr/>
      </vt:variant>
      <vt:variant>
        <vt:i4>7340114</vt:i4>
      </vt:variant>
      <vt:variant>
        <vt:i4>3</vt:i4>
      </vt:variant>
      <vt:variant>
        <vt:i4>0</vt:i4>
      </vt:variant>
      <vt:variant>
        <vt:i4>5</vt:i4>
      </vt:variant>
      <vt:variant>
        <vt:lpwstr>mailto:touristinfo@mayenzeit.de</vt:lpwstr>
      </vt:variant>
      <vt:variant>
        <vt:lpwstr/>
      </vt:variant>
      <vt:variant>
        <vt:i4>7602245</vt:i4>
      </vt:variant>
      <vt:variant>
        <vt:i4>0</vt:i4>
      </vt:variant>
      <vt:variant>
        <vt:i4>0</vt:i4>
      </vt:variant>
      <vt:variant>
        <vt:i4>5</vt:i4>
      </vt:variant>
      <vt:variant>
        <vt:lpwstr>mailto:museumskasse@mayenzeit.de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Gördes, Sarah</dc:creator>
  <cp:keywords/>
  <dc:description/>
  <cp:lastModifiedBy>Gördes, Sarah</cp:lastModifiedBy>
  <cp:revision>2</cp:revision>
  <cp:lastPrinted>2025-11-28T08:39:00Z</cp:lastPrinted>
  <dcterms:created xsi:type="dcterms:W3CDTF">2026-10-21T11:50:00Z</dcterms:created>
  <dcterms:modified xsi:type="dcterms:W3CDTF">2026-10-22T05:53:00Z</dcterms:modified>
</cp:coreProperties>
</file>