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14575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6052500D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50D5E58D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38D44277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4206ACD1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16D4BEC4" wp14:editId="7AA725B7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1520A2BF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010448B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2B224317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5C74A4D7" w14:textId="77777777" w:rsidR="00EA32EC" w:rsidRDefault="00EA32EC" w:rsidP="00243F4D">
      <w:pPr>
        <w:rPr>
          <w:b/>
        </w:rPr>
      </w:pPr>
    </w:p>
    <w:p w14:paraId="01E4C3FF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7DCDA5A7" w14:textId="77777777" w:rsidR="009C657D" w:rsidRDefault="009C657D" w:rsidP="00DA64DA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79CF584" w14:textId="340CEF9C" w:rsidR="007E5BB7" w:rsidRDefault="007E5BB7" w:rsidP="007E5BB7">
      <w:pPr>
        <w:pStyle w:val="berschrift1"/>
        <w:shd w:val="clear" w:color="auto" w:fill="FFFFFF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1</w:t>
      </w:r>
      <w:r>
        <w:rPr>
          <w:rFonts w:asciiTheme="minorHAnsi" w:hAnsiTheme="minorHAnsi" w:cstheme="minorHAnsi"/>
          <w:b/>
          <w:bCs/>
          <w:sz w:val="36"/>
          <w:szCs w:val="36"/>
        </w:rPr>
        <w:t>4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. </w:t>
      </w:r>
      <w:r w:rsidRPr="00C17C75">
        <w:rPr>
          <w:rFonts w:asciiTheme="minorHAnsi" w:hAnsiTheme="minorHAnsi" w:cstheme="minorHAnsi"/>
          <w:b/>
          <w:bCs/>
          <w:sz w:val="36"/>
          <w:szCs w:val="36"/>
        </w:rPr>
        <w:t xml:space="preserve">Weinfest an der Klosterruine in </w:t>
      </w:r>
      <w:proofErr w:type="spellStart"/>
      <w:r w:rsidRPr="00C17C75">
        <w:rPr>
          <w:rFonts w:asciiTheme="minorHAnsi" w:hAnsiTheme="minorHAnsi" w:cstheme="minorHAnsi"/>
          <w:b/>
          <w:bCs/>
          <w:sz w:val="36"/>
          <w:szCs w:val="36"/>
        </w:rPr>
        <w:t>Wörschweiler</w:t>
      </w:r>
      <w:proofErr w:type="spellEnd"/>
      <w:r w:rsidRPr="00C17C75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</w:p>
    <w:p w14:paraId="6B8399E0" w14:textId="77777777" w:rsidR="007E5BB7" w:rsidRPr="00C17C75" w:rsidRDefault="007E5BB7" w:rsidP="007E5BB7">
      <w:pPr>
        <w:pStyle w:val="berschrift1"/>
        <w:shd w:val="clear" w:color="auto" w:fill="FFFFFF"/>
        <w:jc w:val="center"/>
        <w:rPr>
          <w:rFonts w:asciiTheme="minorHAnsi" w:hAnsiTheme="minorHAnsi" w:cstheme="minorHAnsi"/>
          <w:sz w:val="32"/>
          <w:szCs w:val="32"/>
        </w:rPr>
      </w:pPr>
      <w:r w:rsidRPr="00C17C75">
        <w:rPr>
          <w:rFonts w:asciiTheme="minorHAnsi" w:hAnsiTheme="minorHAnsi" w:cstheme="minorHAnsi"/>
          <w:b/>
          <w:bCs/>
          <w:sz w:val="32"/>
          <w:szCs w:val="32"/>
        </w:rPr>
        <w:t>Am 3. Oktober wird ab 11 Uhr gefeiert</w:t>
      </w:r>
    </w:p>
    <w:p w14:paraId="32B306CF" w14:textId="77777777" w:rsidR="007E5BB7" w:rsidRDefault="007E5BB7" w:rsidP="007E5BB7">
      <w:pPr>
        <w:pStyle w:val="StandardWeb"/>
        <w:shd w:val="clear" w:color="auto" w:fill="FFFFFF"/>
        <w:spacing w:before="0" w:beforeAutospacing="0" w:after="150" w:afterAutospacing="0" w:line="330" w:lineRule="atLeast"/>
        <w:jc w:val="both"/>
        <w:rPr>
          <w:rFonts w:asciiTheme="minorHAnsi" w:hAnsiTheme="minorHAnsi" w:cstheme="minorHAnsi"/>
          <w:color w:val="auto"/>
          <w:spacing w:val="3"/>
          <w:sz w:val="28"/>
          <w:szCs w:val="28"/>
        </w:rPr>
      </w:pPr>
    </w:p>
    <w:p w14:paraId="014A1E8A" w14:textId="75CE89FF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>Am Feiertag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zum Tag der deutschen Einheit, Samstag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, 3. Oktober, laden 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die 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Stiftung und 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der 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Förderverein der Klosterruine </w:t>
      </w:r>
      <w:proofErr w:type="spellStart"/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>Wörschweiler</w:t>
      </w:r>
      <w:proofErr w:type="spellEnd"/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traditionell zu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ihre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>m Weinfest ein.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Dabei handelt es sich bereits um die 1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>4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>. Ausgabe dieses Weinfestes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unter dem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</w:t>
      </w:r>
      <w:r w:rsidRPr="00DB2DC6">
        <w:rPr>
          <w:rFonts w:asciiTheme="minorHAnsi" w:hAnsiTheme="minorHAnsi" w:cstheme="minorHAnsi"/>
          <w:sz w:val="28"/>
          <w:szCs w:val="28"/>
        </w:rPr>
        <w:t>Motto</w:t>
      </w:r>
      <w:r>
        <w:rPr>
          <w:rFonts w:asciiTheme="minorHAnsi" w:hAnsiTheme="minorHAnsi" w:cstheme="minorHAnsi"/>
          <w:sz w:val="28"/>
          <w:szCs w:val="28"/>
        </w:rPr>
        <w:t xml:space="preserve"> „</w:t>
      </w:r>
      <w:r w:rsidRPr="00DB2DC6">
        <w:rPr>
          <w:rFonts w:asciiTheme="minorHAnsi" w:hAnsiTheme="minorHAnsi" w:cstheme="minorHAnsi"/>
          <w:sz w:val="28"/>
          <w:szCs w:val="28"/>
        </w:rPr>
        <w:t>Weingenuss zwischen historischen Mauern</w:t>
      </w:r>
      <w:r>
        <w:rPr>
          <w:rFonts w:asciiTheme="minorHAnsi" w:hAnsiTheme="minorHAnsi" w:cstheme="minorHAnsi"/>
          <w:sz w:val="28"/>
          <w:szCs w:val="28"/>
        </w:rPr>
        <w:t>“.</w:t>
      </w:r>
    </w:p>
    <w:p w14:paraId="09F626D9" w14:textId="77777777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55010796" w14:textId="77777777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DB2DC6">
        <w:rPr>
          <w:rFonts w:asciiTheme="minorHAnsi" w:hAnsiTheme="minorHAnsi" w:cstheme="minorHAnsi"/>
          <w:sz w:val="28"/>
          <w:szCs w:val="28"/>
        </w:rPr>
        <w:t>Dass diese herbstliche Feier den steilen Aufstieg wert ist, hat sich mittlerweile herumgesproche</w:t>
      </w:r>
      <w:r>
        <w:rPr>
          <w:rFonts w:asciiTheme="minorHAnsi" w:hAnsiTheme="minorHAnsi" w:cstheme="minorHAnsi"/>
          <w:sz w:val="28"/>
          <w:szCs w:val="28"/>
        </w:rPr>
        <w:t xml:space="preserve">n. 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>Rund um die Klosterruine auf dem Kloster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>berg</w:t>
      </w:r>
      <w:r w:rsidRPr="00C17C75"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 gibt es an diesem Tag ab 11 Uhr ein umfangreiches Angebot an pfälzischen Spezialitäten</w:t>
      </w:r>
      <w:r>
        <w:rPr>
          <w:rFonts w:asciiTheme="minorHAnsi" w:hAnsiTheme="minorHAnsi" w:cstheme="minorHAnsi"/>
          <w:color w:val="auto"/>
          <w:spacing w:val="3"/>
          <w:sz w:val="28"/>
          <w:szCs w:val="28"/>
        </w:rPr>
        <w:t xml:space="preserve">. Ein pfälzischer Winzer bietet seine Weine auch zum Verkosten an. </w:t>
      </w:r>
      <w:r w:rsidRPr="00DB2DC6">
        <w:rPr>
          <w:rFonts w:asciiTheme="minorHAnsi" w:hAnsiTheme="minorHAnsi" w:cstheme="minorHAnsi"/>
          <w:sz w:val="28"/>
          <w:szCs w:val="28"/>
        </w:rPr>
        <w:t>Die Besucher</w:t>
      </w:r>
      <w:r>
        <w:rPr>
          <w:rFonts w:asciiTheme="minorHAnsi" w:hAnsiTheme="minorHAnsi" w:cstheme="minorHAnsi"/>
          <w:sz w:val="28"/>
          <w:szCs w:val="28"/>
        </w:rPr>
        <w:t xml:space="preserve">innen und Besucher </w:t>
      </w:r>
      <w:r w:rsidRPr="00DB2DC6">
        <w:rPr>
          <w:rFonts w:asciiTheme="minorHAnsi" w:hAnsiTheme="minorHAnsi" w:cstheme="minorHAnsi"/>
          <w:sz w:val="28"/>
          <w:szCs w:val="28"/>
        </w:rPr>
        <w:t xml:space="preserve">können </w:t>
      </w:r>
      <w:r>
        <w:rPr>
          <w:rFonts w:asciiTheme="minorHAnsi" w:hAnsiTheme="minorHAnsi" w:cstheme="minorHAnsi"/>
          <w:sz w:val="28"/>
          <w:szCs w:val="28"/>
        </w:rPr>
        <w:t>auch weitere</w:t>
      </w:r>
      <w:r w:rsidRPr="00DB2DC6">
        <w:rPr>
          <w:rFonts w:asciiTheme="minorHAnsi" w:hAnsiTheme="minorHAnsi" w:cstheme="minorHAnsi"/>
          <w:sz w:val="28"/>
          <w:szCs w:val="28"/>
        </w:rPr>
        <w:t xml:space="preserve"> Getränke direkt vom Pfälzer Winzer genie</w:t>
      </w:r>
      <w:r>
        <w:rPr>
          <w:rFonts w:asciiTheme="minorHAnsi" w:hAnsiTheme="minorHAnsi" w:cstheme="minorHAnsi"/>
          <w:sz w:val="28"/>
          <w:szCs w:val="28"/>
        </w:rPr>
        <w:t>ß</w:t>
      </w:r>
      <w:r w:rsidRPr="00DB2DC6">
        <w:rPr>
          <w:rFonts w:asciiTheme="minorHAnsi" w:hAnsiTheme="minorHAnsi" w:cstheme="minorHAnsi"/>
          <w:sz w:val="28"/>
          <w:szCs w:val="28"/>
        </w:rPr>
        <w:t>en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  <w:r w:rsidRPr="00DB2DC6">
        <w:rPr>
          <w:rFonts w:asciiTheme="minorHAnsi" w:hAnsiTheme="minorHAnsi" w:cstheme="minorHAnsi"/>
          <w:sz w:val="28"/>
          <w:szCs w:val="28"/>
        </w:rPr>
        <w:t xml:space="preserve">Selbstverständlich gibt es auch wieder Flammkuchen aus original </w:t>
      </w:r>
      <w:r>
        <w:rPr>
          <w:rFonts w:asciiTheme="minorHAnsi" w:hAnsiTheme="minorHAnsi" w:cstheme="minorHAnsi"/>
          <w:sz w:val="28"/>
          <w:szCs w:val="28"/>
        </w:rPr>
        <w:t>f</w:t>
      </w:r>
      <w:r w:rsidRPr="00DB2DC6">
        <w:rPr>
          <w:rFonts w:asciiTheme="minorHAnsi" w:hAnsiTheme="minorHAnsi" w:cstheme="minorHAnsi"/>
          <w:sz w:val="28"/>
          <w:szCs w:val="28"/>
        </w:rPr>
        <w:t>ranzösischer Herstellung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729977ED" w14:textId="77777777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740927EA" w14:textId="748DF7C4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DB2DC6">
        <w:rPr>
          <w:rFonts w:asciiTheme="minorHAnsi" w:hAnsiTheme="minorHAnsi" w:cstheme="minorHAnsi"/>
          <w:sz w:val="28"/>
          <w:szCs w:val="28"/>
        </w:rPr>
        <w:t xml:space="preserve">Für die musikalische Unterhaltung sorgt </w:t>
      </w:r>
      <w:r w:rsidR="00124298">
        <w:rPr>
          <w:rFonts w:asciiTheme="minorHAnsi" w:hAnsiTheme="minorHAnsi" w:cstheme="minorHAnsi"/>
          <w:sz w:val="28"/>
          <w:szCs w:val="28"/>
        </w:rPr>
        <w:t xml:space="preserve">schon von Beginn an </w:t>
      </w:r>
      <w:r w:rsidRPr="00DB2DC6">
        <w:rPr>
          <w:rFonts w:asciiTheme="minorHAnsi" w:hAnsiTheme="minorHAnsi" w:cstheme="minorHAnsi"/>
          <w:sz w:val="28"/>
          <w:szCs w:val="28"/>
        </w:rPr>
        <w:t xml:space="preserve">die bekannte Zweibrücker Gruppe </w:t>
      </w:r>
      <w:r>
        <w:rPr>
          <w:rFonts w:asciiTheme="minorHAnsi" w:hAnsiTheme="minorHAnsi" w:cstheme="minorHAnsi"/>
          <w:sz w:val="28"/>
          <w:szCs w:val="28"/>
        </w:rPr>
        <w:t>„</w:t>
      </w:r>
      <w:r w:rsidRPr="00DB2DC6">
        <w:rPr>
          <w:rFonts w:asciiTheme="minorHAnsi" w:hAnsiTheme="minorHAnsi" w:cstheme="minorHAnsi"/>
          <w:sz w:val="28"/>
          <w:szCs w:val="28"/>
        </w:rPr>
        <w:t>Lotti und Jake</w:t>
      </w:r>
      <w:r>
        <w:rPr>
          <w:rFonts w:asciiTheme="minorHAnsi" w:hAnsiTheme="minorHAnsi" w:cstheme="minorHAnsi"/>
          <w:sz w:val="28"/>
          <w:szCs w:val="28"/>
        </w:rPr>
        <w:t xml:space="preserve">s“. </w:t>
      </w:r>
    </w:p>
    <w:p w14:paraId="10C45B21" w14:textId="77777777" w:rsidR="007E5BB7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1E3E5120" w14:textId="4236ACED" w:rsidR="00DA64DA" w:rsidRDefault="007E5BB7" w:rsidP="007E5BB7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DB2DC6">
        <w:rPr>
          <w:rFonts w:asciiTheme="minorHAnsi" w:hAnsiTheme="minorHAnsi" w:cstheme="minorHAnsi"/>
          <w:sz w:val="28"/>
          <w:szCs w:val="28"/>
        </w:rPr>
        <w:t xml:space="preserve">Parkplätze stehen u.a. </w:t>
      </w:r>
      <w:r w:rsidR="00124298">
        <w:rPr>
          <w:rFonts w:asciiTheme="minorHAnsi" w:hAnsiTheme="minorHAnsi" w:cstheme="minorHAnsi"/>
          <w:sz w:val="28"/>
          <w:szCs w:val="28"/>
        </w:rPr>
        <w:t>auf de</w:t>
      </w:r>
      <w:r w:rsidRPr="00DB2DC6">
        <w:rPr>
          <w:rFonts w:asciiTheme="minorHAnsi" w:hAnsiTheme="minorHAnsi" w:cstheme="minorHAnsi"/>
          <w:sz w:val="28"/>
          <w:szCs w:val="28"/>
        </w:rPr>
        <w:t xml:space="preserve">m Werksgelände der Firma </w:t>
      </w:r>
      <w:proofErr w:type="spellStart"/>
      <w:r w:rsidRPr="00DB2DC6">
        <w:rPr>
          <w:rFonts w:asciiTheme="minorHAnsi" w:hAnsiTheme="minorHAnsi" w:cstheme="minorHAnsi"/>
          <w:sz w:val="28"/>
          <w:szCs w:val="28"/>
        </w:rPr>
        <w:t>Begra</w:t>
      </w:r>
      <w:proofErr w:type="spellEnd"/>
      <w:r w:rsidRPr="00DB2DC6">
        <w:rPr>
          <w:rFonts w:asciiTheme="minorHAnsi" w:hAnsiTheme="minorHAnsi" w:cstheme="minorHAnsi"/>
          <w:sz w:val="28"/>
          <w:szCs w:val="28"/>
        </w:rPr>
        <w:t xml:space="preserve"> zur Verfügung</w:t>
      </w:r>
      <w:r>
        <w:rPr>
          <w:rFonts w:asciiTheme="minorHAnsi" w:hAnsiTheme="minorHAnsi" w:cstheme="minorHAnsi"/>
          <w:sz w:val="28"/>
          <w:szCs w:val="28"/>
        </w:rPr>
        <w:t>. B</w:t>
      </w:r>
      <w:r w:rsidRPr="00DB2DC6">
        <w:rPr>
          <w:rFonts w:asciiTheme="minorHAnsi" w:hAnsiTheme="minorHAnsi" w:cstheme="minorHAnsi"/>
          <w:sz w:val="28"/>
          <w:szCs w:val="28"/>
        </w:rPr>
        <w:t xml:space="preserve">esonders für ältere Menschen mit Gehbehinderung wird ab dem Sportplatz </w:t>
      </w:r>
      <w:proofErr w:type="spellStart"/>
      <w:r w:rsidRPr="00DB2DC6">
        <w:rPr>
          <w:rFonts w:asciiTheme="minorHAnsi" w:hAnsiTheme="minorHAnsi" w:cstheme="minorHAnsi"/>
          <w:sz w:val="28"/>
          <w:szCs w:val="28"/>
        </w:rPr>
        <w:t>Wörschweiler</w:t>
      </w:r>
      <w:proofErr w:type="spellEnd"/>
      <w:r w:rsidRPr="00DB2DC6">
        <w:rPr>
          <w:rFonts w:asciiTheme="minorHAnsi" w:hAnsiTheme="minorHAnsi" w:cstheme="minorHAnsi"/>
          <w:sz w:val="28"/>
          <w:szCs w:val="28"/>
        </w:rPr>
        <w:t xml:space="preserve"> eine Bustour an</w:t>
      </w:r>
      <w:r>
        <w:rPr>
          <w:rFonts w:asciiTheme="minorHAnsi" w:hAnsiTheme="minorHAnsi" w:cstheme="minorHAnsi"/>
          <w:sz w:val="28"/>
          <w:szCs w:val="28"/>
        </w:rPr>
        <w:t>ge</w:t>
      </w:r>
      <w:r w:rsidRPr="00DB2DC6">
        <w:rPr>
          <w:rFonts w:asciiTheme="minorHAnsi" w:hAnsiTheme="minorHAnsi" w:cstheme="minorHAnsi"/>
          <w:sz w:val="28"/>
          <w:szCs w:val="28"/>
        </w:rPr>
        <w:t>b</w:t>
      </w:r>
      <w:r>
        <w:rPr>
          <w:rFonts w:asciiTheme="minorHAnsi" w:hAnsiTheme="minorHAnsi" w:cstheme="minorHAnsi"/>
          <w:sz w:val="28"/>
          <w:szCs w:val="28"/>
        </w:rPr>
        <w:t>o</w:t>
      </w:r>
      <w:r w:rsidRPr="00DB2DC6">
        <w:rPr>
          <w:rFonts w:asciiTheme="minorHAnsi" w:hAnsiTheme="minorHAnsi" w:cstheme="minorHAnsi"/>
          <w:sz w:val="28"/>
          <w:szCs w:val="28"/>
        </w:rPr>
        <w:t>ten</w:t>
      </w:r>
      <w:r>
        <w:rPr>
          <w:rFonts w:asciiTheme="minorHAnsi" w:hAnsiTheme="minorHAnsi" w:cstheme="minorHAnsi"/>
          <w:sz w:val="28"/>
          <w:szCs w:val="28"/>
        </w:rPr>
        <w:t>. D</w:t>
      </w:r>
      <w:r w:rsidRPr="00DB2DC6">
        <w:rPr>
          <w:rFonts w:asciiTheme="minorHAnsi" w:hAnsiTheme="minorHAnsi" w:cstheme="minorHAnsi"/>
          <w:sz w:val="28"/>
          <w:szCs w:val="28"/>
        </w:rPr>
        <w:t xml:space="preserve">as </w:t>
      </w:r>
      <w:r>
        <w:rPr>
          <w:rFonts w:asciiTheme="minorHAnsi" w:hAnsiTheme="minorHAnsi" w:cstheme="minorHAnsi"/>
          <w:sz w:val="28"/>
          <w:szCs w:val="28"/>
        </w:rPr>
        <w:t>erste</w:t>
      </w:r>
      <w:r w:rsidRPr="00DB2DC6">
        <w:rPr>
          <w:rFonts w:asciiTheme="minorHAnsi" w:hAnsiTheme="minorHAnsi" w:cstheme="minorHAnsi"/>
          <w:sz w:val="28"/>
          <w:szCs w:val="28"/>
        </w:rPr>
        <w:t xml:space="preserve"> Shuttle wird ab 12 Uhr fahren</w:t>
      </w:r>
      <w:r>
        <w:rPr>
          <w:rFonts w:asciiTheme="minorHAnsi" w:hAnsiTheme="minorHAnsi" w:cstheme="minorHAnsi"/>
          <w:sz w:val="28"/>
          <w:szCs w:val="28"/>
        </w:rPr>
        <w:t xml:space="preserve">. Für eine bessere </w:t>
      </w:r>
      <w:r w:rsidRPr="00DB2DC6">
        <w:rPr>
          <w:rFonts w:asciiTheme="minorHAnsi" w:hAnsiTheme="minorHAnsi" w:cstheme="minorHAnsi"/>
          <w:sz w:val="28"/>
          <w:szCs w:val="28"/>
        </w:rPr>
        <w:t>Organisation</w:t>
      </w:r>
      <w:r>
        <w:rPr>
          <w:rFonts w:asciiTheme="minorHAnsi" w:hAnsiTheme="minorHAnsi" w:cstheme="minorHAnsi"/>
          <w:sz w:val="28"/>
          <w:szCs w:val="28"/>
        </w:rPr>
        <w:t xml:space="preserve"> wird um eine </w:t>
      </w:r>
      <w:r w:rsidRPr="00DB2DC6">
        <w:rPr>
          <w:rFonts w:asciiTheme="minorHAnsi" w:hAnsiTheme="minorHAnsi" w:cstheme="minorHAnsi"/>
          <w:sz w:val="28"/>
          <w:szCs w:val="28"/>
        </w:rPr>
        <w:t>telefonisch</w:t>
      </w:r>
      <w:r>
        <w:rPr>
          <w:rFonts w:asciiTheme="minorHAnsi" w:hAnsiTheme="minorHAnsi" w:cstheme="minorHAnsi"/>
          <w:sz w:val="28"/>
          <w:szCs w:val="28"/>
        </w:rPr>
        <w:t>e</w:t>
      </w:r>
      <w:r w:rsidRPr="00DB2DC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Anmeldung </w:t>
      </w:r>
      <w:r w:rsidRPr="00DB2DC6">
        <w:rPr>
          <w:rFonts w:asciiTheme="minorHAnsi" w:hAnsiTheme="minorHAnsi" w:cstheme="minorHAnsi"/>
          <w:sz w:val="28"/>
          <w:szCs w:val="28"/>
        </w:rPr>
        <w:t xml:space="preserve">bei Reinhold Nesselberger, unter Telefonnummer 06848/7308800 </w:t>
      </w:r>
      <w:r>
        <w:rPr>
          <w:rFonts w:asciiTheme="minorHAnsi" w:hAnsiTheme="minorHAnsi" w:cstheme="minorHAnsi"/>
          <w:sz w:val="28"/>
          <w:szCs w:val="28"/>
        </w:rPr>
        <w:t>gebete</w:t>
      </w:r>
      <w:r w:rsidRPr="00DB2DC6">
        <w:rPr>
          <w:rFonts w:asciiTheme="minorHAnsi" w:hAnsiTheme="minorHAnsi" w:cstheme="minorHAnsi"/>
          <w:sz w:val="28"/>
          <w:szCs w:val="28"/>
        </w:rPr>
        <w:t>n</w:t>
      </w:r>
      <w:r>
        <w:rPr>
          <w:rFonts w:asciiTheme="minorHAnsi" w:hAnsiTheme="minorHAnsi" w:cstheme="minorHAnsi"/>
          <w:sz w:val="28"/>
          <w:szCs w:val="28"/>
        </w:rPr>
        <w:t>.</w:t>
      </w:r>
    </w:p>
    <w:sectPr w:rsidR="00DA6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B45AB" w14:textId="77777777" w:rsidR="001A4ADE" w:rsidRDefault="001A4ADE">
      <w:r>
        <w:separator/>
      </w:r>
    </w:p>
  </w:endnote>
  <w:endnote w:type="continuationSeparator" w:id="0">
    <w:p w14:paraId="72D06C83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Franklin Gothic Dem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21E4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336E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3734F707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8036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2A5C" w14:textId="77777777" w:rsidR="001A4ADE" w:rsidRDefault="001A4ADE">
      <w:r>
        <w:separator/>
      </w:r>
    </w:p>
  </w:footnote>
  <w:footnote w:type="continuationSeparator" w:id="0">
    <w:p w14:paraId="383979B4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1980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46879" w14:textId="77F885A4" w:rsidR="009644A7" w:rsidRDefault="00CC0CE3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C907CA">
      <w:rPr>
        <w:noProof/>
      </w:rPr>
      <w:t>21.09.2026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0890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F014A"/>
    <w:multiLevelType w:val="multilevel"/>
    <w:tmpl w:val="2548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5784212">
    <w:abstractNumId w:val="3"/>
  </w:num>
  <w:num w:numId="2" w16cid:durableId="444812286">
    <w:abstractNumId w:val="0"/>
  </w:num>
  <w:num w:numId="3" w16cid:durableId="1049643257">
    <w:abstractNumId w:val="1"/>
  </w:num>
  <w:num w:numId="4" w16cid:durableId="658466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5D77"/>
    <w:rsid w:val="00085594"/>
    <w:rsid w:val="000A1325"/>
    <w:rsid w:val="000B7671"/>
    <w:rsid w:val="000C5EB0"/>
    <w:rsid w:val="000D0E06"/>
    <w:rsid w:val="000D313E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4222"/>
    <w:rsid w:val="00124298"/>
    <w:rsid w:val="001279BC"/>
    <w:rsid w:val="00130114"/>
    <w:rsid w:val="001305AB"/>
    <w:rsid w:val="0013205C"/>
    <w:rsid w:val="00136307"/>
    <w:rsid w:val="00147AFB"/>
    <w:rsid w:val="00147F95"/>
    <w:rsid w:val="001806EA"/>
    <w:rsid w:val="001861B1"/>
    <w:rsid w:val="00187981"/>
    <w:rsid w:val="00190D0D"/>
    <w:rsid w:val="001926B3"/>
    <w:rsid w:val="001973A6"/>
    <w:rsid w:val="001A1F6D"/>
    <w:rsid w:val="001A3764"/>
    <w:rsid w:val="001A4320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24F86"/>
    <w:rsid w:val="002259E9"/>
    <w:rsid w:val="00230EAF"/>
    <w:rsid w:val="002422AB"/>
    <w:rsid w:val="00243F4D"/>
    <w:rsid w:val="00267BD7"/>
    <w:rsid w:val="00271A61"/>
    <w:rsid w:val="0028228F"/>
    <w:rsid w:val="00283230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5A01"/>
    <w:rsid w:val="002D747F"/>
    <w:rsid w:val="002E1119"/>
    <w:rsid w:val="002E2377"/>
    <w:rsid w:val="002E436C"/>
    <w:rsid w:val="002F5620"/>
    <w:rsid w:val="00326249"/>
    <w:rsid w:val="00331FAB"/>
    <w:rsid w:val="003341EA"/>
    <w:rsid w:val="00341362"/>
    <w:rsid w:val="0034388E"/>
    <w:rsid w:val="003475C9"/>
    <w:rsid w:val="003548C4"/>
    <w:rsid w:val="003672E6"/>
    <w:rsid w:val="00375D6E"/>
    <w:rsid w:val="003956AD"/>
    <w:rsid w:val="003A3D9D"/>
    <w:rsid w:val="003B3383"/>
    <w:rsid w:val="003D158F"/>
    <w:rsid w:val="003D2C2E"/>
    <w:rsid w:val="003E3CE2"/>
    <w:rsid w:val="004009C3"/>
    <w:rsid w:val="0040347F"/>
    <w:rsid w:val="00404836"/>
    <w:rsid w:val="004063B1"/>
    <w:rsid w:val="00415B2F"/>
    <w:rsid w:val="004215A2"/>
    <w:rsid w:val="00425033"/>
    <w:rsid w:val="004252D3"/>
    <w:rsid w:val="004270C5"/>
    <w:rsid w:val="004305AA"/>
    <w:rsid w:val="00431FF5"/>
    <w:rsid w:val="004450D4"/>
    <w:rsid w:val="00450EA5"/>
    <w:rsid w:val="004549C6"/>
    <w:rsid w:val="00456B19"/>
    <w:rsid w:val="004704EB"/>
    <w:rsid w:val="0047456B"/>
    <w:rsid w:val="004852AA"/>
    <w:rsid w:val="0048570B"/>
    <w:rsid w:val="00494645"/>
    <w:rsid w:val="00497E4C"/>
    <w:rsid w:val="004A05EA"/>
    <w:rsid w:val="004A5939"/>
    <w:rsid w:val="004A6D32"/>
    <w:rsid w:val="004B4A49"/>
    <w:rsid w:val="004C03AC"/>
    <w:rsid w:val="004C3DF0"/>
    <w:rsid w:val="004E5B24"/>
    <w:rsid w:val="004F2A6D"/>
    <w:rsid w:val="004F4D6E"/>
    <w:rsid w:val="00515830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860"/>
    <w:rsid w:val="005759C7"/>
    <w:rsid w:val="00585611"/>
    <w:rsid w:val="00595C66"/>
    <w:rsid w:val="005A2580"/>
    <w:rsid w:val="005A4EEE"/>
    <w:rsid w:val="005A572D"/>
    <w:rsid w:val="005B5623"/>
    <w:rsid w:val="005B6921"/>
    <w:rsid w:val="005C1DE3"/>
    <w:rsid w:val="005F1520"/>
    <w:rsid w:val="00612077"/>
    <w:rsid w:val="006122BF"/>
    <w:rsid w:val="00613F64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10E1"/>
    <w:rsid w:val="0069523F"/>
    <w:rsid w:val="006A4380"/>
    <w:rsid w:val="006B7B0E"/>
    <w:rsid w:val="006C67F0"/>
    <w:rsid w:val="006D167C"/>
    <w:rsid w:val="006D3DDF"/>
    <w:rsid w:val="006E12E7"/>
    <w:rsid w:val="006E786F"/>
    <w:rsid w:val="006F2363"/>
    <w:rsid w:val="006F453D"/>
    <w:rsid w:val="007025E5"/>
    <w:rsid w:val="0071406D"/>
    <w:rsid w:val="007170FF"/>
    <w:rsid w:val="007221AD"/>
    <w:rsid w:val="0072672E"/>
    <w:rsid w:val="00726E6F"/>
    <w:rsid w:val="00733E22"/>
    <w:rsid w:val="00745BB3"/>
    <w:rsid w:val="00752682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A225F"/>
    <w:rsid w:val="007A4667"/>
    <w:rsid w:val="007A7E2E"/>
    <w:rsid w:val="007B055C"/>
    <w:rsid w:val="007B629D"/>
    <w:rsid w:val="007C0A79"/>
    <w:rsid w:val="007C1CB4"/>
    <w:rsid w:val="007C34BB"/>
    <w:rsid w:val="007C6A3E"/>
    <w:rsid w:val="007D530C"/>
    <w:rsid w:val="007E5BB7"/>
    <w:rsid w:val="007E6950"/>
    <w:rsid w:val="007F12CF"/>
    <w:rsid w:val="007F2CD1"/>
    <w:rsid w:val="008031C4"/>
    <w:rsid w:val="00806537"/>
    <w:rsid w:val="00810950"/>
    <w:rsid w:val="00815664"/>
    <w:rsid w:val="00824F0E"/>
    <w:rsid w:val="00833D6C"/>
    <w:rsid w:val="0084142D"/>
    <w:rsid w:val="00841752"/>
    <w:rsid w:val="008455A0"/>
    <w:rsid w:val="00851693"/>
    <w:rsid w:val="008534D5"/>
    <w:rsid w:val="008536D8"/>
    <w:rsid w:val="00853B73"/>
    <w:rsid w:val="00854AF8"/>
    <w:rsid w:val="00864D1D"/>
    <w:rsid w:val="00883940"/>
    <w:rsid w:val="0088491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2FBB"/>
    <w:rsid w:val="008D3A04"/>
    <w:rsid w:val="008D65FB"/>
    <w:rsid w:val="008D74B0"/>
    <w:rsid w:val="008D7CFE"/>
    <w:rsid w:val="008E3A60"/>
    <w:rsid w:val="00902218"/>
    <w:rsid w:val="009065E6"/>
    <w:rsid w:val="0090777A"/>
    <w:rsid w:val="009153C5"/>
    <w:rsid w:val="00921253"/>
    <w:rsid w:val="00923077"/>
    <w:rsid w:val="00945685"/>
    <w:rsid w:val="009519A0"/>
    <w:rsid w:val="0095201F"/>
    <w:rsid w:val="009610E1"/>
    <w:rsid w:val="009644A7"/>
    <w:rsid w:val="009738A2"/>
    <w:rsid w:val="00974E8B"/>
    <w:rsid w:val="009779FE"/>
    <w:rsid w:val="0098161B"/>
    <w:rsid w:val="00991D20"/>
    <w:rsid w:val="009A01BD"/>
    <w:rsid w:val="009B660C"/>
    <w:rsid w:val="009C3884"/>
    <w:rsid w:val="009C657D"/>
    <w:rsid w:val="009D5BCB"/>
    <w:rsid w:val="009E22D8"/>
    <w:rsid w:val="009E50F6"/>
    <w:rsid w:val="009F0683"/>
    <w:rsid w:val="009F4B1F"/>
    <w:rsid w:val="009F7341"/>
    <w:rsid w:val="00A076C0"/>
    <w:rsid w:val="00A115ED"/>
    <w:rsid w:val="00A20982"/>
    <w:rsid w:val="00A20B40"/>
    <w:rsid w:val="00A254F1"/>
    <w:rsid w:val="00A42A1D"/>
    <w:rsid w:val="00A437BB"/>
    <w:rsid w:val="00A43BAC"/>
    <w:rsid w:val="00A45922"/>
    <w:rsid w:val="00A54C21"/>
    <w:rsid w:val="00A558BE"/>
    <w:rsid w:val="00A71055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5880"/>
    <w:rsid w:val="00AF6391"/>
    <w:rsid w:val="00AF6B41"/>
    <w:rsid w:val="00B20BFC"/>
    <w:rsid w:val="00B23359"/>
    <w:rsid w:val="00B40D4F"/>
    <w:rsid w:val="00B42B6E"/>
    <w:rsid w:val="00B53521"/>
    <w:rsid w:val="00B56040"/>
    <w:rsid w:val="00B73DF6"/>
    <w:rsid w:val="00B800B9"/>
    <w:rsid w:val="00B85270"/>
    <w:rsid w:val="00B8700F"/>
    <w:rsid w:val="00BA1D9F"/>
    <w:rsid w:val="00BA684D"/>
    <w:rsid w:val="00BB2E24"/>
    <w:rsid w:val="00BB331C"/>
    <w:rsid w:val="00BB4261"/>
    <w:rsid w:val="00BB4E00"/>
    <w:rsid w:val="00BB6D2B"/>
    <w:rsid w:val="00BB74D2"/>
    <w:rsid w:val="00BC0D77"/>
    <w:rsid w:val="00BD2DDC"/>
    <w:rsid w:val="00BE19EF"/>
    <w:rsid w:val="00BE1A5E"/>
    <w:rsid w:val="00BF0F9B"/>
    <w:rsid w:val="00C00011"/>
    <w:rsid w:val="00C00375"/>
    <w:rsid w:val="00C01E04"/>
    <w:rsid w:val="00C0479B"/>
    <w:rsid w:val="00C07E35"/>
    <w:rsid w:val="00C20153"/>
    <w:rsid w:val="00C427A8"/>
    <w:rsid w:val="00C4344D"/>
    <w:rsid w:val="00C4363C"/>
    <w:rsid w:val="00C61E04"/>
    <w:rsid w:val="00C62EB6"/>
    <w:rsid w:val="00C66CD8"/>
    <w:rsid w:val="00C71204"/>
    <w:rsid w:val="00C74179"/>
    <w:rsid w:val="00C907CA"/>
    <w:rsid w:val="00C93C80"/>
    <w:rsid w:val="00C940BE"/>
    <w:rsid w:val="00C94B70"/>
    <w:rsid w:val="00C969EB"/>
    <w:rsid w:val="00CA071D"/>
    <w:rsid w:val="00CA3051"/>
    <w:rsid w:val="00CB26C8"/>
    <w:rsid w:val="00CC0CE3"/>
    <w:rsid w:val="00CC5E4E"/>
    <w:rsid w:val="00CC74AE"/>
    <w:rsid w:val="00CD0612"/>
    <w:rsid w:val="00CD2B26"/>
    <w:rsid w:val="00CD666A"/>
    <w:rsid w:val="00CD6760"/>
    <w:rsid w:val="00CD7793"/>
    <w:rsid w:val="00CE0F6C"/>
    <w:rsid w:val="00CE52CD"/>
    <w:rsid w:val="00CF0BF8"/>
    <w:rsid w:val="00D045E0"/>
    <w:rsid w:val="00D17A2B"/>
    <w:rsid w:val="00D22C7F"/>
    <w:rsid w:val="00D251AA"/>
    <w:rsid w:val="00D25E8F"/>
    <w:rsid w:val="00D35995"/>
    <w:rsid w:val="00D40CC8"/>
    <w:rsid w:val="00D536CA"/>
    <w:rsid w:val="00D60BB0"/>
    <w:rsid w:val="00D6265D"/>
    <w:rsid w:val="00D64724"/>
    <w:rsid w:val="00D76622"/>
    <w:rsid w:val="00D80F32"/>
    <w:rsid w:val="00D81DA5"/>
    <w:rsid w:val="00D828B8"/>
    <w:rsid w:val="00D856E4"/>
    <w:rsid w:val="00DA3DD0"/>
    <w:rsid w:val="00DA64DA"/>
    <w:rsid w:val="00DA7E0F"/>
    <w:rsid w:val="00DB2339"/>
    <w:rsid w:val="00DB26C2"/>
    <w:rsid w:val="00DD0646"/>
    <w:rsid w:val="00DD0787"/>
    <w:rsid w:val="00DD35C3"/>
    <w:rsid w:val="00DD4E9E"/>
    <w:rsid w:val="00DD52F3"/>
    <w:rsid w:val="00DF1043"/>
    <w:rsid w:val="00DF2600"/>
    <w:rsid w:val="00DF7783"/>
    <w:rsid w:val="00E077BA"/>
    <w:rsid w:val="00E146D4"/>
    <w:rsid w:val="00E14E31"/>
    <w:rsid w:val="00E20F50"/>
    <w:rsid w:val="00E32C9A"/>
    <w:rsid w:val="00E33C6F"/>
    <w:rsid w:val="00E36467"/>
    <w:rsid w:val="00E43148"/>
    <w:rsid w:val="00E46A55"/>
    <w:rsid w:val="00E5534F"/>
    <w:rsid w:val="00E64894"/>
    <w:rsid w:val="00E6719D"/>
    <w:rsid w:val="00E73471"/>
    <w:rsid w:val="00E757CD"/>
    <w:rsid w:val="00E80716"/>
    <w:rsid w:val="00E87061"/>
    <w:rsid w:val="00E90FAC"/>
    <w:rsid w:val="00E920B7"/>
    <w:rsid w:val="00EA32EC"/>
    <w:rsid w:val="00EB31CC"/>
    <w:rsid w:val="00EB39BA"/>
    <w:rsid w:val="00EB7AFB"/>
    <w:rsid w:val="00EC17BB"/>
    <w:rsid w:val="00ED2B04"/>
    <w:rsid w:val="00EF0765"/>
    <w:rsid w:val="00EF07B6"/>
    <w:rsid w:val="00EF1A7C"/>
    <w:rsid w:val="00F13D6E"/>
    <w:rsid w:val="00F17B6C"/>
    <w:rsid w:val="00F204B6"/>
    <w:rsid w:val="00F20C23"/>
    <w:rsid w:val="00F25E86"/>
    <w:rsid w:val="00F3202B"/>
    <w:rsid w:val="00F33A1A"/>
    <w:rsid w:val="00F35E16"/>
    <w:rsid w:val="00F360F9"/>
    <w:rsid w:val="00F37FE0"/>
    <w:rsid w:val="00F546C9"/>
    <w:rsid w:val="00F602FD"/>
    <w:rsid w:val="00F6385F"/>
    <w:rsid w:val="00F81C37"/>
    <w:rsid w:val="00F844EF"/>
    <w:rsid w:val="00F93FF7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48186B2B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7E5BB7"/>
    <w:rPr>
      <w:rFonts w:ascii="Humnst777 BT" w:hAnsi="Humnst777 BT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193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2026-09-21T09:35:00Z</cp:lastPrinted>
  <dcterms:created xsi:type="dcterms:W3CDTF">2026-09-21T09:35:00Z</dcterms:created>
  <dcterms:modified xsi:type="dcterms:W3CDTF">2026-09-21T09:37:00Z</dcterms:modified>
</cp:coreProperties>
</file>