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41" w:rightFromText="141" w:vertAnchor="text" w:horzAnchor="margin" w:tblpX="-142" w:tblpY="-1273"/>
        <w:tblW w:w="107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4541"/>
      </w:tblGrid>
      <w:tr w:rsidR="00D670CF" w:rsidRPr="00D670CF" w14:paraId="65F49F91" w14:textId="77777777" w:rsidTr="00E17886">
        <w:trPr>
          <w:cantSplit/>
          <w:trHeight w:val="338"/>
        </w:trPr>
        <w:tc>
          <w:tcPr>
            <w:tcW w:w="6166" w:type="dxa"/>
            <w:vMerge w:val="restart"/>
          </w:tcPr>
          <w:p w14:paraId="6061663E" w14:textId="77777777" w:rsidR="00E17886" w:rsidRPr="00D670CF" w:rsidRDefault="00E17886" w:rsidP="00086ED7">
            <w:pPr>
              <w:pStyle w:val="KeinLeerraum"/>
            </w:pPr>
          </w:p>
          <w:p w14:paraId="139C5548" w14:textId="77777777" w:rsidR="00E17886" w:rsidRPr="00D670CF" w:rsidRDefault="00E17886" w:rsidP="00086ED7">
            <w:pPr>
              <w:pStyle w:val="KeinLeerraum"/>
              <w:rPr>
                <w:rFonts w:eastAsia="Times New Roman"/>
              </w:rPr>
            </w:pPr>
          </w:p>
          <w:p w14:paraId="6F806F30" w14:textId="77777777" w:rsidR="00E17886" w:rsidRPr="00D670CF" w:rsidRDefault="00E17886" w:rsidP="00086ED7">
            <w:pPr>
              <w:pStyle w:val="KeinLeerraum"/>
              <w:rPr>
                <w:rFonts w:eastAsia="Times New Roman"/>
              </w:rPr>
            </w:pPr>
          </w:p>
          <w:p w14:paraId="2D3681F2" w14:textId="77777777" w:rsidR="008A29D2" w:rsidRPr="00D670CF" w:rsidRDefault="008A29D2" w:rsidP="00086ED7">
            <w:pPr>
              <w:pStyle w:val="KeinLeerraum"/>
              <w:rPr>
                <w:rFonts w:eastAsia="Times New Roman"/>
                <w:b/>
              </w:rPr>
            </w:pPr>
            <w:r w:rsidRPr="00D670CF">
              <w:rPr>
                <w:rFonts w:eastAsia="Times New Roman"/>
                <w:b/>
              </w:rPr>
              <w:t>Presseinformation</w:t>
            </w:r>
          </w:p>
          <w:p w14:paraId="1F23DDFC" w14:textId="6E81302B" w:rsidR="00E17886" w:rsidRPr="00D670CF" w:rsidRDefault="00C30A8C" w:rsidP="00086ED7">
            <w:pPr>
              <w:pStyle w:val="KeinLeerraum"/>
              <w:rPr>
                <w:rFonts w:eastAsia="Times New Roman"/>
              </w:rPr>
            </w:pPr>
            <w:r w:rsidRPr="00D670CF">
              <w:rPr>
                <w:rFonts w:eastAsia="Times New Roman"/>
                <w:b/>
              </w:rPr>
              <w:t>Nr. 202</w:t>
            </w:r>
            <w:r w:rsidR="008945F2">
              <w:rPr>
                <w:rFonts w:eastAsia="Times New Roman"/>
                <w:b/>
              </w:rPr>
              <w:t>6</w:t>
            </w:r>
            <w:r w:rsidRPr="00D670CF">
              <w:rPr>
                <w:rFonts w:eastAsia="Times New Roman"/>
                <w:b/>
              </w:rPr>
              <w:t>/</w:t>
            </w:r>
            <w:r w:rsidR="008945F2">
              <w:rPr>
                <w:rFonts w:eastAsia="Times New Roman"/>
                <w:b/>
              </w:rPr>
              <w:t>0</w:t>
            </w:r>
            <w:r w:rsidR="00705DEB">
              <w:rPr>
                <w:rFonts w:eastAsia="Times New Roman"/>
                <w:b/>
              </w:rPr>
              <w:t>9</w:t>
            </w:r>
            <w:r w:rsidR="00A9263A" w:rsidRPr="00D670CF">
              <w:rPr>
                <w:rFonts w:eastAsia="Times New Roman"/>
                <w:b/>
              </w:rPr>
              <w:t>/</w:t>
            </w:r>
            <w:r w:rsidR="00705DEB">
              <w:rPr>
                <w:rFonts w:eastAsia="Times New Roman"/>
                <w:b/>
              </w:rPr>
              <w:t>0</w:t>
            </w:r>
            <w:r w:rsidR="00DC7EAA">
              <w:rPr>
                <w:rFonts w:eastAsia="Times New Roman"/>
                <w:b/>
              </w:rPr>
              <w:t>9</w:t>
            </w:r>
          </w:p>
          <w:p w14:paraId="3E07C172" w14:textId="3D78A652" w:rsidR="00E17886" w:rsidRPr="00D670CF" w:rsidRDefault="00431888" w:rsidP="00912287">
            <w:pPr>
              <w:pStyle w:val="KeinLeerraum"/>
              <w:spacing w:line="480" w:lineRule="auto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 xml:space="preserve"> </w:t>
            </w:r>
          </w:p>
        </w:tc>
        <w:tc>
          <w:tcPr>
            <w:tcW w:w="4541" w:type="dxa"/>
          </w:tcPr>
          <w:p w14:paraId="4A951565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Bereich</w:t>
            </w:r>
          </w:p>
          <w:p w14:paraId="54629B82" w14:textId="77777777" w:rsidR="00E17886" w:rsidRPr="00D670CF" w:rsidRDefault="00162B44" w:rsidP="00086ED7">
            <w:pPr>
              <w:pStyle w:val="KeinLeerraum"/>
              <w:rPr>
                <w:rFonts w:cs="Tahoma"/>
                <w:noProof/>
                <w:sz w:val="18"/>
                <w:szCs w:val="16"/>
              </w:rPr>
            </w:pPr>
            <w:r w:rsidRPr="00D670CF">
              <w:rPr>
                <w:rFonts w:cs="Tahoma"/>
                <w:noProof/>
                <w:sz w:val="18"/>
                <w:szCs w:val="16"/>
              </w:rPr>
              <w:t>Büro des Landrates/Pressestelle</w:t>
            </w:r>
          </w:p>
        </w:tc>
      </w:tr>
      <w:tr w:rsidR="00D670CF" w:rsidRPr="00D670CF" w14:paraId="60017D4E" w14:textId="77777777" w:rsidTr="00E17886">
        <w:trPr>
          <w:cantSplit/>
          <w:trHeight w:val="315"/>
        </w:trPr>
        <w:tc>
          <w:tcPr>
            <w:tcW w:w="6166" w:type="dxa"/>
            <w:vMerge/>
          </w:tcPr>
          <w:p w14:paraId="749A799B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653819C8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Unsere Zeichen</w:t>
            </w:r>
          </w:p>
          <w:p w14:paraId="3441EBD8" w14:textId="77777777" w:rsidR="00E17886" w:rsidRPr="00D670CF" w:rsidRDefault="00E17886" w:rsidP="00086ED7">
            <w:pPr>
              <w:pStyle w:val="KeinLeerraum"/>
              <w:rPr>
                <w:sz w:val="18"/>
                <w:szCs w:val="16"/>
              </w:rPr>
            </w:pPr>
          </w:p>
        </w:tc>
      </w:tr>
      <w:tr w:rsidR="00D670CF" w:rsidRPr="00D670CF" w14:paraId="22DDB228" w14:textId="77777777" w:rsidTr="00E17886">
        <w:trPr>
          <w:cantSplit/>
          <w:trHeight w:val="266"/>
        </w:trPr>
        <w:tc>
          <w:tcPr>
            <w:tcW w:w="6166" w:type="dxa"/>
            <w:vMerge/>
          </w:tcPr>
          <w:p w14:paraId="34311040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594924D7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Ihre Zeichen</w:t>
            </w:r>
          </w:p>
          <w:p w14:paraId="661731C8" w14:textId="77777777" w:rsidR="00E17886" w:rsidRPr="00D670CF" w:rsidRDefault="00E17886" w:rsidP="00086ED7">
            <w:pPr>
              <w:pStyle w:val="KeinLeerraum"/>
              <w:rPr>
                <w:sz w:val="18"/>
                <w:szCs w:val="16"/>
              </w:rPr>
            </w:pPr>
          </w:p>
        </w:tc>
      </w:tr>
      <w:tr w:rsidR="00D670CF" w:rsidRPr="00D670CF" w14:paraId="4C411943" w14:textId="77777777" w:rsidTr="00E17886">
        <w:trPr>
          <w:cantSplit/>
          <w:trHeight w:val="299"/>
        </w:trPr>
        <w:tc>
          <w:tcPr>
            <w:tcW w:w="6166" w:type="dxa"/>
            <w:vMerge/>
          </w:tcPr>
          <w:p w14:paraId="2E085C9C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11D5895E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Straße, Haus-Nr., Ort</w:t>
            </w:r>
          </w:p>
          <w:p w14:paraId="48039392" w14:textId="77777777" w:rsidR="00E17886" w:rsidRPr="00D670CF" w:rsidRDefault="00162B44" w:rsidP="00086ED7">
            <w:pPr>
              <w:pStyle w:val="KeinLeerraum"/>
              <w:rPr>
                <w:sz w:val="18"/>
                <w:szCs w:val="16"/>
              </w:rPr>
            </w:pPr>
            <w:r w:rsidRPr="00D670CF">
              <w:rPr>
                <w:sz w:val="18"/>
                <w:szCs w:val="16"/>
              </w:rPr>
              <w:t>04916 Herzberg, Ludwig-Jahn-Straße 2</w:t>
            </w:r>
          </w:p>
        </w:tc>
      </w:tr>
      <w:tr w:rsidR="00D670CF" w:rsidRPr="00D670CF" w14:paraId="60877EC5" w14:textId="77777777" w:rsidTr="00E17886">
        <w:trPr>
          <w:cantSplit/>
          <w:trHeight w:val="342"/>
        </w:trPr>
        <w:tc>
          <w:tcPr>
            <w:tcW w:w="6166" w:type="dxa"/>
            <w:vMerge/>
          </w:tcPr>
          <w:p w14:paraId="7872F548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6D38B21B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Ansprechpartner/in</w:t>
            </w:r>
          </w:p>
          <w:p w14:paraId="3315A5D4" w14:textId="77777777" w:rsidR="00E17886" w:rsidRPr="00D670CF" w:rsidRDefault="00A9263A" w:rsidP="00086ED7">
            <w:pPr>
              <w:pStyle w:val="KeinLeerraum"/>
              <w:rPr>
                <w:sz w:val="18"/>
                <w:szCs w:val="16"/>
              </w:rPr>
            </w:pPr>
            <w:r w:rsidRPr="00D670CF">
              <w:rPr>
                <w:sz w:val="18"/>
                <w:szCs w:val="16"/>
              </w:rPr>
              <w:t>Tilo Wanka</w:t>
            </w:r>
          </w:p>
        </w:tc>
      </w:tr>
      <w:tr w:rsidR="00D670CF" w:rsidRPr="00D670CF" w14:paraId="03820D5D" w14:textId="77777777" w:rsidTr="00E17886">
        <w:trPr>
          <w:cantSplit/>
          <w:trHeight w:val="390"/>
        </w:trPr>
        <w:tc>
          <w:tcPr>
            <w:tcW w:w="6166" w:type="dxa"/>
            <w:vMerge/>
          </w:tcPr>
          <w:p w14:paraId="491733B7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1A27DFC1" w14:textId="77777777" w:rsidR="00E17886" w:rsidRPr="00D670CF" w:rsidRDefault="00B029C9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Telefon</w:t>
            </w:r>
          </w:p>
          <w:p w14:paraId="06BFB4A7" w14:textId="77777777" w:rsidR="00E17886" w:rsidRPr="00D670CF" w:rsidRDefault="00A9263A" w:rsidP="00086ED7">
            <w:pPr>
              <w:pStyle w:val="KeinLeerraum"/>
              <w:rPr>
                <w:sz w:val="18"/>
                <w:szCs w:val="16"/>
              </w:rPr>
            </w:pPr>
            <w:r w:rsidRPr="00D670CF">
              <w:rPr>
                <w:sz w:val="18"/>
                <w:szCs w:val="16"/>
              </w:rPr>
              <w:t>Tel.: 03535 46-1243</w:t>
            </w:r>
          </w:p>
        </w:tc>
      </w:tr>
      <w:tr w:rsidR="00D670CF" w:rsidRPr="00D670CF" w14:paraId="33A07E38" w14:textId="77777777" w:rsidTr="00E17886">
        <w:trPr>
          <w:cantSplit/>
          <w:trHeight w:val="217"/>
        </w:trPr>
        <w:tc>
          <w:tcPr>
            <w:tcW w:w="6166" w:type="dxa"/>
            <w:vMerge/>
          </w:tcPr>
          <w:p w14:paraId="2F476015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603DE16A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E-Mail</w:t>
            </w:r>
          </w:p>
          <w:p w14:paraId="40FD8CE7" w14:textId="77777777" w:rsidR="00E17886" w:rsidRPr="00D670CF" w:rsidRDefault="00BF1386" w:rsidP="00086ED7">
            <w:pPr>
              <w:pStyle w:val="KeinLeerraum"/>
              <w:rPr>
                <w:rFonts w:eastAsia="Times New Roman" w:cs="Tahoma"/>
                <w:noProof/>
                <w:sz w:val="18"/>
                <w:szCs w:val="16"/>
              </w:rPr>
            </w:pPr>
            <w:r w:rsidRPr="00D670CF">
              <w:rPr>
                <w:rFonts w:eastAsia="Times New Roman" w:cs="Tahoma"/>
                <w:noProof/>
                <w:sz w:val="18"/>
                <w:szCs w:val="16"/>
              </w:rPr>
              <w:t>pressestelle@lkee.de</w:t>
            </w:r>
          </w:p>
          <w:p w14:paraId="5A135B40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noProof/>
                <w:sz w:val="18"/>
                <w:szCs w:val="16"/>
              </w:rPr>
            </w:pPr>
          </w:p>
        </w:tc>
      </w:tr>
      <w:tr w:rsidR="00D670CF" w:rsidRPr="00D670CF" w14:paraId="6A911A3F" w14:textId="77777777" w:rsidTr="00E17886">
        <w:trPr>
          <w:cantSplit/>
          <w:trHeight w:val="61"/>
        </w:trPr>
        <w:tc>
          <w:tcPr>
            <w:tcW w:w="6166" w:type="dxa"/>
            <w:vMerge/>
          </w:tcPr>
          <w:p w14:paraId="2F16E743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1CB2C2AB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Datum</w:t>
            </w:r>
          </w:p>
          <w:p w14:paraId="10E2DEFC" w14:textId="302FAA48" w:rsidR="00A9263A" w:rsidRPr="00D670CF" w:rsidRDefault="00A9263A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noProof/>
                <w:sz w:val="16"/>
                <w:szCs w:val="16"/>
              </w:rPr>
              <w:fldChar w:fldCharType="begin"/>
            </w:r>
            <w:r w:rsidRPr="00D670CF">
              <w:rPr>
                <w:rFonts w:eastAsia="Times New Roman" w:cs="Tahoma"/>
                <w:noProof/>
                <w:sz w:val="16"/>
                <w:szCs w:val="16"/>
              </w:rPr>
              <w:instrText xml:space="preserve"> DATE  \@ "d. MMMM yyyy"  \* MERGEFORMAT </w:instrText>
            </w:r>
            <w:r w:rsidRPr="00D670CF">
              <w:rPr>
                <w:rFonts w:eastAsia="Times New Roman" w:cs="Tahoma"/>
                <w:noProof/>
                <w:sz w:val="16"/>
                <w:szCs w:val="16"/>
              </w:rPr>
              <w:fldChar w:fldCharType="separate"/>
            </w:r>
            <w:r w:rsidR="00DC7EAA">
              <w:rPr>
                <w:rFonts w:eastAsia="Times New Roman" w:cs="Tahoma"/>
                <w:noProof/>
                <w:sz w:val="16"/>
                <w:szCs w:val="16"/>
              </w:rPr>
              <w:t>10. September 2026</w:t>
            </w: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fldChar w:fldCharType="end"/>
            </w:r>
          </w:p>
        </w:tc>
      </w:tr>
    </w:tbl>
    <w:p w14:paraId="3FC1F5E6" w14:textId="77777777" w:rsidR="009B0388" w:rsidRDefault="009B0388" w:rsidP="0012507F"/>
    <w:p w14:paraId="46C8BA83" w14:textId="77777777" w:rsidR="008F62B1" w:rsidRDefault="008F62B1" w:rsidP="0012507F"/>
    <w:p w14:paraId="79B7CC77" w14:textId="77777777" w:rsidR="00DC7EAA" w:rsidRPr="00C87028" w:rsidRDefault="00DC7EAA" w:rsidP="00DC7EAA">
      <w:pPr>
        <w:rPr>
          <w:b/>
          <w:bCs/>
          <w:sz w:val="36"/>
          <w:szCs w:val="36"/>
        </w:rPr>
      </w:pPr>
      <w:r w:rsidRPr="00C87028">
        <w:rPr>
          <w:b/>
          <w:bCs/>
          <w:sz w:val="36"/>
          <w:szCs w:val="36"/>
        </w:rPr>
        <w:t>Premiere beim Herbstkonzert der Gebrüder Graun</w:t>
      </w:r>
    </w:p>
    <w:p w14:paraId="1B2BEA64" w14:textId="77777777" w:rsidR="00DC7EAA" w:rsidRPr="00C87028" w:rsidRDefault="00DC7EAA" w:rsidP="00DC7EAA">
      <w:pPr>
        <w:rPr>
          <w:sz w:val="18"/>
          <w:szCs w:val="18"/>
        </w:rPr>
      </w:pPr>
      <w:r w:rsidRPr="00C87028">
        <w:rPr>
          <w:sz w:val="28"/>
          <w:szCs w:val="28"/>
        </w:rPr>
        <w:t xml:space="preserve">Sinfonisches Blasorchester und Gesangsensemble </w:t>
      </w:r>
      <w:r>
        <w:rPr>
          <w:sz w:val="28"/>
          <w:szCs w:val="28"/>
        </w:rPr>
        <w:t xml:space="preserve">am 25. September </w:t>
      </w:r>
      <w:r w:rsidRPr="00C87028">
        <w:rPr>
          <w:sz w:val="28"/>
          <w:szCs w:val="28"/>
        </w:rPr>
        <w:t>erstmals gemeinsam auf der Bühne</w:t>
      </w:r>
    </w:p>
    <w:p w14:paraId="7ECBCD39" w14:textId="77777777" w:rsidR="00DC7EAA" w:rsidRDefault="00DC7EAA" w:rsidP="00DC7EAA"/>
    <w:p w14:paraId="6B8D0E2C" w14:textId="77777777" w:rsidR="00DC7EAA" w:rsidRDefault="00DC7EAA" w:rsidP="00DC7EAA">
      <w:r>
        <w:t xml:space="preserve">Am Freitag, dem 25. September 2026, lädt die Kreismusik- und Kunstschule Gebrüder Graun um 19:30 Uhr zum großen Herbstkonzert in die Kulturweberei Finsterwalde ein. </w:t>
      </w:r>
    </w:p>
    <w:p w14:paraId="1D65A19A" w14:textId="77777777" w:rsidR="00DC7EAA" w:rsidRDefault="00DC7EAA" w:rsidP="00DC7EAA">
      <w:r>
        <w:t>Der Abend verspricht eine absolute Premiere: Erstmalig stehen das renommierte Sinfonische Blasorchester (Leitung: Andreas Bergener) und das beliebte Gesangsensemble „</w:t>
      </w:r>
      <w:proofErr w:type="spellStart"/>
      <w:r>
        <w:t>Vocal</w:t>
      </w:r>
      <w:proofErr w:type="spellEnd"/>
      <w:r>
        <w:t xml:space="preserve"> </w:t>
      </w:r>
      <w:proofErr w:type="spellStart"/>
      <w:r>
        <w:t>Pickup‘s</w:t>
      </w:r>
      <w:proofErr w:type="spellEnd"/>
      <w:r>
        <w:t xml:space="preserve">“ (Leitung: Diana </w:t>
      </w:r>
      <w:proofErr w:type="spellStart"/>
      <w:r>
        <w:t>Tobien</w:t>
      </w:r>
      <w:proofErr w:type="spellEnd"/>
      <w:r>
        <w:t>) gemeinsam mit ausgewählten Solistinnen und Solisten auf der Bühne. Die musikalische Bandbreite reicht vom klassischen Konzertmarsch bis zum modernen Pop-Song – mit einem überraschenden Arrangement von Robbie Williams' Welthit „</w:t>
      </w:r>
      <w:proofErr w:type="spellStart"/>
      <w:r>
        <w:t>Let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Entertain </w:t>
      </w:r>
      <w:proofErr w:type="spellStart"/>
      <w:r>
        <w:t>you</w:t>
      </w:r>
      <w:proofErr w:type="spellEnd"/>
      <w:r>
        <w:t xml:space="preserve">“ als einem der ganz großen Highlights. </w:t>
      </w:r>
    </w:p>
    <w:p w14:paraId="5EF54EE9" w14:textId="77777777" w:rsidR="00DC7EAA" w:rsidRDefault="00DC7EAA" w:rsidP="00DC7EAA">
      <w:r>
        <w:t>Durch den Abend führen Stella Marie Jahn und Fanny Klimpke, die nicht nur solistisch und im Orchester glänzen, sondern auch gewohnt schwungvoll die Moderation übernehmen.</w:t>
      </w:r>
    </w:p>
    <w:p w14:paraId="03E122CE" w14:textId="77777777" w:rsidR="00DC7EAA" w:rsidRDefault="00DC7EAA" w:rsidP="00DC7EAA">
      <w:r>
        <w:t xml:space="preserve">Direkt im Anschluss an das Konzert wird zudem schon die Vorfreude auf Weihnachten geweckt: </w:t>
      </w:r>
    </w:p>
    <w:p w14:paraId="6F00EA5C" w14:textId="77777777" w:rsidR="00DC7EAA" w:rsidRDefault="00DC7EAA" w:rsidP="00DC7EAA">
      <w:r>
        <w:t>Noch bevor jeder seine Garderobe in Empfang nimmt, startet der Ticketverkauf für die traditionelle „Bläserweihnacht“ in der Shedhalle der Kulturweberei! Es wird wieder zwei Konzerte geben: am 18.12.26 um 19:00 Uhr und am 19.12.26 um 17:00 Uhr in der St. Marien Kirche in Doberlug-Kirchhain. Sichern Sie sich Ihre Tickets für diese stark nachgefragten Konzerte der Kreismusik- und Kunstschule Gebrüder Graun!</w:t>
      </w:r>
    </w:p>
    <w:p w14:paraId="112BCE1A" w14:textId="77777777" w:rsidR="00DC7EAA" w:rsidRDefault="00DC7EAA" w:rsidP="00DC7EAA"/>
    <w:p w14:paraId="588E6687" w14:textId="77777777" w:rsidR="00DC7EAA" w:rsidRDefault="00DC7EAA" w:rsidP="00DC7EAA"/>
    <w:p w14:paraId="6A0033E3" w14:textId="77777777" w:rsidR="00DC7EAA" w:rsidRPr="00B8343C" w:rsidRDefault="00DC7EAA" w:rsidP="00DC7EAA">
      <w:pPr>
        <w:rPr>
          <w:i/>
          <w:iCs/>
        </w:rPr>
      </w:pPr>
      <w:r w:rsidRPr="00B8343C">
        <w:rPr>
          <w:i/>
          <w:iCs/>
        </w:rPr>
        <w:t>Das Sinfonische Blasorchester der Kreismusik- und Kunstschule Gebrüder Graun ist auch beim Herbstkonzert am 25. September zu erleben. Foto: Jürgen Weser</w:t>
      </w:r>
    </w:p>
    <w:p w14:paraId="24D38C6B" w14:textId="77777777" w:rsidR="00DC7EAA" w:rsidRPr="00B8343C" w:rsidRDefault="00DC7EAA" w:rsidP="00DC7EAA">
      <w:pPr>
        <w:rPr>
          <w:i/>
          <w:iCs/>
        </w:rPr>
      </w:pPr>
    </w:p>
    <w:p w14:paraId="62BEAF7F" w14:textId="77777777" w:rsidR="00DC7EAA" w:rsidRPr="00B8343C" w:rsidRDefault="00DC7EAA" w:rsidP="00DC7EAA">
      <w:pPr>
        <w:rPr>
          <w:i/>
          <w:iCs/>
        </w:rPr>
      </w:pPr>
      <w:r w:rsidRPr="00B8343C">
        <w:rPr>
          <w:i/>
          <w:iCs/>
        </w:rPr>
        <w:t>Beim Herbstkonzert erstmals gemeinsam mit dem Sinfonischen Blasorchester auf der Bühne: das Gesangsensemble „</w:t>
      </w:r>
      <w:proofErr w:type="spellStart"/>
      <w:r w:rsidRPr="00B8343C">
        <w:rPr>
          <w:i/>
          <w:iCs/>
        </w:rPr>
        <w:t>Vocal</w:t>
      </w:r>
      <w:proofErr w:type="spellEnd"/>
      <w:r w:rsidRPr="00B8343C">
        <w:rPr>
          <w:i/>
          <w:iCs/>
        </w:rPr>
        <w:t xml:space="preserve"> </w:t>
      </w:r>
      <w:proofErr w:type="spellStart"/>
      <w:r w:rsidRPr="00B8343C">
        <w:rPr>
          <w:i/>
          <w:iCs/>
        </w:rPr>
        <w:t>Pickup’s</w:t>
      </w:r>
      <w:proofErr w:type="spellEnd"/>
      <w:r w:rsidRPr="00B8343C">
        <w:rPr>
          <w:i/>
          <w:iCs/>
        </w:rPr>
        <w:t>“. Foto: Jürgen Weser</w:t>
      </w:r>
    </w:p>
    <w:p w14:paraId="501AF96C" w14:textId="77777777" w:rsidR="00D238B8" w:rsidRDefault="00D238B8">
      <w:pPr>
        <w:widowControl/>
        <w:jc w:val="left"/>
      </w:pPr>
    </w:p>
    <w:p w14:paraId="41334259" w14:textId="77777777" w:rsidR="00111342" w:rsidRDefault="00111342">
      <w:pPr>
        <w:widowControl/>
        <w:jc w:val="left"/>
      </w:pPr>
    </w:p>
    <w:p w14:paraId="4D7FDCD2" w14:textId="66747A23" w:rsidR="00E95145" w:rsidRPr="00D670CF" w:rsidRDefault="00E95145" w:rsidP="00E95145">
      <w:r w:rsidRPr="00D670CF">
        <w:t>Im Auftrag</w:t>
      </w:r>
    </w:p>
    <w:p w14:paraId="74632469" w14:textId="77777777" w:rsidR="00E95145" w:rsidRDefault="00E95145" w:rsidP="00E95145"/>
    <w:p w14:paraId="519AF697" w14:textId="77777777" w:rsidR="002C6885" w:rsidRPr="00D670CF" w:rsidRDefault="002C6885" w:rsidP="00E95145"/>
    <w:p w14:paraId="5DA677DC" w14:textId="77777777" w:rsidR="00E95145" w:rsidRDefault="00E95145" w:rsidP="00E95145">
      <w:r w:rsidRPr="00D670CF">
        <w:t>Tilo Wanka</w:t>
      </w:r>
      <w:r w:rsidRPr="00E95145">
        <w:t xml:space="preserve"> </w:t>
      </w:r>
    </w:p>
    <w:p w14:paraId="52E64EBD" w14:textId="546780AC" w:rsidR="00E47320" w:rsidRPr="00D670CF" w:rsidRDefault="00C10F08" w:rsidP="00E95145">
      <w:proofErr w:type="gramStart"/>
      <w:r w:rsidRPr="00D670CF">
        <w:t>SB Medienservice</w:t>
      </w:r>
      <w:proofErr w:type="gramEnd"/>
    </w:p>
    <w:sectPr w:rsidR="00E47320" w:rsidRPr="00D670CF" w:rsidSect="00B719A7">
      <w:headerReference w:type="default" r:id="rId8"/>
      <w:headerReference w:type="first" r:id="rId9"/>
      <w:footerReference w:type="first" r:id="rId10"/>
      <w:footnotePr>
        <w:pos w:val="beneathText"/>
      </w:footnotePr>
      <w:type w:val="continuous"/>
      <w:pgSz w:w="11905" w:h="16837" w:code="9"/>
      <w:pgMar w:top="1559" w:right="1134" w:bottom="1418" w:left="1418" w:header="1077" w:footer="227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6202D" w14:textId="77777777" w:rsidR="00CA7A2A" w:rsidRDefault="00CA7A2A" w:rsidP="00AB0289">
      <w:r>
        <w:separator/>
      </w:r>
    </w:p>
  </w:endnote>
  <w:endnote w:type="continuationSeparator" w:id="0">
    <w:p w14:paraId="20DC5E37" w14:textId="77777777" w:rsidR="00CA7A2A" w:rsidRDefault="00CA7A2A" w:rsidP="00AB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FE86C" w14:textId="77777777" w:rsidR="00CA4E09" w:rsidRPr="007305A1" w:rsidRDefault="00C0310A" w:rsidP="00CA4E09">
    <w:pPr>
      <w:rPr>
        <w:rFonts w:ascii="Calibri" w:hAnsi="Calibri"/>
        <w:color w:val="474746"/>
        <w:sz w:val="16"/>
      </w:rPr>
    </w:pPr>
    <w:r w:rsidRPr="00E26F86">
      <w:rPr>
        <w:rFonts w:ascii="Calibri" w:eastAsia="Times New Roman" w:hAnsi="Calibri"/>
        <w:noProof/>
        <w:sz w:val="18"/>
      </w:rPr>
      <mc:AlternateContent>
        <mc:Choice Requires="wps">
          <w:drawing>
            <wp:anchor distT="0" distB="0" distL="114300" distR="114300" simplePos="0" relativeHeight="251743744" behindDoc="0" locked="0" layoutInCell="1" allowOverlap="1" wp14:anchorId="25E36FE5" wp14:editId="21487471">
              <wp:simplePos x="0" y="0"/>
              <wp:positionH relativeFrom="column">
                <wp:posOffset>-514985</wp:posOffset>
              </wp:positionH>
              <wp:positionV relativeFrom="page">
                <wp:posOffset>7598781</wp:posOffset>
              </wp:positionV>
              <wp:extent cx="39370" cy="39370"/>
              <wp:effectExtent l="0" t="0" r="0" b="0"/>
              <wp:wrapTight wrapText="bothSides">
                <wp:wrapPolygon edited="0">
                  <wp:start x="0" y="0"/>
                  <wp:lineTo x="0" y="10452"/>
                  <wp:lineTo x="10452" y="10452"/>
                  <wp:lineTo x="10452" y="0"/>
                  <wp:lineTo x="0" y="0"/>
                </wp:wrapPolygon>
              </wp:wrapTight>
              <wp:docPr id="68" name="AutoShape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9370" cy="393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4FA735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D1390B6" id="AutoShape 22" o:spid="_x0000_s1026" style="position:absolute;margin-left:-40.55pt;margin-top:598.35pt;width:3.1pt;height:3.1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" fillcolor="#4fa735" stroked="f">
              <o:lock v:ext="edit" aspectratio="t"/>
              <v:textbox inset=",7.2pt,,7.2pt"/>
              <w10:wrap type="tight" anchory="page"/>
            </v:roundrect>
          </w:pict>
        </mc:Fallback>
      </mc:AlternateContent>
    </w:r>
  </w:p>
  <w:p w14:paraId="78242949" w14:textId="77777777" w:rsidR="005306FB" w:rsidRPr="00DF37EC" w:rsidRDefault="005306FB">
    <w:pPr>
      <w:pStyle w:val="Fuzeile"/>
      <w:rPr>
        <w:rFonts w:asciiTheme="minorHAnsi" w:hAnsiTheme="minorHAnsi"/>
        <w:sz w:val="16"/>
      </w:rPr>
    </w:pPr>
  </w:p>
  <w:p w14:paraId="1E50BC40" w14:textId="77777777" w:rsidR="00DA2E3C" w:rsidRPr="004151E1" w:rsidRDefault="00DA2E3C">
    <w:pPr>
      <w:pStyle w:val="Fuzeile"/>
      <w:rPr>
        <w:rFonts w:asciiTheme="minorHAnsi" w:hAnsiTheme="minorHAnsi"/>
        <w:b/>
      </w:rPr>
    </w:pPr>
    <w:r>
      <w:rPr>
        <w:rFonts w:ascii="Calibri" w:hAnsi="Calibri"/>
        <w:noProof/>
        <w:color w:val="474746"/>
        <w:sz w:val="16"/>
      </w:rPr>
      <mc:AlternateContent>
        <mc:Choice Requires="wps">
          <w:drawing>
            <wp:anchor distT="0" distB="0" distL="114300" distR="114300" simplePos="0" relativeHeight="251770368" behindDoc="0" locked="0" layoutInCell="1" allowOverlap="1" wp14:anchorId="73A7DB21" wp14:editId="098E7727">
              <wp:simplePos x="0" y="0"/>
              <wp:positionH relativeFrom="column">
                <wp:posOffset>-13237</wp:posOffset>
              </wp:positionH>
              <wp:positionV relativeFrom="paragraph">
                <wp:posOffset>114935</wp:posOffset>
              </wp:positionV>
              <wp:extent cx="5072380" cy="136525"/>
              <wp:effectExtent l="0" t="0" r="13970" b="15875"/>
              <wp:wrapTight wrapText="bothSides">
                <wp:wrapPolygon edited="0">
                  <wp:start x="0" y="0"/>
                  <wp:lineTo x="0" y="21098"/>
                  <wp:lineTo x="21578" y="21098"/>
                  <wp:lineTo x="21578" y="0"/>
                  <wp:lineTo x="0" y="0"/>
                </wp:wrapPolygon>
              </wp:wrapTight>
              <wp:docPr id="2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CB0096" w14:textId="77777777" w:rsidR="00764DBB" w:rsidRPr="00476A7C" w:rsidRDefault="00764DBB" w:rsidP="00764DBB">
                          <w:pPr>
                            <w:rPr>
                              <w:rFonts w:ascii="Calibri" w:hAnsi="Calibri" w:cs="Arial"/>
                              <w:iCs/>
                              <w:sz w:val="16"/>
                              <w:szCs w:val="16"/>
                            </w:rPr>
                          </w:pPr>
                          <w:r w:rsidRPr="00476A7C">
                            <w:rPr>
                              <w:rFonts w:ascii="Calibri" w:hAnsi="Calibri" w:cs="Arial"/>
                              <w:iCs/>
                              <w:sz w:val="16"/>
                              <w:szCs w:val="16"/>
                            </w:rPr>
                            <w:t>Für die (rechtssichere) E-Mail-Kommunikation beachten Sie bitte die Hinweise im Impressum</w:t>
                          </w:r>
                          <w:r w:rsidRPr="00476A7C">
                            <w:rPr>
                              <w:rFonts w:ascii="Calibri" w:hAnsi="Calibri" w:cs="Arial"/>
                              <w:sz w:val="16"/>
                              <w:szCs w:val="16"/>
                            </w:rPr>
                            <w:t xml:space="preserve"> auf unserer Webseite.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7DB2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-1.05pt;margin-top:9.05pt;width:399.4pt;height:10.7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" filled="f" stroked="f">
              <v:textbox inset="0,0,0,0">
                <w:txbxContent>
                  <w:p w14:paraId="67CB0096" w14:textId="77777777" w:rsidR="00764DBB" w:rsidRPr="00476A7C" w:rsidRDefault="00764DBB" w:rsidP="00764DBB">
                    <w:pPr>
                      <w:rPr>
                        <w:rFonts w:ascii="Calibri" w:hAnsi="Calibri" w:cs="Arial"/>
                        <w:iCs/>
                        <w:sz w:val="16"/>
                        <w:szCs w:val="16"/>
                      </w:rPr>
                    </w:pPr>
                    <w:r w:rsidRPr="00476A7C">
                      <w:rPr>
                        <w:rFonts w:ascii="Calibri" w:hAnsi="Calibri" w:cs="Arial"/>
                        <w:iCs/>
                        <w:sz w:val="16"/>
                        <w:szCs w:val="16"/>
                      </w:rPr>
                      <w:t>Für die (rechtssichere) E-Mail-Kommunikation beachten Sie bitte die Hinweise im Impressum</w:t>
                    </w:r>
                    <w:r w:rsidRPr="00476A7C">
                      <w:rPr>
                        <w:rFonts w:ascii="Calibri" w:hAnsi="Calibri" w:cs="Arial"/>
                        <w:sz w:val="16"/>
                        <w:szCs w:val="16"/>
                      </w:rPr>
                      <w:t xml:space="preserve"> auf unserer Webseite.</w:t>
                    </w:r>
                  </w:p>
                </w:txbxContent>
              </v:textbox>
              <w10:wrap type="tight"/>
            </v:shape>
          </w:pict>
        </mc:Fallback>
      </mc:AlternateContent>
    </w:r>
  </w:p>
  <w:p w14:paraId="1A5297ED" w14:textId="77777777" w:rsidR="00DA2E3C" w:rsidRPr="004151E1" w:rsidRDefault="00DA2E3C">
    <w:pPr>
      <w:pStyle w:val="Fuzeile"/>
      <w:rPr>
        <w:rFonts w:asciiTheme="minorHAnsi" w:hAnsiTheme="minorHAnsi"/>
        <w:b/>
      </w:rPr>
    </w:pPr>
  </w:p>
  <w:tbl>
    <w:tblPr>
      <w:tblStyle w:val="Tabellenraster"/>
      <w:tblW w:w="9639" w:type="dxa"/>
      <w:tblInd w:w="-5" w:type="dxa"/>
      <w:tblBorders>
        <w:top w:val="none" w:sz="0" w:space="0" w:color="auto"/>
        <w:left w:val="single" w:sz="4" w:space="0" w:color="4FA735"/>
        <w:bottom w:val="none" w:sz="0" w:space="0" w:color="auto"/>
        <w:right w:val="none" w:sz="0" w:space="0" w:color="auto"/>
        <w:insideH w:val="single" w:sz="4" w:space="0" w:color="7AB51D"/>
        <w:insideV w:val="single" w:sz="4" w:space="0" w:color="4FA735"/>
      </w:tblBorders>
      <w:tblLook w:val="04A0" w:firstRow="1" w:lastRow="0" w:firstColumn="1" w:lastColumn="0" w:noHBand="0" w:noVBand="1"/>
    </w:tblPr>
    <w:tblGrid>
      <w:gridCol w:w="1887"/>
      <w:gridCol w:w="2723"/>
      <w:gridCol w:w="2388"/>
      <w:gridCol w:w="907"/>
      <w:gridCol w:w="1734"/>
    </w:tblGrid>
    <w:tr w:rsidR="00DA2E3C" w:rsidRPr="003B6660" w14:paraId="5547B7B6" w14:textId="77777777" w:rsidTr="008F6DBA">
      <w:tc>
        <w:tcPr>
          <w:tcW w:w="1887" w:type="dxa"/>
        </w:tcPr>
        <w:p w14:paraId="6D9B2D2C" w14:textId="77777777" w:rsidR="00DA2E3C" w:rsidRPr="003B6660" w:rsidRDefault="00DA2E3C" w:rsidP="00DA2E3C">
          <w:pPr>
            <w:rPr>
              <w:sz w:val="16"/>
            </w:rPr>
          </w:pPr>
          <w:r w:rsidRPr="003B6660">
            <w:rPr>
              <w:sz w:val="16"/>
            </w:rPr>
            <w:t xml:space="preserve">Kontakt </w:t>
          </w:r>
        </w:p>
        <w:p w14:paraId="7520D529" w14:textId="77777777" w:rsidR="00DA2E3C" w:rsidRPr="003B6660" w:rsidRDefault="00011FA4" w:rsidP="00DA2E3C">
          <w:pPr>
            <w:rPr>
              <w:sz w:val="16"/>
            </w:rPr>
          </w:pPr>
          <w:r>
            <w:rPr>
              <w:sz w:val="16"/>
            </w:rPr>
            <w:t>T.</w:t>
          </w:r>
          <w:r w:rsidR="00DA2E3C" w:rsidRPr="003B6660">
            <w:rPr>
              <w:sz w:val="16"/>
            </w:rPr>
            <w:t xml:space="preserve"> 03535 460</w:t>
          </w:r>
        </w:p>
        <w:p w14:paraId="079E808E" w14:textId="77777777" w:rsidR="00DA2E3C" w:rsidRDefault="00011FA4" w:rsidP="00DA2E3C">
          <w:pPr>
            <w:rPr>
              <w:sz w:val="16"/>
            </w:rPr>
          </w:pPr>
          <w:r>
            <w:rPr>
              <w:sz w:val="16"/>
            </w:rPr>
            <w:t>F.</w:t>
          </w:r>
          <w:r w:rsidR="00DA2E3C" w:rsidRPr="003B6660">
            <w:rPr>
              <w:sz w:val="16"/>
            </w:rPr>
            <w:t xml:space="preserve"> 03535 3133</w:t>
          </w:r>
        </w:p>
        <w:p w14:paraId="66B68866" w14:textId="77777777" w:rsidR="00DA2E3C" w:rsidRPr="003B6660" w:rsidRDefault="00DA2E3C" w:rsidP="00DA2E3C">
          <w:pPr>
            <w:rPr>
              <w:sz w:val="16"/>
            </w:rPr>
          </w:pPr>
          <w:r>
            <w:rPr>
              <w:sz w:val="16"/>
            </w:rPr>
            <w:t>www.lkee.de</w:t>
          </w:r>
        </w:p>
      </w:tc>
      <w:tc>
        <w:tcPr>
          <w:tcW w:w="2723" w:type="dxa"/>
        </w:tcPr>
        <w:p w14:paraId="039B8F78" w14:textId="77777777" w:rsidR="00DA2E3C" w:rsidRDefault="00DA2E3C" w:rsidP="00DA2E3C">
          <w:pPr>
            <w:rPr>
              <w:sz w:val="16"/>
            </w:rPr>
          </w:pPr>
          <w:r>
            <w:rPr>
              <w:sz w:val="16"/>
            </w:rPr>
            <w:t>Bankverbindung</w:t>
          </w:r>
        </w:p>
        <w:p w14:paraId="01DB9CFA" w14:textId="77777777" w:rsidR="00DA2E3C" w:rsidRDefault="00DA2E3C" w:rsidP="00DA2E3C">
          <w:pPr>
            <w:rPr>
              <w:sz w:val="16"/>
            </w:rPr>
          </w:pPr>
          <w:r>
            <w:rPr>
              <w:sz w:val="16"/>
            </w:rPr>
            <w:t>Sparkasse Elbe-Elster</w:t>
          </w:r>
        </w:p>
        <w:p w14:paraId="6121E701" w14:textId="77777777" w:rsidR="00DA2E3C" w:rsidRDefault="00BF5255" w:rsidP="00DA2E3C">
          <w:pPr>
            <w:rPr>
              <w:sz w:val="16"/>
            </w:rPr>
          </w:pPr>
          <w:r>
            <w:rPr>
              <w:sz w:val="16"/>
            </w:rPr>
            <w:t>IBAN</w:t>
          </w:r>
          <w:r w:rsidR="004151E1">
            <w:rPr>
              <w:sz w:val="16"/>
            </w:rPr>
            <w:t xml:space="preserve"> DE</w:t>
          </w:r>
          <w:r w:rsidR="00DA2E3C">
            <w:rPr>
              <w:sz w:val="16"/>
            </w:rPr>
            <w:t>61 1805 1000 3300 1011 14</w:t>
          </w:r>
        </w:p>
        <w:p w14:paraId="6CA7F671" w14:textId="77777777" w:rsidR="00DA2E3C" w:rsidRPr="003B6660" w:rsidRDefault="00BF5255" w:rsidP="00DA2E3C">
          <w:pPr>
            <w:rPr>
              <w:sz w:val="16"/>
            </w:rPr>
          </w:pPr>
          <w:r>
            <w:rPr>
              <w:sz w:val="16"/>
            </w:rPr>
            <w:t xml:space="preserve">BIC   </w:t>
          </w:r>
          <w:r w:rsidR="00DA2E3C">
            <w:rPr>
              <w:sz w:val="16"/>
            </w:rPr>
            <w:t xml:space="preserve"> WELADED1EES</w:t>
          </w:r>
        </w:p>
      </w:tc>
      <w:tc>
        <w:tcPr>
          <w:tcW w:w="2388" w:type="dxa"/>
        </w:tcPr>
        <w:p w14:paraId="02A63F2C" w14:textId="77777777" w:rsidR="00DA2E3C" w:rsidRDefault="00DA2E3C" w:rsidP="00DA2E3C">
          <w:pPr>
            <w:rPr>
              <w:sz w:val="16"/>
            </w:rPr>
          </w:pPr>
          <w:r>
            <w:rPr>
              <w:sz w:val="16"/>
            </w:rPr>
            <w:t>Sprechzeiten</w:t>
          </w:r>
        </w:p>
        <w:p w14:paraId="3ED220AC" w14:textId="77777777" w:rsidR="00DA2E3C" w:rsidRDefault="00DA2E3C" w:rsidP="00DA2E3C">
          <w:pPr>
            <w:rPr>
              <w:sz w:val="16"/>
            </w:rPr>
          </w:pPr>
          <w:r>
            <w:rPr>
              <w:sz w:val="16"/>
            </w:rPr>
            <w:t>Di   8-12 Uhr und 13-17 Uhr</w:t>
          </w:r>
        </w:p>
        <w:p w14:paraId="1E3C4E57" w14:textId="77777777" w:rsidR="00DA2E3C" w:rsidRDefault="00DA2E3C" w:rsidP="00DA2E3C">
          <w:pPr>
            <w:rPr>
              <w:sz w:val="16"/>
            </w:rPr>
          </w:pPr>
          <w:proofErr w:type="gramStart"/>
          <w:r>
            <w:rPr>
              <w:sz w:val="16"/>
            </w:rPr>
            <w:t>Do  8</w:t>
          </w:r>
          <w:proofErr w:type="gramEnd"/>
          <w:r>
            <w:rPr>
              <w:sz w:val="16"/>
            </w:rPr>
            <w:t xml:space="preserve">-12 Uhr und 13-16 Uhr </w:t>
          </w:r>
        </w:p>
        <w:p w14:paraId="0A9620A6" w14:textId="77777777" w:rsidR="00DF37EC" w:rsidRPr="003B6660" w:rsidRDefault="00DF37EC" w:rsidP="00DA2E3C">
          <w:pPr>
            <w:rPr>
              <w:sz w:val="16"/>
            </w:rPr>
          </w:pPr>
          <w:r>
            <w:rPr>
              <w:sz w:val="16"/>
            </w:rPr>
            <w:t>oder nach Vereinbarung</w:t>
          </w:r>
        </w:p>
      </w:tc>
      <w:tc>
        <w:tcPr>
          <w:tcW w:w="907" w:type="dxa"/>
        </w:tcPr>
        <w:p w14:paraId="3C6F26E5" w14:textId="77777777" w:rsidR="00DA2E3C" w:rsidRPr="003B6660" w:rsidRDefault="004151E1" w:rsidP="00DA2E3C">
          <w:pPr>
            <w:rPr>
              <w:sz w:val="16"/>
            </w:rPr>
          </w:pPr>
          <w:r>
            <w:rPr>
              <w:rFonts w:ascii="Calibri" w:hAnsi="Calibri"/>
              <w:noProof/>
              <w:color w:val="474746"/>
              <w:sz w:val="16"/>
            </w:rPr>
            <w:drawing>
              <wp:anchor distT="0" distB="0" distL="114300" distR="114300" simplePos="0" relativeHeight="251779584" behindDoc="1" locked="0" layoutInCell="1" allowOverlap="1" wp14:anchorId="397DD7E1" wp14:editId="2BCF9BDF">
                <wp:simplePos x="0" y="0"/>
                <wp:positionH relativeFrom="column">
                  <wp:posOffset>-5080</wp:posOffset>
                </wp:positionH>
                <wp:positionV relativeFrom="paragraph">
                  <wp:posOffset>7951</wp:posOffset>
                </wp:positionV>
                <wp:extent cx="315595" cy="361950"/>
                <wp:effectExtent l="0" t="0" r="8255" b="0"/>
                <wp:wrapTight wrapText="bothSides">
                  <wp:wrapPolygon edited="0">
                    <wp:start x="0" y="0"/>
                    <wp:lineTo x="0" y="20463"/>
                    <wp:lineTo x="20861" y="20463"/>
                    <wp:lineTo x="20861" y="0"/>
                    <wp:lineTo x="0" y="0"/>
                  </wp:wrapPolygon>
                </wp:wrapTight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Wappen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595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734" w:type="dxa"/>
        </w:tcPr>
        <w:p w14:paraId="0F33E793" w14:textId="77777777" w:rsidR="00DA2E3C" w:rsidRPr="003B6660" w:rsidRDefault="00B719A7" w:rsidP="00DA2E3C">
          <w:pPr>
            <w:rPr>
              <w:sz w:val="16"/>
            </w:rPr>
          </w:pPr>
          <w:r>
            <w:rPr>
              <w:rFonts w:ascii="Calibri" w:hAnsi="Calibri"/>
              <w:noProof/>
              <w:color w:val="474746"/>
              <w:sz w:val="16"/>
            </w:rPr>
            <w:drawing>
              <wp:anchor distT="0" distB="0" distL="114300" distR="114300" simplePos="0" relativeHeight="251780608" behindDoc="0" locked="0" layoutInCell="1" allowOverlap="1" wp14:anchorId="569B7847" wp14:editId="25621376">
                <wp:simplePos x="0" y="0"/>
                <wp:positionH relativeFrom="column">
                  <wp:posOffset>2540</wp:posOffset>
                </wp:positionH>
                <wp:positionV relativeFrom="paragraph">
                  <wp:posOffset>-1270</wp:posOffset>
                </wp:positionV>
                <wp:extent cx="690880" cy="406400"/>
                <wp:effectExtent l="0" t="0" r="0" b="0"/>
                <wp:wrapNone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Logo_Preussen1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0880" cy="40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B5F9BA2" w14:textId="77777777" w:rsidR="00DA2E3C" w:rsidRPr="00065118" w:rsidRDefault="00DA2E3C" w:rsidP="009562C6">
    <w:pPr>
      <w:pStyle w:val="Fuzeile"/>
      <w:ind w:left="142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03D61" w14:textId="77777777" w:rsidR="00CA7A2A" w:rsidRDefault="00CA7A2A" w:rsidP="00AB0289">
      <w:r>
        <w:separator/>
      </w:r>
    </w:p>
  </w:footnote>
  <w:footnote w:type="continuationSeparator" w:id="0">
    <w:p w14:paraId="2AECFEE6" w14:textId="77777777" w:rsidR="00CA7A2A" w:rsidRDefault="00CA7A2A" w:rsidP="00AB0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9202286"/>
      <w:docPartObj>
        <w:docPartGallery w:val="Page Numbers (Top of Page)"/>
        <w:docPartUnique/>
      </w:docPartObj>
    </w:sdtPr>
    <w:sdtEndPr>
      <w:rPr>
        <w:rFonts w:asciiTheme="minorHAnsi" w:hAnsiTheme="minorHAnsi"/>
        <w:sz w:val="16"/>
      </w:rPr>
    </w:sdtEndPr>
    <w:sdtContent>
      <w:p w14:paraId="598C2FFE" w14:textId="77777777" w:rsidR="00D263C2" w:rsidRPr="00185738" w:rsidRDefault="00D263C2">
        <w:pPr>
          <w:pStyle w:val="Kopfzeile"/>
          <w:jc w:val="center"/>
          <w:rPr>
            <w:rFonts w:asciiTheme="minorHAnsi" w:hAnsiTheme="minorHAnsi"/>
            <w:sz w:val="16"/>
          </w:rPr>
        </w:pPr>
        <w:r w:rsidRPr="00185738">
          <w:rPr>
            <w:rFonts w:asciiTheme="minorHAnsi" w:hAnsiTheme="minorHAnsi"/>
            <w:sz w:val="20"/>
          </w:rPr>
          <w:fldChar w:fldCharType="begin"/>
        </w:r>
        <w:r w:rsidRPr="00185738">
          <w:rPr>
            <w:rFonts w:asciiTheme="minorHAnsi" w:hAnsiTheme="minorHAnsi"/>
            <w:sz w:val="20"/>
          </w:rPr>
          <w:instrText>PAGE   \* MERGEFORMAT</w:instrText>
        </w:r>
        <w:r w:rsidRPr="00185738">
          <w:rPr>
            <w:rFonts w:asciiTheme="minorHAnsi" w:hAnsiTheme="minorHAnsi"/>
            <w:sz w:val="20"/>
          </w:rPr>
          <w:fldChar w:fldCharType="separate"/>
        </w:r>
        <w:r w:rsidR="00C10F08">
          <w:rPr>
            <w:rFonts w:asciiTheme="minorHAnsi" w:hAnsiTheme="minorHAnsi"/>
            <w:noProof/>
            <w:sz w:val="20"/>
          </w:rPr>
          <w:t>- 2 -</w:t>
        </w:r>
        <w:r w:rsidRPr="00185738">
          <w:rPr>
            <w:rFonts w:asciiTheme="minorHAnsi" w:hAnsiTheme="minorHAnsi"/>
            <w:sz w:val="20"/>
          </w:rPr>
          <w:fldChar w:fldCharType="end"/>
        </w:r>
      </w:p>
    </w:sdtContent>
  </w:sdt>
  <w:p w14:paraId="721A104B" w14:textId="77777777" w:rsidR="00D263C2" w:rsidRDefault="00D263C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95CD" w14:textId="77777777" w:rsidR="00BE0684" w:rsidRDefault="00EC3C63" w:rsidP="00BE0684">
    <w:pPr>
      <w:pStyle w:val="Kopfzeile"/>
    </w:pPr>
    <w:r>
      <w:rPr>
        <w:noProof/>
      </w:rPr>
      <w:drawing>
        <wp:anchor distT="0" distB="0" distL="114300" distR="114300" simplePos="0" relativeHeight="251745792" behindDoc="1" locked="0" layoutInCell="1" allowOverlap="1" wp14:anchorId="01B87C37" wp14:editId="1D81F60A">
          <wp:simplePos x="0" y="0"/>
          <wp:positionH relativeFrom="column">
            <wp:posOffset>4413885</wp:posOffset>
          </wp:positionH>
          <wp:positionV relativeFrom="paragraph">
            <wp:posOffset>3810</wp:posOffset>
          </wp:positionV>
          <wp:extent cx="1584000" cy="493200"/>
          <wp:effectExtent l="0" t="0" r="0" b="2540"/>
          <wp:wrapTight wrapText="bothSides">
            <wp:wrapPolygon edited="0">
              <wp:start x="0" y="0"/>
              <wp:lineTo x="0" y="20876"/>
              <wp:lineTo x="21306" y="20876"/>
              <wp:lineTo x="21306" y="0"/>
              <wp:lineTo x="0" y="0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LKEE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49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AAC8E5" w14:textId="77777777" w:rsidR="000139B5" w:rsidRDefault="00764DBB" w:rsidP="000139B5">
    <w:pPr>
      <w:pStyle w:val="Kopfzeile"/>
      <w:rPr>
        <w:rFonts w:asciiTheme="minorHAnsi" w:hAnsiTheme="minorHAnsi"/>
      </w:rPr>
    </w:pPr>
    <w:r>
      <w:rPr>
        <w:rFonts w:ascii="Calibri" w:hAnsi="Calibr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772416" behindDoc="1" locked="0" layoutInCell="1" allowOverlap="1" wp14:anchorId="1DC8AFFC" wp14:editId="37141291">
              <wp:simplePos x="0" y="0"/>
              <wp:positionH relativeFrom="column">
                <wp:posOffset>-173990</wp:posOffset>
              </wp:positionH>
              <wp:positionV relativeFrom="paragraph">
                <wp:posOffset>163732</wp:posOffset>
              </wp:positionV>
              <wp:extent cx="4215130" cy="231140"/>
              <wp:effectExtent l="0" t="0" r="13970" b="16510"/>
              <wp:wrapNone/>
              <wp:docPr id="2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5130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15D46" w14:textId="77777777" w:rsidR="00764DBB" w:rsidRPr="00476A7C" w:rsidRDefault="00764DBB" w:rsidP="00764DBB">
                          <w:pPr>
                            <w:rPr>
                              <w:color w:val="4FA735"/>
                            </w:rPr>
                          </w:pPr>
                          <w:proofErr w:type="gramStart"/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D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>E</w:t>
                          </w:r>
                          <w:proofErr w:type="gramEnd"/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R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  L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>A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N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D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R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A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>T</w:t>
                          </w:r>
                        </w:p>
                        <w:p w14:paraId="69B4243D" w14:textId="77777777" w:rsidR="00764DBB" w:rsidRPr="007C04D6" w:rsidRDefault="00764DBB" w:rsidP="00764DBB">
                          <w:pPr>
                            <w:rPr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C8AFF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-13.7pt;margin-top:12.9pt;width:331.9pt;height:18.2pt;z-index:-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" filled="f" stroked="f">
              <v:textbox inset="0,0,0,0">
                <w:txbxContent>
                  <w:p w14:paraId="3E915D46" w14:textId="77777777" w:rsidR="00764DBB" w:rsidRPr="00476A7C" w:rsidRDefault="00764DBB" w:rsidP="00764DBB">
                    <w:pPr>
                      <w:rPr>
                        <w:color w:val="4FA735"/>
                      </w:rPr>
                    </w:pPr>
                    <w:proofErr w:type="gramStart"/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D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>E</w:t>
                    </w:r>
                    <w:proofErr w:type="gramEnd"/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 R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   L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>A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 N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D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R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A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>T</w:t>
                    </w:r>
                  </w:p>
                  <w:p w14:paraId="69B4243D" w14:textId="77777777" w:rsidR="00764DBB" w:rsidRPr="007C04D6" w:rsidRDefault="00764DBB" w:rsidP="00764DBB">
                    <w:pPr>
                      <w:rPr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3E9B07E" w14:textId="77777777" w:rsidR="005306FB" w:rsidRDefault="005306FB" w:rsidP="00836C69">
    <w:pPr>
      <w:pStyle w:val="Kopfzeile"/>
      <w:tabs>
        <w:tab w:val="clear" w:pos="4536"/>
        <w:tab w:val="clear" w:pos="9072"/>
        <w:tab w:val="left" w:pos="6405"/>
      </w:tabs>
      <w:rPr>
        <w:rFonts w:asciiTheme="minorHAnsi" w:hAnsiTheme="minorHAnsi"/>
      </w:rPr>
    </w:pPr>
  </w:p>
  <w:p w14:paraId="57248732" w14:textId="77777777" w:rsidR="00BF3112" w:rsidRPr="00312B1D" w:rsidRDefault="00BF3112" w:rsidP="00BF3112">
    <w:pPr>
      <w:pStyle w:val="Kopfzeile"/>
      <w:tabs>
        <w:tab w:val="clear" w:pos="4536"/>
        <w:tab w:val="clear" w:pos="9072"/>
        <w:tab w:val="left" w:pos="986"/>
      </w:tabs>
      <w:rPr>
        <w:rFonts w:asciiTheme="minorHAnsi" w:hAnsiTheme="minorHAnsi"/>
      </w:rPr>
    </w:pPr>
  </w:p>
  <w:p w14:paraId="2F637690" w14:textId="77777777" w:rsidR="00565FD6" w:rsidRDefault="00565FD6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</w:p>
  <w:p w14:paraId="15C82D49" w14:textId="77777777" w:rsidR="00565FD6" w:rsidRDefault="006A16A9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  <w:r>
      <w:rPr>
        <w:rFonts w:ascii="Calibri" w:hAnsi="Calibr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749888" behindDoc="1" locked="0" layoutInCell="1" allowOverlap="1" wp14:anchorId="18190B1C" wp14:editId="13CC0120">
              <wp:simplePos x="0" y="0"/>
              <wp:positionH relativeFrom="column">
                <wp:posOffset>-176530</wp:posOffset>
              </wp:positionH>
              <wp:positionV relativeFrom="paragraph">
                <wp:posOffset>139700</wp:posOffset>
              </wp:positionV>
              <wp:extent cx="2836800" cy="360000"/>
              <wp:effectExtent l="0" t="0" r="1905" b="2540"/>
              <wp:wrapThrough wrapText="bothSides">
                <wp:wrapPolygon edited="0">
                  <wp:start x="0" y="0"/>
                  <wp:lineTo x="0" y="20608"/>
                  <wp:lineTo x="21469" y="20608"/>
                  <wp:lineTo x="21469" y="0"/>
                  <wp:lineTo x="0" y="0"/>
                </wp:wrapPolygon>
              </wp:wrapThrough>
              <wp:docPr id="13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6800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23C042" w14:textId="77777777" w:rsidR="006A16A9" w:rsidRPr="007C04D6" w:rsidRDefault="006A16A9" w:rsidP="006A16A9">
                          <w:pPr>
                            <w:rPr>
                              <w:szCs w:val="12"/>
                            </w:rPr>
                          </w:pPr>
                          <w:r w:rsidRPr="00B97296">
                            <w:rPr>
                              <w:rFonts w:ascii="Calibri" w:hAnsi="Calibri" w:cs="Tahoma"/>
                              <w:b/>
                              <w:noProof/>
                              <w:color w:val="505150"/>
                              <w:sz w:val="16"/>
                              <w:szCs w:val="12"/>
                            </w:rPr>
                            <w:t>Landkreis Elbe-Elster</w:t>
                          </w:r>
                          <w:r w:rsidRPr="007C04D6">
                            <w:rPr>
                              <w:rFonts w:ascii="Calibri" w:hAnsi="Calibri" w:cs="Tahoma"/>
                              <w:noProof/>
                              <w:color w:val="505150"/>
                              <w:sz w:val="16"/>
                              <w:szCs w:val="12"/>
                            </w:rPr>
                            <w:t xml:space="preserve">  </w:t>
                          </w:r>
                          <w:r w:rsidRPr="007C04D6">
                            <w:rPr>
                              <w:rFonts w:ascii="Calibri" w:hAnsi="Calibri" w:cs="Tahoma"/>
                              <w:noProof/>
                              <w:color w:val="4FA735"/>
                              <w:sz w:val="16"/>
                              <w:szCs w:val="12"/>
                            </w:rPr>
                            <w:t>|</w:t>
                          </w:r>
                          <w:r w:rsidRPr="007C04D6">
                            <w:rPr>
                              <w:rFonts w:ascii="Calibri" w:hAnsi="Calibri" w:cs="Tahoma"/>
                              <w:noProof/>
                              <w:color w:val="505150"/>
                              <w:sz w:val="16"/>
                              <w:szCs w:val="12"/>
                            </w:rPr>
                            <w:t xml:space="preserve">  Postfach 17  </w:t>
                          </w:r>
                          <w:r w:rsidRPr="00476A7C">
                            <w:rPr>
                              <w:rFonts w:ascii="Calibri" w:hAnsi="Calibri" w:cs="Tahoma"/>
                              <w:noProof/>
                              <w:color w:val="4FA735"/>
                              <w:sz w:val="16"/>
                              <w:szCs w:val="12"/>
                            </w:rPr>
                            <w:t>|</w:t>
                          </w:r>
                          <w:r w:rsidRPr="007C04D6">
                            <w:rPr>
                              <w:rFonts w:ascii="Calibri" w:hAnsi="Calibri" w:cs="Tahoma"/>
                              <w:noProof/>
                              <w:color w:val="505150"/>
                              <w:sz w:val="16"/>
                              <w:szCs w:val="12"/>
                            </w:rPr>
                            <w:t xml:space="preserve">  04912 Herzberg (Elster)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90B1C" id="_x0000_s1027" type="#_x0000_t202" style="position:absolute;margin-left:-13.9pt;margin-top:11pt;width:223.35pt;height:28.35pt;z-index:-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" filled="f" stroked="f">
              <v:textbox inset="0,0,0,0">
                <w:txbxContent>
                  <w:p w14:paraId="1123C042" w14:textId="77777777" w:rsidR="006A16A9" w:rsidRPr="007C04D6" w:rsidRDefault="006A16A9" w:rsidP="006A16A9">
                    <w:pPr>
                      <w:rPr>
                        <w:szCs w:val="12"/>
                      </w:rPr>
                    </w:pPr>
                    <w:r w:rsidRPr="00B97296">
                      <w:rPr>
                        <w:rFonts w:ascii="Calibri" w:hAnsi="Calibri" w:cs="Tahoma"/>
                        <w:b/>
                        <w:noProof/>
                        <w:color w:val="505150"/>
                        <w:sz w:val="16"/>
                        <w:szCs w:val="12"/>
                      </w:rPr>
                      <w:t>Landkreis Elbe-Elster</w:t>
                    </w:r>
                    <w:r w:rsidRPr="007C04D6">
                      <w:rPr>
                        <w:rFonts w:ascii="Calibri" w:hAnsi="Calibri" w:cs="Tahoma"/>
                        <w:noProof/>
                        <w:color w:val="505150"/>
                        <w:sz w:val="16"/>
                        <w:szCs w:val="12"/>
                      </w:rPr>
                      <w:t xml:space="preserve">  </w:t>
                    </w:r>
                    <w:r w:rsidRPr="007C04D6">
                      <w:rPr>
                        <w:rFonts w:ascii="Calibri" w:hAnsi="Calibri" w:cs="Tahoma"/>
                        <w:noProof/>
                        <w:color w:val="4FA735"/>
                        <w:sz w:val="16"/>
                        <w:szCs w:val="12"/>
                      </w:rPr>
                      <w:t>|</w:t>
                    </w:r>
                    <w:r w:rsidRPr="007C04D6">
                      <w:rPr>
                        <w:rFonts w:ascii="Calibri" w:hAnsi="Calibri" w:cs="Tahoma"/>
                        <w:noProof/>
                        <w:color w:val="505150"/>
                        <w:sz w:val="16"/>
                        <w:szCs w:val="12"/>
                      </w:rPr>
                      <w:t xml:space="preserve">  Postfach 17  </w:t>
                    </w:r>
                    <w:r w:rsidRPr="00476A7C">
                      <w:rPr>
                        <w:rFonts w:ascii="Calibri" w:hAnsi="Calibri" w:cs="Tahoma"/>
                        <w:noProof/>
                        <w:color w:val="4FA735"/>
                        <w:sz w:val="16"/>
                        <w:szCs w:val="12"/>
                      </w:rPr>
                      <w:t>|</w:t>
                    </w:r>
                    <w:r w:rsidRPr="007C04D6">
                      <w:rPr>
                        <w:rFonts w:ascii="Calibri" w:hAnsi="Calibri" w:cs="Tahoma"/>
                        <w:noProof/>
                        <w:color w:val="505150"/>
                        <w:sz w:val="16"/>
                        <w:szCs w:val="12"/>
                      </w:rPr>
                      <w:t xml:space="preserve">  04912 Herzberg (Elster)</w:t>
                    </w:r>
                  </w:p>
                </w:txbxContent>
              </v:textbox>
              <w10:wrap type="through"/>
            </v:shape>
          </w:pict>
        </mc:Fallback>
      </mc:AlternateContent>
    </w:r>
  </w:p>
  <w:p w14:paraId="3B7DFB1F" w14:textId="77777777" w:rsidR="00565FD6" w:rsidRDefault="00565FD6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</w:p>
  <w:p w14:paraId="6B17B78A" w14:textId="77777777" w:rsidR="00565FD6" w:rsidRDefault="00565FD6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</w:p>
  <w:p w14:paraId="07E91CD3" w14:textId="77777777" w:rsidR="00565FD6" w:rsidRDefault="00565FD6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</w:p>
  <w:p w14:paraId="15038F84" w14:textId="77777777" w:rsidR="005306FB" w:rsidRPr="00312B1D" w:rsidRDefault="00C0310A" w:rsidP="00FB475F">
    <w:pPr>
      <w:pStyle w:val="Kopfzeile"/>
      <w:tabs>
        <w:tab w:val="clear" w:pos="4536"/>
        <w:tab w:val="clear" w:pos="9072"/>
        <w:tab w:val="left" w:pos="6996"/>
      </w:tabs>
      <w:rPr>
        <w:rFonts w:asciiTheme="minorHAnsi" w:hAnsiTheme="minorHAnsi"/>
      </w:rPr>
    </w:pPr>
    <w:r w:rsidRPr="00E26F86">
      <w:rPr>
        <w:rFonts w:ascii="Calibri" w:eastAsia="Times New Roman" w:hAnsi="Calibri"/>
        <w:noProof/>
        <w:kern w:val="0"/>
        <w:sz w:val="18"/>
      </w:rPr>
      <mc:AlternateContent>
        <mc:Choice Requires="wps">
          <w:drawing>
            <wp:anchor distT="0" distB="0" distL="114300" distR="114300" simplePos="0" relativeHeight="251739648" behindDoc="0" locked="0" layoutInCell="1" allowOverlap="1" wp14:anchorId="1453D4D6" wp14:editId="6F18CFA9">
              <wp:simplePos x="0" y="0"/>
              <wp:positionH relativeFrom="column">
                <wp:posOffset>-514985</wp:posOffset>
              </wp:positionH>
              <wp:positionV relativeFrom="page">
                <wp:posOffset>3833495</wp:posOffset>
              </wp:positionV>
              <wp:extent cx="39370" cy="39370"/>
              <wp:effectExtent l="0" t="0" r="0" b="0"/>
              <wp:wrapTight wrapText="bothSides">
                <wp:wrapPolygon edited="0">
                  <wp:start x="0" y="0"/>
                  <wp:lineTo x="0" y="10452"/>
                  <wp:lineTo x="10452" y="10452"/>
                  <wp:lineTo x="10452" y="0"/>
                  <wp:lineTo x="0" y="0"/>
                </wp:wrapPolygon>
              </wp:wrapTight>
              <wp:docPr id="66" name="AutoShape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9370" cy="393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4FA735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8FB1E5A" id="AutoShape 22" o:spid="_x0000_s1026" style="position:absolute;margin-left:-40.55pt;margin-top:301.85pt;width:3.1pt;height:3.1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" fillcolor="#4fa735" stroked="f">
              <o:lock v:ext="edit" aspectratio="t"/>
              <v:textbox inset=",7.2pt,,7.2pt"/>
              <w10:wrap type="tight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104E"/>
    <w:multiLevelType w:val="hybridMultilevel"/>
    <w:tmpl w:val="65A4AE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0462"/>
    <w:multiLevelType w:val="hybridMultilevel"/>
    <w:tmpl w:val="C632E2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82807"/>
    <w:multiLevelType w:val="hybridMultilevel"/>
    <w:tmpl w:val="1DACCE8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17C2A"/>
    <w:multiLevelType w:val="hybridMultilevel"/>
    <w:tmpl w:val="539C11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D23655"/>
    <w:multiLevelType w:val="hybridMultilevel"/>
    <w:tmpl w:val="2124E2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92CAE"/>
    <w:multiLevelType w:val="hybridMultilevel"/>
    <w:tmpl w:val="A92EC0A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B126F3"/>
    <w:multiLevelType w:val="hybridMultilevel"/>
    <w:tmpl w:val="CA303C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006074"/>
    <w:multiLevelType w:val="hybridMultilevel"/>
    <w:tmpl w:val="3B4C20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446A5"/>
    <w:multiLevelType w:val="hybridMultilevel"/>
    <w:tmpl w:val="CAF6EC36"/>
    <w:lvl w:ilvl="0" w:tplc="7E342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41914"/>
    <w:multiLevelType w:val="hybridMultilevel"/>
    <w:tmpl w:val="9EA831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42376"/>
    <w:multiLevelType w:val="hybridMultilevel"/>
    <w:tmpl w:val="3004948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670A5"/>
    <w:multiLevelType w:val="hybridMultilevel"/>
    <w:tmpl w:val="6F847EA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84108"/>
    <w:multiLevelType w:val="hybridMultilevel"/>
    <w:tmpl w:val="20049D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F4535"/>
    <w:multiLevelType w:val="hybridMultilevel"/>
    <w:tmpl w:val="9D6A89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1662B7"/>
    <w:multiLevelType w:val="hybridMultilevel"/>
    <w:tmpl w:val="A23C4A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D07FC"/>
    <w:multiLevelType w:val="hybridMultilevel"/>
    <w:tmpl w:val="EE7836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86A76"/>
    <w:multiLevelType w:val="hybridMultilevel"/>
    <w:tmpl w:val="EC10E5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8C0F18"/>
    <w:multiLevelType w:val="hybridMultilevel"/>
    <w:tmpl w:val="6FF2F6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931A99"/>
    <w:multiLevelType w:val="hybridMultilevel"/>
    <w:tmpl w:val="319A35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5D24C2"/>
    <w:multiLevelType w:val="hybridMultilevel"/>
    <w:tmpl w:val="EEA2825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C5CC9"/>
    <w:multiLevelType w:val="hybridMultilevel"/>
    <w:tmpl w:val="C150D346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1A01AE"/>
    <w:multiLevelType w:val="hybridMultilevel"/>
    <w:tmpl w:val="80F24E9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B2761"/>
    <w:multiLevelType w:val="hybridMultilevel"/>
    <w:tmpl w:val="F23202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E231B9"/>
    <w:multiLevelType w:val="hybridMultilevel"/>
    <w:tmpl w:val="951022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1C7193"/>
    <w:multiLevelType w:val="hybridMultilevel"/>
    <w:tmpl w:val="BA98E7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D4ED8"/>
    <w:multiLevelType w:val="hybridMultilevel"/>
    <w:tmpl w:val="4B2EBB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6279F"/>
    <w:multiLevelType w:val="hybridMultilevel"/>
    <w:tmpl w:val="2C40F436"/>
    <w:lvl w:ilvl="0" w:tplc="0EEAA30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4121F0"/>
    <w:multiLevelType w:val="hybridMultilevel"/>
    <w:tmpl w:val="6436C19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D32DB"/>
    <w:multiLevelType w:val="hybridMultilevel"/>
    <w:tmpl w:val="9F38C6E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31981"/>
    <w:multiLevelType w:val="hybridMultilevel"/>
    <w:tmpl w:val="88AA72B0"/>
    <w:lvl w:ilvl="0" w:tplc="8AA0B45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443578"/>
    <w:multiLevelType w:val="hybridMultilevel"/>
    <w:tmpl w:val="E86C17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347857">
    <w:abstractNumId w:val="10"/>
  </w:num>
  <w:num w:numId="2" w16cid:durableId="1737705701">
    <w:abstractNumId w:val="25"/>
  </w:num>
  <w:num w:numId="3" w16cid:durableId="2052916593">
    <w:abstractNumId w:val="11"/>
  </w:num>
  <w:num w:numId="4" w16cid:durableId="704449455">
    <w:abstractNumId w:val="2"/>
  </w:num>
  <w:num w:numId="5" w16cid:durableId="307172117">
    <w:abstractNumId w:val="5"/>
  </w:num>
  <w:num w:numId="6" w16cid:durableId="1824202830">
    <w:abstractNumId w:val="0"/>
  </w:num>
  <w:num w:numId="7" w16cid:durableId="454494476">
    <w:abstractNumId w:val="14"/>
  </w:num>
  <w:num w:numId="8" w16cid:durableId="1189836347">
    <w:abstractNumId w:val="9"/>
  </w:num>
  <w:num w:numId="9" w16cid:durableId="1642882512">
    <w:abstractNumId w:val="7"/>
  </w:num>
  <w:num w:numId="10" w16cid:durableId="1613056372">
    <w:abstractNumId w:val="30"/>
  </w:num>
  <w:num w:numId="11" w16cid:durableId="1289892974">
    <w:abstractNumId w:val="22"/>
  </w:num>
  <w:num w:numId="12" w16cid:durableId="517815458">
    <w:abstractNumId w:val="12"/>
  </w:num>
  <w:num w:numId="13" w16cid:durableId="204371688">
    <w:abstractNumId w:val="15"/>
  </w:num>
  <w:num w:numId="14" w16cid:durableId="1913002416">
    <w:abstractNumId w:val="1"/>
  </w:num>
  <w:num w:numId="15" w16cid:durableId="373627839">
    <w:abstractNumId w:val="23"/>
  </w:num>
  <w:num w:numId="16" w16cid:durableId="1166046972">
    <w:abstractNumId w:val="6"/>
  </w:num>
  <w:num w:numId="17" w16cid:durableId="2143840450">
    <w:abstractNumId w:val="24"/>
  </w:num>
  <w:num w:numId="18" w16cid:durableId="255408051">
    <w:abstractNumId w:val="28"/>
  </w:num>
  <w:num w:numId="19" w16cid:durableId="630407536">
    <w:abstractNumId w:val="20"/>
  </w:num>
  <w:num w:numId="20" w16cid:durableId="121965599">
    <w:abstractNumId w:val="27"/>
  </w:num>
  <w:num w:numId="21" w16cid:durableId="472066672">
    <w:abstractNumId w:val="21"/>
  </w:num>
  <w:num w:numId="22" w16cid:durableId="790592234">
    <w:abstractNumId w:val="29"/>
  </w:num>
  <w:num w:numId="23" w16cid:durableId="885720383">
    <w:abstractNumId w:val="26"/>
  </w:num>
  <w:num w:numId="24" w16cid:durableId="1498883318">
    <w:abstractNumId w:val="3"/>
  </w:num>
  <w:num w:numId="25" w16cid:durableId="1831409222">
    <w:abstractNumId w:val="4"/>
  </w:num>
  <w:num w:numId="26" w16cid:durableId="2060786808">
    <w:abstractNumId w:val="17"/>
  </w:num>
  <w:num w:numId="27" w16cid:durableId="1417632571">
    <w:abstractNumId w:val="18"/>
  </w:num>
  <w:num w:numId="28" w16cid:durableId="1971477839">
    <w:abstractNumId w:val="19"/>
  </w:num>
  <w:num w:numId="29" w16cid:durableId="1494298588">
    <w:abstractNumId w:val="16"/>
  </w:num>
  <w:num w:numId="30" w16cid:durableId="1563103166">
    <w:abstractNumId w:val="13"/>
  </w:num>
  <w:num w:numId="31" w16cid:durableId="240600068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attachedTemplate r:id="rId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B90"/>
    <w:rsid w:val="0000158D"/>
    <w:rsid w:val="000027CB"/>
    <w:rsid w:val="00002D4D"/>
    <w:rsid w:val="00004630"/>
    <w:rsid w:val="00005699"/>
    <w:rsid w:val="00007C88"/>
    <w:rsid w:val="00011FA4"/>
    <w:rsid w:val="000121C8"/>
    <w:rsid w:val="000123C5"/>
    <w:rsid w:val="000139B5"/>
    <w:rsid w:val="000150D2"/>
    <w:rsid w:val="000157BB"/>
    <w:rsid w:val="000203F8"/>
    <w:rsid w:val="00021A3A"/>
    <w:rsid w:val="00022352"/>
    <w:rsid w:val="00023220"/>
    <w:rsid w:val="00023681"/>
    <w:rsid w:val="00024224"/>
    <w:rsid w:val="00024D5E"/>
    <w:rsid w:val="000278BD"/>
    <w:rsid w:val="00030F7F"/>
    <w:rsid w:val="000314B2"/>
    <w:rsid w:val="00031DD2"/>
    <w:rsid w:val="0003308C"/>
    <w:rsid w:val="00033B2F"/>
    <w:rsid w:val="0003462A"/>
    <w:rsid w:val="00035CD5"/>
    <w:rsid w:val="00036524"/>
    <w:rsid w:val="00040270"/>
    <w:rsid w:val="00040D20"/>
    <w:rsid w:val="00041A86"/>
    <w:rsid w:val="00042E36"/>
    <w:rsid w:val="00042F4D"/>
    <w:rsid w:val="00046CA8"/>
    <w:rsid w:val="00046D67"/>
    <w:rsid w:val="0005248A"/>
    <w:rsid w:val="00053CA0"/>
    <w:rsid w:val="000547DC"/>
    <w:rsid w:val="00054A9C"/>
    <w:rsid w:val="00056241"/>
    <w:rsid w:val="00056D43"/>
    <w:rsid w:val="00056D6C"/>
    <w:rsid w:val="00062520"/>
    <w:rsid w:val="00064B9B"/>
    <w:rsid w:val="00064CE6"/>
    <w:rsid w:val="00064F5E"/>
    <w:rsid w:val="000650C9"/>
    <w:rsid w:val="00065118"/>
    <w:rsid w:val="0006559D"/>
    <w:rsid w:val="0006649E"/>
    <w:rsid w:val="000665B8"/>
    <w:rsid w:val="00071F4B"/>
    <w:rsid w:val="00072DE9"/>
    <w:rsid w:val="000731AD"/>
    <w:rsid w:val="00074054"/>
    <w:rsid w:val="000755C1"/>
    <w:rsid w:val="00075D27"/>
    <w:rsid w:val="0007615D"/>
    <w:rsid w:val="00077354"/>
    <w:rsid w:val="00080E51"/>
    <w:rsid w:val="00081B55"/>
    <w:rsid w:val="0008292F"/>
    <w:rsid w:val="00084EDD"/>
    <w:rsid w:val="0008556E"/>
    <w:rsid w:val="00086964"/>
    <w:rsid w:val="00086ED7"/>
    <w:rsid w:val="0008747F"/>
    <w:rsid w:val="000910F5"/>
    <w:rsid w:val="00092C13"/>
    <w:rsid w:val="00093371"/>
    <w:rsid w:val="0009396A"/>
    <w:rsid w:val="00093F85"/>
    <w:rsid w:val="00096169"/>
    <w:rsid w:val="00096318"/>
    <w:rsid w:val="000964B5"/>
    <w:rsid w:val="00096EFC"/>
    <w:rsid w:val="000975B2"/>
    <w:rsid w:val="00097A82"/>
    <w:rsid w:val="000A13C2"/>
    <w:rsid w:val="000A1AAD"/>
    <w:rsid w:val="000A1D40"/>
    <w:rsid w:val="000A2910"/>
    <w:rsid w:val="000A2C9B"/>
    <w:rsid w:val="000A33E7"/>
    <w:rsid w:val="000A345C"/>
    <w:rsid w:val="000A4001"/>
    <w:rsid w:val="000A4649"/>
    <w:rsid w:val="000A5889"/>
    <w:rsid w:val="000A5D16"/>
    <w:rsid w:val="000A7BEE"/>
    <w:rsid w:val="000B01C7"/>
    <w:rsid w:val="000B0935"/>
    <w:rsid w:val="000B0D3E"/>
    <w:rsid w:val="000B144D"/>
    <w:rsid w:val="000B1734"/>
    <w:rsid w:val="000B188D"/>
    <w:rsid w:val="000B2D4B"/>
    <w:rsid w:val="000B4727"/>
    <w:rsid w:val="000B4E7B"/>
    <w:rsid w:val="000B6388"/>
    <w:rsid w:val="000B6A80"/>
    <w:rsid w:val="000B79B1"/>
    <w:rsid w:val="000C0FE8"/>
    <w:rsid w:val="000C2010"/>
    <w:rsid w:val="000C28D0"/>
    <w:rsid w:val="000C34A0"/>
    <w:rsid w:val="000C3593"/>
    <w:rsid w:val="000C59B3"/>
    <w:rsid w:val="000C6241"/>
    <w:rsid w:val="000C65B2"/>
    <w:rsid w:val="000C70CF"/>
    <w:rsid w:val="000D03D8"/>
    <w:rsid w:val="000D0AE9"/>
    <w:rsid w:val="000D1BC0"/>
    <w:rsid w:val="000D22F5"/>
    <w:rsid w:val="000D2EF7"/>
    <w:rsid w:val="000D3E8E"/>
    <w:rsid w:val="000D58CF"/>
    <w:rsid w:val="000D622F"/>
    <w:rsid w:val="000D7182"/>
    <w:rsid w:val="000D7321"/>
    <w:rsid w:val="000D76E2"/>
    <w:rsid w:val="000D77D1"/>
    <w:rsid w:val="000E0ED9"/>
    <w:rsid w:val="000E163A"/>
    <w:rsid w:val="000E1BCF"/>
    <w:rsid w:val="000E273A"/>
    <w:rsid w:val="000E4659"/>
    <w:rsid w:val="000E5335"/>
    <w:rsid w:val="000E62E2"/>
    <w:rsid w:val="000F0571"/>
    <w:rsid w:val="000F147F"/>
    <w:rsid w:val="000F1676"/>
    <w:rsid w:val="000F2BB7"/>
    <w:rsid w:val="000F2DDB"/>
    <w:rsid w:val="000F3054"/>
    <w:rsid w:val="00100034"/>
    <w:rsid w:val="00100075"/>
    <w:rsid w:val="00100DFC"/>
    <w:rsid w:val="0010430C"/>
    <w:rsid w:val="001044EB"/>
    <w:rsid w:val="0010493B"/>
    <w:rsid w:val="00104EF0"/>
    <w:rsid w:val="00106087"/>
    <w:rsid w:val="001064CE"/>
    <w:rsid w:val="001066EE"/>
    <w:rsid w:val="00110587"/>
    <w:rsid w:val="00111125"/>
    <w:rsid w:val="00111342"/>
    <w:rsid w:val="00111C62"/>
    <w:rsid w:val="00112E35"/>
    <w:rsid w:val="00113F21"/>
    <w:rsid w:val="00114651"/>
    <w:rsid w:val="00116F14"/>
    <w:rsid w:val="00120C2B"/>
    <w:rsid w:val="0012148C"/>
    <w:rsid w:val="001231D8"/>
    <w:rsid w:val="00123FDF"/>
    <w:rsid w:val="00124A68"/>
    <w:rsid w:val="00124B55"/>
    <w:rsid w:val="0012507F"/>
    <w:rsid w:val="00125A0C"/>
    <w:rsid w:val="00131485"/>
    <w:rsid w:val="001319E1"/>
    <w:rsid w:val="00133991"/>
    <w:rsid w:val="001358E4"/>
    <w:rsid w:val="00136061"/>
    <w:rsid w:val="00137FEE"/>
    <w:rsid w:val="001408ED"/>
    <w:rsid w:val="00140A67"/>
    <w:rsid w:val="00140CBE"/>
    <w:rsid w:val="00144E9B"/>
    <w:rsid w:val="00145A7F"/>
    <w:rsid w:val="00146A41"/>
    <w:rsid w:val="00147033"/>
    <w:rsid w:val="00147E77"/>
    <w:rsid w:val="001509E7"/>
    <w:rsid w:val="00150F5F"/>
    <w:rsid w:val="001543F1"/>
    <w:rsid w:val="0015479A"/>
    <w:rsid w:val="00154C98"/>
    <w:rsid w:val="001559B2"/>
    <w:rsid w:val="00156907"/>
    <w:rsid w:val="00157CE7"/>
    <w:rsid w:val="00160E32"/>
    <w:rsid w:val="00161E50"/>
    <w:rsid w:val="001624C2"/>
    <w:rsid w:val="00162B44"/>
    <w:rsid w:val="001631FD"/>
    <w:rsid w:val="0016359E"/>
    <w:rsid w:val="00163674"/>
    <w:rsid w:val="0016653B"/>
    <w:rsid w:val="001668D8"/>
    <w:rsid w:val="0016698C"/>
    <w:rsid w:val="00171889"/>
    <w:rsid w:val="00171D53"/>
    <w:rsid w:val="001720B0"/>
    <w:rsid w:val="001722B0"/>
    <w:rsid w:val="0017248E"/>
    <w:rsid w:val="00172FB0"/>
    <w:rsid w:val="001735C4"/>
    <w:rsid w:val="00173ADE"/>
    <w:rsid w:val="00175752"/>
    <w:rsid w:val="00177B79"/>
    <w:rsid w:val="0018210E"/>
    <w:rsid w:val="00183306"/>
    <w:rsid w:val="00185738"/>
    <w:rsid w:val="00191856"/>
    <w:rsid w:val="00192481"/>
    <w:rsid w:val="001933FE"/>
    <w:rsid w:val="00195330"/>
    <w:rsid w:val="0019583F"/>
    <w:rsid w:val="00196900"/>
    <w:rsid w:val="00196A42"/>
    <w:rsid w:val="001A0DD3"/>
    <w:rsid w:val="001A41EB"/>
    <w:rsid w:val="001A4E42"/>
    <w:rsid w:val="001A5145"/>
    <w:rsid w:val="001A587A"/>
    <w:rsid w:val="001A6F43"/>
    <w:rsid w:val="001A72DA"/>
    <w:rsid w:val="001A793F"/>
    <w:rsid w:val="001A7BBF"/>
    <w:rsid w:val="001B036A"/>
    <w:rsid w:val="001B0901"/>
    <w:rsid w:val="001B254B"/>
    <w:rsid w:val="001B2E42"/>
    <w:rsid w:val="001B3430"/>
    <w:rsid w:val="001B3970"/>
    <w:rsid w:val="001B4B84"/>
    <w:rsid w:val="001B5A24"/>
    <w:rsid w:val="001B6FED"/>
    <w:rsid w:val="001C206B"/>
    <w:rsid w:val="001C4097"/>
    <w:rsid w:val="001C43F0"/>
    <w:rsid w:val="001C5895"/>
    <w:rsid w:val="001C6300"/>
    <w:rsid w:val="001C7B5F"/>
    <w:rsid w:val="001D001D"/>
    <w:rsid w:val="001D1755"/>
    <w:rsid w:val="001D1892"/>
    <w:rsid w:val="001D18B3"/>
    <w:rsid w:val="001D2D5C"/>
    <w:rsid w:val="001D32B8"/>
    <w:rsid w:val="001D3A22"/>
    <w:rsid w:val="001D420A"/>
    <w:rsid w:val="001D5166"/>
    <w:rsid w:val="001D5F26"/>
    <w:rsid w:val="001E0523"/>
    <w:rsid w:val="001E0B10"/>
    <w:rsid w:val="001E0B7D"/>
    <w:rsid w:val="001E5B1A"/>
    <w:rsid w:val="001E653C"/>
    <w:rsid w:val="001E71BC"/>
    <w:rsid w:val="001E73C2"/>
    <w:rsid w:val="001E7F9D"/>
    <w:rsid w:val="001F02B8"/>
    <w:rsid w:val="001F0A68"/>
    <w:rsid w:val="001F12E4"/>
    <w:rsid w:val="001F1B3E"/>
    <w:rsid w:val="001F3188"/>
    <w:rsid w:val="001F3405"/>
    <w:rsid w:val="001F3DC4"/>
    <w:rsid w:val="001F4518"/>
    <w:rsid w:val="001F68EB"/>
    <w:rsid w:val="001F6C9A"/>
    <w:rsid w:val="00201CC1"/>
    <w:rsid w:val="00202DE5"/>
    <w:rsid w:val="00205080"/>
    <w:rsid w:val="002053A2"/>
    <w:rsid w:val="002055FB"/>
    <w:rsid w:val="0020726C"/>
    <w:rsid w:val="002101ED"/>
    <w:rsid w:val="002108FD"/>
    <w:rsid w:val="00210C1A"/>
    <w:rsid w:val="002111AE"/>
    <w:rsid w:val="00211322"/>
    <w:rsid w:val="0021167F"/>
    <w:rsid w:val="00211B6A"/>
    <w:rsid w:val="002136CB"/>
    <w:rsid w:val="002141BF"/>
    <w:rsid w:val="00214D4A"/>
    <w:rsid w:val="00215E1E"/>
    <w:rsid w:val="00222E15"/>
    <w:rsid w:val="00222EF4"/>
    <w:rsid w:val="002235B6"/>
    <w:rsid w:val="00224A46"/>
    <w:rsid w:val="00224D4F"/>
    <w:rsid w:val="002273B6"/>
    <w:rsid w:val="002273F0"/>
    <w:rsid w:val="002308F7"/>
    <w:rsid w:val="00230B73"/>
    <w:rsid w:val="00230CDB"/>
    <w:rsid w:val="00232677"/>
    <w:rsid w:val="00232FB2"/>
    <w:rsid w:val="00233E92"/>
    <w:rsid w:val="00233EAC"/>
    <w:rsid w:val="002345EB"/>
    <w:rsid w:val="00235E71"/>
    <w:rsid w:val="002370DB"/>
    <w:rsid w:val="00240675"/>
    <w:rsid w:val="00240748"/>
    <w:rsid w:val="00241C91"/>
    <w:rsid w:val="00244A27"/>
    <w:rsid w:val="00246037"/>
    <w:rsid w:val="00246620"/>
    <w:rsid w:val="0024709F"/>
    <w:rsid w:val="00250BFA"/>
    <w:rsid w:val="0025284C"/>
    <w:rsid w:val="00255983"/>
    <w:rsid w:val="0025666A"/>
    <w:rsid w:val="00263D68"/>
    <w:rsid w:val="0026635D"/>
    <w:rsid w:val="00266A2A"/>
    <w:rsid w:val="00267883"/>
    <w:rsid w:val="00270B08"/>
    <w:rsid w:val="00275B08"/>
    <w:rsid w:val="002803B6"/>
    <w:rsid w:val="0028114E"/>
    <w:rsid w:val="00282E86"/>
    <w:rsid w:val="002839D8"/>
    <w:rsid w:val="0028532E"/>
    <w:rsid w:val="00286EA8"/>
    <w:rsid w:val="002910FD"/>
    <w:rsid w:val="00291AF4"/>
    <w:rsid w:val="00291C9C"/>
    <w:rsid w:val="00292D0C"/>
    <w:rsid w:val="002A044D"/>
    <w:rsid w:val="002A0CC5"/>
    <w:rsid w:val="002A12A7"/>
    <w:rsid w:val="002A1DEA"/>
    <w:rsid w:val="002A2DD2"/>
    <w:rsid w:val="002A48F0"/>
    <w:rsid w:val="002A4972"/>
    <w:rsid w:val="002A5035"/>
    <w:rsid w:val="002A52CF"/>
    <w:rsid w:val="002A6370"/>
    <w:rsid w:val="002A6E10"/>
    <w:rsid w:val="002A72E6"/>
    <w:rsid w:val="002A730C"/>
    <w:rsid w:val="002B125B"/>
    <w:rsid w:val="002B1E6A"/>
    <w:rsid w:val="002B2B93"/>
    <w:rsid w:val="002B51DA"/>
    <w:rsid w:val="002B5CFD"/>
    <w:rsid w:val="002B5D1C"/>
    <w:rsid w:val="002C028C"/>
    <w:rsid w:val="002C2063"/>
    <w:rsid w:val="002C2358"/>
    <w:rsid w:val="002C2BAD"/>
    <w:rsid w:val="002C38CC"/>
    <w:rsid w:val="002C396C"/>
    <w:rsid w:val="002C4351"/>
    <w:rsid w:val="002C46C2"/>
    <w:rsid w:val="002C5863"/>
    <w:rsid w:val="002C6885"/>
    <w:rsid w:val="002C6E42"/>
    <w:rsid w:val="002C7C73"/>
    <w:rsid w:val="002D0387"/>
    <w:rsid w:val="002D0F5A"/>
    <w:rsid w:val="002D1EFD"/>
    <w:rsid w:val="002D2504"/>
    <w:rsid w:val="002D2955"/>
    <w:rsid w:val="002D410F"/>
    <w:rsid w:val="002D45F7"/>
    <w:rsid w:val="002D4670"/>
    <w:rsid w:val="002D5CBB"/>
    <w:rsid w:val="002E2929"/>
    <w:rsid w:val="002E30AA"/>
    <w:rsid w:val="002E5F76"/>
    <w:rsid w:val="002E63D5"/>
    <w:rsid w:val="002E6B07"/>
    <w:rsid w:val="002E6F11"/>
    <w:rsid w:val="002F0103"/>
    <w:rsid w:val="002F018E"/>
    <w:rsid w:val="002F092B"/>
    <w:rsid w:val="002F0EB9"/>
    <w:rsid w:val="002F2CFE"/>
    <w:rsid w:val="002F4083"/>
    <w:rsid w:val="002F42E5"/>
    <w:rsid w:val="002F4594"/>
    <w:rsid w:val="002F4B1E"/>
    <w:rsid w:val="002F6007"/>
    <w:rsid w:val="002F6AE5"/>
    <w:rsid w:val="002F7B08"/>
    <w:rsid w:val="00300CCD"/>
    <w:rsid w:val="0030209E"/>
    <w:rsid w:val="0030297E"/>
    <w:rsid w:val="0030397B"/>
    <w:rsid w:val="00304A03"/>
    <w:rsid w:val="003063BE"/>
    <w:rsid w:val="00310277"/>
    <w:rsid w:val="003115FE"/>
    <w:rsid w:val="003117CA"/>
    <w:rsid w:val="003129B3"/>
    <w:rsid w:val="00312B1D"/>
    <w:rsid w:val="00312DC7"/>
    <w:rsid w:val="00314892"/>
    <w:rsid w:val="00315275"/>
    <w:rsid w:val="00315A63"/>
    <w:rsid w:val="00315F03"/>
    <w:rsid w:val="00316DA1"/>
    <w:rsid w:val="00317D07"/>
    <w:rsid w:val="00320949"/>
    <w:rsid w:val="00320E72"/>
    <w:rsid w:val="00321FC1"/>
    <w:rsid w:val="00322CE5"/>
    <w:rsid w:val="00324937"/>
    <w:rsid w:val="00326808"/>
    <w:rsid w:val="00326BFC"/>
    <w:rsid w:val="00326DB9"/>
    <w:rsid w:val="00326FC3"/>
    <w:rsid w:val="003303F2"/>
    <w:rsid w:val="00330B30"/>
    <w:rsid w:val="00330CB9"/>
    <w:rsid w:val="003331F0"/>
    <w:rsid w:val="003332FB"/>
    <w:rsid w:val="00333B47"/>
    <w:rsid w:val="003343E7"/>
    <w:rsid w:val="00334D80"/>
    <w:rsid w:val="0033626B"/>
    <w:rsid w:val="00340648"/>
    <w:rsid w:val="003414FB"/>
    <w:rsid w:val="00341D9D"/>
    <w:rsid w:val="00342DAF"/>
    <w:rsid w:val="00343B17"/>
    <w:rsid w:val="00345665"/>
    <w:rsid w:val="00345BBD"/>
    <w:rsid w:val="00345C74"/>
    <w:rsid w:val="00347B9B"/>
    <w:rsid w:val="0035133C"/>
    <w:rsid w:val="00351D33"/>
    <w:rsid w:val="003532D5"/>
    <w:rsid w:val="003544C0"/>
    <w:rsid w:val="00354AC1"/>
    <w:rsid w:val="00354D14"/>
    <w:rsid w:val="00355970"/>
    <w:rsid w:val="00356A34"/>
    <w:rsid w:val="0035758D"/>
    <w:rsid w:val="00357DBD"/>
    <w:rsid w:val="003603B1"/>
    <w:rsid w:val="00361C12"/>
    <w:rsid w:val="003627A5"/>
    <w:rsid w:val="00362BC8"/>
    <w:rsid w:val="00362E65"/>
    <w:rsid w:val="00362EBE"/>
    <w:rsid w:val="00364368"/>
    <w:rsid w:val="003659B5"/>
    <w:rsid w:val="00366697"/>
    <w:rsid w:val="00367022"/>
    <w:rsid w:val="0037048A"/>
    <w:rsid w:val="00370629"/>
    <w:rsid w:val="003716D4"/>
    <w:rsid w:val="00372472"/>
    <w:rsid w:val="00372A44"/>
    <w:rsid w:val="0037399C"/>
    <w:rsid w:val="003754FB"/>
    <w:rsid w:val="00375934"/>
    <w:rsid w:val="00377836"/>
    <w:rsid w:val="003810BD"/>
    <w:rsid w:val="00382118"/>
    <w:rsid w:val="0038267B"/>
    <w:rsid w:val="00385504"/>
    <w:rsid w:val="00385622"/>
    <w:rsid w:val="00387CC6"/>
    <w:rsid w:val="00391931"/>
    <w:rsid w:val="00392138"/>
    <w:rsid w:val="00392736"/>
    <w:rsid w:val="003932E1"/>
    <w:rsid w:val="00393699"/>
    <w:rsid w:val="003955C4"/>
    <w:rsid w:val="00396644"/>
    <w:rsid w:val="00396EA6"/>
    <w:rsid w:val="003A2AC4"/>
    <w:rsid w:val="003A6393"/>
    <w:rsid w:val="003A6EDF"/>
    <w:rsid w:val="003B0080"/>
    <w:rsid w:val="003B00EF"/>
    <w:rsid w:val="003B3814"/>
    <w:rsid w:val="003B471F"/>
    <w:rsid w:val="003B5E67"/>
    <w:rsid w:val="003B6660"/>
    <w:rsid w:val="003B7B1C"/>
    <w:rsid w:val="003C008F"/>
    <w:rsid w:val="003C0AA6"/>
    <w:rsid w:val="003C2393"/>
    <w:rsid w:val="003C241F"/>
    <w:rsid w:val="003C3EDE"/>
    <w:rsid w:val="003C462D"/>
    <w:rsid w:val="003D1862"/>
    <w:rsid w:val="003D4232"/>
    <w:rsid w:val="003D4678"/>
    <w:rsid w:val="003D48B0"/>
    <w:rsid w:val="003D4BD5"/>
    <w:rsid w:val="003D63DE"/>
    <w:rsid w:val="003D79E4"/>
    <w:rsid w:val="003E00B8"/>
    <w:rsid w:val="003E0191"/>
    <w:rsid w:val="003E0C24"/>
    <w:rsid w:val="003E16CF"/>
    <w:rsid w:val="003E20FA"/>
    <w:rsid w:val="003E234A"/>
    <w:rsid w:val="003E268D"/>
    <w:rsid w:val="003E2840"/>
    <w:rsid w:val="003E497D"/>
    <w:rsid w:val="003E4D5A"/>
    <w:rsid w:val="003E5FAB"/>
    <w:rsid w:val="003E7270"/>
    <w:rsid w:val="003E7F77"/>
    <w:rsid w:val="003F050E"/>
    <w:rsid w:val="003F0D9D"/>
    <w:rsid w:val="003F209B"/>
    <w:rsid w:val="003F2134"/>
    <w:rsid w:val="003F3320"/>
    <w:rsid w:val="003F6695"/>
    <w:rsid w:val="003F7D49"/>
    <w:rsid w:val="0040221F"/>
    <w:rsid w:val="0040447F"/>
    <w:rsid w:val="0040702C"/>
    <w:rsid w:val="00407139"/>
    <w:rsid w:val="00407793"/>
    <w:rsid w:val="00407DF1"/>
    <w:rsid w:val="00410AEB"/>
    <w:rsid w:val="00414394"/>
    <w:rsid w:val="0041453C"/>
    <w:rsid w:val="004151E1"/>
    <w:rsid w:val="0041638C"/>
    <w:rsid w:val="00416DFD"/>
    <w:rsid w:val="004220A9"/>
    <w:rsid w:val="0042239A"/>
    <w:rsid w:val="0042292B"/>
    <w:rsid w:val="00423A7E"/>
    <w:rsid w:val="00425D62"/>
    <w:rsid w:val="004265E3"/>
    <w:rsid w:val="00426D51"/>
    <w:rsid w:val="00427B40"/>
    <w:rsid w:val="00431888"/>
    <w:rsid w:val="0043193D"/>
    <w:rsid w:val="00433828"/>
    <w:rsid w:val="004347C2"/>
    <w:rsid w:val="00434E68"/>
    <w:rsid w:val="00435AC0"/>
    <w:rsid w:val="004372F0"/>
    <w:rsid w:val="00440995"/>
    <w:rsid w:val="00440A03"/>
    <w:rsid w:val="0044222F"/>
    <w:rsid w:val="00443157"/>
    <w:rsid w:val="0044318F"/>
    <w:rsid w:val="00445429"/>
    <w:rsid w:val="00446A0F"/>
    <w:rsid w:val="00447DA6"/>
    <w:rsid w:val="00450D63"/>
    <w:rsid w:val="004514A9"/>
    <w:rsid w:val="004516C4"/>
    <w:rsid w:val="004517F5"/>
    <w:rsid w:val="00452658"/>
    <w:rsid w:val="00452DF3"/>
    <w:rsid w:val="00454E63"/>
    <w:rsid w:val="004574FF"/>
    <w:rsid w:val="00457612"/>
    <w:rsid w:val="00460510"/>
    <w:rsid w:val="00461964"/>
    <w:rsid w:val="004627DC"/>
    <w:rsid w:val="00462A88"/>
    <w:rsid w:val="004639B2"/>
    <w:rsid w:val="00463D11"/>
    <w:rsid w:val="004648C1"/>
    <w:rsid w:val="00466536"/>
    <w:rsid w:val="004667DE"/>
    <w:rsid w:val="004672CF"/>
    <w:rsid w:val="004676F6"/>
    <w:rsid w:val="00467742"/>
    <w:rsid w:val="00467FFD"/>
    <w:rsid w:val="00471C92"/>
    <w:rsid w:val="00471D94"/>
    <w:rsid w:val="00472467"/>
    <w:rsid w:val="00472BCF"/>
    <w:rsid w:val="00472D27"/>
    <w:rsid w:val="004736ED"/>
    <w:rsid w:val="0047373D"/>
    <w:rsid w:val="004739E1"/>
    <w:rsid w:val="004741B6"/>
    <w:rsid w:val="004742D5"/>
    <w:rsid w:val="00474552"/>
    <w:rsid w:val="00476A7C"/>
    <w:rsid w:val="00477081"/>
    <w:rsid w:val="00482C4B"/>
    <w:rsid w:val="004836FD"/>
    <w:rsid w:val="004867EA"/>
    <w:rsid w:val="00491897"/>
    <w:rsid w:val="004919B7"/>
    <w:rsid w:val="00491D5D"/>
    <w:rsid w:val="004926D1"/>
    <w:rsid w:val="00493083"/>
    <w:rsid w:val="0049357D"/>
    <w:rsid w:val="00493B75"/>
    <w:rsid w:val="00494860"/>
    <w:rsid w:val="00494DA0"/>
    <w:rsid w:val="00496CB3"/>
    <w:rsid w:val="00496E50"/>
    <w:rsid w:val="004970A7"/>
    <w:rsid w:val="004A0201"/>
    <w:rsid w:val="004A09F6"/>
    <w:rsid w:val="004A6FC1"/>
    <w:rsid w:val="004B31AA"/>
    <w:rsid w:val="004B4AE4"/>
    <w:rsid w:val="004B59F1"/>
    <w:rsid w:val="004B62BE"/>
    <w:rsid w:val="004B6EA8"/>
    <w:rsid w:val="004B7E6E"/>
    <w:rsid w:val="004C043F"/>
    <w:rsid w:val="004C2BB3"/>
    <w:rsid w:val="004C654F"/>
    <w:rsid w:val="004C720B"/>
    <w:rsid w:val="004C730E"/>
    <w:rsid w:val="004C74B3"/>
    <w:rsid w:val="004D11B2"/>
    <w:rsid w:val="004D12BB"/>
    <w:rsid w:val="004D2F43"/>
    <w:rsid w:val="004D42F7"/>
    <w:rsid w:val="004D539D"/>
    <w:rsid w:val="004D60EF"/>
    <w:rsid w:val="004D646B"/>
    <w:rsid w:val="004D74B2"/>
    <w:rsid w:val="004D77DC"/>
    <w:rsid w:val="004D79C2"/>
    <w:rsid w:val="004E08F7"/>
    <w:rsid w:val="004E0B0F"/>
    <w:rsid w:val="004E0B1F"/>
    <w:rsid w:val="004E1647"/>
    <w:rsid w:val="004E3955"/>
    <w:rsid w:val="004E442E"/>
    <w:rsid w:val="004E449B"/>
    <w:rsid w:val="004E4A21"/>
    <w:rsid w:val="004E4D48"/>
    <w:rsid w:val="004E5424"/>
    <w:rsid w:val="004E5F32"/>
    <w:rsid w:val="004E7100"/>
    <w:rsid w:val="004E7E68"/>
    <w:rsid w:val="004F0D35"/>
    <w:rsid w:val="004F19BC"/>
    <w:rsid w:val="004F3DF3"/>
    <w:rsid w:val="004F4997"/>
    <w:rsid w:val="004F7242"/>
    <w:rsid w:val="004F7C23"/>
    <w:rsid w:val="005011F1"/>
    <w:rsid w:val="0050379D"/>
    <w:rsid w:val="00503C24"/>
    <w:rsid w:val="00505746"/>
    <w:rsid w:val="005103C7"/>
    <w:rsid w:val="00510BA8"/>
    <w:rsid w:val="00510D17"/>
    <w:rsid w:val="00512FF3"/>
    <w:rsid w:val="005133E4"/>
    <w:rsid w:val="005143F4"/>
    <w:rsid w:val="00516714"/>
    <w:rsid w:val="005167B1"/>
    <w:rsid w:val="00520750"/>
    <w:rsid w:val="00521BE0"/>
    <w:rsid w:val="005223AC"/>
    <w:rsid w:val="00523236"/>
    <w:rsid w:val="00524338"/>
    <w:rsid w:val="005269B0"/>
    <w:rsid w:val="00527FF5"/>
    <w:rsid w:val="005306FB"/>
    <w:rsid w:val="005310E7"/>
    <w:rsid w:val="0053191E"/>
    <w:rsid w:val="00531B20"/>
    <w:rsid w:val="00533054"/>
    <w:rsid w:val="00534589"/>
    <w:rsid w:val="005368C9"/>
    <w:rsid w:val="00536B77"/>
    <w:rsid w:val="005374FF"/>
    <w:rsid w:val="005405CC"/>
    <w:rsid w:val="00541096"/>
    <w:rsid w:val="00541362"/>
    <w:rsid w:val="00542503"/>
    <w:rsid w:val="00542DE0"/>
    <w:rsid w:val="005447BB"/>
    <w:rsid w:val="0054576E"/>
    <w:rsid w:val="0054780A"/>
    <w:rsid w:val="00547AAE"/>
    <w:rsid w:val="00551AF0"/>
    <w:rsid w:val="00552509"/>
    <w:rsid w:val="005529FE"/>
    <w:rsid w:val="00556726"/>
    <w:rsid w:val="00556893"/>
    <w:rsid w:val="00556A2F"/>
    <w:rsid w:val="00557889"/>
    <w:rsid w:val="00557FBD"/>
    <w:rsid w:val="00561E42"/>
    <w:rsid w:val="00561FEE"/>
    <w:rsid w:val="00565247"/>
    <w:rsid w:val="00565FD6"/>
    <w:rsid w:val="00566423"/>
    <w:rsid w:val="005705AE"/>
    <w:rsid w:val="00570AFB"/>
    <w:rsid w:val="0057131E"/>
    <w:rsid w:val="005713CB"/>
    <w:rsid w:val="00571836"/>
    <w:rsid w:val="00572964"/>
    <w:rsid w:val="005738AF"/>
    <w:rsid w:val="00573961"/>
    <w:rsid w:val="0057468F"/>
    <w:rsid w:val="00574A98"/>
    <w:rsid w:val="005756F2"/>
    <w:rsid w:val="0057588A"/>
    <w:rsid w:val="00575A77"/>
    <w:rsid w:val="005762AE"/>
    <w:rsid w:val="00576E87"/>
    <w:rsid w:val="00577CCF"/>
    <w:rsid w:val="0058008C"/>
    <w:rsid w:val="005810F5"/>
    <w:rsid w:val="005816BE"/>
    <w:rsid w:val="00581CB1"/>
    <w:rsid w:val="00581FE7"/>
    <w:rsid w:val="005826E9"/>
    <w:rsid w:val="005843FD"/>
    <w:rsid w:val="00584A16"/>
    <w:rsid w:val="00585CB1"/>
    <w:rsid w:val="00587803"/>
    <w:rsid w:val="00590B10"/>
    <w:rsid w:val="0059151F"/>
    <w:rsid w:val="005928DF"/>
    <w:rsid w:val="00593C07"/>
    <w:rsid w:val="00594ED9"/>
    <w:rsid w:val="0059535F"/>
    <w:rsid w:val="00595C36"/>
    <w:rsid w:val="005971D2"/>
    <w:rsid w:val="005974EC"/>
    <w:rsid w:val="00597F5F"/>
    <w:rsid w:val="005A040B"/>
    <w:rsid w:val="005A065E"/>
    <w:rsid w:val="005A06FE"/>
    <w:rsid w:val="005A0EF1"/>
    <w:rsid w:val="005A1A87"/>
    <w:rsid w:val="005A1C7A"/>
    <w:rsid w:val="005A2842"/>
    <w:rsid w:val="005A32ED"/>
    <w:rsid w:val="005A545B"/>
    <w:rsid w:val="005A5918"/>
    <w:rsid w:val="005A5A60"/>
    <w:rsid w:val="005A6549"/>
    <w:rsid w:val="005A7153"/>
    <w:rsid w:val="005A7AFE"/>
    <w:rsid w:val="005B30EF"/>
    <w:rsid w:val="005B32ED"/>
    <w:rsid w:val="005B38ED"/>
    <w:rsid w:val="005B3B06"/>
    <w:rsid w:val="005B4320"/>
    <w:rsid w:val="005B4C6E"/>
    <w:rsid w:val="005B57A5"/>
    <w:rsid w:val="005C05EA"/>
    <w:rsid w:val="005C39D5"/>
    <w:rsid w:val="005C5266"/>
    <w:rsid w:val="005C54C9"/>
    <w:rsid w:val="005C56AF"/>
    <w:rsid w:val="005C6119"/>
    <w:rsid w:val="005C6721"/>
    <w:rsid w:val="005C7522"/>
    <w:rsid w:val="005D05B7"/>
    <w:rsid w:val="005D116B"/>
    <w:rsid w:val="005D200E"/>
    <w:rsid w:val="005D2D0E"/>
    <w:rsid w:val="005D5C6C"/>
    <w:rsid w:val="005D5FB4"/>
    <w:rsid w:val="005D60A8"/>
    <w:rsid w:val="005D6159"/>
    <w:rsid w:val="005D729E"/>
    <w:rsid w:val="005E0817"/>
    <w:rsid w:val="005E18FB"/>
    <w:rsid w:val="005E3001"/>
    <w:rsid w:val="005E4704"/>
    <w:rsid w:val="005E5120"/>
    <w:rsid w:val="005E5D52"/>
    <w:rsid w:val="005E6327"/>
    <w:rsid w:val="005E7AF4"/>
    <w:rsid w:val="005F1673"/>
    <w:rsid w:val="005F1C7A"/>
    <w:rsid w:val="005F453D"/>
    <w:rsid w:val="005F644A"/>
    <w:rsid w:val="005F7641"/>
    <w:rsid w:val="005F77FD"/>
    <w:rsid w:val="005F7E66"/>
    <w:rsid w:val="0060067D"/>
    <w:rsid w:val="006017BA"/>
    <w:rsid w:val="00602558"/>
    <w:rsid w:val="00602709"/>
    <w:rsid w:val="00602A94"/>
    <w:rsid w:val="00603562"/>
    <w:rsid w:val="006061FE"/>
    <w:rsid w:val="00606DFF"/>
    <w:rsid w:val="00606EBC"/>
    <w:rsid w:val="00606F10"/>
    <w:rsid w:val="00607CF5"/>
    <w:rsid w:val="00610A4F"/>
    <w:rsid w:val="00611A9C"/>
    <w:rsid w:val="00612B2E"/>
    <w:rsid w:val="00613403"/>
    <w:rsid w:val="00615033"/>
    <w:rsid w:val="006205EC"/>
    <w:rsid w:val="00620C64"/>
    <w:rsid w:val="006215F7"/>
    <w:rsid w:val="006232BE"/>
    <w:rsid w:val="006235E4"/>
    <w:rsid w:val="00625F67"/>
    <w:rsid w:val="00625FA6"/>
    <w:rsid w:val="00626235"/>
    <w:rsid w:val="00627472"/>
    <w:rsid w:val="00631AAC"/>
    <w:rsid w:val="00632315"/>
    <w:rsid w:val="00633226"/>
    <w:rsid w:val="00633692"/>
    <w:rsid w:val="00634128"/>
    <w:rsid w:val="0063490F"/>
    <w:rsid w:val="00635EAD"/>
    <w:rsid w:val="0064001A"/>
    <w:rsid w:val="006428A2"/>
    <w:rsid w:val="0064324E"/>
    <w:rsid w:val="006440FE"/>
    <w:rsid w:val="0064427C"/>
    <w:rsid w:val="00644CB6"/>
    <w:rsid w:val="0064513D"/>
    <w:rsid w:val="006451EC"/>
    <w:rsid w:val="00646376"/>
    <w:rsid w:val="00650168"/>
    <w:rsid w:val="00650BC3"/>
    <w:rsid w:val="00651BF9"/>
    <w:rsid w:val="0065483E"/>
    <w:rsid w:val="00655DD0"/>
    <w:rsid w:val="00660457"/>
    <w:rsid w:val="00661BD1"/>
    <w:rsid w:val="00661C70"/>
    <w:rsid w:val="006627AE"/>
    <w:rsid w:val="00663633"/>
    <w:rsid w:val="006643E1"/>
    <w:rsid w:val="0066508B"/>
    <w:rsid w:val="00670D44"/>
    <w:rsid w:val="00672A33"/>
    <w:rsid w:val="00673854"/>
    <w:rsid w:val="00674A46"/>
    <w:rsid w:val="00675780"/>
    <w:rsid w:val="00676FB6"/>
    <w:rsid w:val="006773F2"/>
    <w:rsid w:val="006815D5"/>
    <w:rsid w:val="00683AD2"/>
    <w:rsid w:val="00686788"/>
    <w:rsid w:val="006868C0"/>
    <w:rsid w:val="00686E7B"/>
    <w:rsid w:val="00687011"/>
    <w:rsid w:val="00687EFF"/>
    <w:rsid w:val="0069065A"/>
    <w:rsid w:val="006906EC"/>
    <w:rsid w:val="00690847"/>
    <w:rsid w:val="00695C12"/>
    <w:rsid w:val="0069670A"/>
    <w:rsid w:val="00696F9E"/>
    <w:rsid w:val="006A16A9"/>
    <w:rsid w:val="006A50FC"/>
    <w:rsid w:val="006A522E"/>
    <w:rsid w:val="006A5368"/>
    <w:rsid w:val="006A5A34"/>
    <w:rsid w:val="006A6BA8"/>
    <w:rsid w:val="006A7391"/>
    <w:rsid w:val="006B02B7"/>
    <w:rsid w:val="006B2031"/>
    <w:rsid w:val="006B2BAB"/>
    <w:rsid w:val="006B35BA"/>
    <w:rsid w:val="006B3D6C"/>
    <w:rsid w:val="006B5047"/>
    <w:rsid w:val="006B6DFB"/>
    <w:rsid w:val="006B6ED9"/>
    <w:rsid w:val="006B7115"/>
    <w:rsid w:val="006B7929"/>
    <w:rsid w:val="006C07CB"/>
    <w:rsid w:val="006C0CBF"/>
    <w:rsid w:val="006C1E0C"/>
    <w:rsid w:val="006C1E34"/>
    <w:rsid w:val="006C2844"/>
    <w:rsid w:val="006C29D1"/>
    <w:rsid w:val="006C311C"/>
    <w:rsid w:val="006C68E6"/>
    <w:rsid w:val="006D0F3F"/>
    <w:rsid w:val="006D125E"/>
    <w:rsid w:val="006D16D3"/>
    <w:rsid w:val="006D253B"/>
    <w:rsid w:val="006D2765"/>
    <w:rsid w:val="006D30C6"/>
    <w:rsid w:val="006D50D5"/>
    <w:rsid w:val="006D743B"/>
    <w:rsid w:val="006D7603"/>
    <w:rsid w:val="006D7C97"/>
    <w:rsid w:val="006E14D0"/>
    <w:rsid w:val="006E1C15"/>
    <w:rsid w:val="006E2DEF"/>
    <w:rsid w:val="006E3026"/>
    <w:rsid w:val="006E5530"/>
    <w:rsid w:val="006E632A"/>
    <w:rsid w:val="006E67DC"/>
    <w:rsid w:val="006E6854"/>
    <w:rsid w:val="006E6C41"/>
    <w:rsid w:val="006E7C22"/>
    <w:rsid w:val="006F0F28"/>
    <w:rsid w:val="006F202C"/>
    <w:rsid w:val="006F2C87"/>
    <w:rsid w:val="006F2D01"/>
    <w:rsid w:val="006F2DD9"/>
    <w:rsid w:val="006F33BA"/>
    <w:rsid w:val="006F43EB"/>
    <w:rsid w:val="00701571"/>
    <w:rsid w:val="007021D3"/>
    <w:rsid w:val="007032B7"/>
    <w:rsid w:val="00705DEB"/>
    <w:rsid w:val="00706827"/>
    <w:rsid w:val="00706F39"/>
    <w:rsid w:val="007076AD"/>
    <w:rsid w:val="00710038"/>
    <w:rsid w:val="0071089E"/>
    <w:rsid w:val="00710C7C"/>
    <w:rsid w:val="00710CB4"/>
    <w:rsid w:val="0071294B"/>
    <w:rsid w:val="007143F1"/>
    <w:rsid w:val="00714ACF"/>
    <w:rsid w:val="00717216"/>
    <w:rsid w:val="0072055B"/>
    <w:rsid w:val="007208E2"/>
    <w:rsid w:val="00720FC4"/>
    <w:rsid w:val="00721342"/>
    <w:rsid w:val="007234AF"/>
    <w:rsid w:val="007239D0"/>
    <w:rsid w:val="00724A92"/>
    <w:rsid w:val="007252DE"/>
    <w:rsid w:val="007253B1"/>
    <w:rsid w:val="007260A5"/>
    <w:rsid w:val="007264B7"/>
    <w:rsid w:val="007279C3"/>
    <w:rsid w:val="00730137"/>
    <w:rsid w:val="00731C63"/>
    <w:rsid w:val="00732ECF"/>
    <w:rsid w:val="007330DA"/>
    <w:rsid w:val="00733264"/>
    <w:rsid w:val="0073347B"/>
    <w:rsid w:val="007363DB"/>
    <w:rsid w:val="007379AA"/>
    <w:rsid w:val="007413DC"/>
    <w:rsid w:val="00742259"/>
    <w:rsid w:val="007431DB"/>
    <w:rsid w:val="00745A3B"/>
    <w:rsid w:val="00746A64"/>
    <w:rsid w:val="0075004A"/>
    <w:rsid w:val="0075093D"/>
    <w:rsid w:val="00750BED"/>
    <w:rsid w:val="00752982"/>
    <w:rsid w:val="00752A40"/>
    <w:rsid w:val="00754BF6"/>
    <w:rsid w:val="00756344"/>
    <w:rsid w:val="00756A73"/>
    <w:rsid w:val="00757202"/>
    <w:rsid w:val="00757679"/>
    <w:rsid w:val="00760B75"/>
    <w:rsid w:val="007614F6"/>
    <w:rsid w:val="00761B11"/>
    <w:rsid w:val="0076310E"/>
    <w:rsid w:val="00763D90"/>
    <w:rsid w:val="00764466"/>
    <w:rsid w:val="00764DBB"/>
    <w:rsid w:val="007671DA"/>
    <w:rsid w:val="00770632"/>
    <w:rsid w:val="007727B4"/>
    <w:rsid w:val="00772CD5"/>
    <w:rsid w:val="00773374"/>
    <w:rsid w:val="007762D2"/>
    <w:rsid w:val="00776F9C"/>
    <w:rsid w:val="00777119"/>
    <w:rsid w:val="00780FA2"/>
    <w:rsid w:val="007811ED"/>
    <w:rsid w:val="007813EF"/>
    <w:rsid w:val="00781939"/>
    <w:rsid w:val="00784994"/>
    <w:rsid w:val="00786005"/>
    <w:rsid w:val="007860D5"/>
    <w:rsid w:val="00786F5C"/>
    <w:rsid w:val="007875E6"/>
    <w:rsid w:val="007929BA"/>
    <w:rsid w:val="00792C97"/>
    <w:rsid w:val="00793557"/>
    <w:rsid w:val="007940B1"/>
    <w:rsid w:val="00795065"/>
    <w:rsid w:val="00796379"/>
    <w:rsid w:val="007976B1"/>
    <w:rsid w:val="007A0252"/>
    <w:rsid w:val="007A4FFF"/>
    <w:rsid w:val="007A61C9"/>
    <w:rsid w:val="007A6DC0"/>
    <w:rsid w:val="007B11B5"/>
    <w:rsid w:val="007B2BA4"/>
    <w:rsid w:val="007B2E5B"/>
    <w:rsid w:val="007B7D6A"/>
    <w:rsid w:val="007C1E77"/>
    <w:rsid w:val="007C2D85"/>
    <w:rsid w:val="007C3B30"/>
    <w:rsid w:val="007C4122"/>
    <w:rsid w:val="007C5894"/>
    <w:rsid w:val="007C665F"/>
    <w:rsid w:val="007C7BD9"/>
    <w:rsid w:val="007D0411"/>
    <w:rsid w:val="007D0918"/>
    <w:rsid w:val="007D234B"/>
    <w:rsid w:val="007D29EF"/>
    <w:rsid w:val="007D2C2F"/>
    <w:rsid w:val="007D300A"/>
    <w:rsid w:val="007D31CD"/>
    <w:rsid w:val="007D432E"/>
    <w:rsid w:val="007D48C7"/>
    <w:rsid w:val="007E1072"/>
    <w:rsid w:val="007E28A6"/>
    <w:rsid w:val="007E4151"/>
    <w:rsid w:val="007E4A93"/>
    <w:rsid w:val="007E72C7"/>
    <w:rsid w:val="007E74F4"/>
    <w:rsid w:val="007E7B5F"/>
    <w:rsid w:val="007F0DDC"/>
    <w:rsid w:val="007F0EC0"/>
    <w:rsid w:val="007F1254"/>
    <w:rsid w:val="007F363D"/>
    <w:rsid w:val="007F42C6"/>
    <w:rsid w:val="007F4E3C"/>
    <w:rsid w:val="008052D6"/>
    <w:rsid w:val="00805616"/>
    <w:rsid w:val="00807E92"/>
    <w:rsid w:val="00810775"/>
    <w:rsid w:val="008107FF"/>
    <w:rsid w:val="00811165"/>
    <w:rsid w:val="00811AB8"/>
    <w:rsid w:val="008125DB"/>
    <w:rsid w:val="00812D68"/>
    <w:rsid w:val="00814A09"/>
    <w:rsid w:val="0081523A"/>
    <w:rsid w:val="00817444"/>
    <w:rsid w:val="00817920"/>
    <w:rsid w:val="00817A17"/>
    <w:rsid w:val="00820016"/>
    <w:rsid w:val="0082022F"/>
    <w:rsid w:val="008204AC"/>
    <w:rsid w:val="00820C86"/>
    <w:rsid w:val="008231DC"/>
    <w:rsid w:val="008234E9"/>
    <w:rsid w:val="00824954"/>
    <w:rsid w:val="00831C55"/>
    <w:rsid w:val="00832978"/>
    <w:rsid w:val="00832D94"/>
    <w:rsid w:val="008346FC"/>
    <w:rsid w:val="00835943"/>
    <w:rsid w:val="00836111"/>
    <w:rsid w:val="00836C69"/>
    <w:rsid w:val="00836D40"/>
    <w:rsid w:val="0083725D"/>
    <w:rsid w:val="008373CD"/>
    <w:rsid w:val="00842108"/>
    <w:rsid w:val="00844CDA"/>
    <w:rsid w:val="00845AC6"/>
    <w:rsid w:val="00846027"/>
    <w:rsid w:val="008464A7"/>
    <w:rsid w:val="00850124"/>
    <w:rsid w:val="00850476"/>
    <w:rsid w:val="00850BF2"/>
    <w:rsid w:val="00851299"/>
    <w:rsid w:val="00851622"/>
    <w:rsid w:val="0085225A"/>
    <w:rsid w:val="0085364B"/>
    <w:rsid w:val="008536D7"/>
    <w:rsid w:val="008561CC"/>
    <w:rsid w:val="008564B2"/>
    <w:rsid w:val="008566E4"/>
    <w:rsid w:val="00857D11"/>
    <w:rsid w:val="00860370"/>
    <w:rsid w:val="00864CDE"/>
    <w:rsid w:val="00866A3F"/>
    <w:rsid w:val="00867B8B"/>
    <w:rsid w:val="008703E0"/>
    <w:rsid w:val="00870D2D"/>
    <w:rsid w:val="00872C8D"/>
    <w:rsid w:val="00872EE3"/>
    <w:rsid w:val="008746CA"/>
    <w:rsid w:val="008754A2"/>
    <w:rsid w:val="008763FA"/>
    <w:rsid w:val="00877A57"/>
    <w:rsid w:val="00882CCB"/>
    <w:rsid w:val="00882E91"/>
    <w:rsid w:val="00884AFD"/>
    <w:rsid w:val="00884B0B"/>
    <w:rsid w:val="00885429"/>
    <w:rsid w:val="00886FC1"/>
    <w:rsid w:val="008900A8"/>
    <w:rsid w:val="008919D0"/>
    <w:rsid w:val="00892C04"/>
    <w:rsid w:val="008930AC"/>
    <w:rsid w:val="008945F2"/>
    <w:rsid w:val="0089634E"/>
    <w:rsid w:val="00897AAA"/>
    <w:rsid w:val="008A2017"/>
    <w:rsid w:val="008A29D2"/>
    <w:rsid w:val="008A4448"/>
    <w:rsid w:val="008A5435"/>
    <w:rsid w:val="008A5706"/>
    <w:rsid w:val="008A574A"/>
    <w:rsid w:val="008A605D"/>
    <w:rsid w:val="008A722A"/>
    <w:rsid w:val="008B1563"/>
    <w:rsid w:val="008B3CC7"/>
    <w:rsid w:val="008B46E3"/>
    <w:rsid w:val="008B4812"/>
    <w:rsid w:val="008B61AC"/>
    <w:rsid w:val="008B62C1"/>
    <w:rsid w:val="008B719C"/>
    <w:rsid w:val="008B7A44"/>
    <w:rsid w:val="008C3A3E"/>
    <w:rsid w:val="008C3BE1"/>
    <w:rsid w:val="008C5006"/>
    <w:rsid w:val="008C6951"/>
    <w:rsid w:val="008C77A9"/>
    <w:rsid w:val="008C7C65"/>
    <w:rsid w:val="008D1026"/>
    <w:rsid w:val="008D273C"/>
    <w:rsid w:val="008D3DE2"/>
    <w:rsid w:val="008D6DBF"/>
    <w:rsid w:val="008D7EC4"/>
    <w:rsid w:val="008D7F99"/>
    <w:rsid w:val="008E0029"/>
    <w:rsid w:val="008E0ACB"/>
    <w:rsid w:val="008E17B0"/>
    <w:rsid w:val="008E1BE6"/>
    <w:rsid w:val="008E3B2F"/>
    <w:rsid w:val="008E3D63"/>
    <w:rsid w:val="008E3DA9"/>
    <w:rsid w:val="008E7650"/>
    <w:rsid w:val="008F08FF"/>
    <w:rsid w:val="008F0ECA"/>
    <w:rsid w:val="008F1D08"/>
    <w:rsid w:val="008F2BB9"/>
    <w:rsid w:val="008F33EA"/>
    <w:rsid w:val="008F379B"/>
    <w:rsid w:val="008F6249"/>
    <w:rsid w:val="008F62B1"/>
    <w:rsid w:val="008F6DBA"/>
    <w:rsid w:val="008F6EB1"/>
    <w:rsid w:val="008F7B8F"/>
    <w:rsid w:val="008F7E38"/>
    <w:rsid w:val="008F7F75"/>
    <w:rsid w:val="00900DF1"/>
    <w:rsid w:val="0090206F"/>
    <w:rsid w:val="00904030"/>
    <w:rsid w:val="00906232"/>
    <w:rsid w:val="00906DDD"/>
    <w:rsid w:val="00906F65"/>
    <w:rsid w:val="00911066"/>
    <w:rsid w:val="009121E0"/>
    <w:rsid w:val="00912287"/>
    <w:rsid w:val="009122AB"/>
    <w:rsid w:val="0091287A"/>
    <w:rsid w:val="00912FE6"/>
    <w:rsid w:val="00913915"/>
    <w:rsid w:val="00920809"/>
    <w:rsid w:val="00922EA7"/>
    <w:rsid w:val="00923FB6"/>
    <w:rsid w:val="00924278"/>
    <w:rsid w:val="009242DE"/>
    <w:rsid w:val="00927001"/>
    <w:rsid w:val="009276A8"/>
    <w:rsid w:val="00927886"/>
    <w:rsid w:val="00930ADB"/>
    <w:rsid w:val="0093135C"/>
    <w:rsid w:val="0093244F"/>
    <w:rsid w:val="00933FC5"/>
    <w:rsid w:val="00934760"/>
    <w:rsid w:val="00934A18"/>
    <w:rsid w:val="009356B5"/>
    <w:rsid w:val="00942224"/>
    <w:rsid w:val="00942E3C"/>
    <w:rsid w:val="00944E8A"/>
    <w:rsid w:val="00945D67"/>
    <w:rsid w:val="00951EE7"/>
    <w:rsid w:val="009536E0"/>
    <w:rsid w:val="00953BDE"/>
    <w:rsid w:val="00953D2F"/>
    <w:rsid w:val="009562C6"/>
    <w:rsid w:val="00961105"/>
    <w:rsid w:val="00961723"/>
    <w:rsid w:val="00961BFE"/>
    <w:rsid w:val="0096245D"/>
    <w:rsid w:val="00962E80"/>
    <w:rsid w:val="00963B66"/>
    <w:rsid w:val="009649F1"/>
    <w:rsid w:val="00972131"/>
    <w:rsid w:val="00972B55"/>
    <w:rsid w:val="00972CAB"/>
    <w:rsid w:val="009731BC"/>
    <w:rsid w:val="0097349A"/>
    <w:rsid w:val="00973C1C"/>
    <w:rsid w:val="0097515D"/>
    <w:rsid w:val="0097635E"/>
    <w:rsid w:val="0097655F"/>
    <w:rsid w:val="00977A19"/>
    <w:rsid w:val="009800D6"/>
    <w:rsid w:val="0098036C"/>
    <w:rsid w:val="00982F79"/>
    <w:rsid w:val="009836C0"/>
    <w:rsid w:val="0098594B"/>
    <w:rsid w:val="009869AA"/>
    <w:rsid w:val="00986CB2"/>
    <w:rsid w:val="00987CEB"/>
    <w:rsid w:val="00991518"/>
    <w:rsid w:val="009915AA"/>
    <w:rsid w:val="00992911"/>
    <w:rsid w:val="00995DEF"/>
    <w:rsid w:val="009A094C"/>
    <w:rsid w:val="009A1AF9"/>
    <w:rsid w:val="009A2A38"/>
    <w:rsid w:val="009A3DF6"/>
    <w:rsid w:val="009A3FB5"/>
    <w:rsid w:val="009A5967"/>
    <w:rsid w:val="009A599C"/>
    <w:rsid w:val="009B0388"/>
    <w:rsid w:val="009B0808"/>
    <w:rsid w:val="009B0C63"/>
    <w:rsid w:val="009B1BDB"/>
    <w:rsid w:val="009B3A6B"/>
    <w:rsid w:val="009B4C1C"/>
    <w:rsid w:val="009B55BA"/>
    <w:rsid w:val="009B5BA1"/>
    <w:rsid w:val="009C0202"/>
    <w:rsid w:val="009C125C"/>
    <w:rsid w:val="009C1BD8"/>
    <w:rsid w:val="009C1D12"/>
    <w:rsid w:val="009C6938"/>
    <w:rsid w:val="009D1836"/>
    <w:rsid w:val="009D4F19"/>
    <w:rsid w:val="009D5709"/>
    <w:rsid w:val="009D692D"/>
    <w:rsid w:val="009D6DE8"/>
    <w:rsid w:val="009D7FA5"/>
    <w:rsid w:val="009E020F"/>
    <w:rsid w:val="009E1FD4"/>
    <w:rsid w:val="009E2061"/>
    <w:rsid w:val="009E2868"/>
    <w:rsid w:val="009E3B0E"/>
    <w:rsid w:val="009E4FD3"/>
    <w:rsid w:val="009E52C4"/>
    <w:rsid w:val="009E69D7"/>
    <w:rsid w:val="009E6A87"/>
    <w:rsid w:val="009F2639"/>
    <w:rsid w:val="009F2B0C"/>
    <w:rsid w:val="009F4259"/>
    <w:rsid w:val="009F4291"/>
    <w:rsid w:val="009F5524"/>
    <w:rsid w:val="009F5CA0"/>
    <w:rsid w:val="009F6DB6"/>
    <w:rsid w:val="00A00F91"/>
    <w:rsid w:val="00A014F4"/>
    <w:rsid w:val="00A01669"/>
    <w:rsid w:val="00A01E79"/>
    <w:rsid w:val="00A048F3"/>
    <w:rsid w:val="00A05A72"/>
    <w:rsid w:val="00A05B0F"/>
    <w:rsid w:val="00A105DA"/>
    <w:rsid w:val="00A11C5D"/>
    <w:rsid w:val="00A129C2"/>
    <w:rsid w:val="00A132FA"/>
    <w:rsid w:val="00A13558"/>
    <w:rsid w:val="00A13595"/>
    <w:rsid w:val="00A1479F"/>
    <w:rsid w:val="00A1538D"/>
    <w:rsid w:val="00A1688C"/>
    <w:rsid w:val="00A16A0B"/>
    <w:rsid w:val="00A1760E"/>
    <w:rsid w:val="00A20120"/>
    <w:rsid w:val="00A20DFF"/>
    <w:rsid w:val="00A21417"/>
    <w:rsid w:val="00A222AE"/>
    <w:rsid w:val="00A23B11"/>
    <w:rsid w:val="00A25B4E"/>
    <w:rsid w:val="00A25FDC"/>
    <w:rsid w:val="00A265D2"/>
    <w:rsid w:val="00A274C6"/>
    <w:rsid w:val="00A31310"/>
    <w:rsid w:val="00A32897"/>
    <w:rsid w:val="00A33145"/>
    <w:rsid w:val="00A365E8"/>
    <w:rsid w:val="00A4083D"/>
    <w:rsid w:val="00A41BDC"/>
    <w:rsid w:val="00A41CE0"/>
    <w:rsid w:val="00A4286B"/>
    <w:rsid w:val="00A42910"/>
    <w:rsid w:val="00A435E4"/>
    <w:rsid w:val="00A43D5A"/>
    <w:rsid w:val="00A44CB8"/>
    <w:rsid w:val="00A45520"/>
    <w:rsid w:val="00A45FC4"/>
    <w:rsid w:val="00A46FBB"/>
    <w:rsid w:val="00A500D1"/>
    <w:rsid w:val="00A50DA6"/>
    <w:rsid w:val="00A515BD"/>
    <w:rsid w:val="00A519D0"/>
    <w:rsid w:val="00A55D7C"/>
    <w:rsid w:val="00A6033B"/>
    <w:rsid w:val="00A6060A"/>
    <w:rsid w:val="00A61FBF"/>
    <w:rsid w:val="00A6283A"/>
    <w:rsid w:val="00A637EC"/>
    <w:rsid w:val="00A65D19"/>
    <w:rsid w:val="00A673CB"/>
    <w:rsid w:val="00A67B12"/>
    <w:rsid w:val="00A72DB6"/>
    <w:rsid w:val="00A73E4D"/>
    <w:rsid w:val="00A742D2"/>
    <w:rsid w:val="00A751C0"/>
    <w:rsid w:val="00A75397"/>
    <w:rsid w:val="00A76E5C"/>
    <w:rsid w:val="00A80BE6"/>
    <w:rsid w:val="00A82B56"/>
    <w:rsid w:val="00A842C1"/>
    <w:rsid w:val="00A8496C"/>
    <w:rsid w:val="00A84C7E"/>
    <w:rsid w:val="00A85151"/>
    <w:rsid w:val="00A863E0"/>
    <w:rsid w:val="00A8679C"/>
    <w:rsid w:val="00A87FB6"/>
    <w:rsid w:val="00A9053C"/>
    <w:rsid w:val="00A9059F"/>
    <w:rsid w:val="00A91745"/>
    <w:rsid w:val="00A91FD4"/>
    <w:rsid w:val="00A9263A"/>
    <w:rsid w:val="00A934C2"/>
    <w:rsid w:val="00A94068"/>
    <w:rsid w:val="00A94801"/>
    <w:rsid w:val="00A95F4B"/>
    <w:rsid w:val="00A960AF"/>
    <w:rsid w:val="00A97310"/>
    <w:rsid w:val="00A974A8"/>
    <w:rsid w:val="00A97D62"/>
    <w:rsid w:val="00AA074B"/>
    <w:rsid w:val="00AA11A5"/>
    <w:rsid w:val="00AA1E82"/>
    <w:rsid w:val="00AA3AEA"/>
    <w:rsid w:val="00AA4652"/>
    <w:rsid w:val="00AA4DF1"/>
    <w:rsid w:val="00AB0289"/>
    <w:rsid w:val="00AB058F"/>
    <w:rsid w:val="00AB55D4"/>
    <w:rsid w:val="00AB5725"/>
    <w:rsid w:val="00AB5DA5"/>
    <w:rsid w:val="00AB6D6B"/>
    <w:rsid w:val="00AC2CD9"/>
    <w:rsid w:val="00AC46F8"/>
    <w:rsid w:val="00AD1637"/>
    <w:rsid w:val="00AD1FCE"/>
    <w:rsid w:val="00AD2CF6"/>
    <w:rsid w:val="00AD3524"/>
    <w:rsid w:val="00AD361E"/>
    <w:rsid w:val="00AD37E1"/>
    <w:rsid w:val="00AD4E5C"/>
    <w:rsid w:val="00AD5054"/>
    <w:rsid w:val="00AD56D4"/>
    <w:rsid w:val="00AE2709"/>
    <w:rsid w:val="00AE3CBA"/>
    <w:rsid w:val="00AE46E6"/>
    <w:rsid w:val="00AE79F7"/>
    <w:rsid w:val="00AF07B0"/>
    <w:rsid w:val="00AF1B5C"/>
    <w:rsid w:val="00AF2DE1"/>
    <w:rsid w:val="00AF3DE1"/>
    <w:rsid w:val="00AF4ED2"/>
    <w:rsid w:val="00AF5824"/>
    <w:rsid w:val="00AF7586"/>
    <w:rsid w:val="00AF7C2A"/>
    <w:rsid w:val="00B000F4"/>
    <w:rsid w:val="00B0030B"/>
    <w:rsid w:val="00B00B49"/>
    <w:rsid w:val="00B0199B"/>
    <w:rsid w:val="00B01D04"/>
    <w:rsid w:val="00B029C9"/>
    <w:rsid w:val="00B04539"/>
    <w:rsid w:val="00B0536C"/>
    <w:rsid w:val="00B0659A"/>
    <w:rsid w:val="00B068B5"/>
    <w:rsid w:val="00B07085"/>
    <w:rsid w:val="00B105E4"/>
    <w:rsid w:val="00B10B29"/>
    <w:rsid w:val="00B10EFC"/>
    <w:rsid w:val="00B11795"/>
    <w:rsid w:val="00B11DC1"/>
    <w:rsid w:val="00B15093"/>
    <w:rsid w:val="00B1546A"/>
    <w:rsid w:val="00B17B0F"/>
    <w:rsid w:val="00B205E2"/>
    <w:rsid w:val="00B237A6"/>
    <w:rsid w:val="00B24996"/>
    <w:rsid w:val="00B26E48"/>
    <w:rsid w:val="00B27DCE"/>
    <w:rsid w:val="00B301FC"/>
    <w:rsid w:val="00B318DE"/>
    <w:rsid w:val="00B31F94"/>
    <w:rsid w:val="00B32C63"/>
    <w:rsid w:val="00B32F18"/>
    <w:rsid w:val="00B355B7"/>
    <w:rsid w:val="00B3590A"/>
    <w:rsid w:val="00B35D96"/>
    <w:rsid w:val="00B367F8"/>
    <w:rsid w:val="00B36D22"/>
    <w:rsid w:val="00B41D07"/>
    <w:rsid w:val="00B41F1E"/>
    <w:rsid w:val="00B4277C"/>
    <w:rsid w:val="00B43131"/>
    <w:rsid w:val="00B45132"/>
    <w:rsid w:val="00B455C7"/>
    <w:rsid w:val="00B46517"/>
    <w:rsid w:val="00B506E3"/>
    <w:rsid w:val="00B5172E"/>
    <w:rsid w:val="00B51A07"/>
    <w:rsid w:val="00B5324C"/>
    <w:rsid w:val="00B53D04"/>
    <w:rsid w:val="00B554D8"/>
    <w:rsid w:val="00B55A85"/>
    <w:rsid w:val="00B56575"/>
    <w:rsid w:val="00B57968"/>
    <w:rsid w:val="00B6015B"/>
    <w:rsid w:val="00B60CB4"/>
    <w:rsid w:val="00B613E7"/>
    <w:rsid w:val="00B62785"/>
    <w:rsid w:val="00B6380B"/>
    <w:rsid w:val="00B64620"/>
    <w:rsid w:val="00B646C6"/>
    <w:rsid w:val="00B668CD"/>
    <w:rsid w:val="00B672DF"/>
    <w:rsid w:val="00B7042D"/>
    <w:rsid w:val="00B719A7"/>
    <w:rsid w:val="00B721EC"/>
    <w:rsid w:val="00B7283D"/>
    <w:rsid w:val="00B749C1"/>
    <w:rsid w:val="00B749FA"/>
    <w:rsid w:val="00B76CDB"/>
    <w:rsid w:val="00B80A82"/>
    <w:rsid w:val="00B81BA1"/>
    <w:rsid w:val="00B821CE"/>
    <w:rsid w:val="00B85BFA"/>
    <w:rsid w:val="00B87153"/>
    <w:rsid w:val="00B93491"/>
    <w:rsid w:val="00B934B8"/>
    <w:rsid w:val="00B9422B"/>
    <w:rsid w:val="00B95864"/>
    <w:rsid w:val="00B97DCA"/>
    <w:rsid w:val="00BA0737"/>
    <w:rsid w:val="00BA1A12"/>
    <w:rsid w:val="00BA5B5C"/>
    <w:rsid w:val="00BA5C30"/>
    <w:rsid w:val="00BA65A2"/>
    <w:rsid w:val="00BA7127"/>
    <w:rsid w:val="00BB0FE9"/>
    <w:rsid w:val="00BB1833"/>
    <w:rsid w:val="00BB23D3"/>
    <w:rsid w:val="00BB2412"/>
    <w:rsid w:val="00BB274C"/>
    <w:rsid w:val="00BB30FC"/>
    <w:rsid w:val="00BB37F5"/>
    <w:rsid w:val="00BB3819"/>
    <w:rsid w:val="00BB5734"/>
    <w:rsid w:val="00BB5B85"/>
    <w:rsid w:val="00BB688F"/>
    <w:rsid w:val="00BB7D34"/>
    <w:rsid w:val="00BC0151"/>
    <w:rsid w:val="00BC0E14"/>
    <w:rsid w:val="00BC1931"/>
    <w:rsid w:val="00BC2EDA"/>
    <w:rsid w:val="00BC4B95"/>
    <w:rsid w:val="00BD539A"/>
    <w:rsid w:val="00BE0684"/>
    <w:rsid w:val="00BE0911"/>
    <w:rsid w:val="00BE0B0C"/>
    <w:rsid w:val="00BE189B"/>
    <w:rsid w:val="00BE24A8"/>
    <w:rsid w:val="00BE45FF"/>
    <w:rsid w:val="00BE5B62"/>
    <w:rsid w:val="00BE609A"/>
    <w:rsid w:val="00BE7265"/>
    <w:rsid w:val="00BE75DC"/>
    <w:rsid w:val="00BF1386"/>
    <w:rsid w:val="00BF1700"/>
    <w:rsid w:val="00BF2685"/>
    <w:rsid w:val="00BF3112"/>
    <w:rsid w:val="00BF3E16"/>
    <w:rsid w:val="00BF5255"/>
    <w:rsid w:val="00C004C5"/>
    <w:rsid w:val="00C0129F"/>
    <w:rsid w:val="00C01864"/>
    <w:rsid w:val="00C01BC2"/>
    <w:rsid w:val="00C0310A"/>
    <w:rsid w:val="00C0486D"/>
    <w:rsid w:val="00C05865"/>
    <w:rsid w:val="00C067E3"/>
    <w:rsid w:val="00C07427"/>
    <w:rsid w:val="00C079FD"/>
    <w:rsid w:val="00C1025B"/>
    <w:rsid w:val="00C10537"/>
    <w:rsid w:val="00C1098D"/>
    <w:rsid w:val="00C10F08"/>
    <w:rsid w:val="00C125E0"/>
    <w:rsid w:val="00C129CF"/>
    <w:rsid w:val="00C14D2F"/>
    <w:rsid w:val="00C14EDE"/>
    <w:rsid w:val="00C158DC"/>
    <w:rsid w:val="00C21906"/>
    <w:rsid w:val="00C22400"/>
    <w:rsid w:val="00C22554"/>
    <w:rsid w:val="00C22743"/>
    <w:rsid w:val="00C22AED"/>
    <w:rsid w:val="00C23B38"/>
    <w:rsid w:val="00C2720E"/>
    <w:rsid w:val="00C3012C"/>
    <w:rsid w:val="00C30A8C"/>
    <w:rsid w:val="00C314A8"/>
    <w:rsid w:val="00C31998"/>
    <w:rsid w:val="00C31C09"/>
    <w:rsid w:val="00C32B28"/>
    <w:rsid w:val="00C331FD"/>
    <w:rsid w:val="00C344DE"/>
    <w:rsid w:val="00C34832"/>
    <w:rsid w:val="00C35490"/>
    <w:rsid w:val="00C40058"/>
    <w:rsid w:val="00C412DE"/>
    <w:rsid w:val="00C41A91"/>
    <w:rsid w:val="00C439F5"/>
    <w:rsid w:val="00C445F9"/>
    <w:rsid w:val="00C451FD"/>
    <w:rsid w:val="00C46B3A"/>
    <w:rsid w:val="00C51130"/>
    <w:rsid w:val="00C52066"/>
    <w:rsid w:val="00C5279A"/>
    <w:rsid w:val="00C52CF2"/>
    <w:rsid w:val="00C55069"/>
    <w:rsid w:val="00C55332"/>
    <w:rsid w:val="00C55BCF"/>
    <w:rsid w:val="00C55E06"/>
    <w:rsid w:val="00C602AE"/>
    <w:rsid w:val="00C604AE"/>
    <w:rsid w:val="00C60CE8"/>
    <w:rsid w:val="00C60EEB"/>
    <w:rsid w:val="00C60F78"/>
    <w:rsid w:val="00C61EC4"/>
    <w:rsid w:val="00C62029"/>
    <w:rsid w:val="00C63BDF"/>
    <w:rsid w:val="00C63FF9"/>
    <w:rsid w:val="00C6422D"/>
    <w:rsid w:val="00C64BF8"/>
    <w:rsid w:val="00C6644D"/>
    <w:rsid w:val="00C66C58"/>
    <w:rsid w:val="00C71F6B"/>
    <w:rsid w:val="00C73046"/>
    <w:rsid w:val="00C7370C"/>
    <w:rsid w:val="00C7384B"/>
    <w:rsid w:val="00C76962"/>
    <w:rsid w:val="00C77364"/>
    <w:rsid w:val="00C77831"/>
    <w:rsid w:val="00C806FF"/>
    <w:rsid w:val="00C80975"/>
    <w:rsid w:val="00C82245"/>
    <w:rsid w:val="00C838E6"/>
    <w:rsid w:val="00C843FA"/>
    <w:rsid w:val="00C85EF5"/>
    <w:rsid w:val="00C86186"/>
    <w:rsid w:val="00C86996"/>
    <w:rsid w:val="00C93FF0"/>
    <w:rsid w:val="00C96F0D"/>
    <w:rsid w:val="00C97254"/>
    <w:rsid w:val="00CA1730"/>
    <w:rsid w:val="00CA3213"/>
    <w:rsid w:val="00CA4E09"/>
    <w:rsid w:val="00CA5FE8"/>
    <w:rsid w:val="00CA753C"/>
    <w:rsid w:val="00CA7A2A"/>
    <w:rsid w:val="00CB3403"/>
    <w:rsid w:val="00CB741F"/>
    <w:rsid w:val="00CB79D0"/>
    <w:rsid w:val="00CC2943"/>
    <w:rsid w:val="00CC3076"/>
    <w:rsid w:val="00CC3588"/>
    <w:rsid w:val="00CC3A11"/>
    <w:rsid w:val="00CC58C9"/>
    <w:rsid w:val="00CC5F00"/>
    <w:rsid w:val="00CC6385"/>
    <w:rsid w:val="00CC6C9E"/>
    <w:rsid w:val="00CD23C6"/>
    <w:rsid w:val="00CD34DE"/>
    <w:rsid w:val="00CD3B47"/>
    <w:rsid w:val="00CD3C55"/>
    <w:rsid w:val="00CD3D0F"/>
    <w:rsid w:val="00CD4643"/>
    <w:rsid w:val="00CD49FC"/>
    <w:rsid w:val="00CD5443"/>
    <w:rsid w:val="00CD5970"/>
    <w:rsid w:val="00CD6A21"/>
    <w:rsid w:val="00CE0639"/>
    <w:rsid w:val="00CE1A6B"/>
    <w:rsid w:val="00CF12C0"/>
    <w:rsid w:val="00CF1986"/>
    <w:rsid w:val="00CF201E"/>
    <w:rsid w:val="00CF4195"/>
    <w:rsid w:val="00CF436C"/>
    <w:rsid w:val="00CF439E"/>
    <w:rsid w:val="00CF6E23"/>
    <w:rsid w:val="00CF7461"/>
    <w:rsid w:val="00D0067C"/>
    <w:rsid w:val="00D0099F"/>
    <w:rsid w:val="00D029DA"/>
    <w:rsid w:val="00D04873"/>
    <w:rsid w:val="00D069E7"/>
    <w:rsid w:val="00D06F00"/>
    <w:rsid w:val="00D0782C"/>
    <w:rsid w:val="00D109B0"/>
    <w:rsid w:val="00D1103C"/>
    <w:rsid w:val="00D127F2"/>
    <w:rsid w:val="00D167ED"/>
    <w:rsid w:val="00D16CD5"/>
    <w:rsid w:val="00D16D02"/>
    <w:rsid w:val="00D17D51"/>
    <w:rsid w:val="00D21057"/>
    <w:rsid w:val="00D221F3"/>
    <w:rsid w:val="00D22F6C"/>
    <w:rsid w:val="00D2327F"/>
    <w:rsid w:val="00D238B8"/>
    <w:rsid w:val="00D25013"/>
    <w:rsid w:val="00D25EB1"/>
    <w:rsid w:val="00D263C2"/>
    <w:rsid w:val="00D31454"/>
    <w:rsid w:val="00D317E4"/>
    <w:rsid w:val="00D32B3D"/>
    <w:rsid w:val="00D330FF"/>
    <w:rsid w:val="00D356BB"/>
    <w:rsid w:val="00D35EF1"/>
    <w:rsid w:val="00D37ECF"/>
    <w:rsid w:val="00D4117C"/>
    <w:rsid w:val="00D43003"/>
    <w:rsid w:val="00D44783"/>
    <w:rsid w:val="00D451E1"/>
    <w:rsid w:val="00D45631"/>
    <w:rsid w:val="00D456E3"/>
    <w:rsid w:val="00D50E6D"/>
    <w:rsid w:val="00D51136"/>
    <w:rsid w:val="00D539A9"/>
    <w:rsid w:val="00D55262"/>
    <w:rsid w:val="00D60495"/>
    <w:rsid w:val="00D616C4"/>
    <w:rsid w:val="00D61BED"/>
    <w:rsid w:val="00D66429"/>
    <w:rsid w:val="00D670CF"/>
    <w:rsid w:val="00D67243"/>
    <w:rsid w:val="00D71D99"/>
    <w:rsid w:val="00D72DCD"/>
    <w:rsid w:val="00D73F92"/>
    <w:rsid w:val="00D74D66"/>
    <w:rsid w:val="00D752A3"/>
    <w:rsid w:val="00D76E4D"/>
    <w:rsid w:val="00D771A5"/>
    <w:rsid w:val="00D81848"/>
    <w:rsid w:val="00D8282F"/>
    <w:rsid w:val="00D83DFA"/>
    <w:rsid w:val="00D83F07"/>
    <w:rsid w:val="00D85A11"/>
    <w:rsid w:val="00D8721B"/>
    <w:rsid w:val="00D875F4"/>
    <w:rsid w:val="00D87AD7"/>
    <w:rsid w:val="00D90E9C"/>
    <w:rsid w:val="00D95D98"/>
    <w:rsid w:val="00D965AC"/>
    <w:rsid w:val="00D965B5"/>
    <w:rsid w:val="00DA0FB8"/>
    <w:rsid w:val="00DA1507"/>
    <w:rsid w:val="00DA1A4D"/>
    <w:rsid w:val="00DA26D0"/>
    <w:rsid w:val="00DA2E3C"/>
    <w:rsid w:val="00DA403E"/>
    <w:rsid w:val="00DA7075"/>
    <w:rsid w:val="00DA7D62"/>
    <w:rsid w:val="00DB0DBB"/>
    <w:rsid w:val="00DB5030"/>
    <w:rsid w:val="00DB67BC"/>
    <w:rsid w:val="00DB776D"/>
    <w:rsid w:val="00DC019B"/>
    <w:rsid w:val="00DC16A1"/>
    <w:rsid w:val="00DC2A11"/>
    <w:rsid w:val="00DC3EBF"/>
    <w:rsid w:val="00DC416F"/>
    <w:rsid w:val="00DC4C1B"/>
    <w:rsid w:val="00DC54C8"/>
    <w:rsid w:val="00DC7EAA"/>
    <w:rsid w:val="00DD126B"/>
    <w:rsid w:val="00DD1BCC"/>
    <w:rsid w:val="00DD31B7"/>
    <w:rsid w:val="00DD4E94"/>
    <w:rsid w:val="00DD5473"/>
    <w:rsid w:val="00DD5C6D"/>
    <w:rsid w:val="00DD5D3F"/>
    <w:rsid w:val="00DE00F1"/>
    <w:rsid w:val="00DE036E"/>
    <w:rsid w:val="00DE16CC"/>
    <w:rsid w:val="00DE5822"/>
    <w:rsid w:val="00DE61AB"/>
    <w:rsid w:val="00DE662C"/>
    <w:rsid w:val="00DE72E7"/>
    <w:rsid w:val="00DE73ED"/>
    <w:rsid w:val="00DE76D7"/>
    <w:rsid w:val="00DE781F"/>
    <w:rsid w:val="00DF046B"/>
    <w:rsid w:val="00DF27A3"/>
    <w:rsid w:val="00DF2E6B"/>
    <w:rsid w:val="00DF2E9D"/>
    <w:rsid w:val="00DF36F8"/>
    <w:rsid w:val="00DF37EC"/>
    <w:rsid w:val="00DF670C"/>
    <w:rsid w:val="00DF7DA6"/>
    <w:rsid w:val="00E00258"/>
    <w:rsid w:val="00E002AF"/>
    <w:rsid w:val="00E0048C"/>
    <w:rsid w:val="00E02507"/>
    <w:rsid w:val="00E02C90"/>
    <w:rsid w:val="00E05A52"/>
    <w:rsid w:val="00E05EB4"/>
    <w:rsid w:val="00E064ED"/>
    <w:rsid w:val="00E107F4"/>
    <w:rsid w:val="00E11FE2"/>
    <w:rsid w:val="00E15B56"/>
    <w:rsid w:val="00E1734C"/>
    <w:rsid w:val="00E17886"/>
    <w:rsid w:val="00E20F89"/>
    <w:rsid w:val="00E2174A"/>
    <w:rsid w:val="00E21E4C"/>
    <w:rsid w:val="00E22F9F"/>
    <w:rsid w:val="00E244EB"/>
    <w:rsid w:val="00E24622"/>
    <w:rsid w:val="00E24D6E"/>
    <w:rsid w:val="00E24DB0"/>
    <w:rsid w:val="00E26F86"/>
    <w:rsid w:val="00E27947"/>
    <w:rsid w:val="00E30880"/>
    <w:rsid w:val="00E30C20"/>
    <w:rsid w:val="00E3178B"/>
    <w:rsid w:val="00E4180C"/>
    <w:rsid w:val="00E42B5C"/>
    <w:rsid w:val="00E42DE3"/>
    <w:rsid w:val="00E445C7"/>
    <w:rsid w:val="00E45FE4"/>
    <w:rsid w:val="00E46253"/>
    <w:rsid w:val="00E465FA"/>
    <w:rsid w:val="00E46B38"/>
    <w:rsid w:val="00E46B90"/>
    <w:rsid w:val="00E47037"/>
    <w:rsid w:val="00E47320"/>
    <w:rsid w:val="00E50159"/>
    <w:rsid w:val="00E51312"/>
    <w:rsid w:val="00E5531F"/>
    <w:rsid w:val="00E5545E"/>
    <w:rsid w:val="00E55765"/>
    <w:rsid w:val="00E55CE9"/>
    <w:rsid w:val="00E56143"/>
    <w:rsid w:val="00E57759"/>
    <w:rsid w:val="00E57DB6"/>
    <w:rsid w:val="00E607EF"/>
    <w:rsid w:val="00E60A70"/>
    <w:rsid w:val="00E643CF"/>
    <w:rsid w:val="00E6488A"/>
    <w:rsid w:val="00E64CC0"/>
    <w:rsid w:val="00E675C8"/>
    <w:rsid w:val="00E72D1B"/>
    <w:rsid w:val="00E74C7B"/>
    <w:rsid w:val="00E74DF7"/>
    <w:rsid w:val="00E752E3"/>
    <w:rsid w:val="00E75AD4"/>
    <w:rsid w:val="00E771AE"/>
    <w:rsid w:val="00E80635"/>
    <w:rsid w:val="00E80803"/>
    <w:rsid w:val="00E80889"/>
    <w:rsid w:val="00E82856"/>
    <w:rsid w:val="00E83433"/>
    <w:rsid w:val="00E8496C"/>
    <w:rsid w:val="00E87BD1"/>
    <w:rsid w:val="00E904A7"/>
    <w:rsid w:val="00E91441"/>
    <w:rsid w:val="00E92C17"/>
    <w:rsid w:val="00E94AAB"/>
    <w:rsid w:val="00E94E42"/>
    <w:rsid w:val="00E95145"/>
    <w:rsid w:val="00E955BD"/>
    <w:rsid w:val="00E960D2"/>
    <w:rsid w:val="00E962AA"/>
    <w:rsid w:val="00E967CE"/>
    <w:rsid w:val="00EA014D"/>
    <w:rsid w:val="00EA095D"/>
    <w:rsid w:val="00EA0C9D"/>
    <w:rsid w:val="00EA1250"/>
    <w:rsid w:val="00EA35D0"/>
    <w:rsid w:val="00EA3651"/>
    <w:rsid w:val="00EA3C2E"/>
    <w:rsid w:val="00EA5D29"/>
    <w:rsid w:val="00EA5EA1"/>
    <w:rsid w:val="00EA763A"/>
    <w:rsid w:val="00EA7DCB"/>
    <w:rsid w:val="00EA7EAD"/>
    <w:rsid w:val="00EA7EE9"/>
    <w:rsid w:val="00EB0416"/>
    <w:rsid w:val="00EB3B9F"/>
    <w:rsid w:val="00EB3C33"/>
    <w:rsid w:val="00EB4E03"/>
    <w:rsid w:val="00EB554C"/>
    <w:rsid w:val="00EB5BF2"/>
    <w:rsid w:val="00EC0F80"/>
    <w:rsid w:val="00EC11B2"/>
    <w:rsid w:val="00EC3C63"/>
    <w:rsid w:val="00EC407B"/>
    <w:rsid w:val="00EC409D"/>
    <w:rsid w:val="00EC7995"/>
    <w:rsid w:val="00EC7DFB"/>
    <w:rsid w:val="00ED0249"/>
    <w:rsid w:val="00ED03BF"/>
    <w:rsid w:val="00ED156A"/>
    <w:rsid w:val="00ED1DDD"/>
    <w:rsid w:val="00ED3592"/>
    <w:rsid w:val="00ED43D0"/>
    <w:rsid w:val="00ED5695"/>
    <w:rsid w:val="00ED58B5"/>
    <w:rsid w:val="00ED6068"/>
    <w:rsid w:val="00ED6F06"/>
    <w:rsid w:val="00ED7020"/>
    <w:rsid w:val="00EE0627"/>
    <w:rsid w:val="00EE2CE8"/>
    <w:rsid w:val="00EE359B"/>
    <w:rsid w:val="00EE7908"/>
    <w:rsid w:val="00EF06C8"/>
    <w:rsid w:val="00EF0BC5"/>
    <w:rsid w:val="00EF1CD7"/>
    <w:rsid w:val="00EF2A2D"/>
    <w:rsid w:val="00EF382F"/>
    <w:rsid w:val="00EF4160"/>
    <w:rsid w:val="00EF456A"/>
    <w:rsid w:val="00EF5513"/>
    <w:rsid w:val="00EF5758"/>
    <w:rsid w:val="00EF6451"/>
    <w:rsid w:val="00EF76B4"/>
    <w:rsid w:val="00F00A58"/>
    <w:rsid w:val="00F020DD"/>
    <w:rsid w:val="00F02B74"/>
    <w:rsid w:val="00F03E7A"/>
    <w:rsid w:val="00F04F3E"/>
    <w:rsid w:val="00F060D2"/>
    <w:rsid w:val="00F06176"/>
    <w:rsid w:val="00F0653B"/>
    <w:rsid w:val="00F10B17"/>
    <w:rsid w:val="00F10EBA"/>
    <w:rsid w:val="00F1135F"/>
    <w:rsid w:val="00F11D5F"/>
    <w:rsid w:val="00F11F44"/>
    <w:rsid w:val="00F16BE9"/>
    <w:rsid w:val="00F1757C"/>
    <w:rsid w:val="00F20C8A"/>
    <w:rsid w:val="00F20D65"/>
    <w:rsid w:val="00F231B5"/>
    <w:rsid w:val="00F238E9"/>
    <w:rsid w:val="00F24B5E"/>
    <w:rsid w:val="00F24D02"/>
    <w:rsid w:val="00F254DA"/>
    <w:rsid w:val="00F32661"/>
    <w:rsid w:val="00F32EE5"/>
    <w:rsid w:val="00F33564"/>
    <w:rsid w:val="00F3417A"/>
    <w:rsid w:val="00F34B11"/>
    <w:rsid w:val="00F357C0"/>
    <w:rsid w:val="00F36B9E"/>
    <w:rsid w:val="00F37D1D"/>
    <w:rsid w:val="00F40205"/>
    <w:rsid w:val="00F4167F"/>
    <w:rsid w:val="00F4249B"/>
    <w:rsid w:val="00F433B4"/>
    <w:rsid w:val="00F43D31"/>
    <w:rsid w:val="00F43D67"/>
    <w:rsid w:val="00F449EF"/>
    <w:rsid w:val="00F45FE8"/>
    <w:rsid w:val="00F477FA"/>
    <w:rsid w:val="00F510B7"/>
    <w:rsid w:val="00F51E15"/>
    <w:rsid w:val="00F51FBB"/>
    <w:rsid w:val="00F5247B"/>
    <w:rsid w:val="00F528FA"/>
    <w:rsid w:val="00F54CAA"/>
    <w:rsid w:val="00F564D8"/>
    <w:rsid w:val="00F62306"/>
    <w:rsid w:val="00F62CEA"/>
    <w:rsid w:val="00F63459"/>
    <w:rsid w:val="00F6653A"/>
    <w:rsid w:val="00F66844"/>
    <w:rsid w:val="00F67DF4"/>
    <w:rsid w:val="00F70B45"/>
    <w:rsid w:val="00F73B72"/>
    <w:rsid w:val="00F760DC"/>
    <w:rsid w:val="00F773A1"/>
    <w:rsid w:val="00F80B3E"/>
    <w:rsid w:val="00F80ED6"/>
    <w:rsid w:val="00F82F53"/>
    <w:rsid w:val="00F834C2"/>
    <w:rsid w:val="00F84735"/>
    <w:rsid w:val="00F851C7"/>
    <w:rsid w:val="00F8575B"/>
    <w:rsid w:val="00F8762F"/>
    <w:rsid w:val="00F9291F"/>
    <w:rsid w:val="00F9321F"/>
    <w:rsid w:val="00F95204"/>
    <w:rsid w:val="00F96E39"/>
    <w:rsid w:val="00F97116"/>
    <w:rsid w:val="00FA1396"/>
    <w:rsid w:val="00FA1BB3"/>
    <w:rsid w:val="00FA20BF"/>
    <w:rsid w:val="00FA33DC"/>
    <w:rsid w:val="00FA3E5C"/>
    <w:rsid w:val="00FA5125"/>
    <w:rsid w:val="00FA67C6"/>
    <w:rsid w:val="00FA7086"/>
    <w:rsid w:val="00FA70FB"/>
    <w:rsid w:val="00FB0824"/>
    <w:rsid w:val="00FB3A3E"/>
    <w:rsid w:val="00FB475F"/>
    <w:rsid w:val="00FB6857"/>
    <w:rsid w:val="00FC1E15"/>
    <w:rsid w:val="00FC1EF9"/>
    <w:rsid w:val="00FC26A5"/>
    <w:rsid w:val="00FC26D0"/>
    <w:rsid w:val="00FC2F3D"/>
    <w:rsid w:val="00FC4C11"/>
    <w:rsid w:val="00FC4D10"/>
    <w:rsid w:val="00FC7BBD"/>
    <w:rsid w:val="00FD0030"/>
    <w:rsid w:val="00FD0053"/>
    <w:rsid w:val="00FD1F26"/>
    <w:rsid w:val="00FD34D3"/>
    <w:rsid w:val="00FD38BF"/>
    <w:rsid w:val="00FE0967"/>
    <w:rsid w:val="00FE7503"/>
    <w:rsid w:val="00FE7A56"/>
    <w:rsid w:val="00FF3490"/>
    <w:rsid w:val="00FF3AF2"/>
    <w:rsid w:val="00FF4028"/>
    <w:rsid w:val="00FF45A7"/>
    <w:rsid w:val="00FF55CC"/>
    <w:rsid w:val="00F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CB9AD9"/>
  <w15:docId w15:val="{3C5BC105-2AA7-4E44-9249-CB6658E3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5A34"/>
    <w:pPr>
      <w:widowControl w:val="0"/>
      <w:jc w:val="both"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paragraph" w:customStyle="1" w:styleId="berschrift">
    <w:name w:val="Überschrift"/>
    <w:basedOn w:val="Standard"/>
    <w:next w:val="Textkrper"/>
    <w:pPr>
      <w:keepNext/>
      <w:suppressAutoHyphens/>
      <w:spacing w:before="240" w:after="120"/>
      <w:jc w:val="left"/>
    </w:pPr>
    <w:rPr>
      <w:rFonts w:ascii="Arial" w:eastAsia="MS Mincho" w:hAnsi="Arial" w:cs="Tahoma"/>
      <w:kern w:val="1"/>
      <w:sz w:val="28"/>
      <w:szCs w:val="28"/>
      <w:lang w:eastAsia="de-DE"/>
    </w:rPr>
  </w:style>
  <w:style w:type="paragraph" w:styleId="Textkrper">
    <w:name w:val="Body Text"/>
    <w:basedOn w:val="Standard"/>
    <w:semiHidden/>
    <w:pPr>
      <w:suppressAutoHyphens/>
      <w:spacing w:after="120"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paragraph" w:styleId="Liste">
    <w:name w:val="List"/>
    <w:basedOn w:val="Textkrper"/>
    <w:semiHidden/>
    <w:rPr>
      <w:rFonts w:cs="Tahoma"/>
    </w:rPr>
  </w:style>
  <w:style w:type="paragraph" w:customStyle="1" w:styleId="Beschriftung1">
    <w:name w:val="Beschriftung1"/>
    <w:basedOn w:val="Standard"/>
    <w:pPr>
      <w:suppressLineNumbers/>
      <w:suppressAutoHyphens/>
      <w:spacing w:before="120" w:after="120"/>
      <w:jc w:val="left"/>
    </w:pPr>
    <w:rPr>
      <w:rFonts w:ascii="Times New Roman" w:eastAsia="Arial" w:hAnsi="Times New Roman" w:cs="Tahoma"/>
      <w:i/>
      <w:iCs/>
      <w:kern w:val="1"/>
      <w:sz w:val="24"/>
      <w:szCs w:val="24"/>
      <w:lang w:eastAsia="de-DE"/>
    </w:rPr>
  </w:style>
  <w:style w:type="paragraph" w:customStyle="1" w:styleId="Verzeichnis">
    <w:name w:val="Verzeichnis"/>
    <w:basedOn w:val="Standard"/>
    <w:pPr>
      <w:suppressLineNumbers/>
      <w:suppressAutoHyphens/>
      <w:jc w:val="left"/>
    </w:pPr>
    <w:rPr>
      <w:rFonts w:ascii="Times New Roman" w:eastAsia="Arial" w:hAnsi="Times New Roman" w:cs="Tahoma"/>
      <w:kern w:val="1"/>
      <w:sz w:val="24"/>
      <w:szCs w:val="24"/>
      <w:lang w:eastAsia="de-DE"/>
    </w:rPr>
  </w:style>
  <w:style w:type="paragraph" w:customStyle="1" w:styleId="TabellenInhalt">
    <w:name w:val="Tabellen Inhalt"/>
    <w:basedOn w:val="Standard"/>
    <w:pPr>
      <w:suppressLineNumbers/>
      <w:suppressAutoHyphens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paragraph" w:customStyle="1" w:styleId="Rahmeninhalt">
    <w:name w:val="Rahmeninhalt"/>
    <w:basedOn w:val="Textkrper"/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AB0289"/>
    <w:pPr>
      <w:tabs>
        <w:tab w:val="center" w:pos="4536"/>
        <w:tab w:val="right" w:pos="9072"/>
      </w:tabs>
      <w:suppressAutoHyphens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character" w:customStyle="1" w:styleId="KopfzeileZchn">
    <w:name w:val="Kopfzeile Zchn"/>
    <w:link w:val="Kopfzeile"/>
    <w:uiPriority w:val="99"/>
    <w:rsid w:val="00AB0289"/>
    <w:rPr>
      <w:rFonts w:eastAsia="Arial"/>
      <w:kern w:val="1"/>
      <w:sz w:val="24"/>
      <w:szCs w:val="24"/>
    </w:rPr>
  </w:style>
  <w:style w:type="paragraph" w:styleId="Fuzeile">
    <w:name w:val="footer"/>
    <w:basedOn w:val="Standard"/>
    <w:link w:val="FuzeileZchn"/>
    <w:unhideWhenUsed/>
    <w:rsid w:val="00AB0289"/>
    <w:pPr>
      <w:tabs>
        <w:tab w:val="center" w:pos="4536"/>
        <w:tab w:val="right" w:pos="9072"/>
      </w:tabs>
      <w:suppressAutoHyphens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character" w:customStyle="1" w:styleId="FuzeileZchn">
    <w:name w:val="Fußzeile Zchn"/>
    <w:link w:val="Fuzeile"/>
    <w:rsid w:val="00AB0289"/>
    <w:rPr>
      <w:rFonts w:eastAsia="Arial"/>
      <w:kern w:val="1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67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167B1"/>
    <w:rPr>
      <w:rFonts w:ascii="Tahoma" w:eastAsia="Arial" w:hAnsi="Tahoma" w:cs="Tahoma"/>
      <w:kern w:val="1"/>
      <w:sz w:val="16"/>
      <w:szCs w:val="16"/>
    </w:rPr>
  </w:style>
  <w:style w:type="paragraph" w:styleId="Listenabsatz">
    <w:name w:val="List Paragraph"/>
    <w:basedOn w:val="Standard"/>
    <w:uiPriority w:val="34"/>
    <w:qFormat/>
    <w:rsid w:val="004970A7"/>
    <w:pPr>
      <w:suppressAutoHyphens/>
      <w:ind w:left="720"/>
      <w:contextualSpacing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A33145"/>
    <w:rPr>
      <w:color w:val="0000FF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1631FD"/>
    <w:rPr>
      <w:i/>
      <w:iCs/>
    </w:rPr>
  </w:style>
  <w:style w:type="table" w:styleId="Tabellenraster">
    <w:name w:val="Table Grid"/>
    <w:basedOn w:val="NormaleTabelle"/>
    <w:uiPriority w:val="59"/>
    <w:rsid w:val="003B6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A2E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A2E3C"/>
    <w:pPr>
      <w:suppressAutoHyphens/>
      <w:jc w:val="left"/>
    </w:pPr>
    <w:rPr>
      <w:rFonts w:ascii="Times New Roman" w:eastAsia="Arial" w:hAnsi="Times New Roman" w:cs="Times New Roman"/>
      <w:kern w:val="1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A2E3C"/>
    <w:rPr>
      <w:rFonts w:eastAsia="Arial"/>
      <w:kern w:val="1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2E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2E3C"/>
    <w:rPr>
      <w:rFonts w:eastAsia="Arial"/>
      <w:b/>
      <w:bCs/>
      <w:kern w:val="1"/>
    </w:rPr>
  </w:style>
  <w:style w:type="paragraph" w:styleId="KeinLeerraum">
    <w:name w:val="No Spacing"/>
    <w:uiPriority w:val="1"/>
    <w:qFormat/>
    <w:rsid w:val="00A606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136061"/>
    <w:rPr>
      <w:color w:val="800080" w:themeColor="followedHyperlink"/>
      <w:u w:val="single"/>
    </w:rPr>
  </w:style>
  <w:style w:type="character" w:styleId="Fett">
    <w:name w:val="Strong"/>
    <w:uiPriority w:val="22"/>
    <w:qFormat/>
    <w:rsid w:val="003603B1"/>
    <w:rPr>
      <w:b/>
      <w:bCs/>
    </w:rPr>
  </w:style>
  <w:style w:type="paragraph" w:customStyle="1" w:styleId="Default">
    <w:name w:val="Default"/>
    <w:rsid w:val="002A2DD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DA6"/>
    <w:rPr>
      <w:color w:val="605E5C"/>
      <w:shd w:val="clear" w:color="auto" w:fill="E1DFDD"/>
    </w:rPr>
  </w:style>
  <w:style w:type="character" w:customStyle="1" w:styleId="jtukpc">
    <w:name w:val="jtukpc"/>
    <w:basedOn w:val="Absatz-Standardschriftart"/>
    <w:rsid w:val="001E7F9D"/>
  </w:style>
  <w:style w:type="paragraph" w:styleId="StandardWeb">
    <w:name w:val="Normal (Web)"/>
    <w:basedOn w:val="Standard"/>
    <w:uiPriority w:val="99"/>
    <w:unhideWhenUsed/>
    <w:rsid w:val="00BB23D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de-DE"/>
    </w:rPr>
  </w:style>
  <w:style w:type="paragraph" w:customStyle="1" w:styleId="Text">
    <w:name w:val="Text"/>
    <w:rsid w:val="005816B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nkatilo\Desktop\Pressemitteilungen%20und%20Vor-Infos\Vorlage%20f&#252;r%20Pessemitteilunge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E52F9-8D2D-4FAB-B33B-8992B4FF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für Pessemitteilungen.dotx</Template>
  <TotalTime>0</TotalTime>
  <Pages>2</Pages>
  <Words>296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wankatilo</dc:creator>
  <cp:lastModifiedBy>wankatilo</cp:lastModifiedBy>
  <cp:revision>3</cp:revision>
  <cp:lastPrinted>2026-02-02T12:39:00Z</cp:lastPrinted>
  <dcterms:created xsi:type="dcterms:W3CDTF">2026-09-10T12:21:00Z</dcterms:created>
  <dcterms:modified xsi:type="dcterms:W3CDTF">2026-09-10T13:23:00Z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f5220d78-e461-4cdc-8890-d416ea846f18</vt:lpwstr>
  </property>
  <property fmtid="{D5CDD505-2E9C-101B-9397-08002B2CF9AE}" pid="3" name="ReadOnly">
    <vt:lpwstr>False</vt:lpwstr>
  </property>
  <property fmtid="{D5CDD505-2E9C-101B-9397-08002B2CF9AE}" pid="4" name="DocTitle">
    <vt:lpwstr>SOZIALES UND JUGEND\Soziale Hilfen\Grundversorgung und Hilfen nach SGB XII\Pflegestützpunkt\Netzwerk Pflege\Jahresveranstaltungen Netzwerk Pflege\2025\PM Jahresveranstaltung des Netzwerkes Pflege Elbe-Elster angepasst</vt:lpwstr>
  </property>
</Properties>
</file>