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32894" w14:textId="77777777" w:rsidR="00864A2C" w:rsidRDefault="00AB128F">
      <w:pPr>
        <w:pStyle w:val="PMPressemitteilung"/>
      </w:pPr>
      <w:sdt>
        <w:sdtPr>
          <w:id w:val="-923638953"/>
          <w:lock w:val="sdtContentLocked"/>
          <w:placeholder>
            <w:docPart w:val="0A7CC772B73543558A34CEC8FF6ED140"/>
          </w:placeholder>
          <w:text/>
        </w:sdtPr>
        <w:sdtEndPr/>
        <w:sdtContent>
          <w:r w:rsidR="00D72C95">
            <w:t>Pressemitteilung</w:t>
          </w:r>
        </w:sdtContent>
      </w:sdt>
    </w:p>
    <w:p w14:paraId="2568B3DF" w14:textId="1C507A3E" w:rsidR="00864A2C" w:rsidRDefault="00643E41">
      <w:pPr>
        <w:pStyle w:val="PMDatum"/>
      </w:pPr>
      <w:r>
        <w:t>02.11.2026</w:t>
      </w:r>
    </w:p>
    <w:p w14:paraId="3F972F80" w14:textId="3CB61084" w:rsidR="00643E41" w:rsidRPr="00643E41" w:rsidRDefault="00643E41" w:rsidP="00643E41">
      <w:pPr>
        <w:pStyle w:val="PM-Stichwort"/>
        <w:rPr>
          <w:rFonts w:asciiTheme="minorHAnsi" w:hAnsiTheme="minorHAnsi" w:cstheme="minorHAnsi"/>
        </w:rPr>
      </w:pPr>
      <w:r w:rsidRPr="00643E41">
        <w:rPr>
          <w:rFonts w:asciiTheme="minorHAnsi" w:hAnsiTheme="minorHAnsi" w:cstheme="minorHAnsi"/>
        </w:rPr>
        <w:t>Landkreis - Gesundheit</w:t>
      </w:r>
    </w:p>
    <w:p w14:paraId="4F27B307" w14:textId="749EEBF1" w:rsidR="00643E41" w:rsidRPr="00643E41" w:rsidRDefault="00643E41" w:rsidP="00643E41">
      <w:pPr>
        <w:pStyle w:val="PM-berschrift"/>
        <w:rPr>
          <w:rFonts w:asciiTheme="minorHAnsi" w:hAnsiTheme="minorHAnsi" w:cstheme="minorHAnsi"/>
        </w:rPr>
      </w:pPr>
      <w:r w:rsidRPr="00643E41">
        <w:rPr>
          <w:rFonts w:asciiTheme="minorHAnsi" w:hAnsiTheme="minorHAnsi" w:cstheme="minorHAnsi"/>
        </w:rPr>
        <w:t>Wie Stress</w:t>
      </w:r>
      <w:r>
        <w:rPr>
          <w:rFonts w:asciiTheme="minorHAnsi" w:hAnsiTheme="minorHAnsi" w:cstheme="minorHAnsi"/>
        </w:rPr>
        <w:t xml:space="preserve">, </w:t>
      </w:r>
      <w:r w:rsidRPr="00643E41">
        <w:rPr>
          <w:rFonts w:asciiTheme="minorHAnsi" w:hAnsiTheme="minorHAnsi" w:cstheme="minorHAnsi"/>
        </w:rPr>
        <w:t xml:space="preserve">Schmerzen </w:t>
      </w:r>
      <w:r>
        <w:rPr>
          <w:rFonts w:asciiTheme="minorHAnsi" w:hAnsiTheme="minorHAnsi" w:cstheme="minorHAnsi"/>
        </w:rPr>
        <w:t>und</w:t>
      </w:r>
      <w:r w:rsidRPr="00643E41">
        <w:rPr>
          <w:rFonts w:asciiTheme="minorHAnsi" w:hAnsiTheme="minorHAnsi" w:cstheme="minorHAnsi"/>
        </w:rPr>
        <w:t xml:space="preserve"> Faszien zusammenhängen</w:t>
      </w:r>
    </w:p>
    <w:p w14:paraId="7C8AE09C" w14:textId="77777777" w:rsidR="00643E41" w:rsidRDefault="00643E41" w:rsidP="00643E41">
      <w:pPr>
        <w:rPr>
          <w:rFonts w:cstheme="minorHAnsi"/>
        </w:rPr>
      </w:pPr>
    </w:p>
    <w:p w14:paraId="657F5E53" w14:textId="566E69EC" w:rsidR="00643E41" w:rsidRDefault="00643E41" w:rsidP="00643E41">
      <w:r w:rsidRPr="00643E41">
        <w:rPr>
          <w:rFonts w:cstheme="minorHAnsi"/>
          <w:b/>
          <w:bCs/>
        </w:rPr>
        <w:t>Unterallgäu.</w:t>
      </w:r>
      <w:r w:rsidRPr="00643E41">
        <w:rPr>
          <w:rFonts w:cstheme="minorHAnsi"/>
        </w:rPr>
        <w:t xml:space="preserve"> </w:t>
      </w:r>
      <w:r>
        <w:t>Was haben Stress und Schmerzen mit den Faszien zu tun? Um diese Frage geht es bei einem kostenlosen Workshop am Donnerstag, 19</w:t>
      </w:r>
      <w:r>
        <w:t>.</w:t>
      </w:r>
      <w:r>
        <w:t xml:space="preserve"> November, von 18.30 bis 21 Uhr im Landratsamt Unterallgäu in Mindelheim, Bad Wörishofer Straße 33. Die Teilnehmerinnen und Teilnehmer erfahren, welche Funktion Faszien haben, wie Faszien mit Schmerzen zusammenhängen und welche Rolle das vegetative Nervensystem spielt. Außerdem erlernen </w:t>
      </w:r>
      <w:r>
        <w:t>sie</w:t>
      </w:r>
      <w:r>
        <w:t xml:space="preserve"> Strategien, </w:t>
      </w:r>
      <w:r>
        <w:t>um</w:t>
      </w:r>
      <w:r>
        <w:t xml:space="preserve"> Stress und Schmerzen </w:t>
      </w:r>
      <w:r>
        <w:t>zu reduzieren</w:t>
      </w:r>
      <w:r>
        <w:t>. Und sie bekommen Übungen an die Hand, um den Bereich von Kopf, Schultern und Nacken zu lösen. Referent ist Heilpraktiker für Physiotherapie und Physiotherapeut Tobias Dannhart. Veranstalter ist das Unterallgäuer Gesundheitsamt. Anmelden kann man sich bis Freitag, 13</w:t>
      </w:r>
      <w:r>
        <w:t>.</w:t>
      </w:r>
      <w:r>
        <w:t xml:space="preserve"> November, online unter </w:t>
      </w:r>
      <w:hyperlink r:id="rId7" w:history="1">
        <w:r>
          <w:rPr>
            <w:rStyle w:val="Hyperlink"/>
          </w:rPr>
          <w:t>www.unterallgaeu.de/veranstaltungen</w:t>
        </w:r>
      </w:hyperlink>
      <w:r>
        <w:t xml:space="preserve">. Weitere Informationen gibt es unter Telefon (08261) 995-412. </w:t>
      </w:r>
    </w:p>
    <w:p w14:paraId="625271CA" w14:textId="77777777" w:rsidR="00643E41" w:rsidRPr="00123845" w:rsidRDefault="00643E41" w:rsidP="00643E41"/>
    <w:p w14:paraId="0FE431D8" w14:textId="77777777" w:rsidR="00643E41" w:rsidRPr="00FC5706" w:rsidRDefault="00643E41" w:rsidP="00643E41">
      <w:pPr>
        <w:pStyle w:val="PMberschrift"/>
      </w:pPr>
    </w:p>
    <w:p w14:paraId="2943A980" w14:textId="4058EEAE" w:rsidR="00643E41" w:rsidRPr="00643E41" w:rsidRDefault="00643E41" w:rsidP="00643E41">
      <w:pPr>
        <w:rPr>
          <w:rFonts w:cstheme="minorHAnsi"/>
        </w:rPr>
      </w:pPr>
    </w:p>
    <w:sectPr w:rsidR="00643E41" w:rsidRPr="00643E41">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1B906" w14:textId="77777777" w:rsidR="00AB128F" w:rsidRDefault="00AB128F">
      <w:r>
        <w:separator/>
      </w:r>
    </w:p>
    <w:p w14:paraId="186415B1" w14:textId="77777777" w:rsidR="00AB128F" w:rsidRDefault="00AB128F"/>
    <w:p w14:paraId="52A0DA2D" w14:textId="77777777" w:rsidR="00AB128F" w:rsidRDefault="00AB128F"/>
  </w:endnote>
  <w:endnote w:type="continuationSeparator" w:id="0">
    <w:p w14:paraId="22EAEEFF" w14:textId="77777777" w:rsidR="00AB128F" w:rsidRDefault="00AB128F">
      <w:r>
        <w:continuationSeparator/>
      </w:r>
    </w:p>
    <w:p w14:paraId="29DF77F1" w14:textId="77777777" w:rsidR="00AB128F" w:rsidRDefault="00AB128F"/>
    <w:p w14:paraId="7D092114" w14:textId="77777777" w:rsidR="00AB128F" w:rsidRDefault="00AB1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43E1" w14:textId="77777777" w:rsidR="00AB128F" w:rsidRDefault="00AB128F">
      <w:r>
        <w:separator/>
      </w:r>
    </w:p>
    <w:p w14:paraId="6765DBD6" w14:textId="77777777" w:rsidR="00AB128F" w:rsidRDefault="00AB128F"/>
    <w:p w14:paraId="49AF9D6C" w14:textId="77777777" w:rsidR="00AB128F" w:rsidRDefault="00AB128F"/>
  </w:footnote>
  <w:footnote w:type="continuationSeparator" w:id="0">
    <w:p w14:paraId="6A2D2405" w14:textId="77777777" w:rsidR="00AB128F" w:rsidRDefault="00AB128F">
      <w:r>
        <w:continuationSeparator/>
      </w:r>
    </w:p>
    <w:p w14:paraId="60CBB6F2" w14:textId="77777777" w:rsidR="00AB128F" w:rsidRDefault="00AB128F"/>
    <w:p w14:paraId="023647AC" w14:textId="77777777" w:rsidR="00AB128F" w:rsidRDefault="00AB12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3F47" w14:textId="77777777" w:rsidR="00864A2C" w:rsidRDefault="00D72C95">
    <w:pPr>
      <w:pStyle w:val="Kopfzeile"/>
    </w:pPr>
    <w:r>
      <w:rPr>
        <w:noProof/>
      </w:rPr>
      <mc:AlternateContent>
        <mc:Choice Requires="wps">
          <w:drawing>
            <wp:anchor distT="0" distB="0" distL="114300" distR="114300" simplePos="0" relativeHeight="251661312" behindDoc="0" locked="0" layoutInCell="1" allowOverlap="1" wp14:anchorId="344E5896" wp14:editId="3CA946B6">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0B39A950" w14:textId="77777777" w:rsidR="00864A2C" w:rsidRDefault="00D72C95">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44E5896"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0B39A950" w14:textId="77777777" w:rsidR="00864A2C" w:rsidRDefault="00D72C95">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7E6C4" w14:textId="77777777" w:rsidR="00864A2C" w:rsidRDefault="00D72C95">
    <w:pPr>
      <w:pStyle w:val="Kopfzeile"/>
    </w:pPr>
    <w:r>
      <w:rPr>
        <w:noProof/>
      </w:rPr>
      <mc:AlternateContent>
        <mc:Choice Requires="wps">
          <w:drawing>
            <wp:anchor distT="0" distB="0" distL="114300" distR="114300" simplePos="0" relativeHeight="251659264" behindDoc="0" locked="0" layoutInCell="1" allowOverlap="1" wp14:anchorId="450A9440" wp14:editId="41E636D0">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197A3BD2"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0733133E" wp14:editId="4D75DF27">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0155A4F6" w14:textId="77777777" w:rsidR="00864A2C" w:rsidRDefault="00D72C95">
                          <w:pPr>
                            <w:pStyle w:val="PMBehoerde"/>
                          </w:pPr>
                          <w:r>
                            <w:t>Landratsamt Unterallgäu</w:t>
                          </w:r>
                        </w:p>
                        <w:p w14:paraId="4DA61149"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6F205E5"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3DD90878"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4A26BB2F" w14:textId="77777777" w:rsidR="00864A2C" w:rsidRDefault="00D72C95">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4AE7E0E0" w14:textId="77777777" w:rsidR="00864A2C" w:rsidRDefault="00D72C95">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CAAD34F" w14:textId="77777777" w:rsidR="00864A2C" w:rsidRDefault="00D72C95">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w:t>
                          </w:r>
                          <w:r w:rsidR="00695A5E">
                            <w:rPr>
                              <w14:textOutline w14:w="9525" w14:cap="rnd" w14:cmpd="sng" w14:algn="ctr">
                                <w14:noFill/>
                                <w14:prstDash w14:val="solid"/>
                                <w14:bevel/>
                              </w14:textOutline>
                            </w:rPr>
                            <w:t>LRA</w:t>
                          </w:r>
                          <w:r>
                            <w:rPr>
                              <w14:textOutline w14:w="9525" w14:cap="rnd" w14:cmpd="sng" w14:algn="ctr">
                                <w14:noFill/>
                                <w14:prstDash w14:val="solid"/>
                                <w14:bevel/>
                              </w14:textOutline>
                            </w:rPr>
                            <w:t>.unterallgaeu.de</w:t>
                          </w:r>
                        </w:p>
                        <w:p w14:paraId="007940B0" w14:textId="77777777" w:rsidR="00864A2C" w:rsidRDefault="00D72C95">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50A944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197A3BD2"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0733133E" wp14:editId="4D75DF27">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0155A4F6" w14:textId="77777777" w:rsidR="00864A2C" w:rsidRDefault="00D72C95">
                    <w:pPr>
                      <w:pStyle w:val="PMBehoerde"/>
                    </w:pPr>
                    <w:r>
                      <w:t>Landratsamt Unterallgäu</w:t>
                    </w:r>
                  </w:p>
                  <w:p w14:paraId="4DA61149"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6F205E5"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3DD90878"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4A26BB2F" w14:textId="77777777" w:rsidR="00864A2C" w:rsidRDefault="00D72C95">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4AE7E0E0" w14:textId="77777777" w:rsidR="00864A2C" w:rsidRDefault="00D72C95">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CAAD34F" w14:textId="77777777" w:rsidR="00864A2C" w:rsidRDefault="00D72C95">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w:t>
                    </w:r>
                    <w:r w:rsidR="00695A5E">
                      <w:rPr>
                        <w14:textOutline w14:w="9525" w14:cap="rnd" w14:cmpd="sng" w14:algn="ctr">
                          <w14:noFill/>
                          <w14:prstDash w14:val="solid"/>
                          <w14:bevel/>
                        </w14:textOutline>
                      </w:rPr>
                      <w:t>LRA</w:t>
                    </w:r>
                    <w:r>
                      <w:rPr>
                        <w14:textOutline w14:w="9525" w14:cap="rnd" w14:cmpd="sng" w14:algn="ctr">
                          <w14:noFill/>
                          <w14:prstDash w14:val="solid"/>
                          <w14:bevel/>
                        </w14:textOutline>
                      </w:rPr>
                      <w:t>.unterallgaeu.de</w:t>
                    </w:r>
                  </w:p>
                  <w:p w14:paraId="007940B0" w14:textId="77777777" w:rsidR="00864A2C" w:rsidRDefault="00D72C95">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457987993">
    <w:abstractNumId w:val="0"/>
  </w:num>
  <w:num w:numId="2" w16cid:durableId="730202416">
    <w:abstractNumId w:val="0"/>
  </w:num>
  <w:num w:numId="3" w16cid:durableId="1348751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E41"/>
    <w:rsid w:val="00003D9C"/>
    <w:rsid w:val="00507299"/>
    <w:rsid w:val="00552BE1"/>
    <w:rsid w:val="00643E41"/>
    <w:rsid w:val="00695A5E"/>
    <w:rsid w:val="00864A2C"/>
    <w:rsid w:val="00896948"/>
    <w:rsid w:val="00AB128F"/>
    <w:rsid w:val="00B05C46"/>
    <w:rsid w:val="00D72C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17F48109"/>
  <w15:docId w15:val="{C5BA9B8D-228E-4825-82A3-6C0F8089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pPr>
      <w:spacing w:before="720" w:line="288" w:lineRule="auto"/>
      <w:jc w:val="left"/>
    </w:pPr>
    <w:rPr>
      <w:rFonts w:ascii="Arial" w:hAnsi="Arial"/>
      <w:sz w:val="18"/>
    </w:rPr>
  </w:style>
  <w:style w:type="paragraph" w:customStyle="1" w:styleId="PM-berschrift">
    <w:name w:val="PM-Überschrift"/>
    <w:basedOn w:val="Standard"/>
    <w:next w:val="PM-Unterzeile"/>
    <w:qFormat/>
    <w:pPr>
      <w:spacing w:before="360" w:line="288" w:lineRule="auto"/>
      <w:jc w:val="left"/>
    </w:pPr>
    <w:rPr>
      <w:rFonts w:ascii="Arial" w:hAnsi="Arial"/>
      <w:b/>
      <w:sz w:val="28"/>
    </w:rPr>
  </w:style>
  <w:style w:type="paragraph" w:customStyle="1" w:styleId="PM-Unterzeile">
    <w:name w:val="PM-Unterzeile"/>
    <w:basedOn w:val="Standard"/>
    <w:next w:val="Standard"/>
    <w:qFormat/>
    <w:pPr>
      <w:spacing w:before="120" w:after="360" w:line="288" w:lineRule="auto"/>
      <w:jc w:val="left"/>
    </w:pPr>
    <w:rPr>
      <w:rFonts w:ascii="Arial" w:hAnsi="Arial"/>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nterallgaeu.de/veranstaltung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7CC772B73543558A34CEC8FF6ED140"/>
        <w:category>
          <w:name w:val="Allgemein"/>
          <w:gallery w:val="placeholder"/>
        </w:category>
        <w:types>
          <w:type w:val="bbPlcHdr"/>
        </w:types>
        <w:behaviors>
          <w:behavior w:val="content"/>
        </w:behaviors>
        <w:guid w:val="{BEE72B1E-A5EC-485F-AA7B-37F5FCD770E2}"/>
      </w:docPartPr>
      <w:docPartBody>
        <w:p w:rsidR="008C00A5" w:rsidRDefault="008C00A5">
          <w:pPr>
            <w:pStyle w:val="0A7CC772B73543558A34CEC8FF6ED140"/>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0A5"/>
    <w:rsid w:val="00003D9C"/>
    <w:rsid w:val="008C00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0A7CC772B73543558A34CEC8FF6ED140">
    <w:name w:val="0A7CC772B73543558A34CEC8FF6ED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142</Words>
  <Characters>895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1</cp:revision>
  <cp:lastPrinted>2011-08-10T11:15:00Z</cp:lastPrinted>
  <dcterms:created xsi:type="dcterms:W3CDTF">2026-10-01T08:38:00Z</dcterms:created>
  <dcterms:modified xsi:type="dcterms:W3CDTF">2026-10-01T08:44:00Z</dcterms:modified>
</cp:coreProperties>
</file>