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890A1"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0B093572" wp14:editId="7B53FF9F">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56D8C"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142D9568" wp14:editId="33C97340">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093572"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66956D8C"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142D9568" wp14:editId="33C97340">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13B1400E" w14:textId="77777777" w:rsidR="00BA044A" w:rsidRPr="004D066F" w:rsidRDefault="00BA044A">
      <w:pPr>
        <w:rPr>
          <w:color w:val="003D7F"/>
        </w:rPr>
      </w:pPr>
    </w:p>
    <w:p w14:paraId="11F31FE5" w14:textId="77777777" w:rsidR="00BA044A" w:rsidRDefault="00BA044A">
      <w:pPr>
        <w:rPr>
          <w:color w:val="003D7F"/>
        </w:rPr>
      </w:pPr>
    </w:p>
    <w:p w14:paraId="371B609E" w14:textId="77777777" w:rsidR="006946C6" w:rsidRDefault="006946C6">
      <w:pPr>
        <w:rPr>
          <w:color w:val="003D7F"/>
        </w:rPr>
      </w:pPr>
    </w:p>
    <w:p w14:paraId="305671BB" w14:textId="77777777" w:rsidR="006946C6" w:rsidRPr="004D066F" w:rsidRDefault="006946C6">
      <w:pPr>
        <w:rPr>
          <w:color w:val="003D7F"/>
        </w:rPr>
      </w:pPr>
    </w:p>
    <w:p w14:paraId="7F55CEB9" w14:textId="77777777" w:rsidR="004559FB" w:rsidRDefault="004559FB">
      <w:pPr>
        <w:rPr>
          <w:color w:val="003D7F"/>
        </w:rPr>
      </w:pPr>
    </w:p>
    <w:p w14:paraId="19E88D77" w14:textId="51E5F20D"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0987C442" w14:textId="77777777" w:rsidR="00605FA4" w:rsidRPr="00605FA4" w:rsidRDefault="00605FA4">
      <w:pPr>
        <w:rPr>
          <w:color w:val="003D7F"/>
          <w:spacing w:val="0"/>
          <w:sz w:val="12"/>
          <w:szCs w:val="12"/>
        </w:rPr>
      </w:pPr>
    </w:p>
    <w:p w14:paraId="3880CA08" w14:textId="77777777" w:rsidR="00BA044A" w:rsidRPr="00605FA4" w:rsidRDefault="00605FA4">
      <w:pPr>
        <w:rPr>
          <w:color w:val="003D7F"/>
          <w:spacing w:val="0"/>
        </w:rPr>
      </w:pPr>
      <w:r w:rsidRPr="00605FA4">
        <w:rPr>
          <w:color w:val="003D7F"/>
          <w:spacing w:val="0"/>
        </w:rPr>
        <w:t>Landratsamt Coburg, Lauterer Straße 60, 96450 Coburg</w:t>
      </w:r>
    </w:p>
    <w:p w14:paraId="3FD35545"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297B1308"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7195E103"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1DE61864" w14:textId="77777777" w:rsidR="00605FA4" w:rsidRDefault="00605FA4">
      <w:pPr>
        <w:rPr>
          <w:b w:val="0"/>
          <w:spacing w:val="0"/>
          <w:sz w:val="24"/>
          <w:szCs w:val="24"/>
        </w:rPr>
      </w:pPr>
    </w:p>
    <w:p w14:paraId="1F42882D" w14:textId="77777777" w:rsidR="00B5457E" w:rsidRDefault="00B5457E">
      <w:pPr>
        <w:rPr>
          <w:b w:val="0"/>
          <w:spacing w:val="0"/>
          <w:sz w:val="24"/>
          <w:szCs w:val="24"/>
        </w:rPr>
      </w:pPr>
    </w:p>
    <w:p w14:paraId="566EE3A3" w14:textId="671FFC52" w:rsidR="00BA044A" w:rsidRPr="0009098D" w:rsidRDefault="00736171">
      <w:pPr>
        <w:tabs>
          <w:tab w:val="clear" w:pos="5040"/>
          <w:tab w:val="left" w:pos="3600"/>
        </w:tabs>
        <w:rPr>
          <w:spacing w:val="0"/>
          <w:sz w:val="26"/>
          <w:szCs w:val="26"/>
        </w:rPr>
      </w:pPr>
      <w:r>
        <w:rPr>
          <w:spacing w:val="0"/>
          <w:sz w:val="26"/>
          <w:szCs w:val="26"/>
        </w:rPr>
        <w:t>3. November 2026</w:t>
      </w:r>
    </w:p>
    <w:p w14:paraId="771FD461" w14:textId="77777777" w:rsidR="00BA044A" w:rsidRDefault="00BA044A">
      <w:pPr>
        <w:rPr>
          <w:b w:val="0"/>
          <w:spacing w:val="0"/>
          <w:sz w:val="24"/>
          <w:szCs w:val="24"/>
        </w:rPr>
      </w:pPr>
    </w:p>
    <w:p w14:paraId="1B238A39" w14:textId="77777777" w:rsidR="00BA044A" w:rsidRPr="0009098D" w:rsidRDefault="00BA044A" w:rsidP="00125098">
      <w:pPr>
        <w:ind w:left="5040" w:hanging="5040"/>
        <w:rPr>
          <w:b w:val="0"/>
          <w:spacing w:val="0"/>
          <w:sz w:val="24"/>
          <w:szCs w:val="24"/>
        </w:rPr>
      </w:pPr>
    </w:p>
    <w:p w14:paraId="3D7A5F49" w14:textId="70C210DB" w:rsidR="00BA044A" w:rsidRPr="0009098D" w:rsidRDefault="00736171">
      <w:pPr>
        <w:rPr>
          <w:spacing w:val="0"/>
          <w:sz w:val="26"/>
          <w:szCs w:val="26"/>
        </w:rPr>
      </w:pPr>
      <w:r w:rsidRPr="00736171">
        <w:rPr>
          <w:spacing w:val="0"/>
          <w:sz w:val="26"/>
          <w:szCs w:val="26"/>
        </w:rPr>
        <w:t>Kinderbetreuung leicht gemacht – vom Babysitter zum Kinderprofi</w:t>
      </w:r>
    </w:p>
    <w:p w14:paraId="1AA63E4D" w14:textId="77777777" w:rsidR="00BA044A" w:rsidRPr="0009098D" w:rsidRDefault="00BA044A">
      <w:pPr>
        <w:rPr>
          <w:spacing w:val="0"/>
          <w:sz w:val="24"/>
          <w:szCs w:val="24"/>
        </w:rPr>
      </w:pPr>
    </w:p>
    <w:p w14:paraId="76B0CE16" w14:textId="77777777" w:rsidR="0009098D" w:rsidRPr="0009098D" w:rsidRDefault="0009098D">
      <w:pPr>
        <w:rPr>
          <w:b w:val="0"/>
          <w:spacing w:val="0"/>
          <w:sz w:val="24"/>
          <w:szCs w:val="24"/>
        </w:rPr>
      </w:pPr>
    </w:p>
    <w:p w14:paraId="77DF1215" w14:textId="77777777" w:rsidR="00BA044A" w:rsidRPr="0009098D" w:rsidRDefault="00BA044A">
      <w:pPr>
        <w:rPr>
          <w:spacing w:val="0"/>
          <w:sz w:val="26"/>
          <w:szCs w:val="26"/>
        </w:rPr>
      </w:pPr>
      <w:r w:rsidRPr="0009098D">
        <w:rPr>
          <w:spacing w:val="0"/>
          <w:sz w:val="26"/>
          <w:szCs w:val="26"/>
        </w:rPr>
        <w:t>Pressetext:</w:t>
      </w:r>
    </w:p>
    <w:p w14:paraId="43C5A5A4" w14:textId="77777777" w:rsidR="00BA044A" w:rsidRDefault="00BA044A">
      <w:pPr>
        <w:rPr>
          <w:b w:val="0"/>
          <w:spacing w:val="0"/>
          <w:sz w:val="24"/>
          <w:szCs w:val="24"/>
        </w:rPr>
      </w:pPr>
    </w:p>
    <w:p w14:paraId="03A01D86" w14:textId="77777777" w:rsidR="00736171" w:rsidRPr="00736171" w:rsidRDefault="00736171" w:rsidP="00736171">
      <w:pPr>
        <w:rPr>
          <w:b w:val="0"/>
          <w:spacing w:val="0"/>
          <w:sz w:val="24"/>
          <w:szCs w:val="24"/>
        </w:rPr>
      </w:pPr>
      <w:r w:rsidRPr="00736171">
        <w:rPr>
          <w:b w:val="0"/>
          <w:spacing w:val="0"/>
          <w:sz w:val="24"/>
          <w:szCs w:val="24"/>
        </w:rPr>
        <w:t>Wer gerne Zeit mit Kindern verbringt und sich vorstellen kann, gelegentlich die Betreuung von Kindern zu übernehmen, hat im November wieder die Gelegenheit, sich das dafür nötige Wissen anzueignen. Das Landratsamt Coburg bietet in Kooperation mit den Familienstützpunkten Neustadt und Bad Rodach erneut den zweitägigen Kurs „Kinderbetreuung leicht gemacht – vom Babysitter zum Kinderprofi“ an. Der Kurs findet am Freitag/Samstag, 20./21. November, statt.</w:t>
      </w:r>
    </w:p>
    <w:p w14:paraId="309946AB" w14:textId="77777777" w:rsidR="00736171" w:rsidRPr="00736171" w:rsidRDefault="00736171" w:rsidP="00736171">
      <w:pPr>
        <w:rPr>
          <w:b w:val="0"/>
          <w:spacing w:val="0"/>
          <w:sz w:val="24"/>
          <w:szCs w:val="24"/>
        </w:rPr>
      </w:pPr>
      <w:r w:rsidRPr="00736171">
        <w:rPr>
          <w:b w:val="0"/>
          <w:spacing w:val="0"/>
          <w:sz w:val="24"/>
          <w:szCs w:val="24"/>
        </w:rPr>
        <w:t>Das Angebot richtet sich an alle Interessierten ab dem 16. Lebensjahr – egal ob Schülerinnen und Schüler, Studierende oder Seniorinnen und Senioren. Vermittelt werden grundlegende Kenntnisse rund um die Betreuung von Kindern. Neben fachlichen Informationen stehen praktische Tipps und Übungen im Mittelpunkt. Ein weiterer wichtiger Bestandteil ist ein Erste-Hilfe-Kurs am Kind, der Sicherheit für mögliche Notfallsituationen vermittelt.</w:t>
      </w:r>
    </w:p>
    <w:p w14:paraId="0338CF50" w14:textId="77777777" w:rsidR="00736171" w:rsidRPr="00736171" w:rsidRDefault="00736171" w:rsidP="00736171">
      <w:pPr>
        <w:rPr>
          <w:b w:val="0"/>
          <w:spacing w:val="0"/>
          <w:sz w:val="24"/>
          <w:szCs w:val="24"/>
        </w:rPr>
      </w:pPr>
      <w:r w:rsidRPr="00736171">
        <w:rPr>
          <w:b w:val="0"/>
          <w:spacing w:val="0"/>
          <w:sz w:val="24"/>
          <w:szCs w:val="24"/>
        </w:rPr>
        <w:t>Nach erfolgreicher Beteiligung am Kurs erhalten die Teilnehmerinnen und Teilnehmer eine Teilnahmeurkunde. Außerdem besteht die Möglichkeit, sich in einen Betreuungspool aufnehmen zu lassen. Dieser soll Familien im Landkreis Coburg künftig dabei unterstützen, passende Betreuungspersonen zum Beispiel für Randzeiten, kurzfristige Betreuungsbedarfe oder gelegentliche Unterstützung im Familienalltag zu finden. Neben klassischen Babysitter-Angeboten ist dabei auch eine Art „Oma-Opa-Vermittlung“ denkbar.</w:t>
      </w:r>
    </w:p>
    <w:p w14:paraId="3575E497" w14:textId="77777777" w:rsidR="00736171" w:rsidRPr="00736171" w:rsidRDefault="00736171" w:rsidP="00736171">
      <w:pPr>
        <w:rPr>
          <w:b w:val="0"/>
          <w:spacing w:val="0"/>
          <w:sz w:val="24"/>
          <w:szCs w:val="24"/>
        </w:rPr>
      </w:pPr>
      <w:r w:rsidRPr="00736171">
        <w:rPr>
          <w:b w:val="0"/>
          <w:spacing w:val="0"/>
          <w:sz w:val="24"/>
          <w:szCs w:val="24"/>
        </w:rPr>
        <w:t>Mit dem Kurs möchte das Landratsamt Coburg dazu beitragen, Menschen für die Kinderbetreuung zu qualifizieren und gleichzeitig Familien im Landkreis zu entlasten. Denn verlässliche und flexible Betreuungsmöglichkeiten können eine wertvolle Unterstützung im Alltag sein.</w:t>
      </w:r>
    </w:p>
    <w:p w14:paraId="06CF3500" w14:textId="5C34470C" w:rsidR="00736171" w:rsidRPr="00736171" w:rsidRDefault="00736171" w:rsidP="00736171">
      <w:pPr>
        <w:rPr>
          <w:b w:val="0"/>
          <w:spacing w:val="0"/>
          <w:sz w:val="24"/>
          <w:szCs w:val="24"/>
        </w:rPr>
      </w:pPr>
      <w:r w:rsidRPr="00736171">
        <w:rPr>
          <w:b w:val="0"/>
          <w:spacing w:val="0"/>
          <w:sz w:val="24"/>
          <w:szCs w:val="24"/>
        </w:rPr>
        <w:t xml:space="preserve">Direkt anmelden können sich </w:t>
      </w:r>
      <w:r w:rsidR="002353FE">
        <w:rPr>
          <w:b w:val="0"/>
          <w:spacing w:val="0"/>
          <w:sz w:val="24"/>
          <w:szCs w:val="24"/>
        </w:rPr>
        <w:t xml:space="preserve">interessierte Personen bis spätestens Freitag, 13. November, </w:t>
      </w:r>
      <w:r w:rsidRPr="00736171">
        <w:rPr>
          <w:b w:val="0"/>
          <w:spacing w:val="0"/>
          <w:sz w:val="24"/>
          <w:szCs w:val="24"/>
        </w:rPr>
        <w:t>per Mail an familienstuetzpunkte@landkreis-coburg.de, weitere Informationen gibt es auf der Homepage des Landkreises Coburg.</w:t>
      </w:r>
    </w:p>
    <w:p w14:paraId="0500D33B" w14:textId="77777777" w:rsidR="00736171" w:rsidRDefault="00736171" w:rsidP="00736171">
      <w:pPr>
        <w:rPr>
          <w:b w:val="0"/>
          <w:spacing w:val="0"/>
          <w:sz w:val="24"/>
          <w:szCs w:val="24"/>
        </w:rPr>
      </w:pPr>
    </w:p>
    <w:p w14:paraId="5630F7B2" w14:textId="5A8A1BE6" w:rsidR="00736171" w:rsidRDefault="00736171" w:rsidP="00736171">
      <w:pPr>
        <w:rPr>
          <w:bCs/>
          <w:spacing w:val="0"/>
          <w:sz w:val="24"/>
          <w:szCs w:val="24"/>
        </w:rPr>
      </w:pPr>
      <w:r w:rsidRPr="00736171">
        <w:rPr>
          <w:bCs/>
          <w:spacing w:val="0"/>
          <w:sz w:val="24"/>
          <w:szCs w:val="24"/>
        </w:rPr>
        <w:t>Der Kurs im Überblick</w:t>
      </w:r>
      <w:r>
        <w:rPr>
          <w:bCs/>
          <w:spacing w:val="0"/>
          <w:sz w:val="24"/>
          <w:szCs w:val="24"/>
        </w:rPr>
        <w:t>:</w:t>
      </w:r>
    </w:p>
    <w:p w14:paraId="54FD3C52" w14:textId="77777777" w:rsidR="00736171" w:rsidRPr="00736171" w:rsidRDefault="00736171" w:rsidP="00736171">
      <w:pPr>
        <w:rPr>
          <w:bCs/>
          <w:spacing w:val="0"/>
          <w:sz w:val="24"/>
          <w:szCs w:val="24"/>
        </w:rPr>
      </w:pPr>
    </w:p>
    <w:p w14:paraId="2F9B586F" w14:textId="77777777" w:rsidR="00736171" w:rsidRPr="00736171" w:rsidRDefault="00736171" w:rsidP="00736171">
      <w:pPr>
        <w:rPr>
          <w:b w:val="0"/>
          <w:spacing w:val="0"/>
          <w:sz w:val="24"/>
          <w:szCs w:val="24"/>
        </w:rPr>
      </w:pPr>
      <w:r w:rsidRPr="00736171">
        <w:rPr>
          <w:b w:val="0"/>
          <w:spacing w:val="0"/>
          <w:sz w:val="24"/>
          <w:szCs w:val="24"/>
        </w:rPr>
        <w:t>Zeitpunkt: Freitag, 20. November (14 bis 16.15 Uhr, und Samstag, 21. November (10 bis 15 Uhr)</w:t>
      </w:r>
    </w:p>
    <w:p w14:paraId="759C5BF5" w14:textId="77777777" w:rsidR="00736171" w:rsidRPr="00736171" w:rsidRDefault="00736171" w:rsidP="00736171">
      <w:pPr>
        <w:rPr>
          <w:b w:val="0"/>
          <w:spacing w:val="0"/>
          <w:sz w:val="24"/>
          <w:szCs w:val="24"/>
        </w:rPr>
      </w:pPr>
      <w:r w:rsidRPr="00736171">
        <w:rPr>
          <w:b w:val="0"/>
          <w:spacing w:val="0"/>
          <w:sz w:val="24"/>
          <w:szCs w:val="24"/>
        </w:rPr>
        <w:t>Kosten: 15 Euro für Verpflegung und Erste-Hilfe-Kurs</w:t>
      </w:r>
    </w:p>
    <w:p w14:paraId="0A80CAB5" w14:textId="77777777" w:rsidR="00736171" w:rsidRPr="00736171" w:rsidRDefault="00736171" w:rsidP="00736171">
      <w:pPr>
        <w:rPr>
          <w:b w:val="0"/>
          <w:spacing w:val="0"/>
          <w:sz w:val="24"/>
          <w:szCs w:val="24"/>
        </w:rPr>
      </w:pPr>
      <w:r w:rsidRPr="00736171">
        <w:rPr>
          <w:b w:val="0"/>
          <w:spacing w:val="0"/>
          <w:sz w:val="24"/>
          <w:szCs w:val="24"/>
        </w:rPr>
        <w:lastRenderedPageBreak/>
        <w:t>Referentinnen: Lisa Kaiser (Leitung Familienzentrum Neustadt bei Coburg) und Nicole Voigt (Leitung Mehrgenerationenhaus AWO Bad Rodach)</w:t>
      </w:r>
      <w:r w:rsidRPr="00736171">
        <w:rPr>
          <w:b w:val="0"/>
          <w:spacing w:val="0"/>
          <w:sz w:val="24"/>
          <w:szCs w:val="24"/>
        </w:rPr>
        <w:tab/>
      </w:r>
      <w:r w:rsidRPr="00736171">
        <w:rPr>
          <w:b w:val="0"/>
          <w:spacing w:val="0"/>
          <w:sz w:val="24"/>
          <w:szCs w:val="24"/>
        </w:rPr>
        <w:tab/>
      </w:r>
    </w:p>
    <w:p w14:paraId="09ED293F" w14:textId="77777777" w:rsidR="00736171" w:rsidRPr="00736171" w:rsidRDefault="00736171" w:rsidP="00736171">
      <w:pPr>
        <w:rPr>
          <w:b w:val="0"/>
          <w:spacing w:val="0"/>
          <w:sz w:val="24"/>
          <w:szCs w:val="24"/>
        </w:rPr>
      </w:pPr>
      <w:r w:rsidRPr="00736171">
        <w:rPr>
          <w:b w:val="0"/>
          <w:spacing w:val="0"/>
          <w:sz w:val="24"/>
          <w:szCs w:val="24"/>
        </w:rPr>
        <w:t xml:space="preserve">Wer: Alle Interessierten von 16 bis 99 Jahren </w:t>
      </w:r>
    </w:p>
    <w:p w14:paraId="6A53FECC" w14:textId="77777777" w:rsidR="00736171" w:rsidRDefault="00736171" w:rsidP="00736171">
      <w:pPr>
        <w:rPr>
          <w:b w:val="0"/>
          <w:spacing w:val="0"/>
          <w:sz w:val="24"/>
          <w:szCs w:val="24"/>
        </w:rPr>
      </w:pPr>
      <w:r w:rsidRPr="00736171">
        <w:rPr>
          <w:b w:val="0"/>
          <w:spacing w:val="0"/>
          <w:sz w:val="24"/>
          <w:szCs w:val="24"/>
        </w:rPr>
        <w:t xml:space="preserve">Wo: Landratsamt Coburg, Lauterer Straße 60, 96450 Coburg </w:t>
      </w:r>
    </w:p>
    <w:p w14:paraId="19FCF40E" w14:textId="77777777" w:rsidR="00736171" w:rsidRPr="00736171" w:rsidRDefault="00736171" w:rsidP="00736171">
      <w:pPr>
        <w:rPr>
          <w:b w:val="0"/>
          <w:spacing w:val="0"/>
          <w:sz w:val="24"/>
          <w:szCs w:val="24"/>
        </w:rPr>
      </w:pPr>
    </w:p>
    <w:p w14:paraId="3362B8B1" w14:textId="1EE47CC9" w:rsidR="00736171" w:rsidRDefault="00736171" w:rsidP="00736171">
      <w:pPr>
        <w:rPr>
          <w:bCs/>
          <w:spacing w:val="0"/>
          <w:sz w:val="24"/>
          <w:szCs w:val="24"/>
        </w:rPr>
      </w:pPr>
      <w:r w:rsidRPr="00736171">
        <w:rPr>
          <w:bCs/>
          <w:spacing w:val="0"/>
          <w:sz w:val="24"/>
          <w:szCs w:val="24"/>
        </w:rPr>
        <w:t>Hier geht’s zur Anmeldun</w:t>
      </w:r>
      <w:r>
        <w:rPr>
          <w:bCs/>
          <w:spacing w:val="0"/>
          <w:sz w:val="24"/>
          <w:szCs w:val="24"/>
        </w:rPr>
        <w:t>g:</w:t>
      </w:r>
    </w:p>
    <w:p w14:paraId="240B947B" w14:textId="77777777" w:rsidR="00736171" w:rsidRPr="00736171" w:rsidRDefault="00736171" w:rsidP="00736171">
      <w:pPr>
        <w:rPr>
          <w:bCs/>
          <w:spacing w:val="0"/>
          <w:sz w:val="24"/>
          <w:szCs w:val="24"/>
        </w:rPr>
      </w:pPr>
    </w:p>
    <w:p w14:paraId="6D543D4F" w14:textId="77777777" w:rsidR="00736171" w:rsidRPr="00736171" w:rsidRDefault="00736171" w:rsidP="00736171">
      <w:pPr>
        <w:rPr>
          <w:b w:val="0"/>
          <w:spacing w:val="0"/>
          <w:sz w:val="24"/>
          <w:szCs w:val="24"/>
        </w:rPr>
      </w:pPr>
      <w:r w:rsidRPr="00736171">
        <w:rPr>
          <w:b w:val="0"/>
          <w:spacing w:val="0"/>
          <w:sz w:val="24"/>
          <w:szCs w:val="24"/>
        </w:rPr>
        <w:t>Ansprechpartnerin: Lena Setzer, Koordinierungsstelle Familienbildung und Familienstützpunkte</w:t>
      </w:r>
    </w:p>
    <w:p w14:paraId="53C0E5D3" w14:textId="77777777" w:rsidR="00736171" w:rsidRPr="00736171" w:rsidRDefault="00736171" w:rsidP="00736171">
      <w:pPr>
        <w:rPr>
          <w:b w:val="0"/>
          <w:spacing w:val="0"/>
          <w:sz w:val="24"/>
          <w:szCs w:val="24"/>
        </w:rPr>
      </w:pPr>
      <w:r w:rsidRPr="00736171">
        <w:rPr>
          <w:b w:val="0"/>
          <w:spacing w:val="0"/>
          <w:sz w:val="24"/>
          <w:szCs w:val="24"/>
        </w:rPr>
        <w:t>Landratsamt Coburg</w:t>
      </w:r>
    </w:p>
    <w:p w14:paraId="2A3DBFAC" w14:textId="77777777" w:rsidR="00736171" w:rsidRPr="00736171" w:rsidRDefault="00736171" w:rsidP="00736171">
      <w:pPr>
        <w:rPr>
          <w:b w:val="0"/>
          <w:spacing w:val="0"/>
          <w:sz w:val="24"/>
          <w:szCs w:val="24"/>
        </w:rPr>
      </w:pPr>
      <w:r w:rsidRPr="00736171">
        <w:rPr>
          <w:b w:val="0"/>
          <w:spacing w:val="0"/>
          <w:sz w:val="24"/>
          <w:szCs w:val="24"/>
        </w:rPr>
        <w:t>familienstuetzpunkte@landkreis-coburg.de</w:t>
      </w:r>
    </w:p>
    <w:p w14:paraId="1DEEF22B" w14:textId="77777777" w:rsidR="00736171" w:rsidRPr="00736171" w:rsidRDefault="00736171" w:rsidP="00736171">
      <w:pPr>
        <w:rPr>
          <w:b w:val="0"/>
          <w:spacing w:val="0"/>
          <w:sz w:val="24"/>
          <w:szCs w:val="24"/>
        </w:rPr>
      </w:pPr>
      <w:r w:rsidRPr="00736171">
        <w:rPr>
          <w:b w:val="0"/>
          <w:spacing w:val="0"/>
          <w:sz w:val="24"/>
          <w:szCs w:val="24"/>
        </w:rPr>
        <w:t>09561/5142206</w:t>
      </w:r>
    </w:p>
    <w:sectPr w:rsidR="00736171" w:rsidRPr="00736171"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E2196" w14:textId="77777777" w:rsidR="00736171" w:rsidRDefault="00736171">
      <w:r>
        <w:separator/>
      </w:r>
    </w:p>
  </w:endnote>
  <w:endnote w:type="continuationSeparator" w:id="0">
    <w:p w14:paraId="672B72F1" w14:textId="77777777" w:rsidR="00736171" w:rsidRDefault="0073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13F3"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716D1D40"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AF9F3" w14:textId="77777777" w:rsidR="00736171" w:rsidRDefault="00736171">
      <w:r>
        <w:separator/>
      </w:r>
    </w:p>
  </w:footnote>
  <w:footnote w:type="continuationSeparator" w:id="0">
    <w:p w14:paraId="109E462E" w14:textId="77777777" w:rsidR="00736171" w:rsidRDefault="00736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DB61B"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FB7041">
      <w:rPr>
        <w:rStyle w:val="Seitenzahl"/>
        <w:b w:val="0"/>
        <w:noProof/>
      </w:rPr>
      <w:t>2</w:t>
    </w:r>
    <w:r w:rsidR="002A7562" w:rsidRPr="002A7562">
      <w:rPr>
        <w:rStyle w:val="Seitenzahl"/>
        <w:b w:val="0"/>
      </w:rPr>
      <w:fldChar w:fldCharType="end"/>
    </w:r>
    <w:r w:rsidRPr="005E237C">
      <w:rPr>
        <w:b w:val="0"/>
      </w:rPr>
      <w:t xml:space="preserve"> -</w:t>
    </w:r>
  </w:p>
  <w:p w14:paraId="76F005AB" w14:textId="77777777" w:rsidR="005E237C" w:rsidRPr="005E237C" w:rsidRDefault="005E237C" w:rsidP="005E237C">
    <w:pPr>
      <w:pStyle w:val="Kopfzeile"/>
      <w:jc w:val="center"/>
      <w:rPr>
        <w:b w:val="0"/>
      </w:rPr>
    </w:pPr>
  </w:p>
  <w:p w14:paraId="7116657B" w14:textId="77777777" w:rsidR="005E237C" w:rsidRPr="005E237C" w:rsidRDefault="005E237C" w:rsidP="005E237C">
    <w:pPr>
      <w:pStyle w:val="Kopfzeile"/>
      <w:jc w:val="center"/>
      <w:rPr>
        <w:b w:val="0"/>
      </w:rPr>
    </w:pPr>
  </w:p>
  <w:p w14:paraId="03402356"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250310451">
    <w:abstractNumId w:val="0"/>
  </w:num>
  <w:num w:numId="2" w16cid:durableId="1420443043">
    <w:abstractNumId w:val="1"/>
  </w:num>
  <w:num w:numId="3" w16cid:durableId="433405367">
    <w:abstractNumId w:val="2"/>
  </w:num>
  <w:num w:numId="4" w16cid:durableId="1188979780">
    <w:abstractNumId w:val="5"/>
  </w:num>
  <w:num w:numId="5" w16cid:durableId="1685356489">
    <w:abstractNumId w:val="4"/>
  </w:num>
  <w:num w:numId="6" w16cid:durableId="19676189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171"/>
    <w:rsid w:val="0000372B"/>
    <w:rsid w:val="00043853"/>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2353FE"/>
    <w:rsid w:val="0027108F"/>
    <w:rsid w:val="00294B6F"/>
    <w:rsid w:val="002A7562"/>
    <w:rsid w:val="002B0ED2"/>
    <w:rsid w:val="00370B16"/>
    <w:rsid w:val="004366C2"/>
    <w:rsid w:val="0043751F"/>
    <w:rsid w:val="004559FB"/>
    <w:rsid w:val="004907BC"/>
    <w:rsid w:val="004D066F"/>
    <w:rsid w:val="004D3DEE"/>
    <w:rsid w:val="00501403"/>
    <w:rsid w:val="00527BE2"/>
    <w:rsid w:val="005335FF"/>
    <w:rsid w:val="005827F7"/>
    <w:rsid w:val="005E237C"/>
    <w:rsid w:val="00605FA4"/>
    <w:rsid w:val="00644AF5"/>
    <w:rsid w:val="00664777"/>
    <w:rsid w:val="00666024"/>
    <w:rsid w:val="0067122C"/>
    <w:rsid w:val="006946C6"/>
    <w:rsid w:val="006A4386"/>
    <w:rsid w:val="006D1465"/>
    <w:rsid w:val="006D6D57"/>
    <w:rsid w:val="00736171"/>
    <w:rsid w:val="007609FB"/>
    <w:rsid w:val="0079721E"/>
    <w:rsid w:val="007C097B"/>
    <w:rsid w:val="00850F33"/>
    <w:rsid w:val="0087465A"/>
    <w:rsid w:val="00875C49"/>
    <w:rsid w:val="008B026D"/>
    <w:rsid w:val="008B2926"/>
    <w:rsid w:val="009252E2"/>
    <w:rsid w:val="009958A0"/>
    <w:rsid w:val="009A50A3"/>
    <w:rsid w:val="009B6FA9"/>
    <w:rsid w:val="009C3229"/>
    <w:rsid w:val="009F78C3"/>
    <w:rsid w:val="00A32A05"/>
    <w:rsid w:val="00A67DD1"/>
    <w:rsid w:val="00A91DA7"/>
    <w:rsid w:val="00B229E2"/>
    <w:rsid w:val="00B5457E"/>
    <w:rsid w:val="00B81C5E"/>
    <w:rsid w:val="00BA044A"/>
    <w:rsid w:val="00BA150E"/>
    <w:rsid w:val="00BA4B8D"/>
    <w:rsid w:val="00C019E5"/>
    <w:rsid w:val="00D334DB"/>
    <w:rsid w:val="00D921BA"/>
    <w:rsid w:val="00D941AF"/>
    <w:rsid w:val="00DF1465"/>
    <w:rsid w:val="00E36665"/>
    <w:rsid w:val="00E95AE1"/>
    <w:rsid w:val="00EA3A3E"/>
    <w:rsid w:val="00EA462D"/>
    <w:rsid w:val="00F25F54"/>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B5792"/>
  <w15:chartTrackingRefBased/>
  <w15:docId w15:val="{57B4AB65-4AA6-40CB-A515-DC592C17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395</Words>
  <Characters>2495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2885</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Köhler, Berthold</cp:lastModifiedBy>
  <cp:revision>2</cp:revision>
  <cp:lastPrinted>1899-12-31T23:00:00Z</cp:lastPrinted>
  <dcterms:created xsi:type="dcterms:W3CDTF">2026-11-03T13:20:00Z</dcterms:created>
  <dcterms:modified xsi:type="dcterms:W3CDTF">2026-11-03T15:48:00Z</dcterms:modified>
</cp:coreProperties>
</file>