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46D" w:rsidRPr="00EE7183" w:rsidRDefault="0053146D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87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EB55EA" w:rsidRPr="001832F9" w:rsidTr="002E72F3">
        <w:trPr>
          <w:trHeight w:val="2398"/>
        </w:trPr>
        <w:tc>
          <w:tcPr>
            <w:tcW w:w="5079" w:type="dxa"/>
            <w:noWrap/>
          </w:tcPr>
          <w:p w:rsidR="00EB55EA" w:rsidRPr="00E347DD" w:rsidRDefault="0071232C" w:rsidP="002E72F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 w:rsidRPr="001832F9">
              <w:rPr>
                <w:sz w:val="13"/>
                <w:szCs w:val="13"/>
              </w:rPr>
              <w:t>Dienstgebäud</w:t>
            </w:r>
            <w:r w:rsidR="0028096A">
              <w:rPr>
                <w:sz w:val="13"/>
                <w:szCs w:val="13"/>
              </w:rPr>
              <w:t>e:</w:t>
            </w:r>
            <w:r w:rsidR="0028096A" w:rsidRPr="00E347DD">
              <w:rPr>
                <w:b/>
                <w:sz w:val="18"/>
                <w:szCs w:val="18"/>
              </w:rPr>
              <w:tab/>
            </w:r>
            <w:r w:rsidR="00CC3249">
              <w:rPr>
                <w:b/>
                <w:sz w:val="18"/>
                <w:szCs w:val="18"/>
              </w:rPr>
              <w:fldChar w:fldCharType="begin"/>
            </w:r>
            <w:r w:rsidR="00CC3249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CC3249">
              <w:rPr>
                <w:b/>
                <w:sz w:val="18"/>
                <w:szCs w:val="18"/>
              </w:rPr>
              <w:fldChar w:fldCharType="separate"/>
            </w:r>
            <w:r w:rsidR="002E72F3">
              <w:rPr>
                <w:b/>
                <w:sz w:val="18"/>
                <w:szCs w:val="18"/>
              </w:rPr>
              <w:t>Westfälische Str. 73, 57462 Olpe</w:t>
            </w:r>
            <w:r w:rsidR="00CC3249">
              <w:rPr>
                <w:b/>
                <w:sz w:val="18"/>
                <w:szCs w:val="18"/>
              </w:rPr>
              <w:fldChar w:fldCharType="end"/>
            </w:r>
          </w:p>
          <w:p w:rsid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Fachdiens</w:t>
            </w:r>
            <w:r w:rsidR="0028096A">
              <w:rPr>
                <w:sz w:val="13"/>
                <w:szCs w:val="13"/>
              </w:rPr>
              <w:t>t:</w:t>
            </w:r>
            <w:r w:rsidR="0028096A" w:rsidRPr="001832F9">
              <w:rPr>
                <w:sz w:val="16"/>
                <w:szCs w:val="16"/>
              </w:rPr>
              <w:tab/>
            </w:r>
            <w:r w:rsidR="008C71C4">
              <w:rPr>
                <w:sz w:val="16"/>
                <w:szCs w:val="16"/>
              </w:rPr>
              <w:fldChar w:fldCharType="begin"/>
            </w:r>
            <w:r w:rsidR="008C71C4">
              <w:rPr>
                <w:sz w:val="16"/>
                <w:szCs w:val="16"/>
              </w:rPr>
              <w:instrText xml:space="preserve"> DOCVARIABLE  Abteilung  \* MERGEFORMAT </w:instrText>
            </w:r>
            <w:r w:rsidR="008C71C4">
              <w:rPr>
                <w:sz w:val="16"/>
                <w:szCs w:val="16"/>
              </w:rPr>
              <w:fldChar w:fldCharType="end"/>
            </w:r>
            <w:r w:rsidR="00216514">
              <w:rPr>
                <w:sz w:val="16"/>
                <w:szCs w:val="16"/>
              </w:rPr>
              <w:t>Stabsbereich 1</w:t>
            </w:r>
          </w:p>
          <w:p w:rsidR="0028096A" w:rsidRDefault="0028096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Zimmer:</w:t>
            </w:r>
            <w:r w:rsidR="008250A1" w:rsidRPr="001832F9">
              <w:rPr>
                <w:sz w:val="16"/>
                <w:szCs w:val="16"/>
              </w:rPr>
              <w:tab/>
            </w:r>
            <w:r w:rsidR="001C7433">
              <w:rPr>
                <w:sz w:val="16"/>
                <w:szCs w:val="16"/>
              </w:rPr>
              <w:t>1</w:t>
            </w:r>
            <w:r w:rsidR="00216514">
              <w:rPr>
                <w:sz w:val="16"/>
                <w:szCs w:val="16"/>
              </w:rPr>
              <w:t>.</w:t>
            </w:r>
            <w:r w:rsidR="001C7433">
              <w:rPr>
                <w:sz w:val="16"/>
                <w:szCs w:val="16"/>
              </w:rPr>
              <w:t>006</w:t>
            </w:r>
            <w:r w:rsidRPr="001832F9">
              <w:rPr>
                <w:rFonts w:ascii="Arial Narrow" w:hAnsi="Arial Narrow"/>
                <w:sz w:val="16"/>
                <w:szCs w:val="16"/>
              </w:rPr>
              <w:br/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Auskunft erteilt:</w:t>
            </w:r>
            <w:r w:rsidRPr="001832F9">
              <w:rPr>
                <w:sz w:val="16"/>
                <w:szCs w:val="16"/>
              </w:rPr>
              <w:t xml:space="preserve">  </w:t>
            </w:r>
            <w:r w:rsidRPr="001832F9">
              <w:rPr>
                <w:b/>
                <w:sz w:val="16"/>
                <w:szCs w:val="16"/>
              </w:rPr>
              <w:tab/>
            </w:r>
            <w:r w:rsidR="00F345EB">
              <w:rPr>
                <w:b/>
                <w:sz w:val="16"/>
                <w:szCs w:val="16"/>
              </w:rPr>
              <w:t>Stefanie Gerlach</w:t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Telefon: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F345EB">
              <w:rPr>
                <w:sz w:val="16"/>
                <w:szCs w:val="16"/>
              </w:rPr>
              <w:t>02761-81 211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EB55EA" w:rsidRPr="001832F9" w:rsidRDefault="00EB55EA" w:rsidP="001C282D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E-Mail: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hyperlink r:id="rId6" w:history="1">
              <w:r w:rsidR="00560D9F" w:rsidRPr="001272B2">
                <w:rPr>
                  <w:rStyle w:val="Hyperlink"/>
                  <w:sz w:val="16"/>
                  <w:szCs w:val="16"/>
                </w:rPr>
                <w:t>s.gerlach@kreis-olpe.de</w:t>
              </w:r>
            </w:hyperlink>
            <w:r w:rsidR="00F345EB">
              <w:rPr>
                <w:sz w:val="16"/>
                <w:szCs w:val="16"/>
              </w:rPr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Aktenzeichen: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Pr="001832F9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ktenzeichen"/>
                  </w:textInput>
                </w:ffData>
              </w:fldChar>
            </w:r>
            <w:bookmarkStart w:id="0" w:name="Text2"/>
            <w:r w:rsidRPr="001832F9">
              <w:rPr>
                <w:sz w:val="16"/>
                <w:szCs w:val="16"/>
              </w:rPr>
              <w:instrText xml:space="preserve"> FORMTEXT </w:instrText>
            </w:r>
            <w:r w:rsidRPr="001832F9">
              <w:rPr>
                <w:sz w:val="16"/>
                <w:szCs w:val="16"/>
              </w:rPr>
            </w:r>
            <w:r w:rsidRPr="001832F9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Aktenzeichen</w:t>
            </w:r>
            <w:r w:rsidRPr="001832F9">
              <w:rPr>
                <w:sz w:val="16"/>
                <w:szCs w:val="16"/>
              </w:rPr>
              <w:fldChar w:fldCharType="end"/>
            </w:r>
            <w:bookmarkEnd w:id="0"/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Datum: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1C282D">
              <w:rPr>
                <w:sz w:val="16"/>
                <w:szCs w:val="16"/>
              </w:rPr>
              <w:t>13.10.2026</w:t>
            </w:r>
          </w:p>
          <w:p w:rsidR="00667574" w:rsidRPr="001832F9" w:rsidRDefault="00667574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AE1262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1" w:name="Text10"/>
            <w:r w:rsidR="00AE1262">
              <w:rPr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AE1262">
              <w:rPr>
                <w:sz w:val="16"/>
                <w:szCs w:val="16"/>
              </w:rPr>
              <w:instrText xml:space="preserve"> FORMTEXT </w:instrText>
            </w:r>
            <w:r w:rsidR="00AE1262">
              <w:rPr>
                <w:sz w:val="16"/>
                <w:szCs w:val="16"/>
              </w:rPr>
            </w:r>
            <w:r w:rsidR="00AE1262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 w:rsidR="00AE1262">
              <w:rPr>
                <w:sz w:val="16"/>
                <w:szCs w:val="16"/>
              </w:rPr>
              <w:fldChar w:fldCharType="end"/>
            </w:r>
            <w:bookmarkEnd w:id="1"/>
          </w:p>
          <w:p w:rsidR="00AE1262" w:rsidRPr="001832F9" w:rsidRDefault="00AE1262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Schreiben vom: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2" w:name="Text11"/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  <w:p w:rsidR="00EB55EA" w:rsidRPr="001832F9" w:rsidRDefault="00EB55EA" w:rsidP="002E72F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:rsidR="00B763B7" w:rsidRDefault="00B763B7">
      <w:pPr>
        <w:rPr>
          <w:sz w:val="22"/>
          <w:szCs w:val="22"/>
        </w:rPr>
      </w:pPr>
    </w:p>
    <w:tbl>
      <w:tblPr>
        <w:tblpPr w:leftFromText="142" w:rightFromText="142" w:vertAnchor="page" w:horzAnchor="margin" w:tblpY="3106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B763B7" w:rsidRPr="00F11683" w:rsidTr="00B763B7">
        <w:tc>
          <w:tcPr>
            <w:tcW w:w="3085" w:type="dxa"/>
            <w:shd w:val="clear" w:color="auto" w:fill="auto"/>
          </w:tcPr>
          <w:p w:rsidR="00B763B7" w:rsidRPr="00F11683" w:rsidRDefault="00B763B7" w:rsidP="00B763B7">
            <w:pPr>
              <w:tabs>
                <w:tab w:val="left" w:pos="851"/>
                <w:tab w:val="left" w:pos="1985"/>
                <w:tab w:val="left" w:pos="3402"/>
              </w:tabs>
              <w:rPr>
                <w:rFonts w:cs="Arial"/>
                <w:sz w:val="15"/>
                <w:szCs w:val="15"/>
                <w:u w:val="single"/>
              </w:rPr>
            </w:pPr>
            <w:r w:rsidRPr="00F11683"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:rsidR="00B763B7" w:rsidRDefault="00B763B7">
      <w:pPr>
        <w:rPr>
          <w:sz w:val="22"/>
          <w:szCs w:val="22"/>
        </w:rPr>
      </w:pPr>
    </w:p>
    <w:p w:rsidR="00B763B7" w:rsidRDefault="00B763B7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9577E" w:rsidRPr="000070B8" w:rsidRDefault="0019577E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605BD8" w:rsidRPr="000070B8" w:rsidRDefault="00605BD8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F345EB" w:rsidRDefault="00F345EB" w:rsidP="0032353A">
      <w:pPr>
        <w:rPr>
          <w:b/>
          <w:sz w:val="26"/>
          <w:szCs w:val="26"/>
        </w:rPr>
      </w:pPr>
    </w:p>
    <w:p w:rsidR="00F345EB" w:rsidRDefault="00633C73" w:rsidP="0032353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Presseinfo Nr. </w:t>
      </w:r>
      <w:r w:rsidR="001C282D">
        <w:rPr>
          <w:b/>
          <w:sz w:val="26"/>
          <w:szCs w:val="26"/>
        </w:rPr>
        <w:t>128</w:t>
      </w:r>
      <w:r w:rsidR="00F345EB">
        <w:rPr>
          <w:b/>
          <w:sz w:val="26"/>
          <w:szCs w:val="26"/>
        </w:rPr>
        <w:t>/2026</w:t>
      </w:r>
    </w:p>
    <w:p w:rsidR="00F345EB" w:rsidRDefault="00F345EB" w:rsidP="0032353A">
      <w:pPr>
        <w:rPr>
          <w:b/>
          <w:sz w:val="26"/>
          <w:szCs w:val="26"/>
        </w:rPr>
      </w:pPr>
    </w:p>
    <w:p w:rsidR="00585685" w:rsidRDefault="00D04FBC" w:rsidP="00585685">
      <w:pPr>
        <w:pStyle w:val="Textkrper"/>
        <w:rPr>
          <w:sz w:val="22"/>
          <w:szCs w:val="22"/>
        </w:rPr>
      </w:pPr>
      <w:r>
        <w:rPr>
          <w:sz w:val="22"/>
          <w:szCs w:val="22"/>
        </w:rPr>
        <w:t xml:space="preserve">Neuer Rekord: über 900 Teilnehmende bei der </w:t>
      </w:r>
      <w:r w:rsidR="00585685">
        <w:rPr>
          <w:sz w:val="22"/>
          <w:szCs w:val="22"/>
        </w:rPr>
        <w:t>„Woche der Unternehmen“</w:t>
      </w:r>
    </w:p>
    <w:p w:rsidR="00585685" w:rsidRDefault="00585685" w:rsidP="00585685">
      <w:pPr>
        <w:pStyle w:val="Textkrper"/>
        <w:rPr>
          <w:b w:val="0"/>
          <w:sz w:val="22"/>
          <w:szCs w:val="22"/>
        </w:rPr>
      </w:pPr>
    </w:p>
    <w:p w:rsidR="00585685" w:rsidRDefault="00585685" w:rsidP="00585685">
      <w:pPr>
        <w:pStyle w:val="Textkrp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Die </w:t>
      </w:r>
      <w:r w:rsidR="00D04FBC">
        <w:rPr>
          <w:b w:val="0"/>
          <w:sz w:val="22"/>
          <w:szCs w:val="22"/>
        </w:rPr>
        <w:t xml:space="preserve">kürzlich beendete </w:t>
      </w:r>
      <w:r>
        <w:rPr>
          <w:b w:val="0"/>
          <w:sz w:val="22"/>
          <w:szCs w:val="22"/>
        </w:rPr>
        <w:t xml:space="preserve">„Woche der Unternehmen“ </w:t>
      </w:r>
      <w:r w:rsidR="00D04FBC">
        <w:rPr>
          <w:b w:val="0"/>
          <w:sz w:val="22"/>
          <w:szCs w:val="22"/>
        </w:rPr>
        <w:t>hat</w:t>
      </w:r>
      <w:r>
        <w:rPr>
          <w:b w:val="0"/>
          <w:sz w:val="22"/>
          <w:szCs w:val="22"/>
        </w:rPr>
        <w:t xml:space="preserve"> die Anmeldezahlen aus dem Vorjahr nochmals deutlich </w:t>
      </w:r>
      <w:r w:rsidR="00D04FBC">
        <w:rPr>
          <w:b w:val="0"/>
          <w:sz w:val="22"/>
          <w:szCs w:val="22"/>
        </w:rPr>
        <w:t>ge</w:t>
      </w:r>
      <w:r>
        <w:rPr>
          <w:b w:val="0"/>
          <w:sz w:val="22"/>
          <w:szCs w:val="22"/>
        </w:rPr>
        <w:t>topp</w:t>
      </w:r>
      <w:r w:rsidR="00D04FBC">
        <w:rPr>
          <w:b w:val="0"/>
          <w:sz w:val="22"/>
          <w:szCs w:val="22"/>
        </w:rPr>
        <w:t>t:</w:t>
      </w:r>
      <w:r>
        <w:rPr>
          <w:b w:val="0"/>
          <w:sz w:val="22"/>
          <w:szCs w:val="22"/>
        </w:rPr>
        <w:t xml:space="preserve"> </w:t>
      </w:r>
      <w:r w:rsidR="00D04FBC">
        <w:rPr>
          <w:b w:val="0"/>
          <w:sz w:val="22"/>
          <w:szCs w:val="22"/>
        </w:rPr>
        <w:t xml:space="preserve">mehr als 900 Teilnehmende, überwiegend Jugendliche, nahmen an der </w:t>
      </w:r>
      <w:r>
        <w:rPr>
          <w:b w:val="0"/>
          <w:sz w:val="22"/>
          <w:szCs w:val="22"/>
        </w:rPr>
        <w:t>vom Regionalen Bildungsnetzwerk des Kreises Olpe initiierte</w:t>
      </w:r>
      <w:r w:rsidR="00D04FBC">
        <w:rPr>
          <w:b w:val="0"/>
          <w:sz w:val="22"/>
          <w:szCs w:val="22"/>
        </w:rPr>
        <w:t>n</w:t>
      </w:r>
      <w:r>
        <w:rPr>
          <w:b w:val="0"/>
          <w:sz w:val="22"/>
          <w:szCs w:val="22"/>
        </w:rPr>
        <w:t xml:space="preserve"> Veranstaltung an. Sie hatten täglich die Wahl zwischen verschiedenen Busrouten, um jeweils drei </w:t>
      </w:r>
      <w:r w:rsidR="00D04FBC">
        <w:rPr>
          <w:b w:val="0"/>
          <w:sz w:val="22"/>
          <w:szCs w:val="22"/>
        </w:rPr>
        <w:t xml:space="preserve">regionale </w:t>
      </w:r>
      <w:r>
        <w:rPr>
          <w:b w:val="0"/>
          <w:sz w:val="22"/>
          <w:szCs w:val="22"/>
        </w:rPr>
        <w:t>Betriebe kennenzulernen.</w:t>
      </w:r>
    </w:p>
    <w:p w:rsidR="00585685" w:rsidRDefault="00585685" w:rsidP="00585685">
      <w:pPr>
        <w:pStyle w:val="Textkrp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</w:p>
    <w:p w:rsidR="00585685" w:rsidRDefault="00585685" w:rsidP="00585685">
      <w:pPr>
        <w:rPr>
          <w:sz w:val="22"/>
          <w:szCs w:val="22"/>
        </w:rPr>
      </w:pPr>
      <w:r>
        <w:rPr>
          <w:sz w:val="22"/>
          <w:szCs w:val="22"/>
        </w:rPr>
        <w:t xml:space="preserve">70 Unternehmen in den sieben Städten und Gemeinden des Kreises Olpe öffneten </w:t>
      </w:r>
      <w:r w:rsidR="00D04FBC">
        <w:rPr>
          <w:sz w:val="22"/>
          <w:szCs w:val="22"/>
        </w:rPr>
        <w:t>dafür ihre Türen</w:t>
      </w:r>
      <w:r>
        <w:rPr>
          <w:sz w:val="22"/>
          <w:szCs w:val="22"/>
        </w:rPr>
        <w:t xml:space="preserve">, um sich und </w:t>
      </w:r>
      <w:r w:rsidR="00D04FBC">
        <w:rPr>
          <w:sz w:val="22"/>
          <w:szCs w:val="22"/>
        </w:rPr>
        <w:t>ihre</w:t>
      </w:r>
      <w:r>
        <w:rPr>
          <w:sz w:val="22"/>
          <w:szCs w:val="22"/>
        </w:rPr>
        <w:t xml:space="preserve"> Berufszweige zu präsentieren. Das weckte Interesse. Das Gros der Teilnehmenden bildeten Jugendliche im Alter zwischen 14 und 17 Jahren sowie deren Eltern, die hinter die Fassaden von Industrie-, Handwerks- und Dienstleistungsbetrieben blicken wollten. „Ich bin an </w:t>
      </w:r>
      <w:r w:rsidR="00D04FBC">
        <w:rPr>
          <w:sz w:val="22"/>
          <w:szCs w:val="22"/>
        </w:rPr>
        <w:t>drei</w:t>
      </w:r>
      <w:r>
        <w:rPr>
          <w:sz w:val="22"/>
          <w:szCs w:val="22"/>
        </w:rPr>
        <w:t xml:space="preserve"> Tagen mitgefahren und habe dadurch ein Unternehmen gefunden, bei dem ich gerne mein Praktikum machen möchte“, </w:t>
      </w:r>
      <w:r w:rsidR="00D04FBC">
        <w:rPr>
          <w:sz w:val="22"/>
          <w:szCs w:val="22"/>
        </w:rPr>
        <w:t xml:space="preserve">so </w:t>
      </w:r>
      <w:r>
        <w:rPr>
          <w:sz w:val="22"/>
          <w:szCs w:val="22"/>
        </w:rPr>
        <w:t>eine der teilnehmenden Jugendlichen.</w:t>
      </w:r>
    </w:p>
    <w:p w:rsidR="00585685" w:rsidRDefault="00585685" w:rsidP="00585685">
      <w:pPr>
        <w:rPr>
          <w:sz w:val="22"/>
          <w:szCs w:val="22"/>
        </w:rPr>
      </w:pPr>
    </w:p>
    <w:p w:rsidR="00585685" w:rsidRDefault="00585685" w:rsidP="00585685">
      <w:pPr>
        <w:rPr>
          <w:sz w:val="22"/>
          <w:szCs w:val="22"/>
        </w:rPr>
      </w:pPr>
      <w:r>
        <w:rPr>
          <w:sz w:val="22"/>
          <w:szCs w:val="22"/>
        </w:rPr>
        <w:t xml:space="preserve">An jedem Tag waren unterschiedliche Kommunen und die dort ansässigen Unternehmen an der Reihe, so dass insgesamt 23 Busrouten angeboten wurden. Dies ermöglichte vielen die Chance, sich </w:t>
      </w:r>
      <w:r w:rsidR="00D04FBC">
        <w:rPr>
          <w:sz w:val="22"/>
          <w:szCs w:val="22"/>
        </w:rPr>
        <w:t>an</w:t>
      </w:r>
      <w:r>
        <w:rPr>
          <w:sz w:val="22"/>
          <w:szCs w:val="22"/>
        </w:rPr>
        <w:t xml:space="preserve"> mehrere</w:t>
      </w:r>
      <w:r w:rsidR="00D04FBC">
        <w:rPr>
          <w:sz w:val="22"/>
          <w:szCs w:val="22"/>
        </w:rPr>
        <w:t>n</w:t>
      </w:r>
      <w:r>
        <w:rPr>
          <w:sz w:val="22"/>
          <w:szCs w:val="22"/>
        </w:rPr>
        <w:t xml:space="preserve"> Tage</w:t>
      </w:r>
      <w:r w:rsidR="00D04FBC">
        <w:rPr>
          <w:sz w:val="22"/>
          <w:szCs w:val="22"/>
        </w:rPr>
        <w:t>n</w:t>
      </w:r>
      <w:r>
        <w:rPr>
          <w:sz w:val="22"/>
          <w:szCs w:val="22"/>
        </w:rPr>
        <w:t xml:space="preserve"> anzumelden.</w:t>
      </w:r>
      <w:r w:rsidR="00D04FBC">
        <w:rPr>
          <w:sz w:val="22"/>
          <w:szCs w:val="22"/>
        </w:rPr>
        <w:t xml:space="preserve"> </w:t>
      </w:r>
      <w:r>
        <w:rPr>
          <w:sz w:val="22"/>
          <w:szCs w:val="22"/>
        </w:rPr>
        <w:t>Die Unternehmen präsentierten si</w:t>
      </w:r>
      <w:r w:rsidR="00D04FBC">
        <w:rPr>
          <w:sz w:val="22"/>
          <w:szCs w:val="22"/>
        </w:rPr>
        <w:t>ch auf ganz unterschiedliche Weise:</w:t>
      </w:r>
      <w:r>
        <w:rPr>
          <w:sz w:val="22"/>
          <w:szCs w:val="22"/>
        </w:rPr>
        <w:t xml:space="preserve"> Werksführungen, kleine praktische Aufgaben oder Präsentationen </w:t>
      </w:r>
      <w:r w:rsidR="00D04FBC">
        <w:rPr>
          <w:sz w:val="22"/>
          <w:szCs w:val="22"/>
        </w:rPr>
        <w:t>–</w:t>
      </w:r>
      <w:r>
        <w:rPr>
          <w:sz w:val="22"/>
          <w:szCs w:val="22"/>
        </w:rPr>
        <w:t xml:space="preserve"> alles war dabei. Oft waren es Auszubildende, die den jungen Gästen Rede und Antwort standen. </w:t>
      </w:r>
    </w:p>
    <w:p w:rsidR="00585685" w:rsidRDefault="00585685" w:rsidP="00585685">
      <w:pPr>
        <w:rPr>
          <w:sz w:val="22"/>
          <w:szCs w:val="22"/>
        </w:rPr>
      </w:pPr>
    </w:p>
    <w:p w:rsidR="00CE042D" w:rsidRDefault="00CE042D" w:rsidP="00585685">
      <w:pPr>
        <w:rPr>
          <w:sz w:val="22"/>
          <w:szCs w:val="22"/>
        </w:rPr>
      </w:pPr>
      <w:r>
        <w:rPr>
          <w:sz w:val="22"/>
          <w:szCs w:val="22"/>
        </w:rPr>
        <w:t xml:space="preserve">„Die Entwicklung der </w:t>
      </w:r>
      <w:proofErr w:type="spellStart"/>
      <w:r>
        <w:rPr>
          <w:sz w:val="22"/>
          <w:szCs w:val="22"/>
        </w:rPr>
        <w:t>Teilnehmenden</w:t>
      </w:r>
      <w:r w:rsidR="00585685">
        <w:rPr>
          <w:sz w:val="22"/>
          <w:szCs w:val="22"/>
        </w:rPr>
        <w:t>zahlen</w:t>
      </w:r>
      <w:proofErr w:type="spellEnd"/>
      <w:r w:rsidR="00585685">
        <w:rPr>
          <w:sz w:val="22"/>
          <w:szCs w:val="22"/>
        </w:rPr>
        <w:t xml:space="preserve"> und </w:t>
      </w:r>
      <w:r>
        <w:rPr>
          <w:sz w:val="22"/>
          <w:szCs w:val="22"/>
        </w:rPr>
        <w:t xml:space="preserve">auch </w:t>
      </w:r>
      <w:r w:rsidR="00585685">
        <w:rPr>
          <w:sz w:val="22"/>
          <w:szCs w:val="22"/>
        </w:rPr>
        <w:t xml:space="preserve">das große Interesse der Unternehmen zeigt, dass </w:t>
      </w:r>
      <w:proofErr w:type="gramStart"/>
      <w:r w:rsidR="00585685">
        <w:rPr>
          <w:sz w:val="22"/>
          <w:szCs w:val="22"/>
        </w:rPr>
        <w:t>d</w:t>
      </w:r>
      <w:r>
        <w:rPr>
          <w:sz w:val="22"/>
          <w:szCs w:val="22"/>
        </w:rPr>
        <w:t>ie ,Woche</w:t>
      </w:r>
      <w:proofErr w:type="gramEnd"/>
      <w:r>
        <w:rPr>
          <w:sz w:val="22"/>
          <w:szCs w:val="22"/>
        </w:rPr>
        <w:t xml:space="preserve"> der Unternehmen‘</w:t>
      </w:r>
      <w:r w:rsidR="00585685">
        <w:rPr>
          <w:sz w:val="22"/>
          <w:szCs w:val="22"/>
        </w:rPr>
        <w:t xml:space="preserve"> </w:t>
      </w:r>
      <w:r>
        <w:rPr>
          <w:sz w:val="22"/>
          <w:szCs w:val="22"/>
        </w:rPr>
        <w:t>ein</w:t>
      </w:r>
      <w:r w:rsidR="00585685">
        <w:rPr>
          <w:sz w:val="22"/>
          <w:szCs w:val="22"/>
        </w:rPr>
        <w:t xml:space="preserve"> feste</w:t>
      </w:r>
      <w:r>
        <w:rPr>
          <w:sz w:val="22"/>
          <w:szCs w:val="22"/>
        </w:rPr>
        <w:t>r</w:t>
      </w:r>
      <w:r w:rsidR="00585685">
        <w:rPr>
          <w:sz w:val="22"/>
          <w:szCs w:val="22"/>
        </w:rPr>
        <w:t xml:space="preserve"> und wichtige</w:t>
      </w:r>
      <w:r>
        <w:rPr>
          <w:sz w:val="22"/>
          <w:szCs w:val="22"/>
        </w:rPr>
        <w:t>r</w:t>
      </w:r>
      <w:r w:rsidR="00585685">
        <w:rPr>
          <w:sz w:val="22"/>
          <w:szCs w:val="22"/>
        </w:rPr>
        <w:t xml:space="preserve"> Bestandteil der beruflichen Orientierung </w:t>
      </w:r>
      <w:r w:rsidR="00D04FBC">
        <w:rPr>
          <w:sz w:val="22"/>
          <w:szCs w:val="22"/>
        </w:rPr>
        <w:t>im Kreis Olpe geworden ist</w:t>
      </w:r>
      <w:r w:rsidR="00585685">
        <w:rPr>
          <w:sz w:val="22"/>
          <w:szCs w:val="22"/>
        </w:rPr>
        <w:t>“, erklärt Alexander Klamp</w:t>
      </w:r>
      <w:r w:rsidR="00D04FBC">
        <w:rPr>
          <w:sz w:val="22"/>
          <w:szCs w:val="22"/>
        </w:rPr>
        <w:t xml:space="preserve"> vom Regionalen Bildungsnetzwerk, der </w:t>
      </w:r>
      <w:r>
        <w:rPr>
          <w:sz w:val="22"/>
          <w:szCs w:val="22"/>
        </w:rPr>
        <w:t xml:space="preserve">die </w:t>
      </w:r>
      <w:r w:rsidR="00D04FBC">
        <w:rPr>
          <w:sz w:val="22"/>
          <w:szCs w:val="22"/>
        </w:rPr>
        <w:t>„Woche der Unternehmen“ zusammen mit Carla Hömberg und Christof Heimes monatelang vorbereitet hatte</w:t>
      </w:r>
      <w:r w:rsidR="00585685">
        <w:rPr>
          <w:sz w:val="22"/>
          <w:szCs w:val="22"/>
        </w:rPr>
        <w:t xml:space="preserve">. </w:t>
      </w:r>
    </w:p>
    <w:p w:rsidR="00CE042D" w:rsidRDefault="00CE042D" w:rsidP="00585685">
      <w:pPr>
        <w:rPr>
          <w:sz w:val="22"/>
          <w:szCs w:val="22"/>
        </w:rPr>
      </w:pPr>
    </w:p>
    <w:p w:rsidR="00585685" w:rsidRDefault="00585685" w:rsidP="00585685">
      <w:pPr>
        <w:rPr>
          <w:sz w:val="22"/>
          <w:szCs w:val="22"/>
        </w:rPr>
      </w:pPr>
      <w:r>
        <w:rPr>
          <w:sz w:val="22"/>
          <w:szCs w:val="22"/>
        </w:rPr>
        <w:t xml:space="preserve">Nun wird die Veranstaltung gemeinsam mit den Unternehmen und den Teilnehmenden ausgewertet, um </w:t>
      </w:r>
      <w:r w:rsidR="00CE042D">
        <w:rPr>
          <w:sz w:val="22"/>
          <w:szCs w:val="22"/>
        </w:rPr>
        <w:t>sie noch weiter zu optimieren</w:t>
      </w:r>
      <w:r>
        <w:rPr>
          <w:sz w:val="22"/>
          <w:szCs w:val="22"/>
        </w:rPr>
        <w:t xml:space="preserve">. </w:t>
      </w:r>
      <w:r w:rsidR="00CE042D">
        <w:rPr>
          <w:sz w:val="22"/>
          <w:szCs w:val="22"/>
        </w:rPr>
        <w:t>Die W</w:t>
      </w:r>
      <w:r>
        <w:rPr>
          <w:sz w:val="22"/>
          <w:szCs w:val="22"/>
        </w:rPr>
        <w:t xml:space="preserve">iederholung im nächsten Jahr ist aber bereits fest eingeplant. </w:t>
      </w:r>
    </w:p>
    <w:p w:rsidR="00AE631B" w:rsidRDefault="00AE631B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FE6890" w:rsidRDefault="00FE6890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+++</w:t>
      </w:r>
    </w:p>
    <w:p w:rsidR="00FE6890" w:rsidRDefault="00893731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Foto</w:t>
      </w:r>
      <w:r w:rsidR="00FE6890">
        <w:rPr>
          <w:rFonts w:cs="Arial"/>
          <w:bCs/>
          <w:sz w:val="22"/>
          <w:szCs w:val="22"/>
        </w:rPr>
        <w:t>s</w:t>
      </w:r>
      <w:r>
        <w:rPr>
          <w:rFonts w:cs="Arial"/>
          <w:bCs/>
          <w:sz w:val="22"/>
          <w:szCs w:val="22"/>
        </w:rPr>
        <w:t>:</w:t>
      </w:r>
    </w:p>
    <w:p w:rsidR="00893731" w:rsidRDefault="00893731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lastRenderedPageBreak/>
        <w:t xml:space="preserve"> </w:t>
      </w:r>
      <w:r>
        <w:rPr>
          <w:rFonts w:cs="Arial"/>
          <w:bCs/>
          <w:sz w:val="22"/>
          <w:szCs w:val="22"/>
        </w:rPr>
        <w:br/>
      </w:r>
      <w:proofErr w:type="spellStart"/>
      <w:r w:rsidR="00FE6890">
        <w:rPr>
          <w:rFonts w:cs="Arial"/>
          <w:bCs/>
          <w:sz w:val="22"/>
          <w:szCs w:val="22"/>
        </w:rPr>
        <w:t>WdU</w:t>
      </w:r>
      <w:proofErr w:type="spellEnd"/>
      <w:r w:rsidR="00FE6890">
        <w:rPr>
          <w:rFonts w:cs="Arial"/>
          <w:bCs/>
          <w:sz w:val="22"/>
          <w:szCs w:val="22"/>
        </w:rPr>
        <w:t xml:space="preserve"> 01</w:t>
      </w:r>
      <w:r>
        <w:rPr>
          <w:rFonts w:cs="Arial"/>
          <w:bCs/>
          <w:sz w:val="22"/>
          <w:szCs w:val="22"/>
        </w:rPr>
        <w:t>:</w:t>
      </w:r>
      <w:r w:rsidR="00FE6890">
        <w:rPr>
          <w:rFonts w:cs="Arial"/>
          <w:bCs/>
          <w:sz w:val="22"/>
          <w:szCs w:val="22"/>
        </w:rPr>
        <w:t xml:space="preserve"> Die Jugendlichen hatten die Wahl zwischen 70 Unternehmen, darunter </w:t>
      </w:r>
      <w:r w:rsidR="00BE4C91">
        <w:rPr>
          <w:rFonts w:cs="Arial"/>
          <w:bCs/>
          <w:sz w:val="22"/>
          <w:szCs w:val="22"/>
        </w:rPr>
        <w:t>vielfältige</w:t>
      </w:r>
      <w:r w:rsidR="00FE6890">
        <w:rPr>
          <w:rFonts w:cs="Arial"/>
          <w:bCs/>
          <w:sz w:val="22"/>
          <w:szCs w:val="22"/>
        </w:rPr>
        <w:t xml:space="preserve"> Industriebetriebe.</w:t>
      </w:r>
      <w:r>
        <w:rPr>
          <w:rFonts w:cs="Arial"/>
          <w:bCs/>
          <w:sz w:val="22"/>
          <w:szCs w:val="22"/>
        </w:rPr>
        <w:t xml:space="preserve"> </w:t>
      </w:r>
      <w:bookmarkStart w:id="3" w:name="_GoBack"/>
      <w:bookmarkEnd w:id="3"/>
      <w:r w:rsidR="00FE6890">
        <w:rPr>
          <w:rFonts w:cs="Arial"/>
          <w:bCs/>
          <w:sz w:val="22"/>
          <w:szCs w:val="22"/>
        </w:rPr>
        <w:t xml:space="preserve">Foto: </w:t>
      </w:r>
      <w:r>
        <w:rPr>
          <w:rFonts w:cs="Arial"/>
          <w:bCs/>
          <w:sz w:val="22"/>
          <w:szCs w:val="22"/>
        </w:rPr>
        <w:t>Kreis Olpe</w:t>
      </w:r>
      <w:r w:rsidR="00FE6890">
        <w:rPr>
          <w:rFonts w:cs="Arial"/>
          <w:bCs/>
          <w:sz w:val="22"/>
          <w:szCs w:val="22"/>
        </w:rPr>
        <w:t xml:space="preserve"> / Kim Anh Fitzek</w:t>
      </w:r>
    </w:p>
    <w:p w:rsidR="00FE6890" w:rsidRDefault="00FE6890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p w:rsidR="00FE6890" w:rsidRPr="00F913B3" w:rsidRDefault="00FE6890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proofErr w:type="spellStart"/>
      <w:r>
        <w:rPr>
          <w:rFonts w:cs="Arial"/>
          <w:bCs/>
          <w:sz w:val="22"/>
          <w:szCs w:val="22"/>
        </w:rPr>
        <w:t>WdU</w:t>
      </w:r>
      <w:proofErr w:type="spellEnd"/>
      <w:r>
        <w:rPr>
          <w:rFonts w:cs="Arial"/>
          <w:bCs/>
          <w:sz w:val="22"/>
          <w:szCs w:val="22"/>
        </w:rPr>
        <w:t xml:space="preserve"> 02: </w:t>
      </w:r>
      <w:r>
        <w:rPr>
          <w:rFonts w:cs="Arial"/>
          <w:bCs/>
          <w:sz w:val="22"/>
          <w:szCs w:val="22"/>
        </w:rPr>
        <w:t>Die Jugendlichen hatten die Wahl zwischen 70 Unternehmen, darunter</w:t>
      </w:r>
      <w:r>
        <w:rPr>
          <w:rFonts w:cs="Arial"/>
          <w:bCs/>
          <w:sz w:val="22"/>
          <w:szCs w:val="22"/>
        </w:rPr>
        <w:t xml:space="preserve"> auch Gesundheits- und Pflegeeinrichtungen. Foto: Kreis Olpe / Sarah Dobbener</w:t>
      </w:r>
    </w:p>
    <w:sectPr w:rsidR="00FE6890" w:rsidRPr="00F913B3" w:rsidSect="0071232C">
      <w:footerReference w:type="default" r:id="rId7"/>
      <w:headerReference w:type="first" r:id="rId8"/>
      <w:footerReference w:type="first" r:id="rId9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2F3" w:rsidRDefault="002E72F3">
      <w:r>
        <w:separator/>
      </w:r>
    </w:p>
  </w:endnote>
  <w:endnote w:type="continuationSeparator" w:id="0">
    <w:p w:rsidR="002E72F3" w:rsidRDefault="002E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lli">
    <w:panose1 w:val="02000506050000020004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C5723C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BE4C91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042" w:rsidRDefault="00111042" w:rsidP="00F958BC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</w:p>
  <w:p w:rsidR="00111042" w:rsidRDefault="00111042" w:rsidP="000070B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b/>
        <w:sz w:val="12"/>
      </w:rPr>
    </w:pP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:rsidR="000070B8" w:rsidRDefault="000070B8" w:rsidP="00AD7C54">
    <w:pPr>
      <w:tabs>
        <w:tab w:val="left" w:pos="851"/>
        <w:tab w:val="left" w:pos="6804"/>
        <w:tab w:val="left" w:pos="7230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:rsidR="000070B8" w:rsidRPr="002361E1" w:rsidRDefault="000070B8" w:rsidP="00AD7C54">
    <w:pPr>
      <w:tabs>
        <w:tab w:val="right" w:pos="3969"/>
        <w:tab w:val="left" w:pos="4111"/>
        <w:tab w:val="left" w:pos="4678"/>
        <w:tab w:val="left" w:pos="6804"/>
        <w:tab w:val="left" w:pos="7230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proofErr w:type="spellStart"/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</w:t>
    </w:r>
    <w:proofErr w:type="spellEnd"/>
    <w:r w:rsidRPr="003F46A3">
      <w:rPr>
        <w:b/>
        <w:sz w:val="12"/>
        <w:lang w:val="en-US"/>
      </w:rPr>
      <w:t>:</w:t>
    </w:r>
    <w:r w:rsidRPr="003F46A3">
      <w:rPr>
        <w:sz w:val="12"/>
        <w:lang w:val="en-US"/>
      </w:rPr>
      <w:tab/>
      <w:t>Mo – Do</w:t>
    </w:r>
    <w:r w:rsidR="0058216D">
      <w:rPr>
        <w:sz w:val="12"/>
        <w:lang w:val="en-US"/>
      </w:rPr>
      <w:t xml:space="preserve"> </w:t>
    </w:r>
    <w:r w:rsidR="0058216D">
      <w:rPr>
        <w:sz w:val="12"/>
        <w:lang w:val="en-US"/>
      </w:rPr>
      <w:tab/>
    </w:r>
    <w:r w:rsidRPr="003F46A3">
      <w:rPr>
        <w:sz w:val="12"/>
        <w:lang w:val="en-US"/>
      </w:rPr>
      <w:t>08 – 1</w:t>
    </w:r>
    <w:r w:rsidR="0058216D">
      <w:rPr>
        <w:sz w:val="12"/>
        <w:lang w:val="en-US"/>
      </w:rPr>
      <w:t xml:space="preserve">2.30 </w:t>
    </w:r>
    <w:proofErr w:type="spellStart"/>
    <w:r w:rsidR="0058216D">
      <w:rPr>
        <w:sz w:val="12"/>
        <w:lang w:val="en-US"/>
      </w:rPr>
      <w:t>Uh</w:t>
    </w:r>
    <w:r w:rsidR="00757819">
      <w:rPr>
        <w:sz w:val="12"/>
        <w:lang w:val="en-US"/>
      </w:rPr>
      <w:t>r</w:t>
    </w:r>
    <w:proofErr w:type="spellEnd"/>
    <w:r w:rsidR="00757819">
      <w:rPr>
        <w:sz w:val="12"/>
        <w:lang w:val="en-US"/>
      </w:rPr>
      <w:t xml:space="preserve">, </w:t>
    </w:r>
    <w:r>
      <w:rPr>
        <w:sz w:val="12"/>
      </w:rPr>
      <w:t>1</w:t>
    </w:r>
    <w:r w:rsidR="0058216D">
      <w:rPr>
        <w:sz w:val="12"/>
      </w:rPr>
      <w:t>3.30</w:t>
    </w:r>
    <w:r>
      <w:rPr>
        <w:sz w:val="12"/>
      </w:rPr>
      <w:t xml:space="preserve"> –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:rsidR="000070B8" w:rsidRDefault="000070B8" w:rsidP="0058216D">
    <w:pPr>
      <w:tabs>
        <w:tab w:val="left" w:pos="4111"/>
        <w:tab w:val="left" w:pos="4678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</w:t>
    </w:r>
    <w:r w:rsidR="0098188E">
      <w:rPr>
        <w:sz w:val="12"/>
      </w:rPr>
      <w:t>shagen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:rsidR="00111042" w:rsidRDefault="00111042" w:rsidP="00757819">
    <w:pPr>
      <w:tabs>
        <w:tab w:val="left" w:pos="6379"/>
        <w:tab w:val="left" w:pos="7371"/>
        <w:tab w:val="right" w:pos="10065"/>
      </w:tabs>
      <w:rPr>
        <w:sz w:val="12"/>
        <w:szCs w:val="12"/>
      </w:rPr>
    </w:pPr>
  </w:p>
  <w:p w:rsidR="00F958BC" w:rsidRDefault="002E72F3" w:rsidP="00F958BC">
    <w:pPr>
      <w:rPr>
        <w:rFonts w:cs="Arial"/>
      </w:rPr>
    </w:pPr>
    <w:r>
      <w:rPr>
        <w:rFonts w:ascii="Rolli" w:hAnsi="Rolli"/>
        <w:noProof/>
        <w:sz w:val="40"/>
        <w:szCs w:val="40"/>
      </w:rPr>
      <w:drawing>
        <wp:anchor distT="0" distB="0" distL="114300" distR="114300" simplePos="0" relativeHeight="251658240" behindDoc="1" locked="1" layoutInCell="1" allowOverlap="0" wp14:anchorId="73788E4F">
          <wp:simplePos x="0" y="0"/>
          <wp:positionH relativeFrom="column">
            <wp:posOffset>4637405</wp:posOffset>
          </wp:positionH>
          <wp:positionV relativeFrom="page">
            <wp:posOffset>9925050</wp:posOffset>
          </wp:positionV>
          <wp:extent cx="1649095" cy="295275"/>
          <wp:effectExtent l="0" t="0" r="0" b="0"/>
          <wp:wrapNone/>
          <wp:docPr id="4" name="Bild 4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958BC">
      <w:rPr>
        <w:rFonts w:ascii="Rolli" w:hAnsi="Rolli"/>
        <w:sz w:val="40"/>
        <w:szCs w:val="40"/>
      </w:rPr>
      <w:t>hN</w:t>
    </w:r>
    <w:proofErr w:type="spellEnd"/>
    <w:r w:rsidR="00F958BC">
      <w:rPr>
        <w:rFonts w:ascii="Rolli" w:hAnsi="Rolli"/>
      </w:rPr>
      <w:t xml:space="preserve"> </w:t>
    </w:r>
    <w:r w:rsidR="00F958BC">
      <w:rPr>
        <w:rFonts w:ascii="Verdana" w:hAnsi="Verdana"/>
        <w:sz w:val="16"/>
        <w:szCs w:val="16"/>
      </w:rPr>
      <w:t>VWS, Linie 540, 541,546, SB3 Haltestelle Kreishaus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PB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WB</w:t>
    </w:r>
  </w:p>
  <w:p w:rsidR="00C5723C" w:rsidRPr="00002861" w:rsidRDefault="00C5723C" w:rsidP="00002861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:rsidR="00C5723C" w:rsidRDefault="00C5723C" w:rsidP="006E439A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2F3" w:rsidRDefault="002E72F3">
      <w:r>
        <w:separator/>
      </w:r>
    </w:p>
  </w:footnote>
  <w:footnote w:type="continuationSeparator" w:id="0">
    <w:p w:rsidR="002E72F3" w:rsidRDefault="002E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2E72F3" w:rsidP="00B54A55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noProof/>
      </w:rPr>
      <w:drawing>
        <wp:anchor distT="0" distB="0" distL="114300" distR="114300" simplePos="0" relativeHeight="251657216" behindDoc="1" locked="1" layoutInCell="1" allowOverlap="1" wp14:anchorId="04380085">
          <wp:simplePos x="0" y="0"/>
          <wp:positionH relativeFrom="column">
            <wp:posOffset>3837305</wp:posOffset>
          </wp:positionH>
          <wp:positionV relativeFrom="page">
            <wp:posOffset>230505</wp:posOffset>
          </wp:positionV>
          <wp:extent cx="2143125" cy="1438275"/>
          <wp:effectExtent l="0" t="0" r="0" b="0"/>
          <wp:wrapTight wrapText="left">
            <wp:wrapPolygon edited="0">
              <wp:start x="0" y="0"/>
              <wp:lineTo x="0" y="21457"/>
              <wp:lineTo x="21504" y="21457"/>
              <wp:lineTo x="21504" y="0"/>
              <wp:lineTo x="0" y="0"/>
            </wp:wrapPolygon>
          </wp:wrapTight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723C" w:rsidRPr="00310F11" w:rsidRDefault="00C5723C" w:rsidP="00B54A55">
    <w:pPr>
      <w:rPr>
        <w:rFonts w:ascii="Lucida Sans" w:hAnsi="Lucida Sans"/>
        <w:sz w:val="24"/>
        <w:szCs w:val="24"/>
        <w:lang w:val="it-IT"/>
      </w:rPr>
    </w:pPr>
    <w:r w:rsidRPr="00310F11">
      <w:rPr>
        <w:rFonts w:ascii="Lucida Sans" w:hAnsi="Lucida Sans"/>
        <w:sz w:val="32"/>
        <w:szCs w:val="32"/>
        <w:lang w:val="it-IT"/>
      </w:rPr>
      <w:t>D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E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32"/>
        <w:szCs w:val="32"/>
        <w:lang w:val="it-IT"/>
      </w:rPr>
      <w:t>L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N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D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T</w:t>
    </w:r>
  </w:p>
  <w:p w:rsidR="00C5723C" w:rsidRDefault="00C5723C" w:rsidP="00B54A55">
    <w:pPr>
      <w:rPr>
        <w:lang w:val="it-IT"/>
      </w:rPr>
    </w:pPr>
  </w:p>
  <w:p w:rsidR="00C5723C" w:rsidRPr="00717246" w:rsidRDefault="00C5723C" w:rsidP="00B54A55">
    <w:pPr>
      <w:rPr>
        <w:rFonts w:ascii="Lucida Sans" w:hAnsi="Lucida Sans"/>
        <w:lang w:val="it-IT"/>
      </w:rPr>
    </w:pPr>
  </w:p>
  <w:p w:rsidR="00C5723C" w:rsidRDefault="00C5723C">
    <w:pPr>
      <w:pStyle w:val="Kopfzeile"/>
      <w:rPr>
        <w:lang w:val="it-IT"/>
      </w:rPr>
    </w:pPr>
  </w:p>
  <w:p w:rsidR="00C5723C" w:rsidRDefault="00C57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teilung" w:val="Fachdienstleiterin Straßenverkehr"/>
    <w:docVar w:name="Anzeigename" w:val="Schneider, Miriam"/>
    <w:docVar w:name="Benutzeranmeldename" w:val="3701000786"/>
    <w:docVar w:name="Beschreibung" w:val="36.10"/>
    <w:docVar w:name="Buero" w:val="I1.05"/>
    <w:docVar w:name="Bundesland" w:val="NRW"/>
    <w:docVar w:name="Email" w:val="m.schneider@kreis-olpe.de"/>
    <w:docVar w:name="Firma" w:val="Kreis Olpe"/>
    <w:docVar w:name="Land" w:val="Deutschland"/>
    <w:docVar w:name="Nachname" w:val="Schneider"/>
    <w:docVar w:name="Nachname1" w:val="Miriam Schneider"/>
    <w:docVar w:name="Nachname2" w:val="(Schneider)"/>
    <w:docVar w:name="Ort" w:val="Olpe"/>
    <w:docVar w:name="Postleitzahl" w:val="57462"/>
    <w:docVar w:name="Rufnummer" w:val="+49 2761 81 372"/>
    <w:docVar w:name="RufnummernFax" w:val="+49 2761 94503 372"/>
    <w:docVar w:name="RufnummernIPTelefon" w:val="7370372"/>
    <w:docVar w:name="Strasse" w:val="Westfälische Str. 73"/>
    <w:docVar w:name="Strasse1" w:val="Westfälische Str. 73, 57462 Olpe"/>
    <w:docVar w:name="Vorname" w:val="Miriam"/>
    <w:docVar w:name="Webseite" w:val="https://www.kreis-olpe.de"/>
  </w:docVars>
  <w:rsids>
    <w:rsidRoot w:val="002E72F3"/>
    <w:rsid w:val="00002861"/>
    <w:rsid w:val="000070B8"/>
    <w:rsid w:val="00062CC7"/>
    <w:rsid w:val="00096625"/>
    <w:rsid w:val="0009780A"/>
    <w:rsid w:val="000D313A"/>
    <w:rsid w:val="00105D75"/>
    <w:rsid w:val="00111042"/>
    <w:rsid w:val="00112CED"/>
    <w:rsid w:val="001569BF"/>
    <w:rsid w:val="001832F9"/>
    <w:rsid w:val="0019577E"/>
    <w:rsid w:val="00196D09"/>
    <w:rsid w:val="001C282D"/>
    <w:rsid w:val="001C7433"/>
    <w:rsid w:val="001D34C5"/>
    <w:rsid w:val="001D6796"/>
    <w:rsid w:val="001E0E15"/>
    <w:rsid w:val="001E5B92"/>
    <w:rsid w:val="0020158F"/>
    <w:rsid w:val="00216514"/>
    <w:rsid w:val="00224890"/>
    <w:rsid w:val="00243AB6"/>
    <w:rsid w:val="002578B5"/>
    <w:rsid w:val="00265D19"/>
    <w:rsid w:val="0028096A"/>
    <w:rsid w:val="00280A9B"/>
    <w:rsid w:val="00292069"/>
    <w:rsid w:val="002957AB"/>
    <w:rsid w:val="002A1DAD"/>
    <w:rsid w:val="002A48F8"/>
    <w:rsid w:val="002C6411"/>
    <w:rsid w:val="002D3745"/>
    <w:rsid w:val="002E72F3"/>
    <w:rsid w:val="00310F11"/>
    <w:rsid w:val="0032353A"/>
    <w:rsid w:val="00327875"/>
    <w:rsid w:val="003329B5"/>
    <w:rsid w:val="00334705"/>
    <w:rsid w:val="0034042B"/>
    <w:rsid w:val="00367D04"/>
    <w:rsid w:val="003863C1"/>
    <w:rsid w:val="003A38D3"/>
    <w:rsid w:val="00401DA8"/>
    <w:rsid w:val="00404EDA"/>
    <w:rsid w:val="00446FD3"/>
    <w:rsid w:val="00466AFA"/>
    <w:rsid w:val="00482C33"/>
    <w:rsid w:val="004A5612"/>
    <w:rsid w:val="004C2EA3"/>
    <w:rsid w:val="005058E0"/>
    <w:rsid w:val="0052152C"/>
    <w:rsid w:val="0053146D"/>
    <w:rsid w:val="00537DF6"/>
    <w:rsid w:val="00541CEE"/>
    <w:rsid w:val="00551CB1"/>
    <w:rsid w:val="00560D9F"/>
    <w:rsid w:val="00562A72"/>
    <w:rsid w:val="00562F62"/>
    <w:rsid w:val="0058216D"/>
    <w:rsid w:val="00583C75"/>
    <w:rsid w:val="00585685"/>
    <w:rsid w:val="0059171B"/>
    <w:rsid w:val="005D25DF"/>
    <w:rsid w:val="005E2CA8"/>
    <w:rsid w:val="005F5031"/>
    <w:rsid w:val="005F743A"/>
    <w:rsid w:val="005F7F9F"/>
    <w:rsid w:val="00605BD8"/>
    <w:rsid w:val="00614ECB"/>
    <w:rsid w:val="0061795B"/>
    <w:rsid w:val="00624CA3"/>
    <w:rsid w:val="00633C73"/>
    <w:rsid w:val="00667574"/>
    <w:rsid w:val="00667EDF"/>
    <w:rsid w:val="00687B8B"/>
    <w:rsid w:val="006A095B"/>
    <w:rsid w:val="006C0BDA"/>
    <w:rsid w:val="006D5E80"/>
    <w:rsid w:val="006E439A"/>
    <w:rsid w:val="006F1AFE"/>
    <w:rsid w:val="006F2454"/>
    <w:rsid w:val="0071232C"/>
    <w:rsid w:val="00717246"/>
    <w:rsid w:val="00746443"/>
    <w:rsid w:val="007476FE"/>
    <w:rsid w:val="00757819"/>
    <w:rsid w:val="007D1BA0"/>
    <w:rsid w:val="007E558F"/>
    <w:rsid w:val="007E776C"/>
    <w:rsid w:val="007F62D0"/>
    <w:rsid w:val="0081256F"/>
    <w:rsid w:val="00824255"/>
    <w:rsid w:val="008250A1"/>
    <w:rsid w:val="00835EFB"/>
    <w:rsid w:val="008407E4"/>
    <w:rsid w:val="00852C1D"/>
    <w:rsid w:val="008626CB"/>
    <w:rsid w:val="00863B69"/>
    <w:rsid w:val="00893731"/>
    <w:rsid w:val="00895D5D"/>
    <w:rsid w:val="008A7AE2"/>
    <w:rsid w:val="008C0CCE"/>
    <w:rsid w:val="008C4611"/>
    <w:rsid w:val="008C71C4"/>
    <w:rsid w:val="0091599B"/>
    <w:rsid w:val="00931C54"/>
    <w:rsid w:val="0093414B"/>
    <w:rsid w:val="0095732D"/>
    <w:rsid w:val="009652D9"/>
    <w:rsid w:val="0098188E"/>
    <w:rsid w:val="00985F5A"/>
    <w:rsid w:val="009B4A0F"/>
    <w:rsid w:val="009D67D3"/>
    <w:rsid w:val="009F3ACB"/>
    <w:rsid w:val="00A361B7"/>
    <w:rsid w:val="00A519B6"/>
    <w:rsid w:val="00A54EA1"/>
    <w:rsid w:val="00A741E4"/>
    <w:rsid w:val="00A8020B"/>
    <w:rsid w:val="00A80F76"/>
    <w:rsid w:val="00AC6B9C"/>
    <w:rsid w:val="00AD7618"/>
    <w:rsid w:val="00AD7C54"/>
    <w:rsid w:val="00AE1262"/>
    <w:rsid w:val="00AE631B"/>
    <w:rsid w:val="00B45BE2"/>
    <w:rsid w:val="00B54A55"/>
    <w:rsid w:val="00B763B7"/>
    <w:rsid w:val="00BC13A5"/>
    <w:rsid w:val="00BC5FC5"/>
    <w:rsid w:val="00BD18BF"/>
    <w:rsid w:val="00BD5191"/>
    <w:rsid w:val="00BE4C91"/>
    <w:rsid w:val="00C05DA0"/>
    <w:rsid w:val="00C5723C"/>
    <w:rsid w:val="00C677B9"/>
    <w:rsid w:val="00C77042"/>
    <w:rsid w:val="00C812D0"/>
    <w:rsid w:val="00C859CC"/>
    <w:rsid w:val="00C966A5"/>
    <w:rsid w:val="00CB28FD"/>
    <w:rsid w:val="00CB4A34"/>
    <w:rsid w:val="00CB7BE7"/>
    <w:rsid w:val="00CC3249"/>
    <w:rsid w:val="00CD22D9"/>
    <w:rsid w:val="00CE042D"/>
    <w:rsid w:val="00CE5125"/>
    <w:rsid w:val="00CE5D75"/>
    <w:rsid w:val="00D04FBC"/>
    <w:rsid w:val="00D07977"/>
    <w:rsid w:val="00D124B8"/>
    <w:rsid w:val="00D252CE"/>
    <w:rsid w:val="00D34476"/>
    <w:rsid w:val="00D751BE"/>
    <w:rsid w:val="00D7788D"/>
    <w:rsid w:val="00DC40DD"/>
    <w:rsid w:val="00DC4DEE"/>
    <w:rsid w:val="00DC62E1"/>
    <w:rsid w:val="00DC65BA"/>
    <w:rsid w:val="00DD19A9"/>
    <w:rsid w:val="00DD6675"/>
    <w:rsid w:val="00DF121A"/>
    <w:rsid w:val="00DF199F"/>
    <w:rsid w:val="00DF7D9F"/>
    <w:rsid w:val="00E1397B"/>
    <w:rsid w:val="00E2539F"/>
    <w:rsid w:val="00E347DD"/>
    <w:rsid w:val="00E51B12"/>
    <w:rsid w:val="00EB55EA"/>
    <w:rsid w:val="00ED4463"/>
    <w:rsid w:val="00ED4C8D"/>
    <w:rsid w:val="00EE6060"/>
    <w:rsid w:val="00EE7183"/>
    <w:rsid w:val="00F11683"/>
    <w:rsid w:val="00F345EB"/>
    <w:rsid w:val="00F55A12"/>
    <w:rsid w:val="00F65CFA"/>
    <w:rsid w:val="00F664E6"/>
    <w:rsid w:val="00F746EC"/>
    <w:rsid w:val="00F750ED"/>
    <w:rsid w:val="00F913B3"/>
    <w:rsid w:val="00F958BC"/>
    <w:rsid w:val="00FA38BD"/>
    <w:rsid w:val="00FB5978"/>
    <w:rsid w:val="00FE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7CA3B390"/>
  <w15:docId w15:val="{47F5111F-1C75-43C6-BC51-9EBE5463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DF121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B45BE2"/>
    <w:pPr>
      <w:shd w:val="clear" w:color="auto" w:fill="000080"/>
    </w:pPr>
    <w:rPr>
      <w:rFonts w:ascii="Tahoma" w:hAnsi="Tahoma" w:cs="Tahoma"/>
    </w:rPr>
  </w:style>
  <w:style w:type="table" w:styleId="Tabellenraster">
    <w:name w:val="Table Grid"/>
    <w:basedOn w:val="NormaleTabelle"/>
    <w:rsid w:val="00B54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832F9"/>
    <w:rPr>
      <w:color w:val="0000FF"/>
      <w:u w:val="single"/>
    </w:rPr>
  </w:style>
  <w:style w:type="paragraph" w:styleId="Textkrper">
    <w:name w:val="Body Text"/>
    <w:basedOn w:val="Standard"/>
    <w:link w:val="TextkrperZchn"/>
    <w:rsid w:val="00F913B3"/>
    <w:pPr>
      <w:autoSpaceDE w:val="0"/>
      <w:autoSpaceDN w:val="0"/>
      <w:adjustRightInd w:val="0"/>
    </w:pPr>
    <w:rPr>
      <w:b/>
      <w:bCs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F913B3"/>
    <w:rPr>
      <w:rFonts w:ascii="Arial" w:hAnsi="Arial"/>
      <w:b/>
      <w:bCs/>
      <w:lang w:eastAsia="en-US"/>
    </w:rPr>
  </w:style>
  <w:style w:type="paragraph" w:styleId="Textkrper3">
    <w:name w:val="Body Text 3"/>
    <w:basedOn w:val="Standard"/>
    <w:link w:val="Textkrper3Zchn"/>
    <w:semiHidden/>
    <w:unhideWhenUsed/>
    <w:rsid w:val="0074644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746443"/>
    <w:rPr>
      <w:rFonts w:ascii="Arial" w:hAnsi="Arial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7464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sselectedend">
    <w:name w:val="isselectedend"/>
    <w:basedOn w:val="Standard"/>
    <w:uiPriority w:val="99"/>
    <w:rsid w:val="007464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7464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gerlach@kreis-olpe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03516684\Desktop\Kopf_mit_Zeil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Kopf_mit_Zeile</Template>
  <TotalTime>0</TotalTime>
  <Pages>2</Pages>
  <Words>356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Gerlach, Stefanie</dc:creator>
  <cp:lastModifiedBy>Gerlach, Stefanie</cp:lastModifiedBy>
  <cp:revision>11</cp:revision>
  <cp:lastPrinted>2007-03-28T12:37:00Z</cp:lastPrinted>
  <dcterms:created xsi:type="dcterms:W3CDTF">2026-10-09T09:33:00Z</dcterms:created>
  <dcterms:modified xsi:type="dcterms:W3CDTF">2026-10-13T10:33:00Z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661332734</vt:i4>
  </property>
  <property fmtid="{D5CDD505-2E9C-101B-9397-08002B2CF9AE}" pid="3" name="_NewReviewCycle">
    <vt:lpwstr/>
  </property>
  <property fmtid="{D5CDD505-2E9C-101B-9397-08002B2CF9AE}" pid="4" name="_EmailSubject">
    <vt:lpwstr>Presseinfo Nr. 128/2026: Fazit "Woche der Unternehmen" </vt:lpwstr>
  </property>
  <property fmtid="{D5CDD505-2E9C-101B-9397-08002B2CF9AE}" pid="5" name="_AuthorEmail">
    <vt:lpwstr>s.gerlach@kreis-olpe.de</vt:lpwstr>
  </property>
  <property fmtid="{D5CDD505-2E9C-101B-9397-08002B2CF9AE}" pid="6" name="_AuthorEmailDisplayName">
    <vt:lpwstr>Gerlach, Stefanie</vt:lpwstr>
  </property>
</Properties>
</file>