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F395" w14:textId="77777777" w:rsidR="00E66A69" w:rsidRDefault="00E66A69" w:rsidP="00E66A69">
      <w:pPr>
        <w:rPr>
          <w:sz w:val="24"/>
          <w:szCs w:val="24"/>
        </w:rPr>
      </w:pPr>
    </w:p>
    <w:tbl>
      <w:tblPr>
        <w:tblStyle w:val="Tabellenraster"/>
        <w:tblW w:w="0" w:type="auto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692052" w:rsidRPr="000A6083" w14:paraId="4F73C69F" w14:textId="77777777" w:rsidTr="000A6083">
        <w:trPr>
          <w:trHeight w:val="567"/>
          <w:jc w:val="center"/>
        </w:trPr>
        <w:tc>
          <w:tcPr>
            <w:tcW w:w="9949" w:type="dxa"/>
            <w:vAlign w:val="center"/>
          </w:tcPr>
          <w:p w14:paraId="09D87100" w14:textId="77777777" w:rsidR="00692052" w:rsidRPr="000A6083" w:rsidRDefault="000A6083" w:rsidP="000A6083">
            <w:pPr>
              <w:jc w:val="center"/>
              <w:rPr>
                <w:b/>
                <w:spacing w:val="40"/>
                <w:sz w:val="32"/>
                <w:szCs w:val="24"/>
              </w:rPr>
            </w:pPr>
            <w:r w:rsidRPr="000A6083">
              <w:rPr>
                <w:b/>
                <w:spacing w:val="40"/>
                <w:sz w:val="32"/>
                <w:szCs w:val="24"/>
              </w:rPr>
              <w:t>Presse-Info</w:t>
            </w:r>
          </w:p>
        </w:tc>
      </w:tr>
    </w:tbl>
    <w:p w14:paraId="27978F64" w14:textId="77777777" w:rsidR="00692052" w:rsidRDefault="00692052" w:rsidP="00E66A69">
      <w:pPr>
        <w:rPr>
          <w:sz w:val="24"/>
          <w:szCs w:val="24"/>
        </w:rPr>
      </w:pPr>
    </w:p>
    <w:p w14:paraId="34058630" w14:textId="32244687" w:rsidR="002C6A03" w:rsidRPr="002C6A03" w:rsidRDefault="002C6A03" w:rsidP="001848E3">
      <w:pPr>
        <w:pStyle w:val="Default"/>
        <w:jc w:val="both"/>
        <w:rPr>
          <w:b/>
          <w:bCs/>
          <w:i/>
          <w:iCs/>
          <w:sz w:val="22"/>
          <w:szCs w:val="22"/>
        </w:rPr>
      </w:pPr>
      <w:r w:rsidRPr="002C6A03">
        <w:rPr>
          <w:b/>
          <w:bCs/>
          <w:i/>
          <w:iCs/>
          <w:sz w:val="22"/>
          <w:szCs w:val="22"/>
        </w:rPr>
        <w:t xml:space="preserve">Sulzbacher Internetcafé ab Dienstag, 15. September 2026, wieder geöffnet </w:t>
      </w:r>
    </w:p>
    <w:p w14:paraId="4E8B29E4" w14:textId="77777777" w:rsidR="002C6A03" w:rsidRDefault="002C6A03" w:rsidP="001848E3">
      <w:pPr>
        <w:pStyle w:val="Default"/>
        <w:jc w:val="both"/>
        <w:rPr>
          <w:b/>
          <w:bCs/>
          <w:sz w:val="22"/>
          <w:szCs w:val="22"/>
        </w:rPr>
      </w:pPr>
    </w:p>
    <w:p w14:paraId="760AFA3E" w14:textId="09F85176" w:rsidR="006444BC" w:rsidRPr="002C6A03" w:rsidRDefault="002C6A03" w:rsidP="001848E3">
      <w:pPr>
        <w:pStyle w:val="Default"/>
        <w:jc w:val="both"/>
      </w:pPr>
      <w:r w:rsidRPr="002C6A03">
        <w:rPr>
          <w:b/>
          <w:bCs/>
        </w:rPr>
        <w:t>Internet-Experte signalisiert frühere Startbereitschaft</w:t>
      </w:r>
    </w:p>
    <w:p w14:paraId="199F342D" w14:textId="77777777" w:rsidR="00EA14E1" w:rsidRPr="00EA14E1" w:rsidRDefault="00EA14E1" w:rsidP="001848E3">
      <w:pPr>
        <w:pStyle w:val="Default"/>
        <w:jc w:val="both"/>
        <w:rPr>
          <w:sz w:val="22"/>
          <w:szCs w:val="22"/>
        </w:rPr>
      </w:pPr>
    </w:p>
    <w:p w14:paraId="16AB3387" w14:textId="4BE11773" w:rsidR="00133E53" w:rsidRPr="00EA14E1" w:rsidRDefault="00F107E2" w:rsidP="00314402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Dem Internet zugewandte S</w:t>
      </w:r>
      <w:r w:rsidR="00F6465F">
        <w:rPr>
          <w:sz w:val="22"/>
          <w:szCs w:val="22"/>
        </w:rPr>
        <w:t xml:space="preserve">ulzbacher Bürgerinnen und Bürger, die </w:t>
      </w:r>
      <w:r>
        <w:rPr>
          <w:sz w:val="22"/>
          <w:szCs w:val="22"/>
        </w:rPr>
        <w:t>n</w:t>
      </w:r>
      <w:r w:rsidR="00F6465F">
        <w:rPr>
          <w:sz w:val="22"/>
          <w:szCs w:val="22"/>
        </w:rPr>
        <w:t xml:space="preserve">och ein wenig fachliche Anschubhilfe benötigen, </w:t>
      </w:r>
      <w:r>
        <w:rPr>
          <w:sz w:val="22"/>
          <w:szCs w:val="22"/>
        </w:rPr>
        <w:t xml:space="preserve">werden </w:t>
      </w:r>
      <w:r w:rsidR="00F6465F">
        <w:rPr>
          <w:sz w:val="22"/>
          <w:szCs w:val="22"/>
        </w:rPr>
        <w:t xml:space="preserve">frohlocken: Entgegen der ursprünglichen Ankündigung, dass das Internetcafé im Bürgerzentrum „Frankfurter Hof“ nach vierwöchiger Pause erst ab Dienstag, 22. September 2026, seine Pforten öffnet, meldete der betreuende Internet-Experte Willi Brinkert nun </w:t>
      </w:r>
      <w:r>
        <w:rPr>
          <w:sz w:val="22"/>
          <w:szCs w:val="22"/>
        </w:rPr>
        <w:t xml:space="preserve">seine </w:t>
      </w:r>
      <w:r w:rsidR="00F6465F">
        <w:rPr>
          <w:sz w:val="22"/>
          <w:szCs w:val="22"/>
        </w:rPr>
        <w:t xml:space="preserve">frühere </w:t>
      </w:r>
      <w:r w:rsidR="002C6A03">
        <w:rPr>
          <w:sz w:val="22"/>
          <w:szCs w:val="22"/>
        </w:rPr>
        <w:t>Starb</w:t>
      </w:r>
      <w:r w:rsidR="00F6465F">
        <w:rPr>
          <w:sz w:val="22"/>
          <w:szCs w:val="22"/>
        </w:rPr>
        <w:t>ereitschaft</w:t>
      </w:r>
      <w:r w:rsidR="00216D8E">
        <w:rPr>
          <w:sz w:val="22"/>
          <w:szCs w:val="22"/>
        </w:rPr>
        <w:t>.</w:t>
      </w:r>
      <w:r w:rsidR="00F6465F">
        <w:rPr>
          <w:sz w:val="22"/>
          <w:szCs w:val="22"/>
        </w:rPr>
        <w:t xml:space="preserve"> Demnach </w:t>
      </w:r>
      <w:r>
        <w:rPr>
          <w:sz w:val="22"/>
          <w:szCs w:val="22"/>
        </w:rPr>
        <w:t>erteilt e</w:t>
      </w:r>
      <w:r w:rsidR="00F6465F">
        <w:rPr>
          <w:sz w:val="22"/>
          <w:szCs w:val="22"/>
        </w:rPr>
        <w:t xml:space="preserve">r </w:t>
      </w:r>
      <w:r>
        <w:rPr>
          <w:sz w:val="22"/>
          <w:szCs w:val="22"/>
        </w:rPr>
        <w:t xml:space="preserve">schon </w:t>
      </w:r>
      <w:r w:rsidR="00F6465F">
        <w:rPr>
          <w:sz w:val="22"/>
          <w:szCs w:val="22"/>
        </w:rPr>
        <w:t xml:space="preserve">ab </w:t>
      </w:r>
      <w:r w:rsidR="00F6465F" w:rsidRPr="00F6465F">
        <w:rPr>
          <w:b/>
          <w:bCs/>
          <w:sz w:val="22"/>
          <w:szCs w:val="22"/>
        </w:rPr>
        <w:t>Dienstag, 15. September 2026</w:t>
      </w:r>
      <w:r w:rsidR="00F6465F">
        <w:rPr>
          <w:sz w:val="22"/>
          <w:szCs w:val="22"/>
        </w:rPr>
        <w:t xml:space="preserve">, </w:t>
      </w:r>
      <w:r>
        <w:rPr>
          <w:sz w:val="22"/>
          <w:szCs w:val="22"/>
        </w:rPr>
        <w:t>wieder fundierte Auskünfte</w:t>
      </w:r>
      <w:r w:rsidR="002C6A03">
        <w:rPr>
          <w:sz w:val="22"/>
          <w:szCs w:val="22"/>
        </w:rPr>
        <w:t xml:space="preserve"> – und das immer </w:t>
      </w:r>
      <w:r w:rsidR="00CC3A98" w:rsidRPr="00EA14E1">
        <w:rPr>
          <w:sz w:val="22"/>
          <w:szCs w:val="22"/>
        </w:rPr>
        <w:t>dienstags von 09:00 bis 12:00 Uhr sowie donnerstags von 16:00 bis 19:00 Uhr</w:t>
      </w:r>
      <w:r w:rsidR="002C6A03">
        <w:rPr>
          <w:sz w:val="22"/>
          <w:szCs w:val="22"/>
        </w:rPr>
        <w:t>.</w:t>
      </w:r>
    </w:p>
    <w:p w14:paraId="1A9C5D0A" w14:textId="77777777" w:rsidR="00133E53" w:rsidRPr="00EA14E1" w:rsidRDefault="00133E53" w:rsidP="00314402">
      <w:pPr>
        <w:pStyle w:val="Default"/>
        <w:jc w:val="both"/>
        <w:rPr>
          <w:sz w:val="22"/>
          <w:szCs w:val="22"/>
        </w:rPr>
      </w:pPr>
    </w:p>
    <w:p w14:paraId="1D5AF5B2" w14:textId="77777777" w:rsidR="001F3617" w:rsidRDefault="001F3617" w:rsidP="00E730BE">
      <w:pPr>
        <w:pStyle w:val="Default"/>
        <w:jc w:val="both"/>
        <w:rPr>
          <w:sz w:val="22"/>
          <w:szCs w:val="22"/>
        </w:rPr>
      </w:pPr>
    </w:p>
    <w:p w14:paraId="3781810E" w14:textId="77777777" w:rsidR="0074705F" w:rsidRDefault="0074705F" w:rsidP="00E730BE">
      <w:pPr>
        <w:pStyle w:val="Default"/>
        <w:jc w:val="both"/>
        <w:rPr>
          <w:sz w:val="22"/>
          <w:szCs w:val="22"/>
        </w:rPr>
      </w:pPr>
    </w:p>
    <w:p w14:paraId="0B840EEB" w14:textId="0D94DE42" w:rsidR="002F370E" w:rsidRDefault="002F370E" w:rsidP="002B5A6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Sulzbach (Taunus), </w:t>
      </w:r>
      <w:r w:rsidR="00F6465F">
        <w:rPr>
          <w:sz w:val="22"/>
          <w:szCs w:val="22"/>
        </w:rPr>
        <w:t>04</w:t>
      </w:r>
      <w:r w:rsidR="004644A0">
        <w:rPr>
          <w:sz w:val="22"/>
          <w:szCs w:val="22"/>
        </w:rPr>
        <w:t>.</w:t>
      </w:r>
      <w:r w:rsidR="005D54DB">
        <w:rPr>
          <w:sz w:val="22"/>
          <w:szCs w:val="22"/>
        </w:rPr>
        <w:t xml:space="preserve"> </w:t>
      </w:r>
      <w:r w:rsidR="00F6465F">
        <w:rPr>
          <w:sz w:val="22"/>
          <w:szCs w:val="22"/>
        </w:rPr>
        <w:t xml:space="preserve">September </w:t>
      </w:r>
      <w:r w:rsidR="006E1448">
        <w:rPr>
          <w:sz w:val="22"/>
          <w:szCs w:val="22"/>
        </w:rPr>
        <w:t>2026</w:t>
      </w:r>
    </w:p>
    <w:sectPr w:rsidR="002F370E" w:rsidSect="00541F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851" w:bottom="1134" w:left="1247" w:header="454" w:footer="454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FE547" w14:textId="77777777" w:rsidR="009A2E28" w:rsidRDefault="009A2E28">
      <w:r>
        <w:separator/>
      </w:r>
    </w:p>
  </w:endnote>
  <w:endnote w:type="continuationSeparator" w:id="0">
    <w:p w14:paraId="5540A06D" w14:textId="77777777" w:rsidR="009A2E28" w:rsidRDefault="009A2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C81CD" w14:textId="77777777" w:rsidR="00B95B5D" w:rsidRDefault="00B95B5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00D5" w14:textId="77777777" w:rsidR="00B95B5D" w:rsidRDefault="00B95B5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A3F8" w14:textId="77777777" w:rsidR="001D5F7B" w:rsidRPr="00541F26" w:rsidRDefault="001D5F7B" w:rsidP="0024477E">
    <w:pPr>
      <w:pStyle w:val="Fuzeile"/>
      <w:pBdr>
        <w:top w:val="single" w:sz="4" w:space="1" w:color="auto"/>
      </w:pBdr>
      <w:jc w:val="center"/>
    </w:pPr>
    <w:r w:rsidRPr="00541F26">
      <w:t>Gemeindevorstand der Gemeinde Sulzbach (Taunus)</w:t>
    </w:r>
  </w:p>
  <w:p w14:paraId="0AD64ECB" w14:textId="77777777" w:rsidR="001D5F7B" w:rsidRPr="00541F26" w:rsidRDefault="001D5F7B" w:rsidP="00541F26">
    <w:pPr>
      <w:pStyle w:val="Fuzeile"/>
      <w:jc w:val="center"/>
    </w:pPr>
    <w:r w:rsidRPr="00541F26">
      <w:t>Hauptstraße 11</w:t>
    </w:r>
    <w:r>
      <w:t>,</w:t>
    </w:r>
    <w:r w:rsidRPr="00541F26">
      <w:t xml:space="preserve"> 65843 Sulzbach (Taunus)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39D03" w14:textId="77777777" w:rsidR="009A2E28" w:rsidRDefault="009A2E28">
      <w:r>
        <w:separator/>
      </w:r>
    </w:p>
  </w:footnote>
  <w:footnote w:type="continuationSeparator" w:id="0">
    <w:p w14:paraId="1AEB9E9E" w14:textId="77777777" w:rsidR="009A2E28" w:rsidRDefault="009A2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95631" w14:textId="77777777" w:rsidR="00B95B5D" w:rsidRDefault="00B95B5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6E8FD" w14:textId="77777777" w:rsidR="00B95B5D" w:rsidRDefault="00B95B5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1D5F7B" w14:paraId="10F7BBE6" w14:textId="77777777" w:rsidTr="007B6687">
      <w:trPr>
        <w:cantSplit/>
      </w:trPr>
      <w:tc>
        <w:tcPr>
          <w:tcW w:w="8008" w:type="dxa"/>
        </w:tcPr>
        <w:p w14:paraId="021051F1" w14:textId="77777777" w:rsidR="001D5F7B" w:rsidRPr="00D04B7A" w:rsidRDefault="001D5F7B" w:rsidP="00BF3F6A">
          <w:pPr>
            <w:pStyle w:val="Kopfzeile"/>
            <w:rPr>
              <w:b/>
              <w:sz w:val="24"/>
            </w:rPr>
          </w:pPr>
        </w:p>
        <w:p w14:paraId="47242A05" w14:textId="77777777" w:rsidR="001D5F7B" w:rsidRPr="007B6687" w:rsidRDefault="001D5F7B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516CE6BF" w14:textId="77777777" w:rsidR="001D5F7B" w:rsidRDefault="001D5F7B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59DD1191" w14:textId="77777777" w:rsidR="001D5F7B" w:rsidRDefault="001D5F7B" w:rsidP="00D04B7A">
          <w:pPr>
            <w:pStyle w:val="Kopfzeile"/>
          </w:pPr>
          <w:r>
            <w:rPr>
              <w:noProof/>
            </w:rPr>
            <w:drawing>
              <wp:inline distT="0" distB="0" distL="0" distR="0" wp14:anchorId="1B632001" wp14:editId="44CF859A">
                <wp:extent cx="1350818" cy="914400"/>
                <wp:effectExtent l="0" t="0" r="1905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81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F02054" w14:textId="77777777" w:rsidR="001D5F7B" w:rsidRDefault="001D5F7B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D39E4"/>
    <w:multiLevelType w:val="hybridMultilevel"/>
    <w:tmpl w:val="F8E8645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667C4"/>
    <w:multiLevelType w:val="hybridMultilevel"/>
    <w:tmpl w:val="0D8E821A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627003522">
    <w:abstractNumId w:val="4"/>
  </w:num>
  <w:num w:numId="2" w16cid:durableId="1888905447">
    <w:abstractNumId w:val="2"/>
  </w:num>
  <w:num w:numId="3" w16cid:durableId="184633283">
    <w:abstractNumId w:val="3"/>
  </w:num>
  <w:num w:numId="4" w16cid:durableId="1970818097">
    <w:abstractNumId w:val="0"/>
  </w:num>
  <w:num w:numId="5" w16cid:durableId="722023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26"/>
    <w:rsid w:val="00002057"/>
    <w:rsid w:val="00005019"/>
    <w:rsid w:val="000055FE"/>
    <w:rsid w:val="000115D9"/>
    <w:rsid w:val="00012A8F"/>
    <w:rsid w:val="00012ACD"/>
    <w:rsid w:val="00015156"/>
    <w:rsid w:val="000328BB"/>
    <w:rsid w:val="000336C9"/>
    <w:rsid w:val="00040E64"/>
    <w:rsid w:val="00041893"/>
    <w:rsid w:val="00041C57"/>
    <w:rsid w:val="00047122"/>
    <w:rsid w:val="000522E3"/>
    <w:rsid w:val="00054962"/>
    <w:rsid w:val="000578B9"/>
    <w:rsid w:val="000647C5"/>
    <w:rsid w:val="00070CC1"/>
    <w:rsid w:val="00073DD3"/>
    <w:rsid w:val="00082E40"/>
    <w:rsid w:val="000842A2"/>
    <w:rsid w:val="000904CA"/>
    <w:rsid w:val="00091683"/>
    <w:rsid w:val="00096525"/>
    <w:rsid w:val="00096F84"/>
    <w:rsid w:val="000A053B"/>
    <w:rsid w:val="000A54A5"/>
    <w:rsid w:val="000A6083"/>
    <w:rsid w:val="000A6DD2"/>
    <w:rsid w:val="000B0E53"/>
    <w:rsid w:val="000B29D8"/>
    <w:rsid w:val="000B6F9B"/>
    <w:rsid w:val="000C627B"/>
    <w:rsid w:val="000D20F5"/>
    <w:rsid w:val="000D5262"/>
    <w:rsid w:val="000D56FC"/>
    <w:rsid w:val="000E1F99"/>
    <w:rsid w:val="000E3DF6"/>
    <w:rsid w:val="000E58E3"/>
    <w:rsid w:val="000E7D66"/>
    <w:rsid w:val="000F36C6"/>
    <w:rsid w:val="000F40E1"/>
    <w:rsid w:val="000F54ED"/>
    <w:rsid w:val="00103262"/>
    <w:rsid w:val="00103645"/>
    <w:rsid w:val="00121506"/>
    <w:rsid w:val="00130DF6"/>
    <w:rsid w:val="00130E65"/>
    <w:rsid w:val="00133E53"/>
    <w:rsid w:val="0014204D"/>
    <w:rsid w:val="001561D7"/>
    <w:rsid w:val="00160E7D"/>
    <w:rsid w:val="00171FDB"/>
    <w:rsid w:val="00180E32"/>
    <w:rsid w:val="0018225D"/>
    <w:rsid w:val="001848E3"/>
    <w:rsid w:val="001864F4"/>
    <w:rsid w:val="00187807"/>
    <w:rsid w:val="001A6A16"/>
    <w:rsid w:val="001B109F"/>
    <w:rsid w:val="001B14D9"/>
    <w:rsid w:val="001B71C7"/>
    <w:rsid w:val="001C6539"/>
    <w:rsid w:val="001D5F7B"/>
    <w:rsid w:val="001D64B8"/>
    <w:rsid w:val="001F0CA4"/>
    <w:rsid w:val="001F3617"/>
    <w:rsid w:val="001F3BB3"/>
    <w:rsid w:val="00203868"/>
    <w:rsid w:val="0021607E"/>
    <w:rsid w:val="00216D8E"/>
    <w:rsid w:val="002254A1"/>
    <w:rsid w:val="00232530"/>
    <w:rsid w:val="00237E86"/>
    <w:rsid w:val="00240195"/>
    <w:rsid w:val="00242243"/>
    <w:rsid w:val="002435F2"/>
    <w:rsid w:val="0024428E"/>
    <w:rsid w:val="0024477E"/>
    <w:rsid w:val="002521F0"/>
    <w:rsid w:val="00265F68"/>
    <w:rsid w:val="00270F55"/>
    <w:rsid w:val="00275846"/>
    <w:rsid w:val="00281AC1"/>
    <w:rsid w:val="002823E3"/>
    <w:rsid w:val="00282A7C"/>
    <w:rsid w:val="00283C3C"/>
    <w:rsid w:val="002923B4"/>
    <w:rsid w:val="00295C38"/>
    <w:rsid w:val="002A046B"/>
    <w:rsid w:val="002A2E05"/>
    <w:rsid w:val="002A2FBE"/>
    <w:rsid w:val="002B5A6A"/>
    <w:rsid w:val="002B6E58"/>
    <w:rsid w:val="002C6A03"/>
    <w:rsid w:val="002D7928"/>
    <w:rsid w:val="002E2D40"/>
    <w:rsid w:val="002E7049"/>
    <w:rsid w:val="002F12F0"/>
    <w:rsid w:val="002F370E"/>
    <w:rsid w:val="002F4562"/>
    <w:rsid w:val="00304438"/>
    <w:rsid w:val="00314402"/>
    <w:rsid w:val="0032110A"/>
    <w:rsid w:val="003261C1"/>
    <w:rsid w:val="00334953"/>
    <w:rsid w:val="0033637B"/>
    <w:rsid w:val="00340AE7"/>
    <w:rsid w:val="00344634"/>
    <w:rsid w:val="00347BA5"/>
    <w:rsid w:val="00351A1E"/>
    <w:rsid w:val="0036068C"/>
    <w:rsid w:val="00380382"/>
    <w:rsid w:val="00382736"/>
    <w:rsid w:val="00386879"/>
    <w:rsid w:val="00391686"/>
    <w:rsid w:val="00393DAE"/>
    <w:rsid w:val="003A6C7A"/>
    <w:rsid w:val="003A76C5"/>
    <w:rsid w:val="003B7C90"/>
    <w:rsid w:val="003C183C"/>
    <w:rsid w:val="003C3F41"/>
    <w:rsid w:val="003C40DE"/>
    <w:rsid w:val="003D0AFC"/>
    <w:rsid w:val="003D4F82"/>
    <w:rsid w:val="003D5EE8"/>
    <w:rsid w:val="003E0E3E"/>
    <w:rsid w:val="003E2CC0"/>
    <w:rsid w:val="00407127"/>
    <w:rsid w:val="00407A16"/>
    <w:rsid w:val="0041106A"/>
    <w:rsid w:val="00415576"/>
    <w:rsid w:val="00422970"/>
    <w:rsid w:val="0042550D"/>
    <w:rsid w:val="00430961"/>
    <w:rsid w:val="00430A45"/>
    <w:rsid w:val="004321D4"/>
    <w:rsid w:val="00433F0C"/>
    <w:rsid w:val="00442F41"/>
    <w:rsid w:val="004644A0"/>
    <w:rsid w:val="0048122D"/>
    <w:rsid w:val="0048677E"/>
    <w:rsid w:val="00491E35"/>
    <w:rsid w:val="00492689"/>
    <w:rsid w:val="004A133A"/>
    <w:rsid w:val="004A3FFA"/>
    <w:rsid w:val="004B742F"/>
    <w:rsid w:val="004C40F6"/>
    <w:rsid w:val="004D093C"/>
    <w:rsid w:val="004E1FDC"/>
    <w:rsid w:val="004E6BE0"/>
    <w:rsid w:val="00502DF5"/>
    <w:rsid w:val="005124E3"/>
    <w:rsid w:val="00515F1C"/>
    <w:rsid w:val="005262D2"/>
    <w:rsid w:val="00535CF9"/>
    <w:rsid w:val="00541F26"/>
    <w:rsid w:val="00543A86"/>
    <w:rsid w:val="00544631"/>
    <w:rsid w:val="005502A1"/>
    <w:rsid w:val="00554C7B"/>
    <w:rsid w:val="00557E1F"/>
    <w:rsid w:val="00562615"/>
    <w:rsid w:val="00567B12"/>
    <w:rsid w:val="005701D7"/>
    <w:rsid w:val="0057072E"/>
    <w:rsid w:val="00586A39"/>
    <w:rsid w:val="00595478"/>
    <w:rsid w:val="005A5B3B"/>
    <w:rsid w:val="005A714E"/>
    <w:rsid w:val="005B57B7"/>
    <w:rsid w:val="005C25FC"/>
    <w:rsid w:val="005D40CA"/>
    <w:rsid w:val="005D54DB"/>
    <w:rsid w:val="005E07AF"/>
    <w:rsid w:val="005E6767"/>
    <w:rsid w:val="006061A3"/>
    <w:rsid w:val="006153F0"/>
    <w:rsid w:val="006225FD"/>
    <w:rsid w:val="00632DC9"/>
    <w:rsid w:val="00641F95"/>
    <w:rsid w:val="00642139"/>
    <w:rsid w:val="006444BC"/>
    <w:rsid w:val="006445C2"/>
    <w:rsid w:val="00647218"/>
    <w:rsid w:val="00652354"/>
    <w:rsid w:val="006572DE"/>
    <w:rsid w:val="00660820"/>
    <w:rsid w:val="00660B14"/>
    <w:rsid w:val="00670575"/>
    <w:rsid w:val="006761CE"/>
    <w:rsid w:val="00676283"/>
    <w:rsid w:val="00687B49"/>
    <w:rsid w:val="0069023A"/>
    <w:rsid w:val="00690EC8"/>
    <w:rsid w:val="00692052"/>
    <w:rsid w:val="00697DC7"/>
    <w:rsid w:val="006A4376"/>
    <w:rsid w:val="006A517F"/>
    <w:rsid w:val="006C0277"/>
    <w:rsid w:val="006C1502"/>
    <w:rsid w:val="006C163F"/>
    <w:rsid w:val="006C3510"/>
    <w:rsid w:val="006C4B7E"/>
    <w:rsid w:val="006C7F0A"/>
    <w:rsid w:val="006E1448"/>
    <w:rsid w:val="006E448F"/>
    <w:rsid w:val="006F0B5A"/>
    <w:rsid w:val="006F3F4A"/>
    <w:rsid w:val="0070097F"/>
    <w:rsid w:val="00703CAA"/>
    <w:rsid w:val="00704E37"/>
    <w:rsid w:val="00707464"/>
    <w:rsid w:val="00714A87"/>
    <w:rsid w:val="00733B5F"/>
    <w:rsid w:val="00735266"/>
    <w:rsid w:val="00735847"/>
    <w:rsid w:val="00744298"/>
    <w:rsid w:val="007451A8"/>
    <w:rsid w:val="0074705F"/>
    <w:rsid w:val="00756A07"/>
    <w:rsid w:val="007640E0"/>
    <w:rsid w:val="00765193"/>
    <w:rsid w:val="007656C4"/>
    <w:rsid w:val="007734ED"/>
    <w:rsid w:val="00774A5F"/>
    <w:rsid w:val="00777360"/>
    <w:rsid w:val="00780A64"/>
    <w:rsid w:val="00780E5F"/>
    <w:rsid w:val="007826DB"/>
    <w:rsid w:val="0078577E"/>
    <w:rsid w:val="00785A5F"/>
    <w:rsid w:val="007930B7"/>
    <w:rsid w:val="007A3667"/>
    <w:rsid w:val="007A48AF"/>
    <w:rsid w:val="007A5402"/>
    <w:rsid w:val="007B4E2D"/>
    <w:rsid w:val="007B63B6"/>
    <w:rsid w:val="007B6687"/>
    <w:rsid w:val="007B700C"/>
    <w:rsid w:val="007C5176"/>
    <w:rsid w:val="007C70D9"/>
    <w:rsid w:val="007D17FF"/>
    <w:rsid w:val="007D39A9"/>
    <w:rsid w:val="007E5A61"/>
    <w:rsid w:val="007F38F0"/>
    <w:rsid w:val="007F6700"/>
    <w:rsid w:val="0080174B"/>
    <w:rsid w:val="0080493D"/>
    <w:rsid w:val="008073A5"/>
    <w:rsid w:val="00820037"/>
    <w:rsid w:val="00826E1D"/>
    <w:rsid w:val="00833A0E"/>
    <w:rsid w:val="00833F2B"/>
    <w:rsid w:val="00835A75"/>
    <w:rsid w:val="008409F2"/>
    <w:rsid w:val="00846840"/>
    <w:rsid w:val="008549EB"/>
    <w:rsid w:val="00860559"/>
    <w:rsid w:val="008718E3"/>
    <w:rsid w:val="008737B5"/>
    <w:rsid w:val="00874988"/>
    <w:rsid w:val="0087717C"/>
    <w:rsid w:val="0087774C"/>
    <w:rsid w:val="008820B6"/>
    <w:rsid w:val="008830B7"/>
    <w:rsid w:val="00892952"/>
    <w:rsid w:val="008954C5"/>
    <w:rsid w:val="00896CF6"/>
    <w:rsid w:val="008A07B1"/>
    <w:rsid w:val="008A08CE"/>
    <w:rsid w:val="008A5601"/>
    <w:rsid w:val="008B3A84"/>
    <w:rsid w:val="008C023A"/>
    <w:rsid w:val="008C5244"/>
    <w:rsid w:val="008C5D6E"/>
    <w:rsid w:val="008D60E5"/>
    <w:rsid w:val="008E313F"/>
    <w:rsid w:val="008F1792"/>
    <w:rsid w:val="008F477D"/>
    <w:rsid w:val="008F658C"/>
    <w:rsid w:val="0090141D"/>
    <w:rsid w:val="009033C2"/>
    <w:rsid w:val="009061BB"/>
    <w:rsid w:val="0090687A"/>
    <w:rsid w:val="009107FD"/>
    <w:rsid w:val="00910DBD"/>
    <w:rsid w:val="009134D4"/>
    <w:rsid w:val="0091666C"/>
    <w:rsid w:val="00923A8A"/>
    <w:rsid w:val="00924D8B"/>
    <w:rsid w:val="00925800"/>
    <w:rsid w:val="00940848"/>
    <w:rsid w:val="00940B11"/>
    <w:rsid w:val="00942A15"/>
    <w:rsid w:val="00946370"/>
    <w:rsid w:val="00947CF6"/>
    <w:rsid w:val="00950081"/>
    <w:rsid w:val="00954A88"/>
    <w:rsid w:val="00973726"/>
    <w:rsid w:val="00974D67"/>
    <w:rsid w:val="0098343E"/>
    <w:rsid w:val="00984FA3"/>
    <w:rsid w:val="00987184"/>
    <w:rsid w:val="00987851"/>
    <w:rsid w:val="009948D5"/>
    <w:rsid w:val="00997A28"/>
    <w:rsid w:val="009A1671"/>
    <w:rsid w:val="009A25CA"/>
    <w:rsid w:val="009A2E28"/>
    <w:rsid w:val="009A61AF"/>
    <w:rsid w:val="009A7BBF"/>
    <w:rsid w:val="009B3108"/>
    <w:rsid w:val="009B7798"/>
    <w:rsid w:val="009C42AE"/>
    <w:rsid w:val="009C7654"/>
    <w:rsid w:val="009E0191"/>
    <w:rsid w:val="009E1655"/>
    <w:rsid w:val="009F025D"/>
    <w:rsid w:val="009F6212"/>
    <w:rsid w:val="00A00D1C"/>
    <w:rsid w:val="00A050B2"/>
    <w:rsid w:val="00A1015B"/>
    <w:rsid w:val="00A11482"/>
    <w:rsid w:val="00A176FE"/>
    <w:rsid w:val="00A246C7"/>
    <w:rsid w:val="00A24C25"/>
    <w:rsid w:val="00A42A3C"/>
    <w:rsid w:val="00A43964"/>
    <w:rsid w:val="00A43C2D"/>
    <w:rsid w:val="00A50827"/>
    <w:rsid w:val="00A52C63"/>
    <w:rsid w:val="00A551AE"/>
    <w:rsid w:val="00A65E0D"/>
    <w:rsid w:val="00A722DD"/>
    <w:rsid w:val="00A72953"/>
    <w:rsid w:val="00A74B4C"/>
    <w:rsid w:val="00A769AA"/>
    <w:rsid w:val="00A76D82"/>
    <w:rsid w:val="00A77E06"/>
    <w:rsid w:val="00A84C98"/>
    <w:rsid w:val="00A856ED"/>
    <w:rsid w:val="00A93EE5"/>
    <w:rsid w:val="00A94012"/>
    <w:rsid w:val="00A95B23"/>
    <w:rsid w:val="00AB2785"/>
    <w:rsid w:val="00AB3C25"/>
    <w:rsid w:val="00AB5AD7"/>
    <w:rsid w:val="00AC0046"/>
    <w:rsid w:val="00AC0BD3"/>
    <w:rsid w:val="00AC340E"/>
    <w:rsid w:val="00AD1F24"/>
    <w:rsid w:val="00AD7618"/>
    <w:rsid w:val="00AE29D2"/>
    <w:rsid w:val="00AE4DC5"/>
    <w:rsid w:val="00AF293B"/>
    <w:rsid w:val="00B040A9"/>
    <w:rsid w:val="00B05CFF"/>
    <w:rsid w:val="00B14501"/>
    <w:rsid w:val="00B16DB8"/>
    <w:rsid w:val="00B237CB"/>
    <w:rsid w:val="00B305E5"/>
    <w:rsid w:val="00B33FF5"/>
    <w:rsid w:val="00B36FC6"/>
    <w:rsid w:val="00B416EC"/>
    <w:rsid w:val="00B4200B"/>
    <w:rsid w:val="00B465AC"/>
    <w:rsid w:val="00B47BD4"/>
    <w:rsid w:val="00B55AC1"/>
    <w:rsid w:val="00B64EDE"/>
    <w:rsid w:val="00B673C6"/>
    <w:rsid w:val="00B85FCA"/>
    <w:rsid w:val="00B87942"/>
    <w:rsid w:val="00B91E56"/>
    <w:rsid w:val="00B93D8B"/>
    <w:rsid w:val="00B9500F"/>
    <w:rsid w:val="00B95B5D"/>
    <w:rsid w:val="00BA1D22"/>
    <w:rsid w:val="00BA3FAD"/>
    <w:rsid w:val="00BB3BAF"/>
    <w:rsid w:val="00BB7F26"/>
    <w:rsid w:val="00BC7059"/>
    <w:rsid w:val="00BD07CE"/>
    <w:rsid w:val="00BD150E"/>
    <w:rsid w:val="00BD5C89"/>
    <w:rsid w:val="00BD6C08"/>
    <w:rsid w:val="00BD73D8"/>
    <w:rsid w:val="00BE0DE4"/>
    <w:rsid w:val="00BE34F7"/>
    <w:rsid w:val="00BF3F6A"/>
    <w:rsid w:val="00BF6E7C"/>
    <w:rsid w:val="00BF74D9"/>
    <w:rsid w:val="00C05DB3"/>
    <w:rsid w:val="00C11117"/>
    <w:rsid w:val="00C20B01"/>
    <w:rsid w:val="00C2486F"/>
    <w:rsid w:val="00C42742"/>
    <w:rsid w:val="00C42E62"/>
    <w:rsid w:val="00C44241"/>
    <w:rsid w:val="00C573F7"/>
    <w:rsid w:val="00C6316C"/>
    <w:rsid w:val="00C66C57"/>
    <w:rsid w:val="00C6765F"/>
    <w:rsid w:val="00C743A9"/>
    <w:rsid w:val="00C867D9"/>
    <w:rsid w:val="00CA5558"/>
    <w:rsid w:val="00CB1FE8"/>
    <w:rsid w:val="00CB4331"/>
    <w:rsid w:val="00CC3A98"/>
    <w:rsid w:val="00CD3720"/>
    <w:rsid w:val="00CD6C4B"/>
    <w:rsid w:val="00CE1EC0"/>
    <w:rsid w:val="00CE44E3"/>
    <w:rsid w:val="00CF0F59"/>
    <w:rsid w:val="00D04B7A"/>
    <w:rsid w:val="00D05D63"/>
    <w:rsid w:val="00D05F59"/>
    <w:rsid w:val="00D12B2B"/>
    <w:rsid w:val="00D136D7"/>
    <w:rsid w:val="00D13E7D"/>
    <w:rsid w:val="00D15243"/>
    <w:rsid w:val="00D16497"/>
    <w:rsid w:val="00D23B9D"/>
    <w:rsid w:val="00D25DA8"/>
    <w:rsid w:val="00D27E19"/>
    <w:rsid w:val="00D31895"/>
    <w:rsid w:val="00D325B1"/>
    <w:rsid w:val="00D415EA"/>
    <w:rsid w:val="00D41B68"/>
    <w:rsid w:val="00D50E05"/>
    <w:rsid w:val="00D52748"/>
    <w:rsid w:val="00D53F5D"/>
    <w:rsid w:val="00D553C0"/>
    <w:rsid w:val="00D640D6"/>
    <w:rsid w:val="00D70EFB"/>
    <w:rsid w:val="00D71558"/>
    <w:rsid w:val="00D72481"/>
    <w:rsid w:val="00D744B5"/>
    <w:rsid w:val="00D766F8"/>
    <w:rsid w:val="00D8171A"/>
    <w:rsid w:val="00D81DF7"/>
    <w:rsid w:val="00D921C2"/>
    <w:rsid w:val="00D9653A"/>
    <w:rsid w:val="00DA2FBA"/>
    <w:rsid w:val="00DA5FA9"/>
    <w:rsid w:val="00DB4C8D"/>
    <w:rsid w:val="00DB55AC"/>
    <w:rsid w:val="00DB758A"/>
    <w:rsid w:val="00DC0BFA"/>
    <w:rsid w:val="00DC6571"/>
    <w:rsid w:val="00DC7900"/>
    <w:rsid w:val="00DC7BE7"/>
    <w:rsid w:val="00DD03C9"/>
    <w:rsid w:val="00DD58FA"/>
    <w:rsid w:val="00DF0ECD"/>
    <w:rsid w:val="00E00B93"/>
    <w:rsid w:val="00E041D4"/>
    <w:rsid w:val="00E1140A"/>
    <w:rsid w:val="00E22FA9"/>
    <w:rsid w:val="00E25936"/>
    <w:rsid w:val="00E34006"/>
    <w:rsid w:val="00E413A5"/>
    <w:rsid w:val="00E44A1C"/>
    <w:rsid w:val="00E44D60"/>
    <w:rsid w:val="00E457F0"/>
    <w:rsid w:val="00E52FB1"/>
    <w:rsid w:val="00E6463D"/>
    <w:rsid w:val="00E66A69"/>
    <w:rsid w:val="00E730BE"/>
    <w:rsid w:val="00E74BE0"/>
    <w:rsid w:val="00E847BF"/>
    <w:rsid w:val="00E86FA9"/>
    <w:rsid w:val="00E901DF"/>
    <w:rsid w:val="00E903E0"/>
    <w:rsid w:val="00E9143E"/>
    <w:rsid w:val="00E91CA6"/>
    <w:rsid w:val="00E9284B"/>
    <w:rsid w:val="00E95897"/>
    <w:rsid w:val="00EA14E1"/>
    <w:rsid w:val="00EA5157"/>
    <w:rsid w:val="00EA727C"/>
    <w:rsid w:val="00EB4AAF"/>
    <w:rsid w:val="00EB5E9A"/>
    <w:rsid w:val="00EB6D5E"/>
    <w:rsid w:val="00ED6CE3"/>
    <w:rsid w:val="00EE25B2"/>
    <w:rsid w:val="00EE3160"/>
    <w:rsid w:val="00EE546D"/>
    <w:rsid w:val="00EE7139"/>
    <w:rsid w:val="00EF2DE3"/>
    <w:rsid w:val="00EF595C"/>
    <w:rsid w:val="00EF721B"/>
    <w:rsid w:val="00F005F7"/>
    <w:rsid w:val="00F107E2"/>
    <w:rsid w:val="00F15609"/>
    <w:rsid w:val="00F15EFF"/>
    <w:rsid w:val="00F32E3D"/>
    <w:rsid w:val="00F33B36"/>
    <w:rsid w:val="00F4264B"/>
    <w:rsid w:val="00F45F61"/>
    <w:rsid w:val="00F460E0"/>
    <w:rsid w:val="00F50D9E"/>
    <w:rsid w:val="00F55554"/>
    <w:rsid w:val="00F55AF6"/>
    <w:rsid w:val="00F572CD"/>
    <w:rsid w:val="00F638C8"/>
    <w:rsid w:val="00F63F15"/>
    <w:rsid w:val="00F6465F"/>
    <w:rsid w:val="00F66D4F"/>
    <w:rsid w:val="00F73B78"/>
    <w:rsid w:val="00F74660"/>
    <w:rsid w:val="00F80C0F"/>
    <w:rsid w:val="00F83DAB"/>
    <w:rsid w:val="00F92642"/>
    <w:rsid w:val="00FA0A68"/>
    <w:rsid w:val="00FA2A75"/>
    <w:rsid w:val="00FA3C0A"/>
    <w:rsid w:val="00FB07A7"/>
    <w:rsid w:val="00FB6691"/>
    <w:rsid w:val="00FD0A22"/>
    <w:rsid w:val="00FD11C3"/>
    <w:rsid w:val="00FD2ED0"/>
    <w:rsid w:val="00FE1CC6"/>
    <w:rsid w:val="00FE2283"/>
    <w:rsid w:val="00FE2C5E"/>
    <w:rsid w:val="00FE44C7"/>
    <w:rsid w:val="00FF2A8C"/>
    <w:rsid w:val="00FF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46E284"/>
  <w15:docId w15:val="{5F422832-AC53-47F9-9870-038D795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basedOn w:val="Absatz-Standardschriftart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DD03C9"/>
    <w:rPr>
      <w:rFonts w:ascii="Bookman Old Style" w:hAnsi="Bookman Old Style"/>
      <w:sz w:val="22"/>
    </w:rPr>
  </w:style>
  <w:style w:type="paragraph" w:customStyle="1" w:styleId="Default">
    <w:name w:val="Default"/>
    <w:rsid w:val="002F370E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.ADS\AppData\Roaming\Microsoft\Templates\KOPFBOGEN%20intern%20%20(SW)%20O+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KOPFBOGEN intern  (SW) O+R.dotx</Template>
  <TotalTime>0</TotalTime>
  <Pages>1</Pages>
  <Words>105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>Microsoft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creator>Beck Gregor</dc:creator>
  <cp:lastModifiedBy>Holger Klink</cp:lastModifiedBy>
  <cp:revision>6</cp:revision>
  <cp:lastPrinted>2026-09-03T11:03:00Z</cp:lastPrinted>
  <dcterms:created xsi:type="dcterms:W3CDTF">2026-07-14T14:02:00Z</dcterms:created>
  <dcterms:modified xsi:type="dcterms:W3CDTF">2026-09-03T11:05:00Z</dcterms:modified>
</cp:coreProperties>
</file>