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C5CF1"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58DE3668" wp14:editId="5FDA1C01">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01366963" w14:textId="77777777" w:rsidR="00464F41" w:rsidRPr="001F0D76" w:rsidRDefault="00D579A7" w:rsidP="008425FF">
      <w:pPr>
        <w:pStyle w:val="Adresskopffett"/>
        <w:ind w:left="0"/>
      </w:pPr>
      <w:r w:rsidRPr="001F0D76">
        <w:t xml:space="preserve">Kommunikation und </w:t>
      </w:r>
      <w:r w:rsidR="00115C8B" w:rsidRPr="001F0D76">
        <w:t>Medien</w:t>
      </w:r>
    </w:p>
    <w:p w14:paraId="1F75BAA8" w14:textId="77777777" w:rsidR="008425FF" w:rsidRDefault="008425FF" w:rsidP="008425FF">
      <w:pPr>
        <w:pStyle w:val="FormatvorlageAdresskopfregularFett"/>
        <w:ind w:left="0"/>
        <w:rPr>
          <w:lang w:val="de-DE"/>
        </w:rPr>
      </w:pPr>
    </w:p>
    <w:p w14:paraId="028681A6"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7D286846" w14:textId="77777777" w:rsidR="00FC5D1E" w:rsidRPr="008425FF" w:rsidRDefault="009937AF" w:rsidP="008425FF">
      <w:pPr>
        <w:pStyle w:val="Adresskopfregular"/>
        <w:ind w:left="0"/>
        <w:rPr>
          <w:lang w:val="de-DE"/>
        </w:rPr>
      </w:pPr>
      <w:hyperlink r:id="rId8" w:history="1">
        <w:r w:rsidR="00FC5D1E" w:rsidRPr="008425FF">
          <w:rPr>
            <w:rStyle w:val="Hyperlink"/>
            <w:lang w:val="de-DE"/>
          </w:rPr>
          <w:t>kommunikation@friedrichshafen.de</w:t>
        </w:r>
      </w:hyperlink>
    </w:p>
    <w:p w14:paraId="12353903" w14:textId="77777777" w:rsidR="008425FF" w:rsidRDefault="008425FF" w:rsidP="00F34C86">
      <w:pPr>
        <w:rPr>
          <w:b/>
          <w:sz w:val="28"/>
          <w:szCs w:val="28"/>
        </w:rPr>
      </w:pPr>
    </w:p>
    <w:p w14:paraId="1ED8E65C" w14:textId="56EB192C"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9937AF">
        <w:rPr>
          <w:noProof/>
        </w:rPr>
        <w:t>1</w:t>
      </w:r>
      <w:r w:rsidR="009937AF">
        <w:rPr>
          <w:noProof/>
        </w:rPr>
        <w:t>4</w:t>
      </w:r>
      <w:r w:rsidR="009937AF">
        <w:rPr>
          <w:noProof/>
        </w:rPr>
        <w:t>.</w:t>
      </w:r>
      <w:r w:rsidR="009937AF">
        <w:rPr>
          <w:noProof/>
        </w:rPr>
        <w:t>1</w:t>
      </w:r>
      <w:r w:rsidR="009937AF">
        <w:rPr>
          <w:noProof/>
        </w:rPr>
        <w:t>0.2026</w:t>
      </w:r>
      <w:r w:rsidR="007E09ED">
        <w:fldChar w:fldCharType="end"/>
      </w:r>
      <w:r w:rsidR="008425FF" w:rsidRPr="008425FF">
        <w:t>/</w:t>
      </w:r>
      <w:proofErr w:type="spellStart"/>
      <w:r w:rsidR="00A604EC">
        <w:fldChar w:fldCharType="begin"/>
      </w:r>
      <w:r w:rsidR="00A604EC">
        <w:instrText xml:space="preserve"> USERINITIALS  \* Lower  \* MERGEFORMAT </w:instrText>
      </w:r>
      <w:r w:rsidR="00A604EC">
        <w:fldChar w:fldCharType="separate"/>
      </w:r>
      <w:r w:rsidR="00594BE7">
        <w:rPr>
          <w:noProof/>
        </w:rPr>
        <w:t>ak</w:t>
      </w:r>
      <w:proofErr w:type="spellEnd"/>
      <w:r w:rsidR="00A604EC">
        <w:rPr>
          <w:noProof/>
        </w:rPr>
        <w:fldChar w:fldCharType="end"/>
      </w:r>
    </w:p>
    <w:p w14:paraId="020A08BB" w14:textId="77777777" w:rsidR="001F0D76" w:rsidRPr="00F34C86" w:rsidRDefault="001F0D76" w:rsidP="00F34C86"/>
    <w:p w14:paraId="55FD8EFA" w14:textId="77777777" w:rsidR="00670272" w:rsidRPr="001F0D76" w:rsidRDefault="00670272" w:rsidP="006F60F3">
      <w:pPr>
        <w:pStyle w:val="Balken"/>
      </w:pPr>
    </w:p>
    <w:p w14:paraId="7B62EAA1" w14:textId="77777777" w:rsidR="00670272" w:rsidRPr="00F34C86" w:rsidRDefault="00670272" w:rsidP="00F34C86"/>
    <w:p w14:paraId="1CD02338" w14:textId="77777777" w:rsidR="0071539A" w:rsidRPr="00191D95" w:rsidRDefault="0071539A" w:rsidP="00F23A4B">
      <w:pPr>
        <w:pStyle w:val="StandardPM"/>
      </w:pPr>
    </w:p>
    <w:p w14:paraId="79BF109F" w14:textId="158215D0" w:rsidR="00594BE7" w:rsidRDefault="00594BE7" w:rsidP="00594BE7">
      <w:pPr>
        <w:pStyle w:val="berschriftPM1"/>
      </w:pPr>
      <w:r>
        <w:t>Gemeinsam anpacken für ein sauberes Quartier</w:t>
      </w:r>
    </w:p>
    <w:p w14:paraId="31EDAFBB" w14:textId="23C2B7AA" w:rsidR="00594BE7" w:rsidRDefault="00594BE7" w:rsidP="00594BE7">
      <w:pPr>
        <w:pStyle w:val="VorspannPM"/>
      </w:pPr>
      <w:r>
        <w:t>Herbst-Putzete im Quartier Heinrich-Heine: Am Donnerstag, 22. Oktober sind alle Bürgerinnen und Bürger eingeladen, gemeinsam für Sauberkeit zu sorgen.</w:t>
      </w:r>
    </w:p>
    <w:p w14:paraId="067B581A" w14:textId="1736B416" w:rsidR="00594BE7" w:rsidRDefault="00594BE7" w:rsidP="00594BE7">
      <w:pPr>
        <w:pStyle w:val="VorspannPM"/>
        <w:rPr>
          <w:b w:val="0"/>
        </w:rPr>
      </w:pPr>
      <w:r>
        <w:rPr>
          <w:b w:val="0"/>
        </w:rPr>
        <w:t>Treffpunkt ist um 15 Uhr vor dem Familientreff in der Heinrich-Heine-Straße 22.  Jede helfende Hand wird gebraucht.</w:t>
      </w:r>
    </w:p>
    <w:p w14:paraId="44EF95A4" w14:textId="325186F0" w:rsidR="00594BE7" w:rsidRDefault="00594BE7" w:rsidP="00594BE7">
      <w:pPr>
        <w:pStyle w:val="StandardPM"/>
      </w:pPr>
      <w:r>
        <w:t>Von 15 bis 16 Uhr wird gemeinsam Müll, Zigarettenstummel und Unrat im Quartier eingesammelt. Mit der Aktion wollen die Organisatoren Kindern und Jugendlichen ein Vorbild sein und ein Zeichen „gegen Müll“ im Stadtteil setzen.</w:t>
      </w:r>
    </w:p>
    <w:p w14:paraId="33B8D14E" w14:textId="69679D3F" w:rsidR="00594BE7" w:rsidRDefault="00594BE7" w:rsidP="00594BE7">
      <w:pPr>
        <w:pStyle w:val="StandardPM"/>
      </w:pPr>
      <w:r>
        <w:t xml:space="preserve">Das Quartiersteam freut sich, wenn viele Helferinnen und Helfer bei der </w:t>
      </w:r>
      <w:r w:rsidR="00A604EC">
        <w:t>Herbst-Putzete</w:t>
      </w:r>
      <w:r>
        <w:t xml:space="preserve"> mitmachen und sich so für ihr Wohnumfeld engagieren. Denn: Ein sauberes Quartier geht alle an. </w:t>
      </w:r>
    </w:p>
    <w:p w14:paraId="3353A149" w14:textId="6C4F27DA" w:rsidR="00594BE7" w:rsidRDefault="00594BE7" w:rsidP="00594BE7">
      <w:pPr>
        <w:pStyle w:val="StandardPM"/>
      </w:pPr>
      <w:r>
        <w:t xml:space="preserve">Handschuhe und Zangen werden zur Verfügung gestellt. Nach getaner Arbeit trifft man sich um 16 Uhr vor dem Familientreff zum Beisammensein. Es gibt Pizza als „Belohnung“ für alle, die Müll gesammelt haben. </w:t>
      </w:r>
    </w:p>
    <w:p w14:paraId="2A5F2CFC" w14:textId="501632B5" w:rsidR="00594BE7" w:rsidRDefault="00594BE7" w:rsidP="00594BE7">
      <w:pPr>
        <w:pStyle w:val="StandardPM"/>
      </w:pPr>
      <w:r>
        <w:t xml:space="preserve">Für Fragen und Infos steht Vanessa </w:t>
      </w:r>
      <w:proofErr w:type="spellStart"/>
      <w:r>
        <w:t>Arnreich</w:t>
      </w:r>
      <w:proofErr w:type="spellEnd"/>
      <w:r>
        <w:t xml:space="preserve"> telefonisch unter der Mobilnummer 0160 977 831 70 oder per E-Mail </w:t>
      </w:r>
      <w:hyperlink r:id="rId9" w:history="1">
        <w:r w:rsidRPr="003A7817">
          <w:rPr>
            <w:rStyle w:val="Hyperlink"/>
          </w:rPr>
          <w:t>v.arnreich@friedrichshafen.de</w:t>
        </w:r>
      </w:hyperlink>
      <w:r>
        <w:t xml:space="preserve"> gerne zur Verfügung.</w:t>
      </w:r>
    </w:p>
    <w:p w14:paraId="79DE1BD2" w14:textId="55174BAD" w:rsidR="008425FF" w:rsidRPr="008425FF" w:rsidRDefault="008425FF" w:rsidP="00594BE7">
      <w:pPr>
        <w:pStyle w:val="berschriftPM1"/>
      </w:pPr>
    </w:p>
    <w:sectPr w:rsidR="008425FF"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16486" w14:textId="77777777" w:rsidR="00594BE7" w:rsidRDefault="00594BE7">
      <w:r>
        <w:separator/>
      </w:r>
    </w:p>
    <w:p w14:paraId="0BEA2573" w14:textId="77777777" w:rsidR="00594BE7" w:rsidRDefault="00594BE7"/>
    <w:p w14:paraId="30AB6C2B" w14:textId="77777777" w:rsidR="00594BE7" w:rsidRDefault="00594BE7" w:rsidP="001F0D76"/>
    <w:p w14:paraId="3B617AB9" w14:textId="77777777" w:rsidR="00594BE7" w:rsidRDefault="00594BE7" w:rsidP="006F60F3"/>
    <w:p w14:paraId="25ADE187" w14:textId="77777777" w:rsidR="00594BE7" w:rsidRDefault="00594BE7" w:rsidP="006F60F3"/>
    <w:p w14:paraId="1AB1B51D" w14:textId="77777777" w:rsidR="00594BE7" w:rsidRDefault="00594BE7"/>
    <w:p w14:paraId="2E7DCE70" w14:textId="77777777" w:rsidR="00594BE7" w:rsidRDefault="00594BE7"/>
    <w:p w14:paraId="2B655B4E" w14:textId="77777777" w:rsidR="00594BE7" w:rsidRDefault="00594BE7"/>
  </w:endnote>
  <w:endnote w:type="continuationSeparator" w:id="0">
    <w:p w14:paraId="62EF8882" w14:textId="77777777" w:rsidR="00594BE7" w:rsidRDefault="00594BE7">
      <w:r>
        <w:continuationSeparator/>
      </w:r>
    </w:p>
    <w:p w14:paraId="1A54DF29" w14:textId="77777777" w:rsidR="00594BE7" w:rsidRDefault="00594BE7"/>
    <w:p w14:paraId="4501EC01" w14:textId="77777777" w:rsidR="00594BE7" w:rsidRDefault="00594BE7" w:rsidP="001F0D76"/>
    <w:p w14:paraId="75C7C078" w14:textId="77777777" w:rsidR="00594BE7" w:rsidRDefault="00594BE7" w:rsidP="006F60F3"/>
    <w:p w14:paraId="0B2FC132" w14:textId="77777777" w:rsidR="00594BE7" w:rsidRDefault="00594BE7" w:rsidP="006F60F3"/>
    <w:p w14:paraId="4213498B" w14:textId="77777777" w:rsidR="00594BE7" w:rsidRDefault="00594BE7"/>
    <w:p w14:paraId="78F9440A" w14:textId="77777777" w:rsidR="00594BE7" w:rsidRDefault="00594BE7"/>
    <w:p w14:paraId="0DB43F14" w14:textId="77777777" w:rsidR="00594BE7" w:rsidRDefault="00594B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80CB9" w14:textId="77777777" w:rsidR="00594BE7" w:rsidRDefault="00594BE7">
      <w:r>
        <w:separator/>
      </w:r>
    </w:p>
    <w:p w14:paraId="375CDEA3" w14:textId="77777777" w:rsidR="00594BE7" w:rsidRDefault="00594BE7"/>
    <w:p w14:paraId="00D5ED5C" w14:textId="77777777" w:rsidR="00594BE7" w:rsidRDefault="00594BE7" w:rsidP="001F0D76"/>
    <w:p w14:paraId="29FF833E" w14:textId="77777777" w:rsidR="00594BE7" w:rsidRDefault="00594BE7" w:rsidP="006F60F3"/>
    <w:p w14:paraId="4A5AAA6E" w14:textId="77777777" w:rsidR="00594BE7" w:rsidRDefault="00594BE7" w:rsidP="006F60F3"/>
    <w:p w14:paraId="13491930" w14:textId="77777777" w:rsidR="00594BE7" w:rsidRDefault="00594BE7"/>
    <w:p w14:paraId="765812B6" w14:textId="77777777" w:rsidR="00594BE7" w:rsidRDefault="00594BE7"/>
    <w:p w14:paraId="2BD2CCE0" w14:textId="77777777" w:rsidR="00594BE7" w:rsidRDefault="00594BE7"/>
  </w:footnote>
  <w:footnote w:type="continuationSeparator" w:id="0">
    <w:p w14:paraId="18B08029" w14:textId="77777777" w:rsidR="00594BE7" w:rsidRDefault="00594BE7">
      <w:r>
        <w:continuationSeparator/>
      </w:r>
    </w:p>
    <w:p w14:paraId="46315DC4" w14:textId="77777777" w:rsidR="00594BE7" w:rsidRDefault="00594BE7"/>
    <w:p w14:paraId="6EE6FCDF" w14:textId="77777777" w:rsidR="00594BE7" w:rsidRDefault="00594BE7" w:rsidP="001F0D76"/>
    <w:p w14:paraId="2E7FDA98" w14:textId="77777777" w:rsidR="00594BE7" w:rsidRDefault="00594BE7" w:rsidP="006F60F3"/>
    <w:p w14:paraId="79F1BC20" w14:textId="77777777" w:rsidR="00594BE7" w:rsidRDefault="00594BE7" w:rsidP="006F60F3"/>
    <w:p w14:paraId="49CB1FB2" w14:textId="77777777" w:rsidR="00594BE7" w:rsidRDefault="00594BE7"/>
    <w:p w14:paraId="108BC41D" w14:textId="77777777" w:rsidR="00594BE7" w:rsidRDefault="00594BE7"/>
    <w:p w14:paraId="5CEF34D8" w14:textId="77777777" w:rsidR="00594BE7" w:rsidRDefault="00594B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295F"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E7"/>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94BE7"/>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937AF"/>
    <w:rsid w:val="009B5AA6"/>
    <w:rsid w:val="009D733B"/>
    <w:rsid w:val="009E2CA8"/>
    <w:rsid w:val="00A07751"/>
    <w:rsid w:val="00A26193"/>
    <w:rsid w:val="00A604EC"/>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46DDB8"/>
  <w15:docId w15:val="{587E1457-22C4-4962-84B7-ABC98C506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594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183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v.arnreich@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169</Words>
  <Characters>1245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1412</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Widmer, Renate</cp:lastModifiedBy>
  <cp:revision>3</cp:revision>
  <cp:lastPrinted>2015-01-14T17:03:00Z</cp:lastPrinted>
  <dcterms:created xsi:type="dcterms:W3CDTF">2026-09-09T10:04:00Z</dcterms:created>
  <dcterms:modified xsi:type="dcterms:W3CDTF">2026-10-14T11:52:00Z</dcterms:modified>
</cp:coreProperties>
</file>