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315EC41B"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152CE9">
        <w:rPr>
          <w:noProof/>
        </w:rPr>
        <w:t>21.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1EBA6D8D" w:rsidR="00EA1EB6" w:rsidRDefault="00F27B09" w:rsidP="001C5D29">
      <w:pPr>
        <w:rPr>
          <w:b/>
          <w:sz w:val="28"/>
          <w:szCs w:val="28"/>
        </w:rPr>
      </w:pPr>
      <w:r w:rsidRPr="00F27B09">
        <w:rPr>
          <w:b/>
          <w:sz w:val="28"/>
          <w:szCs w:val="28"/>
        </w:rPr>
        <w:t>Präventionsrat Weiterstadt: Gemeinsam für mehr Sicherheit und Lebensqualität</w:t>
      </w:r>
    </w:p>
    <w:p w14:paraId="3BBF5926" w14:textId="53F5032A" w:rsidR="00C53C15" w:rsidRPr="00C53C15" w:rsidRDefault="00F27B09" w:rsidP="001C5D29">
      <w:pPr>
        <w:rPr>
          <w:bCs/>
          <w:i/>
          <w:iCs/>
          <w:sz w:val="28"/>
          <w:szCs w:val="28"/>
        </w:rPr>
      </w:pPr>
      <w:r w:rsidRPr="00F27B09">
        <w:rPr>
          <w:bCs/>
          <w:i/>
          <w:iCs/>
          <w:sz w:val="28"/>
          <w:szCs w:val="28"/>
        </w:rPr>
        <w:t>Seit 2008 engagiert sich der Präventionsrat für ein sicheres Weiterstadt – mit konkreten Maßnahmen, gemeinsamer Verantwortung und einem offenen Ohr für die Anliegen der Bürgerinnen und Bürger</w:t>
      </w:r>
    </w:p>
    <w:p w14:paraId="332132D3" w14:textId="337BBFB3" w:rsidR="00F27B09" w:rsidRPr="00F27B09" w:rsidRDefault="00F27B09" w:rsidP="00F27B09">
      <w:r w:rsidRPr="00F27B09">
        <w:t xml:space="preserve">Im Präventionsrat arbeiten Vertreterinnen und Vertreter der Polizei, </w:t>
      </w:r>
      <w:r w:rsidR="001F58EC">
        <w:t>der Verwaltung, der externen Frauenbeauftragten</w:t>
      </w:r>
      <w:r w:rsidR="00744B3F">
        <w:t>, des Seniorenbeirats</w:t>
      </w:r>
      <w:r w:rsidR="001F58EC">
        <w:t xml:space="preserve"> sowie </w:t>
      </w:r>
      <w:r w:rsidR="00744B3F">
        <w:t>drei sachkundige Bürgerinnen und Bürger</w:t>
      </w:r>
      <w:r w:rsidR="001F58EC">
        <w:t xml:space="preserve"> </w:t>
      </w:r>
      <w:r w:rsidRPr="00F27B09">
        <w:t>zusammen. Ihr gemeinsames Ziel ist</w:t>
      </w:r>
      <w:r w:rsidR="006340C2">
        <w:t xml:space="preserve"> eine wirksame Kriminalprävention.</w:t>
      </w:r>
      <w:r w:rsidRPr="00F27B09">
        <w:t xml:space="preserve"> </w:t>
      </w:r>
      <w:r w:rsidR="006340C2">
        <w:t xml:space="preserve">Risiken </w:t>
      </w:r>
      <w:r w:rsidRPr="00F27B09">
        <w:t xml:space="preserve">frühzeitig zu erkennen, Straftaten vorzubeugen und </w:t>
      </w:r>
      <w:r w:rsidR="006340C2">
        <w:t xml:space="preserve">dadurch </w:t>
      </w:r>
      <w:r w:rsidRPr="00F27B09">
        <w:t>das Sicherheitsgefühl der Bürgerinnen und Bürger zu stärken.</w:t>
      </w:r>
    </w:p>
    <w:p w14:paraId="1BA7A471" w14:textId="5208A7A8" w:rsidR="00F27B09" w:rsidRPr="00F27B09" w:rsidRDefault="00F27B09" w:rsidP="00F27B09">
      <w:r w:rsidRPr="00F27B09">
        <w:t xml:space="preserve">Die </w:t>
      </w:r>
      <w:r w:rsidR="00744B3F">
        <w:t>sachkundigen Bürgerinnen und Bürger</w:t>
      </w:r>
      <w:r w:rsidR="00744B3F" w:rsidRPr="00F27B09">
        <w:t xml:space="preserve"> </w:t>
      </w:r>
      <w:r w:rsidRPr="00F27B09">
        <w:t xml:space="preserve">werden </w:t>
      </w:r>
      <w:r w:rsidR="00744B3F">
        <w:t>vom Bürgermeister dem Magistrat zur Berufung vorgeschlagen. Die Mitglieder des Präventionsrates werden jeweils für die Dauer der Legislaturperiode der Stadtverordnetenversammlung eingesetzt.</w:t>
      </w:r>
      <w:r w:rsidRPr="00F27B09">
        <w:t xml:space="preserve"> </w:t>
      </w:r>
    </w:p>
    <w:p w14:paraId="3492E8F6" w14:textId="77777777" w:rsidR="00F27B09" w:rsidRPr="00F27B09" w:rsidRDefault="00F27B09" w:rsidP="00F27B09">
      <w:r w:rsidRPr="00F27B09">
        <w:t>Die Polizeiliche Kriminalstatistik Hessen zeigt für Weiterstadt einen anhaltenden Rückgang der registrierten Straftaten. Besonders bei Rohheitsdelikten sowie bei Eigentums- und Vermögensdelikten, darunter Betrug, sind die Fallzahlen gesunken. Da gleichzeitig die Einwohnerzahl gestiegen ist, hat sich auch die Kriminalitätsbelastung insgesamt verringert. Diese Entwicklung lässt sich nicht allein auf die Präventionsarbeit zurückführen, unterstreicht aber die Bedeutung kontinuierlichen Engagements.</w:t>
      </w:r>
    </w:p>
    <w:p w14:paraId="02FFFD56" w14:textId="77777777" w:rsidR="00F27B09" w:rsidRPr="00F27B09" w:rsidRDefault="00F27B09" w:rsidP="00F27B09">
      <w:r w:rsidRPr="00F27B09">
        <w:t>Die KOMPASS-Umfrage identifizierte unter anderem das Hallenbad, die Darmstädter Straße, die Skateranlage und den Bahnhof als Bereiche, denen besondere Aufmerksamkeit zukommen sollte. Daraus wurden konkrete Maßnahmen abgeleitet: Die Dienstzeiten der Stadtpolizei wurden bis in die Nacht verlängert, die innerstädtische Beleuchtung überprüft und Kontrollen gegen Geschwindigkeitsverstöße sowie illegale Müllablagerungen verstärkt.</w:t>
      </w:r>
    </w:p>
    <w:p w14:paraId="31A68929" w14:textId="10358114" w:rsidR="00F27B09" w:rsidRPr="00F27B09" w:rsidRDefault="00F27B09" w:rsidP="00F27B09">
      <w:r w:rsidRPr="00F27B09">
        <w:t xml:space="preserve">Bürgermeister Niklas Gehnich betont: „Ein sicheres und lebenswertes Weiterstadt entsteht durch gemeinsames Engagement. Der Präventionsrat bringt Menschen aus unterschiedlichen Bereichen zusammen, um </w:t>
      </w:r>
      <w:r w:rsidR="00C722A5">
        <w:t xml:space="preserve">Risiken </w:t>
      </w:r>
      <w:r w:rsidRPr="00F27B09">
        <w:t>frühzeitig zu erkennen und Lösungen zu entwickeln. Die positive Entwicklung der Kriminalitätszahlen ist erfreulich. Gleichzeitig nehmen wir die Anliegen der Bevölkerung ernst und arbeiten weiter daran, das Sicherheitsgefühl in unserer Stadt zu stärken.“</w:t>
      </w:r>
    </w:p>
    <w:p w14:paraId="66C9E191" w14:textId="7F2D81A5" w:rsidR="00F27B09" w:rsidRPr="00F27B09" w:rsidRDefault="00F27B09" w:rsidP="00F27B09">
      <w:r w:rsidRPr="00F27B09">
        <w:lastRenderedPageBreak/>
        <w:t xml:space="preserve">Der Präventionsrat lebt vom Austausch, von konkreten Ideen und dem Engagement vieler Menschen. Auch künftig sollen Herausforderungen frühzeitig erkannt und passende Lösungen gemeinsam entwickelt werden. </w:t>
      </w:r>
    </w:p>
    <w:p w14:paraId="30AEF747" w14:textId="48A610C0" w:rsidR="00EA1EB6" w:rsidRDefault="00EA1EB6" w:rsidP="00F27B09"/>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1FDCB" w14:textId="77777777" w:rsidR="006D2561" w:rsidRDefault="006D2561" w:rsidP="000F6B21">
      <w:pPr>
        <w:spacing w:after="0" w:line="240" w:lineRule="auto"/>
      </w:pPr>
      <w:r>
        <w:separator/>
      </w:r>
    </w:p>
  </w:endnote>
  <w:endnote w:type="continuationSeparator" w:id="0">
    <w:p w14:paraId="0B3D3D16" w14:textId="77777777" w:rsidR="006D2561" w:rsidRDefault="006D2561"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6C074" w14:textId="77777777" w:rsidR="006D2561" w:rsidRDefault="006D2561" w:rsidP="000F6B21">
      <w:pPr>
        <w:spacing w:after="0" w:line="240" w:lineRule="auto"/>
      </w:pPr>
      <w:r>
        <w:separator/>
      </w:r>
    </w:p>
  </w:footnote>
  <w:footnote w:type="continuationSeparator" w:id="0">
    <w:p w14:paraId="050631FA" w14:textId="77777777" w:rsidR="006D2561" w:rsidRDefault="006D2561"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4811"/>
    <w:rsid w:val="000766A0"/>
    <w:rsid w:val="000849C2"/>
    <w:rsid w:val="0009497F"/>
    <w:rsid w:val="00095356"/>
    <w:rsid w:val="00095A64"/>
    <w:rsid w:val="000C18CD"/>
    <w:rsid w:val="000E2AE4"/>
    <w:rsid w:val="000F6B21"/>
    <w:rsid w:val="00126B29"/>
    <w:rsid w:val="00127C25"/>
    <w:rsid w:val="00127F7D"/>
    <w:rsid w:val="00152CE9"/>
    <w:rsid w:val="00161E1B"/>
    <w:rsid w:val="00174955"/>
    <w:rsid w:val="001847D8"/>
    <w:rsid w:val="00186A07"/>
    <w:rsid w:val="00195EB9"/>
    <w:rsid w:val="001C58E5"/>
    <w:rsid w:val="001C5D29"/>
    <w:rsid w:val="001D66A8"/>
    <w:rsid w:val="001D76CE"/>
    <w:rsid w:val="001E01FB"/>
    <w:rsid w:val="001E4374"/>
    <w:rsid w:val="001E69F5"/>
    <w:rsid w:val="001F26C5"/>
    <w:rsid w:val="001F2A7C"/>
    <w:rsid w:val="001F58EC"/>
    <w:rsid w:val="002010F3"/>
    <w:rsid w:val="00201BAF"/>
    <w:rsid w:val="00234B9E"/>
    <w:rsid w:val="00235030"/>
    <w:rsid w:val="00235A4C"/>
    <w:rsid w:val="0024458F"/>
    <w:rsid w:val="00273F66"/>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80A32"/>
    <w:rsid w:val="0059401F"/>
    <w:rsid w:val="005A56F6"/>
    <w:rsid w:val="005B04BC"/>
    <w:rsid w:val="005B4DE9"/>
    <w:rsid w:val="00603C8F"/>
    <w:rsid w:val="00610639"/>
    <w:rsid w:val="00621163"/>
    <w:rsid w:val="006340C2"/>
    <w:rsid w:val="00671E11"/>
    <w:rsid w:val="00671E2B"/>
    <w:rsid w:val="00696DD7"/>
    <w:rsid w:val="006D2561"/>
    <w:rsid w:val="006D372F"/>
    <w:rsid w:val="006D701E"/>
    <w:rsid w:val="0072372F"/>
    <w:rsid w:val="007268E6"/>
    <w:rsid w:val="00744B3F"/>
    <w:rsid w:val="00770054"/>
    <w:rsid w:val="007B62E5"/>
    <w:rsid w:val="007D1A91"/>
    <w:rsid w:val="007F528D"/>
    <w:rsid w:val="00850ED4"/>
    <w:rsid w:val="00866AE5"/>
    <w:rsid w:val="0087103C"/>
    <w:rsid w:val="00872575"/>
    <w:rsid w:val="008743BE"/>
    <w:rsid w:val="0088461F"/>
    <w:rsid w:val="008A4944"/>
    <w:rsid w:val="008D33E6"/>
    <w:rsid w:val="008E26DC"/>
    <w:rsid w:val="008E62FF"/>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10FAF"/>
    <w:rsid w:val="00A3552E"/>
    <w:rsid w:val="00AA45C4"/>
    <w:rsid w:val="00AB7B3A"/>
    <w:rsid w:val="00AF3B3F"/>
    <w:rsid w:val="00B04C5B"/>
    <w:rsid w:val="00B60D8E"/>
    <w:rsid w:val="00B61AC2"/>
    <w:rsid w:val="00B7652E"/>
    <w:rsid w:val="00BB3D09"/>
    <w:rsid w:val="00BB6E29"/>
    <w:rsid w:val="00BB7527"/>
    <w:rsid w:val="00BE1B9C"/>
    <w:rsid w:val="00BF078D"/>
    <w:rsid w:val="00BF36AD"/>
    <w:rsid w:val="00C53C15"/>
    <w:rsid w:val="00C6193F"/>
    <w:rsid w:val="00C722A5"/>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D64"/>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5375"/>
    <w:rsid w:val="00EF642C"/>
    <w:rsid w:val="00F249AE"/>
    <w:rsid w:val="00F27B09"/>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 w:type="character" w:styleId="Kommentarzeichen">
    <w:name w:val="annotation reference"/>
    <w:basedOn w:val="Absatz-Standardschriftart"/>
    <w:uiPriority w:val="99"/>
    <w:semiHidden/>
    <w:unhideWhenUsed/>
    <w:rsid w:val="00AF3B3F"/>
    <w:rPr>
      <w:sz w:val="16"/>
      <w:szCs w:val="16"/>
    </w:rPr>
  </w:style>
  <w:style w:type="paragraph" w:styleId="Kommentartext">
    <w:name w:val="annotation text"/>
    <w:basedOn w:val="Standard"/>
    <w:link w:val="KommentartextZchn"/>
    <w:uiPriority w:val="99"/>
    <w:unhideWhenUsed/>
    <w:rsid w:val="00AF3B3F"/>
    <w:pPr>
      <w:spacing w:line="240" w:lineRule="auto"/>
    </w:pPr>
    <w:rPr>
      <w:sz w:val="20"/>
      <w:szCs w:val="20"/>
    </w:rPr>
  </w:style>
  <w:style w:type="character" w:customStyle="1" w:styleId="KommentartextZchn">
    <w:name w:val="Kommentartext Zchn"/>
    <w:basedOn w:val="Absatz-Standardschriftart"/>
    <w:link w:val="Kommentartext"/>
    <w:uiPriority w:val="99"/>
    <w:rsid w:val="00AF3B3F"/>
    <w:rPr>
      <w:lang w:eastAsia="en-US"/>
    </w:rPr>
  </w:style>
  <w:style w:type="paragraph" w:styleId="Kommentarthema">
    <w:name w:val="annotation subject"/>
    <w:basedOn w:val="Kommentartext"/>
    <w:next w:val="Kommentartext"/>
    <w:link w:val="KommentarthemaZchn"/>
    <w:uiPriority w:val="99"/>
    <w:semiHidden/>
    <w:unhideWhenUsed/>
    <w:rsid w:val="00AF3B3F"/>
    <w:rPr>
      <w:b/>
      <w:bCs/>
    </w:rPr>
  </w:style>
  <w:style w:type="character" w:customStyle="1" w:styleId="KommentarthemaZchn">
    <w:name w:val="Kommentarthema Zchn"/>
    <w:basedOn w:val="KommentartextZchn"/>
    <w:link w:val="Kommentarthema"/>
    <w:uiPriority w:val="99"/>
    <w:semiHidden/>
    <w:rsid w:val="00AF3B3F"/>
    <w:rPr>
      <w:b/>
      <w:bCs/>
      <w:lang w:eastAsia="en-US"/>
    </w:rPr>
  </w:style>
  <w:style w:type="paragraph" w:styleId="berarbeitung">
    <w:name w:val="Revision"/>
    <w:hidden/>
    <w:uiPriority w:val="99"/>
    <w:semiHidden/>
    <w:rsid w:val="001F58E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90608">
      <w:bodyDiv w:val="1"/>
      <w:marLeft w:val="0"/>
      <w:marRight w:val="0"/>
      <w:marTop w:val="0"/>
      <w:marBottom w:val="0"/>
      <w:divBdr>
        <w:top w:val="none" w:sz="0" w:space="0" w:color="auto"/>
        <w:left w:val="none" w:sz="0" w:space="0" w:color="auto"/>
        <w:bottom w:val="none" w:sz="0" w:space="0" w:color="auto"/>
        <w:right w:val="none" w:sz="0" w:space="0" w:color="auto"/>
      </w:divBdr>
    </w:div>
    <w:div w:id="375008107">
      <w:bodyDiv w:val="1"/>
      <w:marLeft w:val="0"/>
      <w:marRight w:val="0"/>
      <w:marTop w:val="0"/>
      <w:marBottom w:val="0"/>
      <w:divBdr>
        <w:top w:val="none" w:sz="0" w:space="0" w:color="auto"/>
        <w:left w:val="none" w:sz="0" w:space="0" w:color="auto"/>
        <w:bottom w:val="none" w:sz="0" w:space="0" w:color="auto"/>
        <w:right w:val="none" w:sz="0" w:space="0" w:color="auto"/>
      </w:divBdr>
    </w:div>
    <w:div w:id="424613234">
      <w:bodyDiv w:val="1"/>
      <w:marLeft w:val="0"/>
      <w:marRight w:val="0"/>
      <w:marTop w:val="0"/>
      <w:marBottom w:val="0"/>
      <w:divBdr>
        <w:top w:val="none" w:sz="0" w:space="0" w:color="auto"/>
        <w:left w:val="none" w:sz="0" w:space="0" w:color="auto"/>
        <w:bottom w:val="none" w:sz="0" w:space="0" w:color="auto"/>
        <w:right w:val="none" w:sz="0" w:space="0" w:color="auto"/>
      </w:divBdr>
    </w:div>
    <w:div w:id="181359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350</Words>
  <Characters>2212</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Heß, Renate</dc:creator>
  <cp:keywords/>
  <cp:lastModifiedBy>Hamm, Frank</cp:lastModifiedBy>
  <cp:revision>2</cp:revision>
  <cp:lastPrinted>2026-03-25T13:01:00Z</cp:lastPrinted>
  <dcterms:created xsi:type="dcterms:W3CDTF">2026-10-21T15:02:00Z</dcterms:created>
  <dcterms:modified xsi:type="dcterms:W3CDTF">2026-10-21T15:02:00Z</dcterms:modified>
</cp:coreProperties>
</file>