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8D6A" w14:textId="77777777" w:rsidR="00B31CA2" w:rsidRDefault="00B31CA2"/>
    <w:p w14:paraId="7E4FFC89" w14:textId="77777777" w:rsidR="007C7468" w:rsidRDefault="007C7468"/>
    <w:p w14:paraId="5D981C96" w14:textId="3C31CB19"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 xml:space="preserve">Oyten, den </w:t>
      </w:r>
      <w:r w:rsidR="00F0691F">
        <w:rPr>
          <w:rFonts w:ascii="Arial" w:hAnsi="Arial" w:cs="Arial"/>
          <w:sz w:val="20"/>
          <w:szCs w:val="20"/>
        </w:rPr>
        <w:t>19</w:t>
      </w:r>
      <w:r>
        <w:rPr>
          <w:rFonts w:ascii="Arial" w:hAnsi="Arial" w:cs="Arial"/>
          <w:sz w:val="20"/>
          <w:szCs w:val="20"/>
        </w:rPr>
        <w:t>.</w:t>
      </w:r>
      <w:r w:rsidR="00F0691F">
        <w:rPr>
          <w:rFonts w:ascii="Arial" w:hAnsi="Arial" w:cs="Arial"/>
          <w:sz w:val="20"/>
          <w:szCs w:val="20"/>
        </w:rPr>
        <w:t>10</w:t>
      </w:r>
      <w:r>
        <w:rPr>
          <w:rFonts w:ascii="Arial" w:hAnsi="Arial" w:cs="Arial"/>
          <w:sz w:val="20"/>
          <w:szCs w:val="20"/>
        </w:rPr>
        <w:t>.202</w:t>
      </w:r>
      <w:r w:rsidR="0090560E">
        <w:rPr>
          <w:rFonts w:ascii="Arial" w:hAnsi="Arial" w:cs="Arial"/>
          <w:sz w:val="20"/>
          <w:szCs w:val="20"/>
        </w:rPr>
        <w:t>6</w:t>
      </w:r>
    </w:p>
    <w:p w14:paraId="2F8D9A68" w14:textId="77777777" w:rsidR="00063F00" w:rsidRPr="00F0657C" w:rsidRDefault="00063F00" w:rsidP="00063F00">
      <w:pPr>
        <w:pStyle w:val="KeinLeerraum"/>
        <w:rPr>
          <w:rFonts w:ascii="Arial" w:hAnsi="Arial" w:cs="Arial"/>
          <w:b/>
          <w:sz w:val="28"/>
          <w:szCs w:val="28"/>
        </w:rPr>
      </w:pPr>
    </w:p>
    <w:p w14:paraId="6669618B" w14:textId="77777777" w:rsidR="00771A8C" w:rsidRDefault="00771A8C" w:rsidP="00063F00">
      <w:pPr>
        <w:pStyle w:val="KeinLeerraum"/>
        <w:rPr>
          <w:rFonts w:ascii="Arial" w:hAnsi="Arial" w:cs="Arial"/>
          <w:b/>
          <w:sz w:val="28"/>
        </w:rPr>
      </w:pPr>
    </w:p>
    <w:p w14:paraId="4721F71E" w14:textId="77777777" w:rsidR="00F0691F" w:rsidRPr="00F0691F" w:rsidRDefault="00F0691F" w:rsidP="00F0691F">
      <w:pPr>
        <w:tabs>
          <w:tab w:val="left" w:pos="993"/>
        </w:tabs>
        <w:ind w:right="283"/>
        <w:jc w:val="both"/>
        <w:rPr>
          <w:b/>
          <w:bCs/>
        </w:rPr>
      </w:pPr>
      <w:r w:rsidRPr="00F0691F">
        <w:rPr>
          <w:b/>
          <w:bCs/>
        </w:rPr>
        <w:t xml:space="preserve">Neuer </w:t>
      </w:r>
      <w:proofErr w:type="spellStart"/>
      <w:r w:rsidRPr="00F0691F">
        <w:rPr>
          <w:b/>
          <w:bCs/>
        </w:rPr>
        <w:t>MiA</w:t>
      </w:r>
      <w:proofErr w:type="spellEnd"/>
      <w:r w:rsidRPr="00F0691F">
        <w:rPr>
          <w:b/>
          <w:bCs/>
        </w:rPr>
        <w:t>-Kurs startet Ende Oktober</w:t>
      </w:r>
    </w:p>
    <w:p w14:paraId="7D121528" w14:textId="77777777" w:rsidR="00F0691F" w:rsidRDefault="00F0691F" w:rsidP="00F0691F">
      <w:pPr>
        <w:tabs>
          <w:tab w:val="left" w:pos="993"/>
        </w:tabs>
        <w:ind w:right="283"/>
        <w:jc w:val="both"/>
        <w:rPr>
          <w:b/>
          <w:bCs/>
        </w:rPr>
      </w:pPr>
      <w:r w:rsidRPr="00F0691F">
        <w:rPr>
          <w:b/>
          <w:bCs/>
        </w:rPr>
        <w:t>Anmeldung ab sofort möglich</w:t>
      </w:r>
    </w:p>
    <w:p w14:paraId="55EB48C6" w14:textId="77777777" w:rsidR="00F0691F" w:rsidRPr="00F0691F" w:rsidRDefault="00F0691F" w:rsidP="00F0691F">
      <w:pPr>
        <w:tabs>
          <w:tab w:val="left" w:pos="993"/>
        </w:tabs>
        <w:ind w:right="283"/>
        <w:jc w:val="both"/>
        <w:rPr>
          <w:b/>
          <w:bCs/>
        </w:rPr>
      </w:pPr>
    </w:p>
    <w:p w14:paraId="39C2A8E0" w14:textId="133CA55E" w:rsidR="00F0691F" w:rsidRDefault="00F0691F" w:rsidP="00F0691F">
      <w:pPr>
        <w:tabs>
          <w:tab w:val="left" w:pos="993"/>
        </w:tabs>
        <w:ind w:right="283"/>
        <w:jc w:val="both"/>
      </w:pPr>
      <w:r w:rsidRPr="00F0691F">
        <w:t xml:space="preserve">Die Gemeinde Oyten bietet erneut einen </w:t>
      </w:r>
      <w:proofErr w:type="spellStart"/>
      <w:r w:rsidRPr="00F0691F">
        <w:t>MiA</w:t>
      </w:r>
      <w:proofErr w:type="spellEnd"/>
      <w:r w:rsidRPr="00F0691F">
        <w:t>-Kurs (Migrantinnen einfach stark im Alltag) an. Der Frauensprachkurs startet am 2</w:t>
      </w:r>
      <w:r>
        <w:t>6</w:t>
      </w:r>
      <w:r w:rsidRPr="00F0691F">
        <w:t xml:space="preserve">. Oktober 2026 im </w:t>
      </w:r>
      <w:proofErr w:type="spellStart"/>
      <w:r w:rsidRPr="00F0691F">
        <w:t>FreiRaum</w:t>
      </w:r>
      <w:proofErr w:type="spellEnd"/>
      <w:r w:rsidRPr="00F0691F">
        <w:t xml:space="preserve"> an der Hauptstraße 63 in Oyten.</w:t>
      </w:r>
    </w:p>
    <w:p w14:paraId="60BD2727" w14:textId="77777777" w:rsidR="00F0691F" w:rsidRPr="00F0691F" w:rsidRDefault="00F0691F" w:rsidP="00F0691F">
      <w:pPr>
        <w:tabs>
          <w:tab w:val="left" w:pos="993"/>
        </w:tabs>
        <w:ind w:right="283"/>
        <w:jc w:val="both"/>
      </w:pPr>
    </w:p>
    <w:p w14:paraId="7BD57143" w14:textId="5E5BB185" w:rsidR="00F0691F" w:rsidRPr="00F0691F" w:rsidRDefault="00F0691F" w:rsidP="00F0691F">
      <w:pPr>
        <w:tabs>
          <w:tab w:val="left" w:pos="993"/>
        </w:tabs>
        <w:ind w:right="283"/>
        <w:jc w:val="both"/>
      </w:pPr>
      <w:r w:rsidRPr="00F0691F">
        <w:t xml:space="preserve">Die </w:t>
      </w:r>
      <w:proofErr w:type="spellStart"/>
      <w:r w:rsidRPr="00F0691F">
        <w:t>MiA</w:t>
      </w:r>
      <w:proofErr w:type="spellEnd"/>
      <w:r w:rsidRPr="00F0691F">
        <w:t>-Kurse richten sich ausschließlich an Frauen und dienen der praktischen Übung der deutschen Sprache im Alltag. Vorkenntnisse sind nicht erforderlich. In einem geschützten Rahmen haben die Teilnehmerinnen die Möglichkeit, ihre Sprachkenntnisse zu verbessern und mehr Sicherheit im Alltag zu gewinnen.</w:t>
      </w:r>
    </w:p>
    <w:p w14:paraId="46671A04" w14:textId="77777777" w:rsidR="00F0691F" w:rsidRDefault="00F0691F" w:rsidP="00F0691F">
      <w:pPr>
        <w:tabs>
          <w:tab w:val="left" w:pos="993"/>
        </w:tabs>
        <w:ind w:right="283"/>
        <w:jc w:val="both"/>
      </w:pPr>
      <w:r w:rsidRPr="00F0691F">
        <w:t>Wer kann teilnehmen?</w:t>
      </w:r>
    </w:p>
    <w:p w14:paraId="2D478F52" w14:textId="77777777" w:rsidR="00F0691F" w:rsidRPr="00F0691F" w:rsidRDefault="00F0691F" w:rsidP="00F0691F">
      <w:pPr>
        <w:tabs>
          <w:tab w:val="left" w:pos="993"/>
        </w:tabs>
        <w:ind w:right="283"/>
        <w:jc w:val="both"/>
      </w:pPr>
    </w:p>
    <w:p w14:paraId="7C5DDCE6" w14:textId="77777777" w:rsidR="00F0691F" w:rsidRPr="00F0691F" w:rsidRDefault="00F0691F" w:rsidP="00F0691F">
      <w:pPr>
        <w:tabs>
          <w:tab w:val="left" w:pos="993"/>
        </w:tabs>
        <w:ind w:right="283"/>
        <w:jc w:val="both"/>
      </w:pPr>
      <w:r w:rsidRPr="00F0691F">
        <w:t>Teilnehmen können Frauen, die</w:t>
      </w:r>
    </w:p>
    <w:p w14:paraId="37F04E67" w14:textId="77777777" w:rsidR="00F0691F" w:rsidRPr="00F0691F" w:rsidRDefault="00F0691F" w:rsidP="00F0691F">
      <w:pPr>
        <w:numPr>
          <w:ilvl w:val="0"/>
          <w:numId w:val="3"/>
        </w:numPr>
        <w:tabs>
          <w:tab w:val="left" w:pos="993"/>
        </w:tabs>
        <w:ind w:right="283"/>
        <w:jc w:val="both"/>
      </w:pPr>
      <w:r w:rsidRPr="00F0691F">
        <w:t>mindestens 16 Jahre alt sind,</w:t>
      </w:r>
    </w:p>
    <w:p w14:paraId="18FCA029" w14:textId="77777777" w:rsidR="00F0691F" w:rsidRPr="00F0691F" w:rsidRDefault="00F0691F" w:rsidP="00F0691F">
      <w:pPr>
        <w:numPr>
          <w:ilvl w:val="0"/>
          <w:numId w:val="3"/>
        </w:numPr>
        <w:tabs>
          <w:tab w:val="left" w:pos="993"/>
        </w:tabs>
        <w:ind w:right="283"/>
        <w:jc w:val="both"/>
      </w:pPr>
      <w:r w:rsidRPr="00F0691F">
        <w:t>keinen Schul- oder Berufsabschluss in Deutschland erworben haben und</w:t>
      </w:r>
    </w:p>
    <w:p w14:paraId="2E98F719" w14:textId="77777777" w:rsidR="00F0691F" w:rsidRPr="00F0691F" w:rsidRDefault="00F0691F" w:rsidP="00F0691F">
      <w:pPr>
        <w:numPr>
          <w:ilvl w:val="0"/>
          <w:numId w:val="3"/>
        </w:numPr>
        <w:tabs>
          <w:tab w:val="left" w:pos="993"/>
        </w:tabs>
        <w:ind w:right="283"/>
        <w:jc w:val="both"/>
      </w:pPr>
      <w:r w:rsidRPr="00F0691F">
        <w:t xml:space="preserve">zu einer der folgenden Gruppen gehören: </w:t>
      </w:r>
    </w:p>
    <w:p w14:paraId="3D4C4862" w14:textId="77777777" w:rsidR="00F0691F" w:rsidRPr="00F0691F" w:rsidRDefault="00F0691F" w:rsidP="00F0691F">
      <w:pPr>
        <w:numPr>
          <w:ilvl w:val="1"/>
          <w:numId w:val="3"/>
        </w:numPr>
        <w:tabs>
          <w:tab w:val="left" w:pos="993"/>
        </w:tabs>
        <w:ind w:right="283"/>
        <w:jc w:val="both"/>
      </w:pPr>
      <w:r w:rsidRPr="00F0691F">
        <w:t>neu zugewandert oder bereits länger in Deutschland lebend, ohne deutsche Staatsangehörigkeit und mit dauerhaftem Aufenthaltsrecht,</w:t>
      </w:r>
    </w:p>
    <w:p w14:paraId="3281AA53" w14:textId="77777777" w:rsidR="00F0691F" w:rsidRPr="00F0691F" w:rsidRDefault="00F0691F" w:rsidP="00F0691F">
      <w:pPr>
        <w:numPr>
          <w:ilvl w:val="1"/>
          <w:numId w:val="3"/>
        </w:numPr>
        <w:tabs>
          <w:tab w:val="left" w:pos="993"/>
        </w:tabs>
        <w:ind w:right="283"/>
        <w:jc w:val="both"/>
      </w:pPr>
      <w:r w:rsidRPr="00F0691F">
        <w:t>asylsuchend,</w:t>
      </w:r>
    </w:p>
    <w:p w14:paraId="336FFA02" w14:textId="77777777" w:rsidR="00F0691F" w:rsidRPr="00F0691F" w:rsidRDefault="00F0691F" w:rsidP="00F0691F">
      <w:pPr>
        <w:numPr>
          <w:ilvl w:val="1"/>
          <w:numId w:val="3"/>
        </w:numPr>
        <w:tabs>
          <w:tab w:val="left" w:pos="993"/>
        </w:tabs>
        <w:ind w:right="283"/>
        <w:jc w:val="both"/>
      </w:pPr>
      <w:r w:rsidRPr="00F0691F">
        <w:t>im Besitz einer Ausbildungs- oder Beschäftigungsduldung.</w:t>
      </w:r>
    </w:p>
    <w:p w14:paraId="69D6FFFB" w14:textId="77777777" w:rsidR="00F0691F" w:rsidRPr="00F0691F" w:rsidRDefault="00F0691F" w:rsidP="00F0691F">
      <w:pPr>
        <w:tabs>
          <w:tab w:val="left" w:pos="993"/>
        </w:tabs>
        <w:ind w:right="283"/>
        <w:jc w:val="both"/>
      </w:pPr>
      <w:r w:rsidRPr="00F0691F">
        <w:t xml:space="preserve">Weitere Informationen sind in 13 Sprachen über die </w:t>
      </w:r>
      <w:proofErr w:type="spellStart"/>
      <w:r w:rsidRPr="00F0691F">
        <w:t>Integreat</w:t>
      </w:r>
      <w:proofErr w:type="spellEnd"/>
      <w:r w:rsidRPr="00F0691F">
        <w:t>-App verfügbar: https://integreat.app/landkreis-verden/de/deutsch-lernen-ohne-kurs/mia-kurse</w:t>
      </w:r>
    </w:p>
    <w:p w14:paraId="7827378B" w14:textId="77777777" w:rsidR="00F0691F" w:rsidRPr="00F0691F" w:rsidRDefault="00F0691F" w:rsidP="00F0691F">
      <w:pPr>
        <w:tabs>
          <w:tab w:val="left" w:pos="993"/>
        </w:tabs>
        <w:ind w:right="283"/>
        <w:jc w:val="both"/>
      </w:pPr>
      <w:r w:rsidRPr="00F0691F">
        <w:t>Kursumfang und Ablauf</w:t>
      </w:r>
    </w:p>
    <w:p w14:paraId="138AB6E6" w14:textId="23AE4A39" w:rsidR="00F0691F" w:rsidRPr="00F0691F" w:rsidRDefault="00F0691F" w:rsidP="00F0691F">
      <w:pPr>
        <w:tabs>
          <w:tab w:val="left" w:pos="993"/>
        </w:tabs>
        <w:ind w:right="283"/>
        <w:jc w:val="both"/>
      </w:pPr>
      <w:r w:rsidRPr="00F0691F">
        <w:t>Der Kurs umfasst 34 Zeitstunden und läuft vom 2</w:t>
      </w:r>
      <w:r>
        <w:t>6</w:t>
      </w:r>
      <w:r w:rsidRPr="00F0691F">
        <w:t>. Oktober bis zum 16. Dezember 2026. Nach erfolgreicher Teilnahme erhalten die Teilnehmerinnen eine Teilnahmebescheinigung (kein Zertifikat). Fahrtkosten können nicht erstattet werden.</w:t>
      </w:r>
    </w:p>
    <w:p w14:paraId="4B976281" w14:textId="77777777" w:rsidR="00F0691F" w:rsidRPr="00F0691F" w:rsidRDefault="00F0691F" w:rsidP="00F0691F">
      <w:pPr>
        <w:tabs>
          <w:tab w:val="left" w:pos="993"/>
        </w:tabs>
        <w:ind w:right="283"/>
        <w:jc w:val="both"/>
      </w:pPr>
      <w:r w:rsidRPr="00F0691F">
        <w:t>Kursort und Zeiten</w:t>
      </w:r>
    </w:p>
    <w:p w14:paraId="09AADD9C" w14:textId="5D4957D8" w:rsidR="00F0691F" w:rsidRPr="00F0691F" w:rsidRDefault="00F0691F" w:rsidP="00F0691F">
      <w:pPr>
        <w:tabs>
          <w:tab w:val="left" w:pos="993"/>
        </w:tabs>
        <w:ind w:right="283"/>
        <w:jc w:val="both"/>
      </w:pPr>
      <w:r w:rsidRPr="00F0691F">
        <w:t xml:space="preserve"> </w:t>
      </w:r>
      <w:proofErr w:type="spellStart"/>
      <w:r w:rsidRPr="00F0691F">
        <w:t>FreiRaum</w:t>
      </w:r>
      <w:proofErr w:type="spellEnd"/>
      <w:r w:rsidRPr="00F0691F">
        <w:t>, Hauptstraße 63, 28876 Oyten</w:t>
      </w:r>
    </w:p>
    <w:p w14:paraId="7B046EFA" w14:textId="01216749" w:rsidR="00F0691F" w:rsidRPr="00F0691F" w:rsidRDefault="00F0691F" w:rsidP="00F0691F">
      <w:pPr>
        <w:tabs>
          <w:tab w:val="left" w:pos="993"/>
        </w:tabs>
        <w:ind w:right="283"/>
        <w:jc w:val="both"/>
      </w:pPr>
      <w:r w:rsidRPr="00F0691F">
        <w:t>Montags und mittwochs von 9:00 bis 11:00 Uhr</w:t>
      </w:r>
    </w:p>
    <w:p w14:paraId="58743300" w14:textId="77777777" w:rsidR="00F0691F" w:rsidRDefault="00F0691F" w:rsidP="00F0691F">
      <w:pPr>
        <w:tabs>
          <w:tab w:val="left" w:pos="993"/>
        </w:tabs>
        <w:ind w:right="283"/>
        <w:jc w:val="both"/>
      </w:pPr>
    </w:p>
    <w:p w14:paraId="74226DB2" w14:textId="79840301" w:rsidR="00F0691F" w:rsidRPr="00F0691F" w:rsidRDefault="00F0691F" w:rsidP="00F0691F">
      <w:pPr>
        <w:tabs>
          <w:tab w:val="left" w:pos="993"/>
        </w:tabs>
        <w:ind w:right="283"/>
        <w:jc w:val="both"/>
      </w:pPr>
      <w:r w:rsidRPr="00F0691F">
        <w:t>Zusätzliche Kurstermine:</w:t>
      </w:r>
    </w:p>
    <w:p w14:paraId="67D72FAF" w14:textId="77777777" w:rsidR="00F0691F" w:rsidRPr="00F0691F" w:rsidRDefault="00F0691F" w:rsidP="00F0691F">
      <w:pPr>
        <w:numPr>
          <w:ilvl w:val="0"/>
          <w:numId w:val="4"/>
        </w:numPr>
        <w:tabs>
          <w:tab w:val="left" w:pos="993"/>
        </w:tabs>
        <w:ind w:right="283"/>
        <w:jc w:val="both"/>
      </w:pPr>
      <w:r w:rsidRPr="00F0691F">
        <w:t>Dienstag, 27.10.2026</w:t>
      </w:r>
    </w:p>
    <w:p w14:paraId="454D4DAD" w14:textId="77777777" w:rsidR="00F0691F" w:rsidRPr="00F0691F" w:rsidRDefault="00F0691F" w:rsidP="00F0691F">
      <w:pPr>
        <w:numPr>
          <w:ilvl w:val="0"/>
          <w:numId w:val="4"/>
        </w:numPr>
        <w:tabs>
          <w:tab w:val="left" w:pos="993"/>
        </w:tabs>
        <w:ind w:right="283"/>
        <w:jc w:val="both"/>
      </w:pPr>
      <w:r w:rsidRPr="00F0691F">
        <w:t>Donnerstag, 12.11.2026</w:t>
      </w:r>
    </w:p>
    <w:p w14:paraId="41A9BE6A" w14:textId="77777777" w:rsidR="00F0691F" w:rsidRPr="00F0691F" w:rsidRDefault="00F0691F" w:rsidP="00F0691F">
      <w:pPr>
        <w:tabs>
          <w:tab w:val="left" w:pos="993"/>
        </w:tabs>
        <w:ind w:right="283"/>
        <w:jc w:val="both"/>
      </w:pPr>
      <w:r w:rsidRPr="00F0691F">
        <w:t>Hinweis: Am Mittwoch, 28.10.2026, findet kein Kurs statt.</w:t>
      </w:r>
    </w:p>
    <w:p w14:paraId="6D296F7F" w14:textId="77777777" w:rsidR="00F0691F" w:rsidRDefault="00F0691F" w:rsidP="00F0691F">
      <w:pPr>
        <w:tabs>
          <w:tab w:val="left" w:pos="993"/>
        </w:tabs>
        <w:ind w:right="283"/>
        <w:jc w:val="both"/>
      </w:pPr>
    </w:p>
    <w:p w14:paraId="27FAB6CF" w14:textId="18A0D574" w:rsidR="00F0691F" w:rsidRPr="00F0691F" w:rsidRDefault="00F0691F" w:rsidP="00F0691F">
      <w:pPr>
        <w:tabs>
          <w:tab w:val="left" w:pos="993"/>
        </w:tabs>
        <w:ind w:right="283"/>
        <w:jc w:val="both"/>
      </w:pPr>
      <w:r w:rsidRPr="00F0691F">
        <w:t>Anmeldung</w:t>
      </w:r>
    </w:p>
    <w:p w14:paraId="5843F5EB" w14:textId="77777777" w:rsidR="00F0691F" w:rsidRPr="00F0691F" w:rsidRDefault="00F0691F" w:rsidP="00F0691F">
      <w:pPr>
        <w:tabs>
          <w:tab w:val="left" w:pos="993"/>
        </w:tabs>
        <w:ind w:right="283"/>
        <w:jc w:val="both"/>
      </w:pPr>
      <w:r w:rsidRPr="00F0691F">
        <w:t>Die Anmeldung ist ab sofort möglich unter:</w:t>
      </w:r>
    </w:p>
    <w:p w14:paraId="423E2697" w14:textId="0D93E048" w:rsidR="00F0691F" w:rsidRDefault="00F0691F" w:rsidP="00F0691F">
      <w:pPr>
        <w:tabs>
          <w:tab w:val="left" w:pos="993"/>
        </w:tabs>
        <w:ind w:right="283"/>
        <w:jc w:val="both"/>
      </w:pPr>
      <w:r w:rsidRPr="00F0691F">
        <w:rPr>
          <w:rFonts w:ascii="Segoe UI Emoji" w:hAnsi="Segoe UI Emoji" w:cs="Segoe UI Emoji"/>
        </w:rPr>
        <w:t>📧</w:t>
      </w:r>
      <w:r w:rsidRPr="00F0691F">
        <w:t xml:space="preserve"> </w:t>
      </w:r>
      <w:hyperlink r:id="rId7" w:history="1">
        <w:r w:rsidRPr="006D5ACC">
          <w:rPr>
            <w:rStyle w:val="Hyperlink"/>
          </w:rPr>
          <w:t>frauensprachkurs@oyten.de</w:t>
        </w:r>
      </w:hyperlink>
    </w:p>
    <w:p w14:paraId="4054FA82" w14:textId="77777777" w:rsidR="00F0691F" w:rsidRDefault="00F0691F" w:rsidP="00F0691F">
      <w:pPr>
        <w:tabs>
          <w:tab w:val="left" w:pos="993"/>
        </w:tabs>
        <w:ind w:right="283"/>
        <w:jc w:val="both"/>
      </w:pPr>
    </w:p>
    <w:p w14:paraId="1B41CF75" w14:textId="77777777" w:rsidR="00F0691F" w:rsidRDefault="00F0691F" w:rsidP="00F0691F">
      <w:pPr>
        <w:tabs>
          <w:tab w:val="left" w:pos="993"/>
        </w:tabs>
        <w:ind w:right="283"/>
        <w:jc w:val="both"/>
      </w:pPr>
    </w:p>
    <w:p w14:paraId="61C449F4" w14:textId="77777777" w:rsidR="00F0691F" w:rsidRDefault="00F0691F" w:rsidP="00F0691F">
      <w:pPr>
        <w:tabs>
          <w:tab w:val="left" w:pos="993"/>
        </w:tabs>
        <w:ind w:right="283"/>
        <w:jc w:val="both"/>
      </w:pPr>
    </w:p>
    <w:p w14:paraId="7985A8AD" w14:textId="77777777" w:rsidR="00F0691F" w:rsidRPr="00F0691F" w:rsidRDefault="00F0691F" w:rsidP="00F0691F">
      <w:pPr>
        <w:tabs>
          <w:tab w:val="left" w:pos="993"/>
        </w:tabs>
        <w:ind w:right="283"/>
        <w:jc w:val="both"/>
      </w:pPr>
    </w:p>
    <w:p w14:paraId="655B501C" w14:textId="77777777" w:rsidR="00F0691F" w:rsidRPr="00F0691F" w:rsidRDefault="00F0691F" w:rsidP="00F0691F">
      <w:pPr>
        <w:tabs>
          <w:tab w:val="left" w:pos="993"/>
        </w:tabs>
        <w:ind w:right="283"/>
        <w:jc w:val="both"/>
      </w:pPr>
      <w:r w:rsidRPr="00F0691F">
        <w:t>Bitte bei der Anmeldung folgende Angaben mitschicken:</w:t>
      </w:r>
    </w:p>
    <w:p w14:paraId="7B1D3988" w14:textId="77777777" w:rsidR="00F0691F" w:rsidRPr="00F0691F" w:rsidRDefault="00F0691F" w:rsidP="00F0691F">
      <w:pPr>
        <w:numPr>
          <w:ilvl w:val="0"/>
          <w:numId w:val="5"/>
        </w:numPr>
        <w:tabs>
          <w:tab w:val="left" w:pos="993"/>
        </w:tabs>
        <w:ind w:right="283"/>
        <w:jc w:val="both"/>
      </w:pPr>
      <w:r w:rsidRPr="00F0691F">
        <w:t>Name</w:t>
      </w:r>
    </w:p>
    <w:p w14:paraId="2B34FDCF" w14:textId="77777777" w:rsidR="00F0691F" w:rsidRPr="00F0691F" w:rsidRDefault="00F0691F" w:rsidP="00F0691F">
      <w:pPr>
        <w:numPr>
          <w:ilvl w:val="0"/>
          <w:numId w:val="5"/>
        </w:numPr>
        <w:tabs>
          <w:tab w:val="left" w:pos="993"/>
        </w:tabs>
        <w:ind w:right="283"/>
        <w:jc w:val="both"/>
      </w:pPr>
      <w:r w:rsidRPr="00F0691F">
        <w:t>Geburtsdatum</w:t>
      </w:r>
    </w:p>
    <w:p w14:paraId="2AF9BB27" w14:textId="77777777" w:rsidR="00F0691F" w:rsidRPr="00F0691F" w:rsidRDefault="00F0691F" w:rsidP="00F0691F">
      <w:pPr>
        <w:numPr>
          <w:ilvl w:val="0"/>
          <w:numId w:val="5"/>
        </w:numPr>
        <w:tabs>
          <w:tab w:val="left" w:pos="993"/>
        </w:tabs>
        <w:ind w:right="283"/>
        <w:jc w:val="both"/>
      </w:pPr>
      <w:r w:rsidRPr="00F0691F">
        <w:t>Telefonnummer</w:t>
      </w:r>
    </w:p>
    <w:p w14:paraId="51B60964" w14:textId="77777777" w:rsidR="00F0691F" w:rsidRDefault="00F0691F" w:rsidP="00F0691F">
      <w:pPr>
        <w:tabs>
          <w:tab w:val="left" w:pos="993"/>
        </w:tabs>
        <w:ind w:right="283"/>
        <w:jc w:val="both"/>
      </w:pPr>
    </w:p>
    <w:p w14:paraId="498D8F8C" w14:textId="69A7495B" w:rsidR="00F0691F" w:rsidRPr="00F0691F" w:rsidRDefault="00F0691F" w:rsidP="00F0691F">
      <w:pPr>
        <w:tabs>
          <w:tab w:val="left" w:pos="993"/>
        </w:tabs>
        <w:ind w:right="283"/>
        <w:jc w:val="both"/>
      </w:pPr>
      <w:r w:rsidRPr="00F0691F">
        <w:t>Förderung</w:t>
      </w:r>
    </w:p>
    <w:p w14:paraId="56C8D988" w14:textId="77777777" w:rsidR="00F0691F" w:rsidRPr="00F0691F" w:rsidRDefault="00F0691F" w:rsidP="00F0691F">
      <w:pPr>
        <w:tabs>
          <w:tab w:val="left" w:pos="993"/>
        </w:tabs>
        <w:ind w:right="283"/>
        <w:jc w:val="both"/>
      </w:pPr>
      <w:r w:rsidRPr="00F0691F">
        <w:t xml:space="preserve">Die </w:t>
      </w:r>
      <w:proofErr w:type="spellStart"/>
      <w:r w:rsidRPr="00F0691F">
        <w:t>MiA</w:t>
      </w:r>
      <w:proofErr w:type="spellEnd"/>
      <w:r w:rsidRPr="00F0691F">
        <w:t>-Kurse werden durch das Bundesministerium des Innern auf Grundlage eines Beschlusses des Deutschen Bundestages gefördert.</w:t>
      </w:r>
    </w:p>
    <w:p w14:paraId="593E3586" w14:textId="77777777" w:rsidR="00F0691F" w:rsidRDefault="00F0691F" w:rsidP="00771A8C">
      <w:pPr>
        <w:tabs>
          <w:tab w:val="left" w:pos="993"/>
        </w:tabs>
        <w:ind w:right="283"/>
        <w:jc w:val="both"/>
        <w:rPr>
          <w:sz w:val="22"/>
        </w:rPr>
      </w:pPr>
    </w:p>
    <w:p w14:paraId="6743865E" w14:textId="77777777" w:rsidR="00F0691F" w:rsidRDefault="00F0691F" w:rsidP="00771A8C">
      <w:pPr>
        <w:tabs>
          <w:tab w:val="left" w:pos="993"/>
        </w:tabs>
        <w:ind w:right="283"/>
        <w:jc w:val="both"/>
        <w:rPr>
          <w:sz w:val="22"/>
        </w:rPr>
      </w:pPr>
    </w:p>
    <w:p w14:paraId="59997716" w14:textId="4298495E" w:rsidR="00771A8C" w:rsidRDefault="00771A8C" w:rsidP="00771A8C">
      <w:pPr>
        <w:tabs>
          <w:tab w:val="left" w:pos="993"/>
        </w:tabs>
        <w:ind w:right="283"/>
        <w:jc w:val="both"/>
        <w:rPr>
          <w:sz w:val="22"/>
        </w:rPr>
      </w:pPr>
      <w:r>
        <w:rPr>
          <w:sz w:val="22"/>
        </w:rPr>
        <w:t>Gemeinde Oyten</w:t>
      </w:r>
    </w:p>
    <w:p w14:paraId="6F7A670C" w14:textId="77777777" w:rsidR="00771A8C" w:rsidRDefault="00771A8C" w:rsidP="00771A8C">
      <w:pPr>
        <w:tabs>
          <w:tab w:val="left" w:pos="993"/>
        </w:tabs>
        <w:ind w:right="283"/>
        <w:jc w:val="both"/>
        <w:rPr>
          <w:sz w:val="22"/>
        </w:rPr>
      </w:pPr>
      <w:r>
        <w:rPr>
          <w:sz w:val="22"/>
        </w:rPr>
        <w:t>Die Bürgermeisterin</w:t>
      </w:r>
    </w:p>
    <w:p w14:paraId="45D03251" w14:textId="77777777" w:rsidR="00063F00" w:rsidRPr="00063F00" w:rsidRDefault="00063F00" w:rsidP="002965B8">
      <w:pPr>
        <w:rPr>
          <w:rFonts w:cs="Arial"/>
          <w:sz w:val="24"/>
          <w:szCs w:val="24"/>
        </w:rPr>
      </w:pPr>
    </w:p>
    <w:sectPr w:rsidR="00063F00" w:rsidRPr="00063F0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7F74D" w14:textId="77777777" w:rsidR="00143DE7" w:rsidRDefault="00143DE7" w:rsidP="001002C3">
      <w:r>
        <w:separator/>
      </w:r>
    </w:p>
  </w:endnote>
  <w:endnote w:type="continuationSeparator" w:id="0">
    <w:p w14:paraId="6F7644A8" w14:textId="77777777" w:rsidR="00143DE7" w:rsidRDefault="00143DE7"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EB5"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19B1"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56287B5C"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6A114D04"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34C46F11"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6EE5A621"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9A0"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E3E33" w14:textId="77777777" w:rsidR="00143DE7" w:rsidRDefault="00143DE7" w:rsidP="001002C3">
      <w:r>
        <w:separator/>
      </w:r>
    </w:p>
  </w:footnote>
  <w:footnote w:type="continuationSeparator" w:id="0">
    <w:p w14:paraId="03BB5C08" w14:textId="77777777" w:rsidR="00143DE7" w:rsidRDefault="00143DE7"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E7C"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4088"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30E29B2A" wp14:editId="006777FF">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36837075"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B7E042E"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8B8"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4B0"/>
    <w:multiLevelType w:val="multilevel"/>
    <w:tmpl w:val="C79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87373"/>
    <w:multiLevelType w:val="multilevel"/>
    <w:tmpl w:val="A40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32E9C"/>
    <w:multiLevelType w:val="multilevel"/>
    <w:tmpl w:val="8064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540084"/>
    <w:multiLevelType w:val="multilevel"/>
    <w:tmpl w:val="FCDC1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C0585F"/>
    <w:multiLevelType w:val="multilevel"/>
    <w:tmpl w:val="1BC0F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979237">
    <w:abstractNumId w:val="0"/>
  </w:num>
  <w:num w:numId="2" w16cid:durableId="1254820497">
    <w:abstractNumId w:val="1"/>
  </w:num>
  <w:num w:numId="3" w16cid:durableId="469248557">
    <w:abstractNumId w:val="4"/>
  </w:num>
  <w:num w:numId="4" w16cid:durableId="533426161">
    <w:abstractNumId w:val="2"/>
  </w:num>
  <w:num w:numId="5" w16cid:durableId="402139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0E"/>
    <w:rsid w:val="00056F6F"/>
    <w:rsid w:val="00063F00"/>
    <w:rsid w:val="000857FF"/>
    <w:rsid w:val="001002C3"/>
    <w:rsid w:val="00121927"/>
    <w:rsid w:val="00143DE7"/>
    <w:rsid w:val="001E4AAA"/>
    <w:rsid w:val="00211F4B"/>
    <w:rsid w:val="00232F40"/>
    <w:rsid w:val="002658C8"/>
    <w:rsid w:val="002965B8"/>
    <w:rsid w:val="002A4DA5"/>
    <w:rsid w:val="0033454F"/>
    <w:rsid w:val="003F65EE"/>
    <w:rsid w:val="00402C13"/>
    <w:rsid w:val="00407602"/>
    <w:rsid w:val="00424998"/>
    <w:rsid w:val="00425116"/>
    <w:rsid w:val="004537E8"/>
    <w:rsid w:val="00480A13"/>
    <w:rsid w:val="004C0B32"/>
    <w:rsid w:val="004C35FA"/>
    <w:rsid w:val="004C6262"/>
    <w:rsid w:val="0052786C"/>
    <w:rsid w:val="00530519"/>
    <w:rsid w:val="005B5DE0"/>
    <w:rsid w:val="005E7B5C"/>
    <w:rsid w:val="0060757E"/>
    <w:rsid w:val="006166B6"/>
    <w:rsid w:val="00623924"/>
    <w:rsid w:val="00645AD0"/>
    <w:rsid w:val="006638BB"/>
    <w:rsid w:val="00673A9A"/>
    <w:rsid w:val="00675FF0"/>
    <w:rsid w:val="006971D3"/>
    <w:rsid w:val="00771A8C"/>
    <w:rsid w:val="007879C7"/>
    <w:rsid w:val="007C7468"/>
    <w:rsid w:val="007F49F7"/>
    <w:rsid w:val="0090560E"/>
    <w:rsid w:val="009528D7"/>
    <w:rsid w:val="009A2C3F"/>
    <w:rsid w:val="009C4F5C"/>
    <w:rsid w:val="00A45557"/>
    <w:rsid w:val="00A75828"/>
    <w:rsid w:val="00AA309C"/>
    <w:rsid w:val="00AD4CDE"/>
    <w:rsid w:val="00AE0415"/>
    <w:rsid w:val="00AE780E"/>
    <w:rsid w:val="00B313D8"/>
    <w:rsid w:val="00B31CA2"/>
    <w:rsid w:val="00B61852"/>
    <w:rsid w:val="00BA7DA3"/>
    <w:rsid w:val="00C07F90"/>
    <w:rsid w:val="00C11D99"/>
    <w:rsid w:val="00C21CFE"/>
    <w:rsid w:val="00C4092B"/>
    <w:rsid w:val="00CC0FFD"/>
    <w:rsid w:val="00CF4B2E"/>
    <w:rsid w:val="00D116DE"/>
    <w:rsid w:val="00E05D47"/>
    <w:rsid w:val="00E11E25"/>
    <w:rsid w:val="00E35A7D"/>
    <w:rsid w:val="00F054C2"/>
    <w:rsid w:val="00F0657C"/>
    <w:rsid w:val="00F0691F"/>
    <w:rsid w:val="00FC08EF"/>
    <w:rsid w:val="00FF7D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9ABD3"/>
  <w15:chartTrackingRefBased/>
  <w15:docId w15:val="{9D9C163C-25EE-447E-97B2-B0BDB3C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A8C"/>
    <w:pPr>
      <w:spacing w:after="0" w:line="240" w:lineRule="auto"/>
    </w:pPr>
    <w:rPr>
      <w:rFonts w:ascii="Arial" w:eastAsia="Times New Roman" w:hAnsi="Arial" w:cs="Times New Roman"/>
      <w:sz w:val="23"/>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eastAsiaTheme="minorHAns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0857FF"/>
    <w:rPr>
      <w:color w:val="0563C1" w:themeColor="hyperlink"/>
      <w:u w:val="single"/>
    </w:rPr>
  </w:style>
  <w:style w:type="character" w:styleId="NichtaufgelsteErwhnung">
    <w:name w:val="Unresolved Mention"/>
    <w:basedOn w:val="Absatz-Standardschriftart"/>
    <w:uiPriority w:val="99"/>
    <w:semiHidden/>
    <w:unhideWhenUsed/>
    <w:rsid w:val="00F06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rauensprachkurs@oyt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2</Pages>
  <Words>276</Words>
  <Characters>1746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2026-10-19T10:28:00Z</dcterms:created>
  <dcterms:modified xsi:type="dcterms:W3CDTF">2026-10-19T10:28:00Z</dcterms:modified>
</cp:coreProperties>
</file>