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D1772" w14:textId="1FDF3638" w:rsidR="005D4189" w:rsidRDefault="00326811" w:rsidP="005D4189">
      <w:pPr>
        <w:rPr>
          <w:szCs w:val="24"/>
        </w:rPr>
        <w:sectPr w:rsidR="005D4189" w:rsidSect="00D23181">
          <w:headerReference w:type="default" r:id="rId7"/>
          <w:headerReference w:type="first" r:id="rId8"/>
          <w:type w:val="continuous"/>
          <w:pgSz w:w="11906" w:h="16838"/>
          <w:pgMar w:top="2127" w:right="707" w:bottom="1134" w:left="1417" w:header="708" w:footer="708" w:gutter="0"/>
          <w:cols w:space="708"/>
          <w:titlePg/>
          <w:docGrid w:linePitch="360"/>
        </w:sectPr>
      </w:pPr>
      <w:r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24A7309B" wp14:editId="0798201F">
                <wp:simplePos x="0" y="0"/>
                <wp:positionH relativeFrom="margin">
                  <wp:align>right</wp:align>
                </wp:positionH>
                <wp:positionV relativeFrom="page">
                  <wp:posOffset>1979295</wp:posOffset>
                </wp:positionV>
                <wp:extent cx="6211570" cy="533400"/>
                <wp:effectExtent l="0" t="0" r="0" b="0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7F74F" w14:textId="0E38F917" w:rsidR="00697F1E" w:rsidRPr="00523829" w:rsidRDefault="00523829" w:rsidP="00697F1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23829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Die Eisblockwette startet am 21. September – mitmachen und attraktive Preise gewinnen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A7309B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437.9pt;margin-top:155.85pt;width:489.1pt;height:42pt;z-index:25166131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" stroked="f">
                <v:textbox inset="0,0,0,0">
                  <w:txbxContent>
                    <w:p w14:paraId="2C97F74F" w14:textId="0E38F917" w:rsidR="00697F1E" w:rsidRPr="00523829" w:rsidRDefault="00523829" w:rsidP="00697F1E">
                      <w:pP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523829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Die Eisblockwette startet am 21. September – mitmachen und attraktive Preise gewinnen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BE3E51"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69A0A05" wp14:editId="58D2F1ED">
                <wp:simplePos x="0" y="0"/>
                <wp:positionH relativeFrom="margin">
                  <wp:align>right</wp:align>
                </wp:positionH>
                <wp:positionV relativeFrom="page">
                  <wp:posOffset>1727200</wp:posOffset>
                </wp:positionV>
                <wp:extent cx="6211570" cy="504825"/>
                <wp:effectExtent l="0" t="0" r="0" b="95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EB93E" w14:textId="7700332A" w:rsidR="00E53982" w:rsidRPr="002E3943" w:rsidRDefault="00523829" w:rsidP="00697F1E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23829">
                              <w:rPr>
                                <w:rStyle w:val="Presseberschrift1Zchn"/>
                                <w:color w:val="000000" w:themeColor="text1"/>
                              </w:rPr>
                              <w:t>Zwei Modellhäuser, 200 Liter Eis und eine spannende Wette – jetzt schon vormerken!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A0A05" id="_x0000_s1027" type="#_x0000_t202" style="position:absolute;margin-left:437.9pt;margin-top:136pt;width:489.1pt;height:39.75pt;z-index:25165926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" stroked="f">
                <v:textbox inset="0,0,0,0">
                  <w:txbxContent>
                    <w:p w14:paraId="145EB93E" w14:textId="7700332A" w:rsidR="00E53982" w:rsidRPr="002E3943" w:rsidRDefault="00523829" w:rsidP="00697F1E">
                      <w:pPr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523829">
                        <w:rPr>
                          <w:rStyle w:val="Presseberschrift1Zchn"/>
                          <w:color w:val="000000" w:themeColor="text1"/>
                        </w:rPr>
                        <w:t>Zwei Modellhäuser, 200 Liter Eis und eine spannende Wette – jetzt schon vormerken!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D550DB" w:rsidRPr="009C384E">
        <w:rPr>
          <w:noProof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6144D0F" wp14:editId="1686D9C1">
                <wp:simplePos x="0" y="0"/>
                <wp:positionH relativeFrom="column">
                  <wp:posOffset>394335</wp:posOffset>
                </wp:positionH>
                <wp:positionV relativeFrom="paragraph">
                  <wp:posOffset>-549687</wp:posOffset>
                </wp:positionV>
                <wp:extent cx="3737610" cy="1404620"/>
                <wp:effectExtent l="0" t="0" r="0" b="508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76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1EBB5" w14:textId="64DE0F4F" w:rsidR="009C384E" w:rsidRPr="006C0586" w:rsidRDefault="00B945AE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</w:t>
                            </w:r>
                            <w:r w:rsidR="00D820D4">
                              <w:rPr>
                                <w:color w:val="000000" w:themeColor="text1"/>
                              </w:rPr>
                              <w:t>6</w:t>
                            </w:r>
                            <w:r w:rsidR="00AD21AC" w:rsidRPr="006C0586">
                              <w:rPr>
                                <w:color w:val="000000" w:themeColor="text1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</w:rPr>
                              <w:t>09</w:t>
                            </w:r>
                            <w:r w:rsidR="00AD21AC" w:rsidRPr="006C0586">
                              <w:rPr>
                                <w:color w:val="000000" w:themeColor="text1"/>
                              </w:rPr>
                              <w:t>.202</w:t>
                            </w:r>
                            <w:r>
                              <w:rPr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144D0F" id="_x0000_s1028" type="#_x0000_t202" style="position:absolute;margin-left:31.05pt;margin-top:-43.3pt;width:294.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" filled="f" stroked="f">
                <v:textbox style="mso-fit-shape-to-text:t" inset="0,0,0,0">
                  <w:txbxContent>
                    <w:p w14:paraId="1541EBB5" w14:textId="64DE0F4F" w:rsidR="009C384E" w:rsidRPr="006C0586" w:rsidRDefault="00B945AE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</w:t>
                      </w:r>
                      <w:r w:rsidR="00D820D4">
                        <w:rPr>
                          <w:color w:val="000000" w:themeColor="text1"/>
                        </w:rPr>
                        <w:t>6</w:t>
                      </w:r>
                      <w:r w:rsidR="00AD21AC" w:rsidRPr="006C0586">
                        <w:rPr>
                          <w:color w:val="000000" w:themeColor="text1"/>
                        </w:rPr>
                        <w:t>.</w:t>
                      </w:r>
                      <w:r>
                        <w:rPr>
                          <w:color w:val="000000" w:themeColor="text1"/>
                        </w:rPr>
                        <w:t>09</w:t>
                      </w:r>
                      <w:r w:rsidR="00AD21AC" w:rsidRPr="006C0586">
                        <w:rPr>
                          <w:color w:val="000000" w:themeColor="text1"/>
                        </w:rPr>
                        <w:t>.202</w:t>
                      </w:r>
                      <w:r>
                        <w:rPr>
                          <w:color w:val="000000" w:themeColor="text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06EB9C2F" w14:textId="77777777" w:rsidR="001F5B5F" w:rsidRPr="001F5B5F" w:rsidRDefault="001F5B5F" w:rsidP="001F5B5F">
      <w:pPr>
        <w:jc w:val="both"/>
      </w:pPr>
      <w:r w:rsidRPr="001F5B5F">
        <w:t xml:space="preserve">Wie groß ist der Unterschied zwischen einem gut gedämmten und einem ungedämmten Haus? Das können Bürgerinnen und Bürger bei der </w:t>
      </w:r>
      <w:r w:rsidRPr="001F5B5F">
        <w:rPr>
          <w:b/>
          <w:bCs/>
        </w:rPr>
        <w:t>Eisblockwette der Stadt Bergkamen</w:t>
      </w:r>
      <w:r w:rsidRPr="001F5B5F">
        <w:t xml:space="preserve"> ab dem 21. September selbst erleben und dabei attraktive Preise gewinnen.</w:t>
      </w:r>
    </w:p>
    <w:p w14:paraId="17D37AF6" w14:textId="77777777" w:rsidR="001F5B5F" w:rsidRPr="001F5B5F" w:rsidRDefault="001F5B5F" w:rsidP="001F5B5F">
      <w:pPr>
        <w:jc w:val="both"/>
      </w:pPr>
      <w:r w:rsidRPr="001F5B5F">
        <w:t xml:space="preserve">Auf dem Museumsplatz am Stadtmuseum in Bergkamen-Oberaden (Jahnstraße 31) werden zwei äußerlich gleiche Modellhäuser aufgestellt. Eines ist gut gedämmt, das andere nicht. Beide Häuser werden im Rahmen der Initiative </w:t>
      </w:r>
      <w:r w:rsidRPr="001F5B5F">
        <w:rPr>
          <w:b/>
          <w:bCs/>
        </w:rPr>
        <w:t>„Energiesparhaus Ruhr“ des Regionalverbands Ruhr (RVR)</w:t>
      </w:r>
      <w:r w:rsidRPr="001F5B5F">
        <w:t xml:space="preserve"> mit jeweils 200 Litern Eis gefüllt.</w:t>
      </w:r>
    </w:p>
    <w:p w14:paraId="2720F893" w14:textId="77777777" w:rsidR="001F5B5F" w:rsidRPr="001F5B5F" w:rsidRDefault="001F5B5F" w:rsidP="001F5B5F">
      <w:pPr>
        <w:jc w:val="both"/>
      </w:pPr>
      <w:r w:rsidRPr="001F5B5F">
        <w:t xml:space="preserve">Anschließend heißt es: beobachten, schätzen und mitwetten. Am </w:t>
      </w:r>
      <w:r w:rsidRPr="001F5B5F">
        <w:rPr>
          <w:b/>
          <w:bCs/>
        </w:rPr>
        <w:t>29. September 2026</w:t>
      </w:r>
      <w:r w:rsidRPr="001F5B5F">
        <w:t xml:space="preserve"> werden die Häuser geöffnet und es wird gemessen, wie viel Eis jeweils geschmolzen ist.</w:t>
      </w:r>
    </w:p>
    <w:p w14:paraId="36ECE4A3" w14:textId="77777777" w:rsidR="001F5B5F" w:rsidRPr="001F5B5F" w:rsidRDefault="001F5B5F" w:rsidP="001F5B5F">
      <w:pPr>
        <w:jc w:val="both"/>
        <w:rPr>
          <w:b/>
          <w:bCs/>
        </w:rPr>
      </w:pPr>
      <w:r w:rsidRPr="001F5B5F">
        <w:rPr>
          <w:b/>
          <w:bCs/>
        </w:rPr>
        <w:t>Mitmachen und gewinnen</w:t>
      </w:r>
    </w:p>
    <w:p w14:paraId="390C14C3" w14:textId="77777777" w:rsidR="001F5B5F" w:rsidRPr="001F5B5F" w:rsidRDefault="001F5B5F" w:rsidP="001F5B5F">
      <w:pPr>
        <w:jc w:val="both"/>
      </w:pPr>
      <w:r w:rsidRPr="001F5B5F">
        <w:t xml:space="preserve">Teilnehmen können alle Menschen </w:t>
      </w:r>
      <w:r w:rsidRPr="001F5B5F">
        <w:rPr>
          <w:b/>
          <w:bCs/>
        </w:rPr>
        <w:t>ab 18 Jahren mit Wohnsitz in Bergkamen</w:t>
      </w:r>
      <w:r w:rsidRPr="001F5B5F">
        <w:t>. Beschäftigte der Stadt Bergkamen sind von der Teilnahme ausgeschlossen.</w:t>
      </w:r>
    </w:p>
    <w:p w14:paraId="1F8544A0" w14:textId="77777777" w:rsidR="001F5B5F" w:rsidRPr="001F5B5F" w:rsidRDefault="001F5B5F" w:rsidP="001F5B5F">
      <w:pPr>
        <w:jc w:val="both"/>
      </w:pPr>
      <w:r w:rsidRPr="001F5B5F">
        <w:t>Gesucht werden drei Schätzwerte:</w:t>
      </w:r>
    </w:p>
    <w:p w14:paraId="56A6620D" w14:textId="77777777" w:rsidR="001F5B5F" w:rsidRPr="001F5B5F" w:rsidRDefault="001F5B5F" w:rsidP="001F5B5F">
      <w:pPr>
        <w:numPr>
          <w:ilvl w:val="0"/>
          <w:numId w:val="37"/>
        </w:numPr>
        <w:jc w:val="both"/>
      </w:pPr>
      <w:r w:rsidRPr="001F5B5F">
        <w:t xml:space="preserve">Wie viele Liter Eis schmelzen im </w:t>
      </w:r>
      <w:r w:rsidRPr="001F5B5F">
        <w:rPr>
          <w:b/>
          <w:bCs/>
        </w:rPr>
        <w:t>ungedämmten Haus</w:t>
      </w:r>
      <w:r w:rsidRPr="001F5B5F">
        <w:t>?</w:t>
      </w:r>
    </w:p>
    <w:p w14:paraId="480C61D7" w14:textId="77777777" w:rsidR="001F5B5F" w:rsidRPr="001F5B5F" w:rsidRDefault="001F5B5F" w:rsidP="001F5B5F">
      <w:pPr>
        <w:numPr>
          <w:ilvl w:val="0"/>
          <w:numId w:val="37"/>
        </w:numPr>
        <w:jc w:val="both"/>
      </w:pPr>
      <w:r w:rsidRPr="001F5B5F">
        <w:t xml:space="preserve">Wie viele Liter Eis schmelzen im </w:t>
      </w:r>
      <w:r w:rsidRPr="001F5B5F">
        <w:rPr>
          <w:b/>
          <w:bCs/>
        </w:rPr>
        <w:t>gedämmten Haus</w:t>
      </w:r>
      <w:r w:rsidRPr="001F5B5F">
        <w:t>?</w:t>
      </w:r>
    </w:p>
    <w:p w14:paraId="1E125C22" w14:textId="77777777" w:rsidR="001F5B5F" w:rsidRPr="001F5B5F" w:rsidRDefault="001F5B5F" w:rsidP="001F5B5F">
      <w:pPr>
        <w:numPr>
          <w:ilvl w:val="0"/>
          <w:numId w:val="37"/>
        </w:numPr>
        <w:jc w:val="both"/>
      </w:pPr>
      <w:r w:rsidRPr="001F5B5F">
        <w:t xml:space="preserve">Wie groß ist die </w:t>
      </w:r>
      <w:r w:rsidRPr="001F5B5F">
        <w:rPr>
          <w:b/>
          <w:bCs/>
        </w:rPr>
        <w:t>Differenz</w:t>
      </w:r>
      <w:r w:rsidRPr="001F5B5F">
        <w:t xml:space="preserve"> zwischen beiden Mengen?</w:t>
      </w:r>
    </w:p>
    <w:p w14:paraId="416554D3" w14:textId="77777777" w:rsidR="001F5B5F" w:rsidRPr="001F5B5F" w:rsidRDefault="001F5B5F" w:rsidP="001F5B5F">
      <w:pPr>
        <w:jc w:val="both"/>
      </w:pPr>
      <w:r w:rsidRPr="001F5B5F">
        <w:t xml:space="preserve">Die Teilnahme ist per E-Mail an </w:t>
      </w:r>
      <w:hyperlink r:id="rId9" w:history="1">
        <w:r w:rsidRPr="001F5B5F">
          <w:rPr>
            <w:rStyle w:val="Hyperlink"/>
            <w:b/>
            <w:bCs/>
          </w:rPr>
          <w:t>klimaschutz@bergkamen.de</w:t>
        </w:r>
      </w:hyperlink>
      <w:r w:rsidRPr="001F5B5F">
        <w:t xml:space="preserve"> oder über die Wettkarte möglich. Diese kann in den Briefkasten bei den Eisblockhäusern oder am Stadtmuseum eingeworfen werden.</w:t>
      </w:r>
    </w:p>
    <w:p w14:paraId="6773FFA3" w14:textId="77777777" w:rsidR="001F5B5F" w:rsidRPr="001F5B5F" w:rsidRDefault="001F5B5F" w:rsidP="001F5B5F">
      <w:pPr>
        <w:jc w:val="both"/>
      </w:pPr>
      <w:r w:rsidRPr="001F5B5F">
        <w:rPr>
          <w:b/>
          <w:bCs/>
        </w:rPr>
        <w:t>Einsendeschluss ist der 28. September 2026 um 23:59 Uhr.</w:t>
      </w:r>
    </w:p>
    <w:p w14:paraId="6822FA03" w14:textId="77777777" w:rsidR="001F5B5F" w:rsidRPr="001F5B5F" w:rsidRDefault="001F5B5F" w:rsidP="001F5B5F">
      <w:pPr>
        <w:jc w:val="both"/>
        <w:rPr>
          <w:b/>
          <w:bCs/>
        </w:rPr>
      </w:pPr>
      <w:r w:rsidRPr="001F5B5F">
        <w:rPr>
          <w:b/>
          <w:bCs/>
        </w:rPr>
        <w:t>Entscheidend ist die Differenz</w:t>
      </w:r>
    </w:p>
    <w:p w14:paraId="20DE3137" w14:textId="77777777" w:rsidR="001F5B5F" w:rsidRPr="001F5B5F" w:rsidRDefault="001F5B5F" w:rsidP="001F5B5F">
      <w:pPr>
        <w:jc w:val="both"/>
      </w:pPr>
      <w:r w:rsidRPr="001F5B5F">
        <w:t xml:space="preserve">Aus den beiden eigenen Schätzwerten wird die </w:t>
      </w:r>
      <w:r w:rsidRPr="001F5B5F">
        <w:rPr>
          <w:b/>
          <w:bCs/>
        </w:rPr>
        <w:t>persönliche geschätzte Differenz</w:t>
      </w:r>
      <w:r w:rsidRPr="001F5B5F">
        <w:t xml:space="preserve"> – also der eigentliche Wett-Tipp – ermittelt.</w:t>
      </w:r>
    </w:p>
    <w:p w14:paraId="0712C295" w14:textId="77777777" w:rsidR="001F5B5F" w:rsidRPr="001F5B5F" w:rsidRDefault="001F5B5F" w:rsidP="001F5B5F">
      <w:pPr>
        <w:jc w:val="both"/>
      </w:pPr>
      <w:r w:rsidRPr="001F5B5F">
        <w:t xml:space="preserve">Nach der Öffnung der Häuser am 29. September wird die tatsächlich geschmolzene </w:t>
      </w:r>
      <w:proofErr w:type="spellStart"/>
      <w:r w:rsidRPr="001F5B5F">
        <w:t>Eismenge</w:t>
      </w:r>
      <w:proofErr w:type="spellEnd"/>
      <w:r w:rsidRPr="001F5B5F">
        <w:t xml:space="preserve"> in beiden Häusern gemessen. Daraus ergibt sich die </w:t>
      </w:r>
      <w:r w:rsidRPr="001F5B5F">
        <w:rPr>
          <w:b/>
          <w:bCs/>
        </w:rPr>
        <w:t>tatsächliche Differenz zwischen dem ungedämmten und dem gedämmten Haus</w:t>
      </w:r>
      <w:r w:rsidRPr="001F5B5F">
        <w:t>.</w:t>
      </w:r>
    </w:p>
    <w:p w14:paraId="75E45255" w14:textId="77777777" w:rsidR="00AC2111" w:rsidRDefault="001F5B5F" w:rsidP="001F5B5F">
      <w:pPr>
        <w:jc w:val="both"/>
      </w:pPr>
      <w:r w:rsidRPr="001F5B5F">
        <w:rPr>
          <w:b/>
          <w:bCs/>
        </w:rPr>
        <w:t>Gewonnen hat die Person, deren aus den beiden Schätzwerten ermittelte Differenz der tatsächlich gemessenen Differenz am nächsten kommt.</w:t>
      </w:r>
      <w:r w:rsidRPr="001F5B5F">
        <w:t xml:space="preserve"> Entscheidend ist also nicht, wie nah die beiden einzelnen Schätzwerte an den Messwerten liegen, sondern wie genau die </w:t>
      </w:r>
      <w:r w:rsidRPr="001F5B5F">
        <w:rPr>
          <w:b/>
          <w:bCs/>
        </w:rPr>
        <w:t>geschätzte Differenz</w:t>
      </w:r>
      <w:r w:rsidRPr="001F5B5F">
        <w:t xml:space="preserve"> mit der tatsächlich gemessenen Differenz übereinstimmt.</w:t>
      </w:r>
    </w:p>
    <w:p w14:paraId="4D9437B9" w14:textId="53378E20" w:rsidR="001F5B5F" w:rsidRPr="001F5B5F" w:rsidRDefault="001F5B5F" w:rsidP="001F5B5F">
      <w:pPr>
        <w:jc w:val="both"/>
      </w:pPr>
      <w:r w:rsidRPr="001F5B5F">
        <w:rPr>
          <w:b/>
          <w:bCs/>
        </w:rPr>
        <w:lastRenderedPageBreak/>
        <w:t>Beispiel:</w:t>
      </w:r>
      <w:r w:rsidRPr="001F5B5F">
        <w:t xml:space="preserve"> Wer 150 Liter für das ungedämmte und 30 Liter für das gedämmte Haus schätzt, tippt auf eine Differenz von </w:t>
      </w:r>
      <w:r w:rsidRPr="001F5B5F">
        <w:rPr>
          <w:b/>
          <w:bCs/>
        </w:rPr>
        <w:t>120 Litern</w:t>
      </w:r>
      <w:r w:rsidRPr="001F5B5F">
        <w:t xml:space="preserve">. Werden tatsächlich 148 Liter beziehungsweise 30 Liter gemessen, beträgt die tatsächliche Differenz </w:t>
      </w:r>
      <w:r w:rsidRPr="001F5B5F">
        <w:rPr>
          <w:b/>
          <w:bCs/>
        </w:rPr>
        <w:t>118 Liter</w:t>
      </w:r>
      <w:r w:rsidRPr="001F5B5F">
        <w:t xml:space="preserve">. Der Tipp liegt damit nur </w:t>
      </w:r>
      <w:r w:rsidRPr="001F5B5F">
        <w:rPr>
          <w:b/>
          <w:bCs/>
        </w:rPr>
        <w:t>2 Liter daneben</w:t>
      </w:r>
      <w:r w:rsidRPr="001F5B5F">
        <w:t>.</w:t>
      </w:r>
    </w:p>
    <w:p w14:paraId="4A2A970A" w14:textId="77777777" w:rsidR="001F5B5F" w:rsidRPr="001F5B5F" w:rsidRDefault="001F5B5F" w:rsidP="001F5B5F">
      <w:pPr>
        <w:jc w:val="both"/>
      </w:pPr>
      <w:r w:rsidRPr="001F5B5F">
        <w:t>Bei mehreren gleich guten Schätzungen entscheidet das Los. Jede Person kann nur einen Wettvorschlag abgeben.</w:t>
      </w:r>
    </w:p>
    <w:p w14:paraId="5EF12483" w14:textId="77777777" w:rsidR="001F5B5F" w:rsidRPr="001F5B5F" w:rsidRDefault="001F5B5F" w:rsidP="001F5B5F">
      <w:pPr>
        <w:jc w:val="both"/>
        <w:rPr>
          <w:b/>
          <w:bCs/>
        </w:rPr>
      </w:pPr>
      <w:r w:rsidRPr="001F5B5F">
        <w:rPr>
          <w:b/>
          <w:bCs/>
        </w:rPr>
        <w:t>Drei Preise warten</w:t>
      </w:r>
    </w:p>
    <w:p w14:paraId="05120D76" w14:textId="7E7B8E8B" w:rsidR="00006BC3" w:rsidRDefault="001F5B5F" w:rsidP="00006BC3">
      <w:pPr>
        <w:pStyle w:val="Listenabsatz"/>
        <w:numPr>
          <w:ilvl w:val="0"/>
          <w:numId w:val="39"/>
        </w:numPr>
      </w:pPr>
      <w:r w:rsidRPr="00006BC3">
        <w:rPr>
          <w:b/>
          <w:bCs/>
        </w:rPr>
        <w:t>Preis:</w:t>
      </w:r>
      <w:r w:rsidRPr="001F5B5F">
        <w:t xml:space="preserve"> Balkonkraftwerk (900 Watt Modulleistung, 800-Watt-Wechselrichter)</w:t>
      </w:r>
    </w:p>
    <w:p w14:paraId="189244EA" w14:textId="77777777" w:rsidR="00006BC3" w:rsidRDefault="001F5B5F" w:rsidP="00006BC3">
      <w:pPr>
        <w:pStyle w:val="Listenabsatz"/>
        <w:numPr>
          <w:ilvl w:val="0"/>
          <w:numId w:val="39"/>
        </w:numPr>
      </w:pPr>
      <w:r w:rsidRPr="00006BC3">
        <w:rPr>
          <w:b/>
          <w:bCs/>
        </w:rPr>
        <w:t>Preis:</w:t>
      </w:r>
      <w:r w:rsidRPr="001F5B5F">
        <w:t xml:space="preserve"> Smartes Heizkörperthermostat-Starter-Kit</w:t>
      </w:r>
    </w:p>
    <w:p w14:paraId="6412932C" w14:textId="059FEB3A" w:rsidR="001F5B5F" w:rsidRPr="001F5B5F" w:rsidRDefault="001F5B5F" w:rsidP="00006BC3">
      <w:pPr>
        <w:pStyle w:val="Listenabsatz"/>
        <w:numPr>
          <w:ilvl w:val="0"/>
          <w:numId w:val="39"/>
        </w:numPr>
      </w:pPr>
      <w:r w:rsidRPr="00006BC3">
        <w:rPr>
          <w:b/>
          <w:bCs/>
        </w:rPr>
        <w:t>Preis:</w:t>
      </w:r>
      <w:r w:rsidRPr="001F5B5F">
        <w:t xml:space="preserve"> Smarte Steckdose mit Energiemessfunktion</w:t>
      </w:r>
    </w:p>
    <w:p w14:paraId="37A4FA2B" w14:textId="77777777" w:rsidR="001F5B5F" w:rsidRPr="001F5B5F" w:rsidRDefault="001F5B5F" w:rsidP="001F5B5F">
      <w:pPr>
        <w:jc w:val="both"/>
      </w:pPr>
      <w:r w:rsidRPr="001F5B5F">
        <w:t>Die Eisblockwette macht anschaulich, welchen Unterschied eine gute Wärmedämmung machen kann. Sie hilft, Wärme im Winter im Haus zu halten und im Sommer vor Hitze zu schützen – und kann dadurch Energie sparen und den Wohnkomfort verbessern.</w:t>
      </w:r>
    </w:p>
    <w:p w14:paraId="7455698C" w14:textId="77777777" w:rsidR="00E70DE8" w:rsidRDefault="001F5B5F" w:rsidP="0089241D">
      <w:pPr>
        <w:spacing w:after="0"/>
        <w:jc w:val="both"/>
      </w:pPr>
      <w:r w:rsidRPr="001F5B5F">
        <w:rPr>
          <w:b/>
          <w:bCs/>
        </w:rPr>
        <w:t>Kontakt:</w:t>
      </w:r>
    </w:p>
    <w:p w14:paraId="495AEFEA" w14:textId="77777777" w:rsidR="0089241D" w:rsidRDefault="001F5B5F" w:rsidP="0089241D">
      <w:pPr>
        <w:spacing w:after="0"/>
      </w:pPr>
      <w:r w:rsidRPr="001F5B5F">
        <w:t xml:space="preserve">Stadt Bergkamen </w:t>
      </w:r>
    </w:p>
    <w:p w14:paraId="5A92C023" w14:textId="77777777" w:rsidR="0089241D" w:rsidRDefault="001F5B5F" w:rsidP="0089241D">
      <w:pPr>
        <w:spacing w:after="0"/>
      </w:pPr>
      <w:r w:rsidRPr="001F5B5F">
        <w:t>Stabsstelle Klimaschutz und Mobilität</w:t>
      </w:r>
      <w:r w:rsidRPr="001F5B5F">
        <w:br/>
      </w:r>
      <w:hyperlink r:id="rId10" w:history="1">
        <w:r w:rsidRPr="001F5B5F">
          <w:rPr>
            <w:rStyle w:val="Hyperlink"/>
          </w:rPr>
          <w:t>klimaschutz@bergkamen.de</w:t>
        </w:r>
      </w:hyperlink>
      <w:r w:rsidRPr="001F5B5F">
        <w:t xml:space="preserve"> </w:t>
      </w:r>
    </w:p>
    <w:p w14:paraId="110B9268" w14:textId="7C22B550" w:rsidR="001F5B5F" w:rsidRDefault="001F5B5F" w:rsidP="0089241D">
      <w:r w:rsidRPr="001F5B5F">
        <w:t>02307 / 965-372</w:t>
      </w:r>
    </w:p>
    <w:p w14:paraId="2AAB1C2E" w14:textId="77777777" w:rsidR="005D4189" w:rsidRDefault="005D4189" w:rsidP="00196A44">
      <w:pPr>
        <w:pBdr>
          <w:top w:val="single" w:sz="4" w:space="1" w:color="auto"/>
        </w:pBdr>
        <w:rPr>
          <w:b/>
          <w:szCs w:val="24"/>
        </w:rPr>
      </w:pPr>
      <w:r w:rsidRPr="005D4189">
        <w:rPr>
          <w:b/>
          <w:szCs w:val="24"/>
        </w:rPr>
        <w:t>Rückfragen zu diesem Presseartikel richten</w:t>
      </w:r>
      <w:r w:rsidR="00952056">
        <w:rPr>
          <w:b/>
          <w:szCs w:val="24"/>
        </w:rPr>
        <w:t xml:space="preserve"> </w:t>
      </w:r>
      <w:r w:rsidRPr="005D4189">
        <w:rPr>
          <w:b/>
          <w:szCs w:val="24"/>
        </w:rPr>
        <w:t>Sie bitte an:</w:t>
      </w:r>
    </w:p>
    <w:tbl>
      <w:tblPr>
        <w:tblStyle w:val="Tabellen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8080"/>
      </w:tblGrid>
      <w:tr w:rsidR="002C3060" w14:paraId="160B85F8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0164E0AA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56D20360" wp14:editId="51D84EC5">
                      <wp:extent cx="6067425" cy="228600"/>
                      <wp:effectExtent l="0" t="0" r="9525" b="0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80EEB" w14:textId="7432D73D" w:rsidR="002C3060" w:rsidRDefault="000F15A9" w:rsidP="002C3060">
                                  <w:r>
                                    <w:t>René Böhm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6D20360" id="Textfeld 2" o:spid="_x0000_s1029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C5IH2F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16B80EEB" w14:textId="7432D73D" w:rsidR="002C3060" w:rsidRDefault="000F15A9" w:rsidP="002C3060">
                            <w:r>
                              <w:t>René Böhm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4500B637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531F3503" w14:textId="77777777" w:rsidR="00B377E0" w:rsidRDefault="00B377E0" w:rsidP="00B377E0">
            <w:pPr>
              <w:spacing w:before="120"/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7252ADAF" wp14:editId="68DE15C6">
                      <wp:extent cx="6067425" cy="228600"/>
                      <wp:effectExtent l="0" t="0" r="9525" b="0"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DF99DE" w14:textId="368EC27A" w:rsidR="00B377E0" w:rsidRDefault="000F15A9" w:rsidP="00B377E0">
                                  <w:r>
                                    <w:t>Klimaschutzmanager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252ADAF" id="_x0000_s1030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AOyf32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42DF99DE" w14:textId="368EC27A" w:rsidR="00B377E0" w:rsidRDefault="000F15A9" w:rsidP="00B377E0">
                            <w:r>
                              <w:t>Klimaschutzmanager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6F41A916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2AF628DE" wp14:editId="408AA19E">
                      <wp:extent cx="6067425" cy="228600"/>
                      <wp:effectExtent l="0" t="0" r="9525" b="0"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96A292" w14:textId="5733AF32" w:rsidR="002C3060" w:rsidRDefault="000F15A9" w:rsidP="002C3060">
                                  <w:r>
                                    <w:t>Stabstelle Klimaschutz und Mobilität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AF628DE" id="_x0000_s1031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ByX00p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0E96A292" w14:textId="5733AF32" w:rsidR="002C3060" w:rsidRDefault="000F15A9" w:rsidP="002C3060">
                            <w:r>
                              <w:t>Stabstelle Klimaschutz und Mobilität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575B92F1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475B3452" w14:textId="77777777" w:rsidR="002C3060" w:rsidRPr="002C3060" w:rsidRDefault="002C3060" w:rsidP="00B377E0">
            <w:pPr>
              <w:spacing w:before="120"/>
              <w:rPr>
                <w:szCs w:val="24"/>
              </w:rPr>
            </w:pPr>
            <w:r w:rsidRPr="002C3060">
              <w:rPr>
                <w:szCs w:val="24"/>
              </w:rPr>
              <w:t>Telefon</w:t>
            </w:r>
            <w:r w:rsidR="007E0415">
              <w:rPr>
                <w:szCs w:val="24"/>
              </w:rPr>
              <w:t>:</w:t>
            </w:r>
          </w:p>
        </w:tc>
        <w:tc>
          <w:tcPr>
            <w:tcW w:w="8080" w:type="dxa"/>
            <w:vAlign w:val="center"/>
          </w:tcPr>
          <w:p w14:paraId="10F30D8D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2167037E" wp14:editId="07FDAB21">
                      <wp:extent cx="2847975" cy="198407"/>
                      <wp:effectExtent l="0" t="0" r="9525" b="0"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7975" cy="1984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A44E55" w14:textId="022DF980" w:rsidR="002C3060" w:rsidRDefault="000F15A9" w:rsidP="002C3060">
                                  <w:r>
                                    <w:t>02307/965-372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167037E" id="_x0000_s1032" type="#_x0000_t202" style="width:224.25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" stroked="f">
                      <v:textbox inset="0,0,0,0">
                        <w:txbxContent>
                          <w:p w14:paraId="20A44E55" w14:textId="022DF980" w:rsidR="002C3060" w:rsidRDefault="000F15A9" w:rsidP="002C3060">
                            <w:r>
                              <w:t>02307/965-372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2C3060" w14:paraId="2711C65E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6F2114A5" w14:textId="77777777" w:rsidR="002C3060" w:rsidRPr="002C3060" w:rsidRDefault="007E0415" w:rsidP="00B377E0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>E-Mail:</w:t>
            </w:r>
          </w:p>
        </w:tc>
        <w:tc>
          <w:tcPr>
            <w:tcW w:w="8080" w:type="dxa"/>
            <w:vAlign w:val="center"/>
          </w:tcPr>
          <w:p w14:paraId="6321E9C3" w14:textId="77777777" w:rsidR="002C3060" w:rsidRPr="002C3060" w:rsidRDefault="002C3060" w:rsidP="00B377E0">
            <w:pPr>
              <w:spacing w:before="120"/>
              <w:rPr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299AC6DD" wp14:editId="31CBD6C4">
                      <wp:extent cx="4610100" cy="185738"/>
                      <wp:effectExtent l="0" t="0" r="0" b="5080"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0100" cy="1857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D0A634" w14:textId="470E3FB0" w:rsidR="002C3060" w:rsidRDefault="000F15A9" w:rsidP="002C3060">
                                  <w:r>
                                    <w:t>r.boehm@bergkamen.de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99AC6DD" id="_x0000_s1033" type="#_x0000_t202" style="width:363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" stroked="f">
                      <v:textbox inset="0,0,0,0">
                        <w:txbxContent>
                          <w:p w14:paraId="5FD0A634" w14:textId="470E3FB0" w:rsidR="002C3060" w:rsidRDefault="000F15A9" w:rsidP="002C3060">
                            <w:r>
                              <w:t>r.boehm@bergkamen.de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6FF3C688" w14:textId="1C04EC7C" w:rsidR="00F96E5C" w:rsidRDefault="00F96E5C" w:rsidP="00B377E0">
      <w:pPr>
        <w:spacing w:before="120"/>
        <w:rPr>
          <w:szCs w:val="24"/>
        </w:rPr>
      </w:pPr>
    </w:p>
    <w:sectPr w:rsidR="00F96E5C" w:rsidSect="00C9791B">
      <w:headerReference w:type="default" r:id="rId11"/>
      <w:type w:val="continuous"/>
      <w:pgSz w:w="11906" w:h="16838"/>
      <w:pgMar w:top="2269" w:right="70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AC3D4" w14:textId="77777777" w:rsidR="00B03E5E" w:rsidRDefault="00B03E5E" w:rsidP="00695138">
      <w:pPr>
        <w:spacing w:after="0" w:line="240" w:lineRule="auto"/>
      </w:pPr>
      <w:r>
        <w:separator/>
      </w:r>
    </w:p>
  </w:endnote>
  <w:endnote w:type="continuationSeparator" w:id="0">
    <w:p w14:paraId="7E99626B" w14:textId="77777777" w:rsidR="00B03E5E" w:rsidRDefault="00B03E5E" w:rsidP="0069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F42D8" w14:textId="77777777" w:rsidR="00B03E5E" w:rsidRDefault="00B03E5E" w:rsidP="00695138">
      <w:pPr>
        <w:spacing w:after="0" w:line="240" w:lineRule="auto"/>
      </w:pPr>
      <w:r>
        <w:separator/>
      </w:r>
    </w:p>
  </w:footnote>
  <w:footnote w:type="continuationSeparator" w:id="0">
    <w:p w14:paraId="4695BEEB" w14:textId="77777777" w:rsidR="00B03E5E" w:rsidRDefault="00B03E5E" w:rsidP="0069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4500C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5CDF9D19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099A9F87" w14:textId="77777777" w:rsidR="00695138" w:rsidRDefault="00B03E5E">
    <w:pPr>
      <w:pStyle w:val="Kopfzeile"/>
      <w:rPr>
        <w:b/>
        <w:smallCaps/>
        <w:sz w:val="36"/>
        <w:szCs w:val="36"/>
      </w:rPr>
    </w:pPr>
    <w:r>
      <w:rPr>
        <w:noProof/>
      </w:rPr>
      <w:pict w14:anchorId="45E8C3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01.8pt;margin-top:-41.1pt;width:72.15pt;height:102pt;z-index:251659264;mso-position-horizontal-relative:text;mso-position-vertical-relative:text">
          <v:imagedata r:id="rId1" o:title="Wappen"/>
        </v:shape>
      </w:pict>
    </w:r>
    <w:r w:rsidR="00695138" w:rsidRPr="009363D1">
      <w:rPr>
        <w:b/>
        <w:smallCaps/>
        <w:sz w:val="36"/>
        <w:szCs w:val="36"/>
      </w:rPr>
      <w:t>Pressemitteilung</w:t>
    </w:r>
    <w:r w:rsidR="006A7444">
      <w:rPr>
        <w:b/>
        <w:smallCaps/>
        <w:sz w:val="36"/>
        <w:szCs w:val="36"/>
      </w:rPr>
      <w:t xml:space="preserve"> der Stadt Bergkamen</w:t>
    </w:r>
    <w:r w:rsidR="00695138" w:rsidRPr="009363D1">
      <w:rPr>
        <w:b/>
        <w:smallCaps/>
        <w:sz w:val="36"/>
        <w:szCs w:val="36"/>
      </w:rPr>
      <w:tab/>
    </w:r>
    <w:r w:rsidR="00695138" w:rsidRPr="009363D1">
      <w:rPr>
        <w:b/>
        <w:smallCaps/>
        <w:sz w:val="36"/>
        <w:szCs w:val="36"/>
      </w:rPr>
      <w:tab/>
    </w:r>
  </w:p>
  <w:p w14:paraId="0BE6B08C" w14:textId="77777777" w:rsidR="00B95087" w:rsidRDefault="009C384E" w:rsidP="00B95087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2C0FAEAC" w14:textId="77777777" w:rsidR="009C384E" w:rsidRPr="009C384E" w:rsidRDefault="009C384E" w:rsidP="00B95087">
    <w:pPr>
      <w:pStyle w:val="Kopfzeile"/>
      <w:pBdr>
        <w:bottom w:val="single" w:sz="4" w:space="1" w:color="auto"/>
      </w:pBdr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D8890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>
      <w:rPr>
        <w:noProof/>
        <w:lang w:eastAsia="de-DE"/>
      </w:rPr>
      <w:drawing>
        <wp:anchor distT="0" distB="0" distL="114300" distR="114300" simplePos="0" relativeHeight="251661312" behindDoc="0" locked="0" layoutInCell="1" allowOverlap="1" wp14:anchorId="0DB26D2B" wp14:editId="1112B1F6">
          <wp:simplePos x="0" y="0"/>
          <wp:positionH relativeFrom="column">
            <wp:posOffset>5102860</wp:posOffset>
          </wp:positionH>
          <wp:positionV relativeFrom="paragraph">
            <wp:posOffset>-31338</wp:posOffset>
          </wp:positionV>
          <wp:extent cx="916305" cy="1295400"/>
          <wp:effectExtent l="0" t="0" r="0" b="0"/>
          <wp:wrapNone/>
          <wp:docPr id="10" name="Grafik 10" descr="Wap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pp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305" cy="129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0CCF8F" w14:textId="77777777" w:rsidR="00D23181" w:rsidRDefault="00D23181" w:rsidP="00D23181">
    <w:pPr>
      <w:pStyle w:val="Kopfzeile"/>
      <w:rPr>
        <w:b/>
        <w:smallCaps/>
        <w:sz w:val="36"/>
        <w:szCs w:val="36"/>
      </w:rPr>
    </w:pPr>
  </w:p>
  <w:p w14:paraId="0C837339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 w:rsidRPr="009363D1">
      <w:rPr>
        <w:b/>
        <w:smallCaps/>
        <w:sz w:val="36"/>
        <w:szCs w:val="36"/>
      </w:rPr>
      <w:t>Pressemitteilung</w:t>
    </w:r>
    <w:r>
      <w:rPr>
        <w:b/>
        <w:smallCaps/>
        <w:sz w:val="36"/>
        <w:szCs w:val="36"/>
      </w:rPr>
      <w:t xml:space="preserve"> der Stadt Bergkamen</w:t>
    </w:r>
    <w:r w:rsidRPr="009363D1">
      <w:rPr>
        <w:b/>
        <w:smallCaps/>
        <w:sz w:val="36"/>
        <w:szCs w:val="36"/>
      </w:rPr>
      <w:tab/>
    </w:r>
    <w:r w:rsidRPr="009363D1">
      <w:rPr>
        <w:b/>
        <w:smallCaps/>
        <w:sz w:val="36"/>
        <w:szCs w:val="36"/>
      </w:rPr>
      <w:tab/>
    </w:r>
  </w:p>
  <w:p w14:paraId="29E8161E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47A55085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</w:p>
  <w:p w14:paraId="2C0ECD11" w14:textId="77777777" w:rsidR="006A7444" w:rsidRDefault="006A744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49477" w14:textId="77777777" w:rsidR="00B95087" w:rsidRPr="009363D1" w:rsidRDefault="00B95087" w:rsidP="00B95087">
    <w:pPr>
      <w:pStyle w:val="Kopfzeile"/>
      <w:pBdr>
        <w:bottom w:val="single" w:sz="4" w:space="1" w:color="auto"/>
      </w:pBdr>
      <w:rPr>
        <w:b/>
        <w:smallCaps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0932"/>
    <w:multiLevelType w:val="hybridMultilevel"/>
    <w:tmpl w:val="FE70B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51BD7"/>
    <w:multiLevelType w:val="hybridMultilevel"/>
    <w:tmpl w:val="D8EA49C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87741"/>
    <w:multiLevelType w:val="hybridMultilevel"/>
    <w:tmpl w:val="84C60546"/>
    <w:lvl w:ilvl="0" w:tplc="214818C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1385B"/>
    <w:multiLevelType w:val="hybridMultilevel"/>
    <w:tmpl w:val="58C023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42509"/>
    <w:multiLevelType w:val="hybridMultilevel"/>
    <w:tmpl w:val="F4586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D0F47"/>
    <w:multiLevelType w:val="hybridMultilevel"/>
    <w:tmpl w:val="A6D243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B739A5"/>
    <w:multiLevelType w:val="hybridMultilevel"/>
    <w:tmpl w:val="0A269E5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C7DC6"/>
    <w:multiLevelType w:val="hybridMultilevel"/>
    <w:tmpl w:val="B6CE842A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211C37"/>
    <w:multiLevelType w:val="hybridMultilevel"/>
    <w:tmpl w:val="05B416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9862FF"/>
    <w:multiLevelType w:val="hybridMultilevel"/>
    <w:tmpl w:val="2D5A51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D6690"/>
    <w:multiLevelType w:val="hybridMultilevel"/>
    <w:tmpl w:val="466C1B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30483"/>
    <w:multiLevelType w:val="hybridMultilevel"/>
    <w:tmpl w:val="7E2857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2958E6"/>
    <w:multiLevelType w:val="hybridMultilevel"/>
    <w:tmpl w:val="61EC2D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0E739D"/>
    <w:multiLevelType w:val="hybridMultilevel"/>
    <w:tmpl w:val="41F814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7B1482"/>
    <w:multiLevelType w:val="hybridMultilevel"/>
    <w:tmpl w:val="D65898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864F27"/>
    <w:multiLevelType w:val="hybridMultilevel"/>
    <w:tmpl w:val="CD0E32B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64CC2"/>
    <w:multiLevelType w:val="hybridMultilevel"/>
    <w:tmpl w:val="B3D46EE6"/>
    <w:lvl w:ilvl="0" w:tplc="B22268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B86CB7"/>
    <w:multiLevelType w:val="multilevel"/>
    <w:tmpl w:val="E32CA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F26D3C"/>
    <w:multiLevelType w:val="hybridMultilevel"/>
    <w:tmpl w:val="EC1EE8C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C7D2B"/>
    <w:multiLevelType w:val="hybridMultilevel"/>
    <w:tmpl w:val="492A33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905E03"/>
    <w:multiLevelType w:val="hybridMultilevel"/>
    <w:tmpl w:val="ECE6BB8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C45E3D"/>
    <w:multiLevelType w:val="hybridMultilevel"/>
    <w:tmpl w:val="26C6DB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DC3FFC"/>
    <w:multiLevelType w:val="hybridMultilevel"/>
    <w:tmpl w:val="7FE28C78"/>
    <w:lvl w:ilvl="0" w:tplc="953EEBD2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FD4AD1"/>
    <w:multiLevelType w:val="hybridMultilevel"/>
    <w:tmpl w:val="F808F7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A66EBC"/>
    <w:multiLevelType w:val="hybridMultilevel"/>
    <w:tmpl w:val="7E3AF2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2145C7"/>
    <w:multiLevelType w:val="hybridMultilevel"/>
    <w:tmpl w:val="39666A52"/>
    <w:lvl w:ilvl="0" w:tplc="214818C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F225FC"/>
    <w:multiLevelType w:val="hybridMultilevel"/>
    <w:tmpl w:val="D41A83C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FE6B84"/>
    <w:multiLevelType w:val="hybridMultilevel"/>
    <w:tmpl w:val="02747D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760978"/>
    <w:multiLevelType w:val="hybridMultilevel"/>
    <w:tmpl w:val="F872E0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AA57D3"/>
    <w:multiLevelType w:val="hybridMultilevel"/>
    <w:tmpl w:val="9CB8E73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2D7FC0"/>
    <w:multiLevelType w:val="hybridMultilevel"/>
    <w:tmpl w:val="7D3036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1C54AC"/>
    <w:multiLevelType w:val="hybridMultilevel"/>
    <w:tmpl w:val="013244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D91028"/>
    <w:multiLevelType w:val="hybridMultilevel"/>
    <w:tmpl w:val="E90E59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146955"/>
    <w:multiLevelType w:val="hybridMultilevel"/>
    <w:tmpl w:val="816436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237F8"/>
    <w:multiLevelType w:val="hybridMultilevel"/>
    <w:tmpl w:val="BE9614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E41722"/>
    <w:multiLevelType w:val="hybridMultilevel"/>
    <w:tmpl w:val="59A2F2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8F2A26"/>
    <w:multiLevelType w:val="hybridMultilevel"/>
    <w:tmpl w:val="8272C8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1A281E"/>
    <w:multiLevelType w:val="hybridMultilevel"/>
    <w:tmpl w:val="5F2211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261506"/>
    <w:multiLevelType w:val="hybridMultilevel"/>
    <w:tmpl w:val="7CB24C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4F614A"/>
    <w:multiLevelType w:val="hybridMultilevel"/>
    <w:tmpl w:val="3B86CE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5636299">
    <w:abstractNumId w:val="4"/>
  </w:num>
  <w:num w:numId="2" w16cid:durableId="494495173">
    <w:abstractNumId w:val="36"/>
  </w:num>
  <w:num w:numId="3" w16cid:durableId="361319609">
    <w:abstractNumId w:val="3"/>
  </w:num>
  <w:num w:numId="4" w16cid:durableId="121384092">
    <w:abstractNumId w:val="10"/>
  </w:num>
  <w:num w:numId="5" w16cid:durableId="111941211">
    <w:abstractNumId w:val="26"/>
  </w:num>
  <w:num w:numId="6" w16cid:durableId="1484085854">
    <w:abstractNumId w:val="25"/>
  </w:num>
  <w:num w:numId="7" w16cid:durableId="595527303">
    <w:abstractNumId w:val="2"/>
  </w:num>
  <w:num w:numId="8" w16cid:durableId="359866135">
    <w:abstractNumId w:val="15"/>
  </w:num>
  <w:num w:numId="9" w16cid:durableId="601032841">
    <w:abstractNumId w:val="7"/>
  </w:num>
  <w:num w:numId="10" w16cid:durableId="1098672632">
    <w:abstractNumId w:val="6"/>
  </w:num>
  <w:num w:numId="11" w16cid:durableId="656497965">
    <w:abstractNumId w:val="18"/>
  </w:num>
  <w:num w:numId="12" w16cid:durableId="1451820610">
    <w:abstractNumId w:val="22"/>
  </w:num>
  <w:num w:numId="13" w16cid:durableId="1853838539">
    <w:abstractNumId w:val="14"/>
  </w:num>
  <w:num w:numId="14" w16cid:durableId="1389453427">
    <w:abstractNumId w:val="1"/>
  </w:num>
  <w:num w:numId="15" w16cid:durableId="643581185">
    <w:abstractNumId w:val="0"/>
  </w:num>
  <w:num w:numId="16" w16cid:durableId="1078214824">
    <w:abstractNumId w:val="11"/>
  </w:num>
  <w:num w:numId="17" w16cid:durableId="1819566824">
    <w:abstractNumId w:val="13"/>
  </w:num>
  <w:num w:numId="18" w16cid:durableId="1845171334">
    <w:abstractNumId w:val="5"/>
  </w:num>
  <w:num w:numId="19" w16cid:durableId="868373738">
    <w:abstractNumId w:val="23"/>
  </w:num>
  <w:num w:numId="20" w16cid:durableId="1593465243">
    <w:abstractNumId w:val="33"/>
  </w:num>
  <w:num w:numId="21" w16cid:durableId="1742672919">
    <w:abstractNumId w:val="37"/>
  </w:num>
  <w:num w:numId="22" w16cid:durableId="992181947">
    <w:abstractNumId w:val="12"/>
  </w:num>
  <w:num w:numId="23" w16cid:durableId="719473022">
    <w:abstractNumId w:val="9"/>
  </w:num>
  <w:num w:numId="24" w16cid:durableId="191650991">
    <w:abstractNumId w:val="31"/>
  </w:num>
  <w:num w:numId="25" w16cid:durableId="416637184">
    <w:abstractNumId w:val="39"/>
  </w:num>
  <w:num w:numId="26" w16cid:durableId="500241798">
    <w:abstractNumId w:val="32"/>
  </w:num>
  <w:num w:numId="27" w16cid:durableId="1101025350">
    <w:abstractNumId w:val="29"/>
  </w:num>
  <w:num w:numId="28" w16cid:durableId="1650092634">
    <w:abstractNumId w:val="21"/>
  </w:num>
  <w:num w:numId="29" w16cid:durableId="1525942781">
    <w:abstractNumId w:val="35"/>
  </w:num>
  <w:num w:numId="30" w16cid:durableId="144780719">
    <w:abstractNumId w:val="28"/>
  </w:num>
  <w:num w:numId="31" w16cid:durableId="104470327">
    <w:abstractNumId w:val="24"/>
  </w:num>
  <w:num w:numId="32" w16cid:durableId="2039970355">
    <w:abstractNumId w:val="27"/>
  </w:num>
  <w:num w:numId="33" w16cid:durableId="1453867701">
    <w:abstractNumId w:val="34"/>
  </w:num>
  <w:num w:numId="34" w16cid:durableId="2101489218">
    <w:abstractNumId w:val="30"/>
  </w:num>
  <w:num w:numId="35" w16cid:durableId="1261715585">
    <w:abstractNumId w:val="20"/>
  </w:num>
  <w:num w:numId="36" w16cid:durableId="930701871">
    <w:abstractNumId w:val="8"/>
  </w:num>
  <w:num w:numId="37" w16cid:durableId="764417668">
    <w:abstractNumId w:val="17"/>
  </w:num>
  <w:num w:numId="38" w16cid:durableId="707265750">
    <w:abstractNumId w:val="19"/>
  </w:num>
  <w:num w:numId="39" w16cid:durableId="326328241">
    <w:abstractNumId w:val="16"/>
  </w:num>
  <w:num w:numId="40" w16cid:durableId="126642255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44E"/>
    <w:rsid w:val="00006BC3"/>
    <w:rsid w:val="00040DC4"/>
    <w:rsid w:val="00056376"/>
    <w:rsid w:val="00065CAE"/>
    <w:rsid w:val="00094270"/>
    <w:rsid w:val="000B7C62"/>
    <w:rsid w:val="000C3CF6"/>
    <w:rsid w:val="000D1987"/>
    <w:rsid w:val="000E54D1"/>
    <w:rsid w:val="000F0E64"/>
    <w:rsid w:val="000F15A9"/>
    <w:rsid w:val="00101255"/>
    <w:rsid w:val="00102289"/>
    <w:rsid w:val="0010342E"/>
    <w:rsid w:val="001065A8"/>
    <w:rsid w:val="00120969"/>
    <w:rsid w:val="00126B6D"/>
    <w:rsid w:val="00130304"/>
    <w:rsid w:val="001534BB"/>
    <w:rsid w:val="00157CD7"/>
    <w:rsid w:val="00162D00"/>
    <w:rsid w:val="001774D8"/>
    <w:rsid w:val="001807C9"/>
    <w:rsid w:val="00190251"/>
    <w:rsid w:val="001919AD"/>
    <w:rsid w:val="00192153"/>
    <w:rsid w:val="00196A44"/>
    <w:rsid w:val="001A58D5"/>
    <w:rsid w:val="001C6245"/>
    <w:rsid w:val="001D3941"/>
    <w:rsid w:val="001E6E15"/>
    <w:rsid w:val="001F5B5F"/>
    <w:rsid w:val="00207CDC"/>
    <w:rsid w:val="00214626"/>
    <w:rsid w:val="00222F76"/>
    <w:rsid w:val="00231FF4"/>
    <w:rsid w:val="00234E3B"/>
    <w:rsid w:val="0023693B"/>
    <w:rsid w:val="002421AE"/>
    <w:rsid w:val="002429D7"/>
    <w:rsid w:val="00250168"/>
    <w:rsid w:val="00253ED5"/>
    <w:rsid w:val="00257982"/>
    <w:rsid w:val="0027600C"/>
    <w:rsid w:val="002C0C3D"/>
    <w:rsid w:val="002C3060"/>
    <w:rsid w:val="002D1F06"/>
    <w:rsid w:val="002E0B65"/>
    <w:rsid w:val="002E3943"/>
    <w:rsid w:val="002E6497"/>
    <w:rsid w:val="002E7976"/>
    <w:rsid w:val="00310857"/>
    <w:rsid w:val="00310F39"/>
    <w:rsid w:val="00316400"/>
    <w:rsid w:val="00322B9F"/>
    <w:rsid w:val="00323C89"/>
    <w:rsid w:val="00326811"/>
    <w:rsid w:val="00327EEC"/>
    <w:rsid w:val="00330333"/>
    <w:rsid w:val="00343D59"/>
    <w:rsid w:val="003467B6"/>
    <w:rsid w:val="0035667A"/>
    <w:rsid w:val="00381B77"/>
    <w:rsid w:val="0039524D"/>
    <w:rsid w:val="003A4636"/>
    <w:rsid w:val="003A534A"/>
    <w:rsid w:val="003A5D8A"/>
    <w:rsid w:val="003A7B92"/>
    <w:rsid w:val="003B08C5"/>
    <w:rsid w:val="003B31BF"/>
    <w:rsid w:val="003B3A6A"/>
    <w:rsid w:val="003B3CD0"/>
    <w:rsid w:val="003C1EF2"/>
    <w:rsid w:val="003D1CB0"/>
    <w:rsid w:val="003D2495"/>
    <w:rsid w:val="003E51BA"/>
    <w:rsid w:val="003E7291"/>
    <w:rsid w:val="004056D6"/>
    <w:rsid w:val="00410BA9"/>
    <w:rsid w:val="00414CD8"/>
    <w:rsid w:val="00416F5E"/>
    <w:rsid w:val="0042073F"/>
    <w:rsid w:val="0042522C"/>
    <w:rsid w:val="00425309"/>
    <w:rsid w:val="00434AD5"/>
    <w:rsid w:val="00443C13"/>
    <w:rsid w:val="00454DB9"/>
    <w:rsid w:val="004624E1"/>
    <w:rsid w:val="0046759E"/>
    <w:rsid w:val="0046793F"/>
    <w:rsid w:val="00470650"/>
    <w:rsid w:val="00475BD3"/>
    <w:rsid w:val="004761D7"/>
    <w:rsid w:val="00476BA9"/>
    <w:rsid w:val="00483174"/>
    <w:rsid w:val="00491918"/>
    <w:rsid w:val="004C5C52"/>
    <w:rsid w:val="004F7F39"/>
    <w:rsid w:val="0050417D"/>
    <w:rsid w:val="00504A26"/>
    <w:rsid w:val="00506018"/>
    <w:rsid w:val="00521D58"/>
    <w:rsid w:val="0052364F"/>
    <w:rsid w:val="00523829"/>
    <w:rsid w:val="005403D4"/>
    <w:rsid w:val="00545A73"/>
    <w:rsid w:val="00550AE5"/>
    <w:rsid w:val="00555EEA"/>
    <w:rsid w:val="00561F99"/>
    <w:rsid w:val="005A36FC"/>
    <w:rsid w:val="005A5CB9"/>
    <w:rsid w:val="005D4189"/>
    <w:rsid w:val="005D5A19"/>
    <w:rsid w:val="005F185D"/>
    <w:rsid w:val="005F2F0C"/>
    <w:rsid w:val="006008E9"/>
    <w:rsid w:val="006159EA"/>
    <w:rsid w:val="0062662D"/>
    <w:rsid w:val="00640629"/>
    <w:rsid w:val="00642DA0"/>
    <w:rsid w:val="0065020E"/>
    <w:rsid w:val="00664A34"/>
    <w:rsid w:val="006673C4"/>
    <w:rsid w:val="00670123"/>
    <w:rsid w:val="00674A4D"/>
    <w:rsid w:val="006807B9"/>
    <w:rsid w:val="0068368A"/>
    <w:rsid w:val="006871B7"/>
    <w:rsid w:val="0069321A"/>
    <w:rsid w:val="00695138"/>
    <w:rsid w:val="00697F1E"/>
    <w:rsid w:val="006A0050"/>
    <w:rsid w:val="006A7444"/>
    <w:rsid w:val="006C050B"/>
    <w:rsid w:val="006C0586"/>
    <w:rsid w:val="006C323F"/>
    <w:rsid w:val="006D0EE1"/>
    <w:rsid w:val="006D6966"/>
    <w:rsid w:val="006E7C88"/>
    <w:rsid w:val="006F0763"/>
    <w:rsid w:val="006F0DA9"/>
    <w:rsid w:val="006F343D"/>
    <w:rsid w:val="006F4DA6"/>
    <w:rsid w:val="00707131"/>
    <w:rsid w:val="00715DA4"/>
    <w:rsid w:val="00726785"/>
    <w:rsid w:val="007278D4"/>
    <w:rsid w:val="00741A63"/>
    <w:rsid w:val="00742842"/>
    <w:rsid w:val="0074608D"/>
    <w:rsid w:val="0075659C"/>
    <w:rsid w:val="00776F36"/>
    <w:rsid w:val="00777DF5"/>
    <w:rsid w:val="0079017D"/>
    <w:rsid w:val="007957DA"/>
    <w:rsid w:val="007979DB"/>
    <w:rsid w:val="007A3C33"/>
    <w:rsid w:val="007B4E82"/>
    <w:rsid w:val="007D1537"/>
    <w:rsid w:val="007D54B9"/>
    <w:rsid w:val="007D60AC"/>
    <w:rsid w:val="007D6832"/>
    <w:rsid w:val="007D7C28"/>
    <w:rsid w:val="007E0415"/>
    <w:rsid w:val="007E6049"/>
    <w:rsid w:val="007F1080"/>
    <w:rsid w:val="007F71BB"/>
    <w:rsid w:val="00803ED6"/>
    <w:rsid w:val="00804429"/>
    <w:rsid w:val="00807FEB"/>
    <w:rsid w:val="008223A0"/>
    <w:rsid w:val="008358E7"/>
    <w:rsid w:val="00840D22"/>
    <w:rsid w:val="00843ACB"/>
    <w:rsid w:val="00847CA4"/>
    <w:rsid w:val="00852464"/>
    <w:rsid w:val="00860F47"/>
    <w:rsid w:val="00865701"/>
    <w:rsid w:val="00876896"/>
    <w:rsid w:val="0089241D"/>
    <w:rsid w:val="0089275E"/>
    <w:rsid w:val="008930BC"/>
    <w:rsid w:val="008B4D0D"/>
    <w:rsid w:val="008C30F3"/>
    <w:rsid w:val="008C4A1D"/>
    <w:rsid w:val="008D3152"/>
    <w:rsid w:val="008D366F"/>
    <w:rsid w:val="008D7F97"/>
    <w:rsid w:val="008E424C"/>
    <w:rsid w:val="00912A69"/>
    <w:rsid w:val="00924015"/>
    <w:rsid w:val="009262F2"/>
    <w:rsid w:val="009363D1"/>
    <w:rsid w:val="00937CB3"/>
    <w:rsid w:val="00937E77"/>
    <w:rsid w:val="00952056"/>
    <w:rsid w:val="00952C3A"/>
    <w:rsid w:val="00961C9A"/>
    <w:rsid w:val="00962174"/>
    <w:rsid w:val="009623C0"/>
    <w:rsid w:val="00972110"/>
    <w:rsid w:val="00975265"/>
    <w:rsid w:val="00997D24"/>
    <w:rsid w:val="009A167A"/>
    <w:rsid w:val="009A1AC8"/>
    <w:rsid w:val="009B176B"/>
    <w:rsid w:val="009B5163"/>
    <w:rsid w:val="009C280B"/>
    <w:rsid w:val="009C384E"/>
    <w:rsid w:val="00A127DC"/>
    <w:rsid w:val="00A24F7E"/>
    <w:rsid w:val="00A30761"/>
    <w:rsid w:val="00A67C99"/>
    <w:rsid w:val="00A7477D"/>
    <w:rsid w:val="00AC0156"/>
    <w:rsid w:val="00AC2111"/>
    <w:rsid w:val="00AC5595"/>
    <w:rsid w:val="00AD21AC"/>
    <w:rsid w:val="00AF644E"/>
    <w:rsid w:val="00B03E5E"/>
    <w:rsid w:val="00B11F13"/>
    <w:rsid w:val="00B21CC0"/>
    <w:rsid w:val="00B24A6B"/>
    <w:rsid w:val="00B24F92"/>
    <w:rsid w:val="00B377E0"/>
    <w:rsid w:val="00B51DEA"/>
    <w:rsid w:val="00B646E7"/>
    <w:rsid w:val="00B72EFB"/>
    <w:rsid w:val="00B73C97"/>
    <w:rsid w:val="00B81C0C"/>
    <w:rsid w:val="00B945AE"/>
    <w:rsid w:val="00B949DF"/>
    <w:rsid w:val="00B95087"/>
    <w:rsid w:val="00BC024D"/>
    <w:rsid w:val="00BD7B65"/>
    <w:rsid w:val="00BE390F"/>
    <w:rsid w:val="00BE3E51"/>
    <w:rsid w:val="00C02DE5"/>
    <w:rsid w:val="00C139BF"/>
    <w:rsid w:val="00C13E5F"/>
    <w:rsid w:val="00C30C7C"/>
    <w:rsid w:val="00C8503C"/>
    <w:rsid w:val="00C85FB7"/>
    <w:rsid w:val="00C92E1E"/>
    <w:rsid w:val="00C9791B"/>
    <w:rsid w:val="00CA401C"/>
    <w:rsid w:val="00CA4F08"/>
    <w:rsid w:val="00CA6FC8"/>
    <w:rsid w:val="00CC3882"/>
    <w:rsid w:val="00CC53A6"/>
    <w:rsid w:val="00CD2568"/>
    <w:rsid w:val="00CD64B0"/>
    <w:rsid w:val="00CF2388"/>
    <w:rsid w:val="00CF4C9D"/>
    <w:rsid w:val="00CF688E"/>
    <w:rsid w:val="00D05EF3"/>
    <w:rsid w:val="00D159AB"/>
    <w:rsid w:val="00D15E09"/>
    <w:rsid w:val="00D23181"/>
    <w:rsid w:val="00D27B91"/>
    <w:rsid w:val="00D400A1"/>
    <w:rsid w:val="00D524AB"/>
    <w:rsid w:val="00D550DB"/>
    <w:rsid w:val="00D630D3"/>
    <w:rsid w:val="00D714F3"/>
    <w:rsid w:val="00D820D4"/>
    <w:rsid w:val="00D87FC0"/>
    <w:rsid w:val="00D9425F"/>
    <w:rsid w:val="00D9651D"/>
    <w:rsid w:val="00DA4E27"/>
    <w:rsid w:val="00DB2BA0"/>
    <w:rsid w:val="00DC5E43"/>
    <w:rsid w:val="00DE0580"/>
    <w:rsid w:val="00DF2E2D"/>
    <w:rsid w:val="00DF72DB"/>
    <w:rsid w:val="00E047C7"/>
    <w:rsid w:val="00E20ADC"/>
    <w:rsid w:val="00E25C61"/>
    <w:rsid w:val="00E53982"/>
    <w:rsid w:val="00E53C5D"/>
    <w:rsid w:val="00E65246"/>
    <w:rsid w:val="00E70DE8"/>
    <w:rsid w:val="00E731F5"/>
    <w:rsid w:val="00E74376"/>
    <w:rsid w:val="00EA2548"/>
    <w:rsid w:val="00EA389F"/>
    <w:rsid w:val="00EB4C54"/>
    <w:rsid w:val="00EC4694"/>
    <w:rsid w:val="00ED4194"/>
    <w:rsid w:val="00ED5079"/>
    <w:rsid w:val="00EE7E67"/>
    <w:rsid w:val="00EF0FAB"/>
    <w:rsid w:val="00F3784C"/>
    <w:rsid w:val="00F6080A"/>
    <w:rsid w:val="00F63660"/>
    <w:rsid w:val="00F84F19"/>
    <w:rsid w:val="00F86884"/>
    <w:rsid w:val="00F9626B"/>
    <w:rsid w:val="00F96E5C"/>
    <w:rsid w:val="00F97EF7"/>
    <w:rsid w:val="00FA2E2B"/>
    <w:rsid w:val="00FB0973"/>
    <w:rsid w:val="00FB25FF"/>
    <w:rsid w:val="00FB4501"/>
    <w:rsid w:val="00FD1F5E"/>
    <w:rsid w:val="00FF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FFA7E2"/>
  <w15:chartTrackingRefBased/>
  <w15:docId w15:val="{8BE9A176-340B-4682-886D-7A0087C2E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1987"/>
    <w:rPr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5138"/>
  </w:style>
  <w:style w:type="paragraph" w:styleId="Fuzeile">
    <w:name w:val="footer"/>
    <w:basedOn w:val="Standard"/>
    <w:link w:val="Fu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5138"/>
  </w:style>
  <w:style w:type="character" w:styleId="Platzhaltertext">
    <w:name w:val="Placeholder Text"/>
    <w:basedOn w:val="Absatz-Standardschriftart"/>
    <w:uiPriority w:val="99"/>
    <w:semiHidden/>
    <w:rsid w:val="00B95087"/>
    <w:rPr>
      <w:color w:val="808080"/>
    </w:rPr>
  </w:style>
  <w:style w:type="paragraph" w:customStyle="1" w:styleId="Presseberschrift1">
    <w:name w:val="PresseÜberschrift1"/>
    <w:basedOn w:val="Standard"/>
    <w:link w:val="Presseberschrift1Zchn"/>
    <w:qFormat/>
    <w:rsid w:val="009C384E"/>
  </w:style>
  <w:style w:type="paragraph" w:customStyle="1" w:styleId="Presseberschrift2">
    <w:name w:val="PresseÜberschrift2"/>
    <w:basedOn w:val="Presseberschrift1"/>
    <w:link w:val="Presseberschrift2Zchn"/>
    <w:qFormat/>
    <w:rsid w:val="00BC024D"/>
    <w:rPr>
      <w:b/>
    </w:rPr>
  </w:style>
  <w:style w:type="character" w:customStyle="1" w:styleId="Presseberschrift1Zchn">
    <w:name w:val="PresseÜberschrift1 Zchn"/>
    <w:basedOn w:val="Absatz-Standardschriftart"/>
    <w:link w:val="Presseberschrift1"/>
    <w:rsid w:val="009C384E"/>
    <w:rPr>
      <w:sz w:val="24"/>
    </w:rPr>
  </w:style>
  <w:style w:type="character" w:customStyle="1" w:styleId="Presseberschrift2Zchn">
    <w:name w:val="PresseÜberschrift2 Zchn"/>
    <w:basedOn w:val="Presseberschrift1Zchn"/>
    <w:link w:val="Presseberschrift2"/>
    <w:rsid w:val="00BC024D"/>
    <w:rPr>
      <w:b/>
      <w:sz w:val="28"/>
    </w:rPr>
  </w:style>
  <w:style w:type="table" w:styleId="Tabellenraster">
    <w:name w:val="Table Grid"/>
    <w:basedOn w:val="NormaleTabelle"/>
    <w:uiPriority w:val="39"/>
    <w:rsid w:val="002C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2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23A0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1534B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E54D1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3467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yperlink" Target="mailto:klimaschutz@bergkamen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limaschutz@bergkamen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boehm\AppData\Local\Temp\notes8FD2C9\PM%20(NEU!)%20der%20Stadt%20Bergkam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PM (NEU!) der Stadt Bergkamen.dotx</Template>
  <TotalTime>0</TotalTime>
  <Pages>2</Pages>
  <Words>426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Böhm, René</dc:creator>
  <cp:keywords/>
  <dc:description/>
  <cp:lastModifiedBy>Böhm, René</cp:lastModifiedBy>
  <cp:revision>193</cp:revision>
  <cp:lastPrinted>2021-08-12T11:41:00Z</cp:lastPrinted>
  <dcterms:created xsi:type="dcterms:W3CDTF">2026-03-12T06:18:00Z</dcterms:created>
  <dcterms:modified xsi:type="dcterms:W3CDTF">2026-09-14T08:19:00Z</dcterms:modified>
</cp:coreProperties>
</file>