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957"/>
        <w:gridCol w:w="4743"/>
      </w:tblGrid>
      <w:tr w:rsidR="00FB6360" w:rsidRPr="007A38BD" w14:paraId="326BD78C" w14:textId="77777777" w:rsidTr="00145A61">
        <w:trPr>
          <w:trHeight w:hRule="exact" w:val="5330"/>
        </w:trPr>
        <w:tc>
          <w:tcPr>
            <w:tcW w:w="2555" w:type="pct"/>
          </w:tcPr>
          <w:tbl>
            <w:tblPr>
              <w:tblStyle w:val="Tabellenraster"/>
              <w:tblW w:w="45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1"/>
            </w:tblGrid>
            <w:tr w:rsidR="002E5A21" w14:paraId="5A4F70F9" w14:textId="77777777" w:rsidTr="008C6BC4">
              <w:trPr>
                <w:trHeight w:hRule="exact" w:val="2127"/>
              </w:trPr>
              <w:tc>
                <w:tcPr>
                  <w:tcW w:w="4531" w:type="dxa"/>
                </w:tcPr>
                <w:p w14:paraId="4E241BE8" w14:textId="77777777" w:rsidR="00A84843" w:rsidRDefault="00A84843" w:rsidP="00CA0E71">
                  <w:pPr>
                    <w:spacing w:line="240" w:lineRule="auto"/>
                  </w:pPr>
                  <w:bookmarkStart w:id="0" w:name="Logo_obenlinks"/>
                  <w:bookmarkEnd w:id="0"/>
                </w:p>
              </w:tc>
            </w:tr>
            <w:tr w:rsidR="00A84843" w14:paraId="0F28E9ED" w14:textId="77777777" w:rsidTr="008C6BC4">
              <w:trPr>
                <w:trHeight w:hRule="exact" w:val="1973"/>
              </w:trPr>
              <w:tc>
                <w:tcPr>
                  <w:tcW w:w="4531" w:type="dxa"/>
                  <w:shd w:val="clear" w:color="auto" w:fill="auto"/>
                </w:tcPr>
                <w:p w14:paraId="34ADEB4E" w14:textId="77777777" w:rsidR="00E03166" w:rsidRDefault="006D0698" w:rsidP="00BC74B3">
                  <w:bookmarkStart w:id="1" w:name="StartPosition"/>
                  <w:bookmarkEnd w:id="1"/>
                  <w:r>
                    <w:t>Verteiler Presse</w:t>
                  </w:r>
                </w:p>
              </w:tc>
            </w:tr>
          </w:tbl>
          <w:p w14:paraId="2FA2F3BA" w14:textId="77777777" w:rsidR="00A84843" w:rsidRDefault="00A84843"/>
        </w:tc>
        <w:tc>
          <w:tcPr>
            <w:tcW w:w="2445" w:type="pct"/>
          </w:tcPr>
          <w:tbl>
            <w:tblPr>
              <w:tblStyle w:val="Tabellenraster"/>
              <w:tblW w:w="3969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1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9"/>
            </w:tblGrid>
            <w:tr w:rsidR="00A84843" w14:paraId="05371383" w14:textId="77777777" w:rsidTr="002842BA">
              <w:trPr>
                <w:trHeight w:hRule="exact" w:val="2552"/>
                <w:jc w:val="right"/>
              </w:trPr>
              <w:tc>
                <w:tcPr>
                  <w:tcW w:w="3321" w:type="dxa"/>
                </w:tcPr>
                <w:p w14:paraId="196CFD1D" w14:textId="77777777" w:rsidR="00A84843" w:rsidRDefault="008C6BC4" w:rsidP="007C22DE">
                  <w:pPr>
                    <w:spacing w:line="240" w:lineRule="auto"/>
                    <w:jc w:val="right"/>
                  </w:pPr>
                  <w:bookmarkStart w:id="2" w:name="Logo_Haupt"/>
                  <w:bookmarkEnd w:id="2"/>
                  <w:r>
                    <w:rPr>
                      <w:noProof/>
                      <w:lang w:eastAsia="de-DE"/>
                    </w:rPr>
                    <w:drawing>
                      <wp:inline distT="0" distB="0" distL="0" distR="0" wp14:anchorId="0490200F" wp14:editId="282A9F5D">
                        <wp:extent cx="2048594" cy="1404402"/>
                        <wp:effectExtent l="0" t="0" r="8890" b="5715"/>
                        <wp:docPr id="5" name="Grafik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8594" cy="14044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84843" w:rsidRPr="007A38BD" w14:paraId="495B04CA" w14:textId="77777777" w:rsidTr="002A70E5">
              <w:trPr>
                <w:trHeight w:hRule="exact" w:val="2104"/>
                <w:jc w:val="right"/>
              </w:trPr>
              <w:tc>
                <w:tcPr>
                  <w:tcW w:w="3321" w:type="dxa"/>
                  <w:tcMar>
                    <w:left w:w="743" w:type="dxa"/>
                  </w:tcMar>
                </w:tcPr>
                <w:p w14:paraId="2CF43121" w14:textId="77777777" w:rsidR="00A84843" w:rsidRPr="000F1E75" w:rsidRDefault="008C6BC4" w:rsidP="003D4A44">
                  <w:pPr>
                    <w:pStyle w:val="Abteilungsberschrift"/>
                  </w:pPr>
                  <w:bookmarkStart w:id="3" w:name="Abteilung"/>
                  <w:bookmarkEnd w:id="3"/>
                  <w:r>
                    <w:t>Stadtbücherei</w:t>
                  </w:r>
                  <w:r>
                    <w:br/>
                  </w:r>
                </w:p>
                <w:p w14:paraId="2F0D7CBB" w14:textId="77777777" w:rsidR="004B77E9" w:rsidRDefault="008C6BC4" w:rsidP="003D4A44">
                  <w:pPr>
                    <w:pStyle w:val="Kontakt"/>
                  </w:pPr>
                  <w:bookmarkStart w:id="4" w:name="VornameNachname"/>
                  <w:bookmarkEnd w:id="4"/>
                  <w:r>
                    <w:t>Axel Koch</w:t>
                  </w:r>
                </w:p>
                <w:p w14:paraId="3376DF30" w14:textId="77777777" w:rsidR="008C6BC4" w:rsidRDefault="008C6BC4" w:rsidP="003D4A44">
                  <w:pPr>
                    <w:pStyle w:val="Kontakt"/>
                  </w:pPr>
                  <w:r>
                    <w:t>Stadtbücherei, Raum 001</w:t>
                  </w:r>
                </w:p>
                <w:p w14:paraId="725CF253" w14:textId="77777777" w:rsidR="008C6BC4" w:rsidRDefault="008C6BC4" w:rsidP="003D4A44">
                  <w:pPr>
                    <w:pStyle w:val="Kontakt"/>
                  </w:pPr>
                  <w:r>
                    <w:t>Papenstraße 40, 32657 Lemgo</w:t>
                  </w:r>
                </w:p>
                <w:p w14:paraId="72C95BB3" w14:textId="77777777" w:rsidR="006E3BEB" w:rsidRDefault="002E5A21" w:rsidP="003D4A44">
                  <w:pPr>
                    <w:pStyle w:val="Kontakt"/>
                  </w:pPr>
                  <w:r>
                    <w:t>Tele</w:t>
                  </w:r>
                  <w:r w:rsidR="004B77E9">
                    <w:t xml:space="preserve">fon: </w:t>
                  </w:r>
                  <w:bookmarkStart w:id="5" w:name="Telefon"/>
                  <w:bookmarkEnd w:id="5"/>
                  <w:r w:rsidR="008C6BC4">
                    <w:t>0 52 61 - 213 484</w:t>
                  </w:r>
                </w:p>
                <w:p w14:paraId="31CFE47B" w14:textId="77777777" w:rsidR="007A38BD" w:rsidRPr="00E03166" w:rsidRDefault="002E5A21" w:rsidP="007A38BD">
                  <w:pPr>
                    <w:pStyle w:val="Kontakt"/>
                  </w:pPr>
                  <w:r>
                    <w:t>Tele</w:t>
                  </w:r>
                  <w:r w:rsidR="000107BF" w:rsidRPr="00E03166">
                    <w:t xml:space="preserve">fax: </w:t>
                  </w:r>
                  <w:bookmarkStart w:id="6" w:name="Fax"/>
                  <w:bookmarkEnd w:id="6"/>
                  <w:r w:rsidR="008C6BC4">
                    <w:t>0 52 61 - 213 5484</w:t>
                  </w:r>
                </w:p>
                <w:p w14:paraId="0F7CFF4E" w14:textId="77777777" w:rsidR="004B7DBD" w:rsidRPr="00E03166" w:rsidRDefault="008C6BC4" w:rsidP="007A38BD">
                  <w:pPr>
                    <w:pStyle w:val="Kontakt"/>
                  </w:pPr>
                  <w:bookmarkStart w:id="7" w:name="E_Mail"/>
                  <w:bookmarkEnd w:id="7"/>
                  <w:r>
                    <w:t>a.koch@lemgo.de</w:t>
                  </w:r>
                </w:p>
              </w:tc>
            </w:tr>
            <w:tr w:rsidR="00A84843" w:rsidRPr="007A38BD" w14:paraId="26174B24" w14:textId="77777777" w:rsidTr="002A70E5">
              <w:trPr>
                <w:trHeight w:val="262"/>
                <w:jc w:val="right"/>
              </w:trPr>
              <w:tc>
                <w:tcPr>
                  <w:tcW w:w="3321" w:type="dxa"/>
                  <w:tcMar>
                    <w:left w:w="743" w:type="dxa"/>
                  </w:tcMar>
                </w:tcPr>
                <w:p w14:paraId="43D38EBA" w14:textId="2AE15F08" w:rsidR="00A84843" w:rsidRPr="00E03166" w:rsidRDefault="000671FA" w:rsidP="003D4A44">
                  <w:pPr>
                    <w:pStyle w:val="DatumLemgo"/>
                  </w:pPr>
                  <w:bookmarkStart w:id="8" w:name="Datum"/>
                  <w:bookmarkEnd w:id="8"/>
                  <w:r>
                    <w:t>12.10.2026</w:t>
                  </w:r>
                </w:p>
              </w:tc>
            </w:tr>
          </w:tbl>
          <w:p w14:paraId="66AA6830" w14:textId="77777777" w:rsidR="00A84843" w:rsidRPr="00E03166" w:rsidRDefault="00A84843" w:rsidP="00355168">
            <w:pPr>
              <w:jc w:val="right"/>
            </w:pPr>
          </w:p>
        </w:tc>
      </w:tr>
    </w:tbl>
    <w:p w14:paraId="6E38F517" w14:textId="77777777" w:rsidR="00E76B1D" w:rsidRDefault="008C6BC4" w:rsidP="00D44FE9">
      <w:pPr>
        <w:pStyle w:val="Betreff"/>
      </w:pPr>
      <w:r>
        <w:t>Pressemitteilung der Stadtbücherei Lemgo</w:t>
      </w:r>
      <w:r w:rsidR="001A628F">
        <w:t xml:space="preserve"> – </w:t>
      </w:r>
    </w:p>
    <w:p w14:paraId="42DAAFB2" w14:textId="03B96282" w:rsidR="00D44FE9" w:rsidRDefault="00FC5E39" w:rsidP="00D44FE9">
      <w:r w:rsidRPr="00FC5E39">
        <w:rPr>
          <w:b/>
        </w:rPr>
        <w:t>Buch</w:t>
      </w:r>
      <w:r>
        <w:rPr>
          <w:b/>
        </w:rPr>
        <w:t>momente</w:t>
      </w:r>
      <w:r w:rsidRPr="00FC5E39">
        <w:rPr>
          <w:b/>
        </w:rPr>
        <w:t xml:space="preserve"> 202</w:t>
      </w:r>
      <w:r w:rsidR="000671FA">
        <w:rPr>
          <w:b/>
        </w:rPr>
        <w:t>6</w:t>
      </w:r>
      <w:r w:rsidRPr="00FC5E39">
        <w:rPr>
          <w:b/>
        </w:rPr>
        <w:t xml:space="preserve"> Stadtbücherei</w:t>
      </w:r>
      <w:r>
        <w:rPr>
          <w:b/>
        </w:rPr>
        <w:t xml:space="preserve"> Lemgo</w:t>
      </w:r>
      <w:r w:rsidRPr="00FC5E39">
        <w:rPr>
          <w:b/>
        </w:rPr>
        <w:t xml:space="preserve"> </w:t>
      </w:r>
      <w:r>
        <w:rPr>
          <w:b/>
        </w:rPr>
        <w:t>und Buchhandlung Pegasus laden</w:t>
      </w:r>
      <w:r w:rsidRPr="00FC5E39">
        <w:rPr>
          <w:b/>
        </w:rPr>
        <w:t xml:space="preserve"> zur Neuheiten-Schau ein</w:t>
      </w:r>
    </w:p>
    <w:p w14:paraId="5A93106F" w14:textId="77777777" w:rsidR="006A3B6D" w:rsidRDefault="006A3B6D" w:rsidP="00D44FE9"/>
    <w:p w14:paraId="56EA6B2F" w14:textId="77777777" w:rsidR="002835C8" w:rsidRDefault="002835C8" w:rsidP="002835C8">
      <w:r>
        <w:t>Sehr geehrte Damen und Herren,</w:t>
      </w:r>
    </w:p>
    <w:p w14:paraId="7A1EC363" w14:textId="77777777" w:rsidR="002835C8" w:rsidRDefault="002835C8" w:rsidP="002835C8">
      <w:r>
        <w:t>bitte beachten Sie folgende Pressemitteilung</w:t>
      </w:r>
    </w:p>
    <w:p w14:paraId="093A9A97" w14:textId="77777777" w:rsidR="00A65448" w:rsidRDefault="00A65448" w:rsidP="00A65448">
      <w:pPr>
        <w:ind w:right="5386"/>
        <w:rPr>
          <w:b/>
        </w:rPr>
      </w:pPr>
    </w:p>
    <w:p w14:paraId="28493C71" w14:textId="77777777" w:rsidR="00A6663B" w:rsidRDefault="00A6663B" w:rsidP="00A65448">
      <w:pPr>
        <w:ind w:right="5386"/>
        <w:rPr>
          <w:b/>
        </w:rPr>
      </w:pPr>
    </w:p>
    <w:p w14:paraId="2047F132" w14:textId="2EC3793C" w:rsidR="00FC5E39" w:rsidRPr="00FC5E39" w:rsidRDefault="00A65448" w:rsidP="00FC5E39">
      <w:pPr>
        <w:ind w:right="61"/>
      </w:pPr>
      <w:r w:rsidRPr="00033EDF">
        <w:rPr>
          <w:b/>
        </w:rPr>
        <w:t>Lemgo.</w:t>
      </w:r>
      <w:r>
        <w:t xml:space="preserve"> </w:t>
      </w:r>
      <w:r w:rsidR="00FC5E39" w:rsidRPr="00FC5E39">
        <w:t xml:space="preserve">Am </w:t>
      </w:r>
      <w:r w:rsidR="00FC5E39">
        <w:t xml:space="preserve">Freitag, </w:t>
      </w:r>
      <w:r w:rsidR="000671FA">
        <w:t>16.10.2026</w:t>
      </w:r>
      <w:r w:rsidR="00FC5E39" w:rsidRPr="00FC5E39">
        <w:t xml:space="preserve"> wartet in der Stadtbücherei </w:t>
      </w:r>
      <w:r w:rsidR="00FC5E39">
        <w:t>Lemgo</w:t>
      </w:r>
      <w:r w:rsidR="00FC5E39" w:rsidRPr="00FC5E39">
        <w:t xml:space="preserve"> ein literarisches Highlight: Vier engagierte Buchhändlerinnen aus der </w:t>
      </w:r>
      <w:r w:rsidR="00FC5E39">
        <w:t>Buchhandlung Pegasus</w:t>
      </w:r>
      <w:r w:rsidR="00FC5E39" w:rsidRPr="00FC5E39">
        <w:t xml:space="preserve"> und </w:t>
      </w:r>
      <w:r w:rsidR="000671FA">
        <w:t xml:space="preserve">Mitarbeitende der Stadtbücherei Lemgo </w:t>
      </w:r>
      <w:r w:rsidR="00FC5E39" w:rsidRPr="00FC5E39">
        <w:t>präsentieren die spannendsten und empfehlenswertesten Bücher des Jahres 202</w:t>
      </w:r>
      <w:r w:rsidR="000671FA">
        <w:t>6</w:t>
      </w:r>
      <w:r w:rsidR="00FC5E39" w:rsidRPr="00FC5E39">
        <w:t>. Ob Roman</w:t>
      </w:r>
      <w:r w:rsidR="00FC5E39">
        <w:t xml:space="preserve"> oder</w:t>
      </w:r>
      <w:r w:rsidR="00FC5E39" w:rsidRPr="00FC5E39">
        <w:t xml:space="preserve"> Sachbuch</w:t>
      </w:r>
      <w:r w:rsidR="00FC5E39">
        <w:t xml:space="preserve"> </w:t>
      </w:r>
      <w:r w:rsidR="00FC5E39" w:rsidRPr="00FC5E39">
        <w:t>– die Gäste erhalten exklusive Tipps aus erster Hand und erfahren, welche Titel</w:t>
      </w:r>
      <w:r w:rsidR="000671FA">
        <w:t xml:space="preserve"> </w:t>
      </w:r>
      <w:r w:rsidR="00FC5E39" w:rsidRPr="00FC5E39">
        <w:t>in diesem Jahr besonders b</w:t>
      </w:r>
      <w:r w:rsidR="000671FA">
        <w:t>egeisterten</w:t>
      </w:r>
      <w:r w:rsidR="00FC5E39" w:rsidRPr="00FC5E39">
        <w:t>.</w:t>
      </w:r>
    </w:p>
    <w:p w14:paraId="02FCDD5E" w14:textId="71D6C6F6" w:rsidR="00FC5E39" w:rsidRPr="00FC5E39" w:rsidRDefault="00FC5E39" w:rsidP="00FC5E39">
      <w:pPr>
        <w:ind w:right="61"/>
      </w:pPr>
      <w:r w:rsidRPr="00FC5E39">
        <w:t>Die Veranstaltung richtet sich an Literaturbegeisterte jeden Alters, die neugierig auf aktuelle Entwicklungen im Buchmarkt sind</w:t>
      </w:r>
      <w:r>
        <w:t xml:space="preserve">, </w:t>
      </w:r>
      <w:r w:rsidRPr="00FC5E39">
        <w:t>Impulse für die nächste Lektüre suchen</w:t>
      </w:r>
      <w:r>
        <w:t xml:space="preserve"> oder noch Anregungen für ein Weihnachtsgeschenk benötigen</w:t>
      </w:r>
      <w:r w:rsidRPr="00FC5E39">
        <w:t>. Nach den Buchvorstellungen bleibt Raum für Austausch, persönliche Empfehlungen und ein entspanntes Gespräch im Kreis von Profis und Leserinnen.</w:t>
      </w:r>
    </w:p>
    <w:p w14:paraId="39C50D3B" w14:textId="3ED8E7AC" w:rsidR="00FC5E39" w:rsidRDefault="00FC5E39" w:rsidP="00FC5E39">
      <w:pPr>
        <w:ind w:right="61"/>
      </w:pPr>
      <w:r w:rsidRPr="00FC5E39">
        <w:t xml:space="preserve">Beginn ist um </w:t>
      </w:r>
      <w:r>
        <w:t>19.00 Uhr</w:t>
      </w:r>
      <w:r w:rsidRPr="00FC5E39">
        <w:t xml:space="preserve"> in den Räumen der Stadtbücherei </w:t>
      </w:r>
      <w:r>
        <w:t>Lemgo in der Papenstraße 40</w:t>
      </w:r>
      <w:r w:rsidRPr="00FC5E39">
        <w:t xml:space="preserve">. Der Eintritt ist frei. </w:t>
      </w:r>
      <w:r>
        <w:t>Alle Mitwirkenden</w:t>
      </w:r>
      <w:r w:rsidRPr="00FC5E39">
        <w:t xml:space="preserve"> freu</w:t>
      </w:r>
      <w:r>
        <w:t>en</w:t>
      </w:r>
      <w:r w:rsidRPr="00FC5E39">
        <w:t xml:space="preserve"> sich auf einen inspirierenden und informativen Abend.</w:t>
      </w:r>
    </w:p>
    <w:p w14:paraId="334A0B7E" w14:textId="77777777" w:rsidR="00FC5E39" w:rsidRPr="00FC5E39" w:rsidRDefault="00FC5E39" w:rsidP="00FC5E39">
      <w:pPr>
        <w:ind w:right="61"/>
      </w:pPr>
    </w:p>
    <w:p w14:paraId="05D116D0" w14:textId="1D5F916F" w:rsidR="00FC5E39" w:rsidRDefault="00FC5E39" w:rsidP="00FC5E39">
      <w:pPr>
        <w:ind w:right="61"/>
      </w:pPr>
      <w:r w:rsidRPr="00FC5E39">
        <w:t>Für weitere Informationen:</w:t>
      </w:r>
      <w:r w:rsidRPr="00FC5E39">
        <w:br/>
      </w:r>
      <w:r>
        <w:t>www.stadtbuecherei-lemgo.de</w:t>
      </w:r>
    </w:p>
    <w:p w14:paraId="56F089C0" w14:textId="77777777" w:rsidR="00FC5E39" w:rsidRPr="00FC5E39" w:rsidRDefault="00FC5E39" w:rsidP="00FC5E39">
      <w:pPr>
        <w:ind w:right="61"/>
      </w:pPr>
    </w:p>
    <w:p w14:paraId="47D776C1" w14:textId="31E29B60" w:rsidR="002835C8" w:rsidRDefault="002835C8" w:rsidP="00FC5E39">
      <w:pPr>
        <w:ind w:right="61"/>
      </w:pPr>
      <w:r>
        <w:t>Mit freundlichen Grüßen</w:t>
      </w:r>
    </w:p>
    <w:p w14:paraId="2FF3A394" w14:textId="77777777" w:rsidR="002835C8" w:rsidRDefault="002835C8" w:rsidP="002835C8"/>
    <w:p w14:paraId="30D739F6" w14:textId="77777777" w:rsidR="002835C8" w:rsidRDefault="002835C8" w:rsidP="002835C8">
      <w:r>
        <w:t>Axel Koch</w:t>
      </w:r>
    </w:p>
    <w:p w14:paraId="4BD75A00" w14:textId="77777777" w:rsidR="002835C8" w:rsidRDefault="002835C8" w:rsidP="002835C8">
      <w:r>
        <w:t>(Leiter Stadtbücherei Lemgo)</w:t>
      </w:r>
    </w:p>
    <w:p w14:paraId="1FA47E5B" w14:textId="77777777" w:rsidR="00E50BE5" w:rsidRDefault="00E50BE5" w:rsidP="002835C8">
      <w:pPr>
        <w:pStyle w:val="Betreff"/>
        <w:rPr>
          <w:lang w:eastAsia="de-DE"/>
        </w:rPr>
      </w:pPr>
    </w:p>
    <w:sectPr w:rsidR="00E50BE5" w:rsidSect="00057DEA">
      <w:headerReference w:type="default" r:id="rId8"/>
      <w:headerReference w:type="first" r:id="rId9"/>
      <w:footerReference w:type="first" r:id="rId10"/>
      <w:pgSz w:w="11906" w:h="16838" w:code="9"/>
      <w:pgMar w:top="1123" w:right="1089" w:bottom="1134" w:left="1117" w:header="709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18B08" w14:textId="77777777" w:rsidR="008C6BC4" w:rsidRDefault="008C6BC4" w:rsidP="002C08B8">
      <w:pPr>
        <w:spacing w:line="240" w:lineRule="auto"/>
      </w:pPr>
      <w:r>
        <w:separator/>
      </w:r>
    </w:p>
  </w:endnote>
  <w:endnote w:type="continuationSeparator" w:id="0">
    <w:p w14:paraId="306B25EA" w14:textId="77777777" w:rsidR="008C6BC4" w:rsidRDefault="008C6BC4" w:rsidP="002C0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6D12" w14:textId="77777777" w:rsidR="008C6BC4" w:rsidRDefault="008C6BC4" w:rsidP="00416B0B">
    <w:pPr>
      <w:rPr>
        <w:b/>
        <w:lang w:val="da-DK"/>
      </w:rPr>
    </w:pPr>
  </w:p>
  <w:tbl>
    <w:tblPr>
      <w:tblStyle w:val="Tabellenraster"/>
      <w:tblW w:w="94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3686"/>
      <w:gridCol w:w="3260"/>
    </w:tblGrid>
    <w:tr w:rsidR="008C6BC4" w:rsidRPr="0058453F" w14:paraId="2567669F" w14:textId="77777777" w:rsidTr="001B2988">
      <w:trPr>
        <w:trHeight w:val="1285"/>
      </w:trPr>
      <w:tc>
        <w:tcPr>
          <w:tcW w:w="2518" w:type="dxa"/>
        </w:tcPr>
        <w:p w14:paraId="532E1BB6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Tele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fon: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 xml:space="preserve"> 0 52 61 – 21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3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 xml:space="preserve"> 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0</w:t>
          </w:r>
        </w:p>
        <w:p w14:paraId="2AE9FC98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Telefax: 0 52 61 –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 xml:space="preserve"> 213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 xml:space="preserve"> 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215</w:t>
          </w:r>
        </w:p>
        <w:p w14:paraId="6D8C2723" w14:textId="77777777" w:rsidR="008C6BC4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416B0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www.lemgo.de</w:t>
          </w:r>
        </w:p>
        <w:p w14:paraId="34C65457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info@lemgo.de</w:t>
          </w:r>
        </w:p>
      </w:tc>
      <w:tc>
        <w:tcPr>
          <w:tcW w:w="3686" w:type="dxa"/>
        </w:tcPr>
        <w:p w14:paraId="379E535D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  <w:t>IBAN: DE63 4825 0110 0000 0002 99</w:t>
          </w:r>
        </w:p>
        <w:p w14:paraId="4FF0F4BF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</w:pP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Gläubiger-ID: DE52AHL00000117470</w:t>
          </w:r>
        </w:p>
        <w:p w14:paraId="69EA14AF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  <w:lang w:val="da-DK"/>
            </w:rPr>
          </w:pP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Steuernummer: 329/5745/0608</w:t>
          </w:r>
        </w:p>
      </w:tc>
      <w:tc>
        <w:tcPr>
          <w:tcW w:w="3260" w:type="dxa"/>
        </w:tcPr>
        <w:p w14:paraId="54285A7C" w14:textId="77777777" w:rsidR="008C6BC4" w:rsidRPr="00BC619B" w:rsidRDefault="008C6BC4" w:rsidP="007E463D">
          <w:pPr>
            <w:pStyle w:val="NurText"/>
            <w:spacing w:line="200" w:lineRule="exact"/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</w:pP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Unsere Öffnungszeiten</w:t>
          </w:r>
        </w:p>
        <w:p w14:paraId="2B2429E1" w14:textId="77777777" w:rsidR="008C6BC4" w:rsidRPr="00BC619B" w:rsidRDefault="008C6BC4" w:rsidP="00DF2316">
          <w:pPr>
            <w:pStyle w:val="NurText"/>
            <w:tabs>
              <w:tab w:val="right" w:pos="2868"/>
            </w:tabs>
            <w:spacing w:line="200" w:lineRule="exact"/>
            <w:rPr>
              <w:rFonts w:ascii="Verdana" w:eastAsia="MS Mincho" w:hAnsi="Verdana"/>
              <w:color w:val="464648"/>
              <w:spacing w:val="2"/>
              <w:sz w:val="14"/>
              <w:szCs w:val="14"/>
            </w:rPr>
          </w:pP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Di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 xml:space="preserve"> - Fr: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ab/>
            <w:t>10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0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 xml:space="preserve">0 </w:t>
          </w:r>
          <w:r w:rsidRPr="00BC619B">
            <w:rPr>
              <w:rFonts w:ascii="Verdana" w:eastAsia="MS Mincho" w:hAnsi="Verdana"/>
              <w:color w:val="464648"/>
              <w:spacing w:val="20"/>
              <w:sz w:val="16"/>
              <w:szCs w:val="16"/>
            </w:rPr>
            <w:t xml:space="preserve">- </w:t>
          </w:r>
          <w:r w:rsidRPr="00BC619B"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1</w:t>
          </w:r>
          <w:r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3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.00 Uhr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br/>
            <w:t xml:space="preserve">Di 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– Do auch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: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ab/>
            <w:t xml:space="preserve">14.30 </w:t>
          </w:r>
          <w:r w:rsidRPr="00BC619B">
            <w:rPr>
              <w:rFonts w:ascii="Verdana" w:eastAsia="MS Mincho" w:hAnsi="Verdana"/>
              <w:color w:val="464648"/>
              <w:spacing w:val="20"/>
              <w:sz w:val="16"/>
              <w:szCs w:val="16"/>
            </w:rPr>
            <w:t xml:space="preserve">- </w:t>
          </w:r>
          <w:r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18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.00 Uhr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br/>
            <w:t>Sa: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ab/>
            <w:t>10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 xml:space="preserve">.00 </w:t>
          </w:r>
          <w:r w:rsidRPr="00BC619B">
            <w:rPr>
              <w:rFonts w:ascii="Verdana" w:eastAsia="MS Mincho" w:hAnsi="Verdana"/>
              <w:color w:val="464648"/>
              <w:spacing w:val="20"/>
              <w:sz w:val="16"/>
              <w:szCs w:val="16"/>
            </w:rPr>
            <w:t xml:space="preserve">- </w:t>
          </w:r>
          <w:r w:rsidRPr="00BC619B"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1</w:t>
          </w:r>
          <w:r>
            <w:rPr>
              <w:rFonts w:ascii="Verdana" w:eastAsia="MS Mincho" w:hAnsi="Verdana"/>
              <w:color w:val="464648"/>
              <w:spacing w:val="-10"/>
              <w:sz w:val="16"/>
              <w:szCs w:val="16"/>
            </w:rPr>
            <w:t>2</w:t>
          </w:r>
          <w:r w:rsidRPr="00BC619B"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>.00</w:t>
          </w:r>
          <w:r>
            <w:rPr>
              <w:rFonts w:ascii="Verdana" w:eastAsia="MS Mincho" w:hAnsi="Verdana"/>
              <w:color w:val="464648"/>
              <w:spacing w:val="2"/>
              <w:sz w:val="16"/>
              <w:szCs w:val="16"/>
            </w:rPr>
            <w:t xml:space="preserve"> Uhr</w:t>
          </w:r>
        </w:p>
      </w:tc>
    </w:tr>
  </w:tbl>
  <w:p w14:paraId="0AD898FD" w14:textId="77777777" w:rsidR="00057DEA" w:rsidRDefault="00057D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8BCF" w14:textId="77777777" w:rsidR="008C6BC4" w:rsidRDefault="008C6BC4" w:rsidP="002C08B8">
      <w:pPr>
        <w:spacing w:line="240" w:lineRule="auto"/>
      </w:pPr>
      <w:r>
        <w:separator/>
      </w:r>
    </w:p>
  </w:footnote>
  <w:footnote w:type="continuationSeparator" w:id="0">
    <w:p w14:paraId="649F4470" w14:textId="77777777" w:rsidR="008C6BC4" w:rsidRDefault="008C6BC4" w:rsidP="002C08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3C10" w14:textId="77777777" w:rsidR="002C08B8" w:rsidRDefault="002D20AA" w:rsidP="00057DEA">
    <w:pPr>
      <w:pStyle w:val="Kopfzeile"/>
      <w:jc w:val="center"/>
    </w:pPr>
    <w:r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432E77EE" wp14:editId="68BBC0F2">
          <wp:simplePos x="0" y="0"/>
          <wp:positionH relativeFrom="page">
            <wp:posOffset>0</wp:posOffset>
          </wp:positionH>
          <wp:positionV relativeFrom="page">
            <wp:posOffset>7582535</wp:posOffset>
          </wp:positionV>
          <wp:extent cx="277200" cy="3600"/>
          <wp:effectExtent l="0" t="0" r="0" b="0"/>
          <wp:wrapNone/>
          <wp:docPr id="8" name="Grafik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200" cy="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05E5FBCE" wp14:editId="62F9B2EC">
          <wp:simplePos x="0" y="0"/>
          <wp:positionH relativeFrom="page">
            <wp:posOffset>0</wp:posOffset>
          </wp:positionH>
          <wp:positionV relativeFrom="page">
            <wp:posOffset>5364480</wp:posOffset>
          </wp:positionV>
          <wp:extent cx="277200" cy="36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200" cy="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08B8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20520491" wp14:editId="0585F9AF">
          <wp:simplePos x="0" y="0"/>
          <wp:positionH relativeFrom="page">
            <wp:posOffset>0</wp:posOffset>
          </wp:positionH>
          <wp:positionV relativeFrom="page">
            <wp:posOffset>3787775</wp:posOffset>
          </wp:positionV>
          <wp:extent cx="277200" cy="3600"/>
          <wp:effectExtent l="0" t="0" r="0" b="0"/>
          <wp:wrapNone/>
          <wp:docPr id="4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200" cy="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DEA">
      <w:t>-</w:t>
    </w:r>
    <w:r w:rsidR="00057DEA">
      <w:fldChar w:fldCharType="begin"/>
    </w:r>
    <w:r w:rsidR="00057DEA">
      <w:instrText>PAGE   \* MERGEFORMAT</w:instrText>
    </w:r>
    <w:r w:rsidR="00057DEA">
      <w:fldChar w:fldCharType="separate"/>
    </w:r>
    <w:r w:rsidR="00A6663B">
      <w:rPr>
        <w:noProof/>
      </w:rPr>
      <w:t>2</w:t>
    </w:r>
    <w:r w:rsidR="00057DEA">
      <w:fldChar w:fldCharType="end"/>
    </w:r>
    <w:r w:rsidR="00057DEA">
      <w:t>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6DA4" w14:textId="77777777" w:rsidR="0098170D" w:rsidRDefault="0098170D">
    <w:pPr>
      <w:pStyle w:val="Kopfzeile"/>
    </w:pPr>
    <w:r w:rsidRPr="0098170D">
      <w:rPr>
        <w:noProof/>
        <w:lang w:eastAsia="de-DE"/>
      </w:rPr>
      <w:drawing>
        <wp:anchor distT="0" distB="0" distL="114300" distR="114300" simplePos="0" relativeHeight="251664384" behindDoc="1" locked="0" layoutInCell="1" allowOverlap="1" wp14:anchorId="7FC85B3A" wp14:editId="4460CA2A">
          <wp:simplePos x="0" y="0"/>
          <wp:positionH relativeFrom="page">
            <wp:posOffset>0</wp:posOffset>
          </wp:positionH>
          <wp:positionV relativeFrom="page">
            <wp:posOffset>3780790</wp:posOffset>
          </wp:positionV>
          <wp:extent cx="277200" cy="3600"/>
          <wp:effectExtent l="0" t="0" r="0" b="0"/>
          <wp:wrapNone/>
          <wp:docPr id="1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200" cy="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170D">
      <w:rPr>
        <w:noProof/>
        <w:lang w:eastAsia="de-DE"/>
      </w:rPr>
      <w:drawing>
        <wp:anchor distT="0" distB="0" distL="114300" distR="114300" simplePos="0" relativeHeight="251665408" behindDoc="1" locked="0" layoutInCell="1" allowOverlap="1" wp14:anchorId="50387E1B" wp14:editId="224AAB46">
          <wp:simplePos x="0" y="0"/>
          <wp:positionH relativeFrom="page">
            <wp:posOffset>0</wp:posOffset>
          </wp:positionH>
          <wp:positionV relativeFrom="page">
            <wp:posOffset>5364480</wp:posOffset>
          </wp:positionV>
          <wp:extent cx="277200" cy="3600"/>
          <wp:effectExtent l="0" t="0" r="0" b="0"/>
          <wp:wrapNone/>
          <wp:docPr id="2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200" cy="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170D"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259971A0" wp14:editId="0AA8CEC3">
          <wp:simplePos x="0" y="0"/>
          <wp:positionH relativeFrom="page">
            <wp:posOffset>0</wp:posOffset>
          </wp:positionH>
          <wp:positionV relativeFrom="page">
            <wp:posOffset>7582535</wp:posOffset>
          </wp:positionV>
          <wp:extent cx="277200" cy="3600"/>
          <wp:effectExtent l="0" t="0" r="0" b="0"/>
          <wp:wrapNone/>
          <wp:docPr id="3" name="Grafik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200" cy="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BC4"/>
    <w:rsid w:val="000107BF"/>
    <w:rsid w:val="00035B4B"/>
    <w:rsid w:val="00041F45"/>
    <w:rsid w:val="00057DEA"/>
    <w:rsid w:val="000671FA"/>
    <w:rsid w:val="000764B1"/>
    <w:rsid w:val="0008128C"/>
    <w:rsid w:val="000912C6"/>
    <w:rsid w:val="000C4B30"/>
    <w:rsid w:val="000D4000"/>
    <w:rsid w:val="000E78F5"/>
    <w:rsid w:val="000F013A"/>
    <w:rsid w:val="000F1E75"/>
    <w:rsid w:val="000F693B"/>
    <w:rsid w:val="001046D4"/>
    <w:rsid w:val="00130976"/>
    <w:rsid w:val="0013180D"/>
    <w:rsid w:val="001417D6"/>
    <w:rsid w:val="00145A61"/>
    <w:rsid w:val="001940A1"/>
    <w:rsid w:val="00195206"/>
    <w:rsid w:val="001957EC"/>
    <w:rsid w:val="00196C48"/>
    <w:rsid w:val="001A628F"/>
    <w:rsid w:val="001B31A0"/>
    <w:rsid w:val="001F080D"/>
    <w:rsid w:val="002531A2"/>
    <w:rsid w:val="00262C8B"/>
    <w:rsid w:val="002713D7"/>
    <w:rsid w:val="00281A4D"/>
    <w:rsid w:val="002835C8"/>
    <w:rsid w:val="002842BA"/>
    <w:rsid w:val="00291DE4"/>
    <w:rsid w:val="002A4008"/>
    <w:rsid w:val="002A70E5"/>
    <w:rsid w:val="002C08B8"/>
    <w:rsid w:val="002C13FC"/>
    <w:rsid w:val="002C1C93"/>
    <w:rsid w:val="002D20AA"/>
    <w:rsid w:val="002E5A21"/>
    <w:rsid w:val="00312F76"/>
    <w:rsid w:val="00313316"/>
    <w:rsid w:val="0032479C"/>
    <w:rsid w:val="0033099A"/>
    <w:rsid w:val="00355168"/>
    <w:rsid w:val="00384C01"/>
    <w:rsid w:val="003C4B6B"/>
    <w:rsid w:val="003C64A4"/>
    <w:rsid w:val="003D4A44"/>
    <w:rsid w:val="003D5D33"/>
    <w:rsid w:val="003D7CDB"/>
    <w:rsid w:val="003E46F9"/>
    <w:rsid w:val="00402093"/>
    <w:rsid w:val="0045704D"/>
    <w:rsid w:val="004738E0"/>
    <w:rsid w:val="004908AD"/>
    <w:rsid w:val="00494060"/>
    <w:rsid w:val="004A6EBB"/>
    <w:rsid w:val="004B77E9"/>
    <w:rsid w:val="004B7DBD"/>
    <w:rsid w:val="004D7BD4"/>
    <w:rsid w:val="004F372A"/>
    <w:rsid w:val="0050548A"/>
    <w:rsid w:val="00514488"/>
    <w:rsid w:val="00515D5A"/>
    <w:rsid w:val="00556A5D"/>
    <w:rsid w:val="005636BA"/>
    <w:rsid w:val="00585E32"/>
    <w:rsid w:val="00595CB5"/>
    <w:rsid w:val="00643598"/>
    <w:rsid w:val="00647FD8"/>
    <w:rsid w:val="006825C1"/>
    <w:rsid w:val="006921CC"/>
    <w:rsid w:val="006A3B6D"/>
    <w:rsid w:val="006D0698"/>
    <w:rsid w:val="006D6867"/>
    <w:rsid w:val="006E3BEB"/>
    <w:rsid w:val="006E7564"/>
    <w:rsid w:val="006F11F3"/>
    <w:rsid w:val="00710C86"/>
    <w:rsid w:val="00711C87"/>
    <w:rsid w:val="00721394"/>
    <w:rsid w:val="00731F29"/>
    <w:rsid w:val="00750C1F"/>
    <w:rsid w:val="007529C3"/>
    <w:rsid w:val="007568E6"/>
    <w:rsid w:val="007576E8"/>
    <w:rsid w:val="00787285"/>
    <w:rsid w:val="00792736"/>
    <w:rsid w:val="0079514F"/>
    <w:rsid w:val="007A38BD"/>
    <w:rsid w:val="007B052F"/>
    <w:rsid w:val="007C22DE"/>
    <w:rsid w:val="007C69FC"/>
    <w:rsid w:val="007E17BC"/>
    <w:rsid w:val="007E6BA7"/>
    <w:rsid w:val="00820380"/>
    <w:rsid w:val="008578DA"/>
    <w:rsid w:val="00876E93"/>
    <w:rsid w:val="00896454"/>
    <w:rsid w:val="008C0523"/>
    <w:rsid w:val="008C6BC4"/>
    <w:rsid w:val="008D125D"/>
    <w:rsid w:val="008F52F8"/>
    <w:rsid w:val="00953F12"/>
    <w:rsid w:val="00960C89"/>
    <w:rsid w:val="009652FA"/>
    <w:rsid w:val="0098170D"/>
    <w:rsid w:val="00996DAE"/>
    <w:rsid w:val="009B1F99"/>
    <w:rsid w:val="009B7E0C"/>
    <w:rsid w:val="009C2E57"/>
    <w:rsid w:val="009D7C87"/>
    <w:rsid w:val="009F1FDB"/>
    <w:rsid w:val="00A034BA"/>
    <w:rsid w:val="00A47406"/>
    <w:rsid w:val="00A65448"/>
    <w:rsid w:val="00A6663B"/>
    <w:rsid w:val="00A84843"/>
    <w:rsid w:val="00AB04C7"/>
    <w:rsid w:val="00AC1720"/>
    <w:rsid w:val="00AF6D83"/>
    <w:rsid w:val="00B025FA"/>
    <w:rsid w:val="00B044D0"/>
    <w:rsid w:val="00B232E5"/>
    <w:rsid w:val="00B31F73"/>
    <w:rsid w:val="00B32E6D"/>
    <w:rsid w:val="00B432E9"/>
    <w:rsid w:val="00B438D3"/>
    <w:rsid w:val="00B507BA"/>
    <w:rsid w:val="00B52B0C"/>
    <w:rsid w:val="00B62B75"/>
    <w:rsid w:val="00B70931"/>
    <w:rsid w:val="00B71271"/>
    <w:rsid w:val="00B72AC7"/>
    <w:rsid w:val="00B9006B"/>
    <w:rsid w:val="00B94AF3"/>
    <w:rsid w:val="00BB20B0"/>
    <w:rsid w:val="00BB730F"/>
    <w:rsid w:val="00BC74B3"/>
    <w:rsid w:val="00BF218D"/>
    <w:rsid w:val="00C042C5"/>
    <w:rsid w:val="00C16822"/>
    <w:rsid w:val="00C313A3"/>
    <w:rsid w:val="00C37C04"/>
    <w:rsid w:val="00C4105E"/>
    <w:rsid w:val="00C41431"/>
    <w:rsid w:val="00C7047F"/>
    <w:rsid w:val="00C9016C"/>
    <w:rsid w:val="00C971A1"/>
    <w:rsid w:val="00C97E32"/>
    <w:rsid w:val="00CA0E71"/>
    <w:rsid w:val="00CA78E5"/>
    <w:rsid w:val="00CB0952"/>
    <w:rsid w:val="00D15D3E"/>
    <w:rsid w:val="00D258CD"/>
    <w:rsid w:val="00D352E7"/>
    <w:rsid w:val="00D3669D"/>
    <w:rsid w:val="00D44FE9"/>
    <w:rsid w:val="00D515DF"/>
    <w:rsid w:val="00D51AAB"/>
    <w:rsid w:val="00D65033"/>
    <w:rsid w:val="00D85AE9"/>
    <w:rsid w:val="00DA2342"/>
    <w:rsid w:val="00DC0D74"/>
    <w:rsid w:val="00DC37EF"/>
    <w:rsid w:val="00DF11FD"/>
    <w:rsid w:val="00E0126E"/>
    <w:rsid w:val="00E03166"/>
    <w:rsid w:val="00E317A7"/>
    <w:rsid w:val="00E50BE5"/>
    <w:rsid w:val="00E6643B"/>
    <w:rsid w:val="00E7265D"/>
    <w:rsid w:val="00E72A6D"/>
    <w:rsid w:val="00E76B1D"/>
    <w:rsid w:val="00E86A32"/>
    <w:rsid w:val="00E91581"/>
    <w:rsid w:val="00E91647"/>
    <w:rsid w:val="00EA04DC"/>
    <w:rsid w:val="00EC3167"/>
    <w:rsid w:val="00EC7349"/>
    <w:rsid w:val="00EE0593"/>
    <w:rsid w:val="00F02D1F"/>
    <w:rsid w:val="00F0712A"/>
    <w:rsid w:val="00F2066E"/>
    <w:rsid w:val="00F24065"/>
    <w:rsid w:val="00F60F83"/>
    <w:rsid w:val="00F61487"/>
    <w:rsid w:val="00F64FEE"/>
    <w:rsid w:val="00F95426"/>
    <w:rsid w:val="00F96213"/>
    <w:rsid w:val="00F96744"/>
    <w:rsid w:val="00FA137F"/>
    <w:rsid w:val="00FB0ED9"/>
    <w:rsid w:val="00FB6360"/>
    <w:rsid w:val="00FC2CA6"/>
    <w:rsid w:val="00FC5E39"/>
    <w:rsid w:val="00FF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0F60660"/>
  <w15:docId w15:val="{394FDA55-5825-4AF2-92C0-6C8C9B31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4FE9"/>
    <w:pPr>
      <w:spacing w:after="0" w:line="240" w:lineRule="exact"/>
    </w:pPr>
    <w:rPr>
      <w:rFonts w:ascii="Verdana" w:hAnsi="Verdana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84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4843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qFormat/>
    <w:rsid w:val="00BC74B3"/>
    <w:rPr>
      <w:b/>
    </w:rPr>
  </w:style>
  <w:style w:type="paragraph" w:customStyle="1" w:styleId="Betreff">
    <w:name w:val="Betreff"/>
    <w:basedOn w:val="Standard"/>
    <w:qFormat/>
    <w:rsid w:val="00BC74B3"/>
    <w:rPr>
      <w:b/>
    </w:rPr>
  </w:style>
  <w:style w:type="paragraph" w:customStyle="1" w:styleId="Abteilungsberschrift">
    <w:name w:val="Abteilungsüberschrift"/>
    <w:basedOn w:val="Kontakt"/>
    <w:qFormat/>
    <w:rsid w:val="003D7CDB"/>
    <w:rPr>
      <w:b/>
      <w:color w:val="464648"/>
    </w:rPr>
  </w:style>
  <w:style w:type="paragraph" w:customStyle="1" w:styleId="Kontakt">
    <w:name w:val="Kontakt"/>
    <w:basedOn w:val="Standard"/>
    <w:qFormat/>
    <w:rsid w:val="003D7CDB"/>
    <w:pPr>
      <w:spacing w:line="288" w:lineRule="auto"/>
    </w:pPr>
    <w:rPr>
      <w:color w:val="464646"/>
      <w:sz w:val="16"/>
      <w:szCs w:val="16"/>
    </w:rPr>
  </w:style>
  <w:style w:type="paragraph" w:customStyle="1" w:styleId="DatumLemgo">
    <w:name w:val="DatumLemgo"/>
    <w:basedOn w:val="Standard"/>
    <w:qFormat/>
    <w:rsid w:val="009652FA"/>
    <w:pPr>
      <w:spacing w:line="220" w:lineRule="exact"/>
    </w:pPr>
    <w:rPr>
      <w:color w:val="464646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C08B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C08B8"/>
    <w:rPr>
      <w:rFonts w:ascii="Verdana" w:hAnsi="Verdana"/>
      <w:sz w:val="20"/>
    </w:rPr>
  </w:style>
  <w:style w:type="paragraph" w:styleId="Fuzeile">
    <w:name w:val="footer"/>
    <w:basedOn w:val="Standard"/>
    <w:link w:val="FuzeileZchn"/>
    <w:uiPriority w:val="99"/>
    <w:unhideWhenUsed/>
    <w:rsid w:val="002C08B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C08B8"/>
    <w:rPr>
      <w:rFonts w:ascii="Verdana" w:hAnsi="Verdana"/>
      <w:sz w:val="20"/>
    </w:rPr>
  </w:style>
  <w:style w:type="paragraph" w:styleId="NurText">
    <w:name w:val="Plain Text"/>
    <w:basedOn w:val="Standard"/>
    <w:link w:val="NurTextZchn"/>
    <w:rsid w:val="008C6BC4"/>
    <w:pPr>
      <w:spacing w:line="240" w:lineRule="auto"/>
    </w:pPr>
    <w:rPr>
      <w:rFonts w:ascii="Courier New" w:eastAsia="Times New Roman" w:hAnsi="Courier New" w:cs="Wingdings"/>
      <w:szCs w:val="20"/>
      <w:lang w:eastAsia="de-DE"/>
    </w:rPr>
  </w:style>
  <w:style w:type="character" w:customStyle="1" w:styleId="NurTextZchn">
    <w:name w:val="Nur Text Zchn"/>
    <w:basedOn w:val="Absatz-Standardschriftart"/>
    <w:link w:val="NurText"/>
    <w:rsid w:val="008C6BC4"/>
    <w:rPr>
      <w:rFonts w:ascii="Courier New" w:eastAsia="Times New Roman" w:hAnsi="Courier New" w:cs="Wingdings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rogramme\Office-Vorlagen\Vorlagen\Briefbogen_Lem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601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0553A0-EBA5-43EB-8759-CA819E187A65}">
  <we:reference id="7be32328-0c0b-40d1-8f69-9e5db0293f34" version="2.13.1.0" store="\\s060w10\sys\Programme\Office-Vorlagen\Vorlagen\officeapp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A79EA-0C68-473E-A8CA-3EB17EB7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Briefbogen_Lemgo.dotx</Template>
  <TotalTime>0</TotalTime>
  <Pages>1</Pages>
  <Words>196</Words>
  <Characters>1281</Characters>
  <Application>Microsoft Office Word</Application>
  <DocSecurity>4</DocSecurity>
  <Lines>42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ifi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Stadtbücherei Information (Stadt Lemgo)</dc:creator>
  <cp:lastModifiedBy>Koch, Axel (Alte Hansestadt Lemgo)</cp:lastModifiedBy>
  <cp:revision>2</cp:revision>
  <cp:lastPrinted>2026-10-13T07:05:00Z</cp:lastPrinted>
  <dcterms:created xsi:type="dcterms:W3CDTF">2026-10-13T07:07:00Z</dcterms:created>
  <dcterms:modified xsi:type="dcterms:W3CDTF">2026-10-13T07:07:00Z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ObjectId">
    <vt:lpwstr>P000447810</vt:lpwstr>
  </property>
  <property fmtid="{D5CDD505-2E9C-101B-9397-08002B2CF9AE}" pid="3" name="RepositoryId">
    <vt:lpwstr>2f42dc48-cbb9-5d69-8628-58d9f1cdf3c9</vt:lpwstr>
  </property>
</Properties>
</file>