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1E46" w14:textId="77777777" w:rsidR="004E6393" w:rsidRPr="00241001" w:rsidRDefault="004E6393" w:rsidP="00057CFA">
      <w:pPr>
        <w:pStyle w:val="Anschrift"/>
        <w:framePr w:w="4536" w:h="1831" w:hSpace="142" w:wrap="around" w:vAnchor="page" w:hAnchor="page" w:x="1333" w:y="2978"/>
        <w:spacing w:after="0" w:line="288" w:lineRule="auto"/>
        <w:rPr>
          <w:rFonts w:ascii="Arial" w:hAnsi="Arial" w:cs="Arial"/>
          <w:sz w:val="22"/>
          <w:szCs w:val="22"/>
        </w:rPr>
      </w:pPr>
    </w:p>
    <w:p w14:paraId="70FA2EBB" w14:textId="77777777" w:rsidR="00B614BD" w:rsidRPr="00241001" w:rsidRDefault="00B614BD" w:rsidP="00057CFA">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48DFAAD4" w14:textId="77777777" w:rsidR="00B614BD" w:rsidRPr="00241001" w:rsidRDefault="00B614BD" w:rsidP="00057CFA">
      <w:pPr>
        <w:rPr>
          <w:rFonts w:eastAsia="Times New Roman" w:cs="Arial"/>
          <w:shd w:val="clear" w:color="auto" w:fill="FFFFFF"/>
          <w:lang w:eastAsia="de-DE"/>
        </w:rPr>
      </w:pPr>
    </w:p>
    <w:p w14:paraId="47A95A43" w14:textId="65D3BF48" w:rsidR="00B614BD" w:rsidRPr="004E0187" w:rsidRDefault="00B614BD" w:rsidP="00057CFA">
      <w:pPr>
        <w:rPr>
          <w:sz w:val="24"/>
        </w:rPr>
      </w:pPr>
      <w:r w:rsidRPr="004E0187">
        <w:rPr>
          <w:sz w:val="24"/>
        </w:rPr>
        <w:t xml:space="preserve">Nr. </w:t>
      </w:r>
      <w:r w:rsidR="00FE0079">
        <w:rPr>
          <w:sz w:val="24"/>
        </w:rPr>
        <w:t>129</w:t>
      </w:r>
      <w:r w:rsidR="00EB6945">
        <w:rPr>
          <w:sz w:val="24"/>
        </w:rPr>
        <w:t xml:space="preserve"> </w:t>
      </w:r>
      <w:r w:rsidR="00040D9C" w:rsidRPr="004E0187">
        <w:rPr>
          <w:sz w:val="24"/>
        </w:rPr>
        <w:t>vom</w:t>
      </w:r>
      <w:r w:rsidR="0086755F">
        <w:rPr>
          <w:sz w:val="24"/>
        </w:rPr>
        <w:t xml:space="preserve"> </w:t>
      </w:r>
      <w:r w:rsidR="00FE0079">
        <w:rPr>
          <w:sz w:val="24"/>
        </w:rPr>
        <w:t>01</w:t>
      </w:r>
      <w:r w:rsidR="001B4569">
        <w:rPr>
          <w:sz w:val="24"/>
        </w:rPr>
        <w:t>.0</w:t>
      </w:r>
      <w:r w:rsidR="00FE0079">
        <w:rPr>
          <w:sz w:val="24"/>
        </w:rPr>
        <w:t>9</w:t>
      </w:r>
      <w:r w:rsidR="001B4569">
        <w:rPr>
          <w:sz w:val="24"/>
        </w:rPr>
        <w:t>.</w:t>
      </w:r>
      <w:r w:rsidR="00D169FB">
        <w:rPr>
          <w:sz w:val="24"/>
        </w:rPr>
        <w:t>202</w:t>
      </w:r>
      <w:r w:rsidR="00D11B2C">
        <w:rPr>
          <w:sz w:val="24"/>
        </w:rPr>
        <w:t>6</w:t>
      </w:r>
      <w:r w:rsidR="00DD0B69">
        <w:rPr>
          <w:sz w:val="24"/>
        </w:rPr>
        <w:t xml:space="preserve">  </w:t>
      </w:r>
      <w:r w:rsidR="00B22DF1">
        <w:rPr>
          <w:sz w:val="24"/>
        </w:rPr>
        <w:t xml:space="preserve">      </w:t>
      </w:r>
    </w:p>
    <w:p w14:paraId="46F88E9C" w14:textId="77777777" w:rsidR="002714E0" w:rsidRPr="001A7426" w:rsidRDefault="00B614BD" w:rsidP="00057CFA">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1312" behindDoc="0" locked="0" layoutInCell="1" allowOverlap="1" wp14:anchorId="3E23A4D0" wp14:editId="787688FD">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AFFAB" id="Gerade Verbindu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3F8233F5" w14:textId="77777777" w:rsidR="003D68BE" w:rsidRDefault="003D68BE" w:rsidP="00CA4238">
      <w:pPr>
        <w:pStyle w:val="mb-15"/>
        <w:shd w:val="clear" w:color="auto" w:fill="FFFFFF"/>
        <w:spacing w:before="0" w:beforeAutospacing="0" w:after="0" w:afterAutospacing="0"/>
        <w:rPr>
          <w:rStyle w:val="font-semibold"/>
          <w:rFonts w:ascii="Arial" w:hAnsi="Arial" w:cs="Arial"/>
          <w:b/>
          <w:bCs/>
          <w:sz w:val="32"/>
          <w:szCs w:val="32"/>
        </w:rPr>
      </w:pPr>
    </w:p>
    <w:p w14:paraId="59B9403F" w14:textId="540C48C5" w:rsidR="003D68BE" w:rsidRPr="003062B7" w:rsidRDefault="00993351" w:rsidP="003062B7">
      <w:pPr>
        <w:pStyle w:val="mb-15"/>
        <w:shd w:val="clear" w:color="auto" w:fill="FFFFFF"/>
        <w:spacing w:before="0" w:beforeAutospacing="0" w:after="0" w:afterAutospacing="0"/>
        <w:rPr>
          <w:rFonts w:ascii="Arial" w:hAnsi="Arial" w:cs="Arial"/>
          <w:sz w:val="32"/>
          <w:szCs w:val="32"/>
        </w:rPr>
        <w:sectPr w:rsidR="003D68BE" w:rsidRPr="003062B7" w:rsidSect="005E7A5E">
          <w:headerReference w:type="default" r:id="rId8"/>
          <w:type w:val="continuous"/>
          <w:pgSz w:w="11906" w:h="16838"/>
          <w:pgMar w:top="6238" w:right="567" w:bottom="1134" w:left="1418" w:header="709" w:footer="1417" w:gutter="0"/>
          <w:cols w:space="708"/>
          <w:docGrid w:linePitch="360"/>
        </w:sectPr>
      </w:pPr>
      <w:bookmarkStart w:id="0" w:name="_Hlk237518443"/>
      <w:r>
        <w:rPr>
          <w:rStyle w:val="font-semibold"/>
          <w:rFonts w:ascii="Arial" w:hAnsi="Arial" w:cs="Arial"/>
          <w:b/>
          <w:bCs/>
          <w:sz w:val="32"/>
          <w:szCs w:val="32"/>
        </w:rPr>
        <w:t xml:space="preserve">Eine Wahl – vier Entscheidungen </w:t>
      </w:r>
      <w:r w:rsidR="003062B7" w:rsidRPr="003062B7">
        <w:rPr>
          <w:rStyle w:val="font-semibold"/>
          <w:rFonts w:ascii="Arial" w:hAnsi="Arial" w:cs="Arial"/>
          <w:b/>
          <w:bCs/>
          <w:sz w:val="32"/>
          <w:szCs w:val="32"/>
        </w:rPr>
        <w:t xml:space="preserve"> </w:t>
      </w:r>
    </w:p>
    <w:p w14:paraId="340ECB6B" w14:textId="77777777" w:rsidR="009A23EB" w:rsidRPr="009A23EB" w:rsidRDefault="009A23EB" w:rsidP="009A23EB"/>
    <w:bookmarkEnd w:id="0"/>
    <w:p w14:paraId="4F8A823C" w14:textId="1121D4EC" w:rsidR="003062B7" w:rsidRPr="00FB26A8" w:rsidRDefault="00FB26A8" w:rsidP="003062B7">
      <w:pPr>
        <w:pStyle w:val="mb-3"/>
        <w:shd w:val="clear" w:color="auto" w:fill="FFFFFF"/>
        <w:spacing w:before="0" w:beforeAutospacing="0" w:after="180" w:afterAutospacing="0"/>
        <w:rPr>
          <w:rFonts w:ascii="Arial" w:hAnsi="Arial" w:cs="Arial"/>
          <w:b/>
          <w:bCs/>
          <w:sz w:val="22"/>
          <w:szCs w:val="22"/>
        </w:rPr>
      </w:pPr>
      <w:r w:rsidRPr="00FB26A8">
        <w:rPr>
          <w:rFonts w:ascii="Arial" w:hAnsi="Arial" w:cs="Arial"/>
          <w:b/>
          <w:bCs/>
          <w:sz w:val="22"/>
          <w:szCs w:val="22"/>
        </w:rPr>
        <w:t>Da kann man als Wähler</w:t>
      </w:r>
      <w:r w:rsidR="003275F0">
        <w:rPr>
          <w:rFonts w:ascii="Arial" w:hAnsi="Arial" w:cs="Arial"/>
          <w:b/>
          <w:bCs/>
          <w:sz w:val="22"/>
          <w:szCs w:val="22"/>
        </w:rPr>
        <w:t>:</w:t>
      </w:r>
      <w:r w:rsidRPr="00FB26A8">
        <w:rPr>
          <w:rFonts w:ascii="Arial" w:hAnsi="Arial" w:cs="Arial"/>
          <w:b/>
          <w:bCs/>
          <w:sz w:val="22"/>
          <w:szCs w:val="22"/>
        </w:rPr>
        <w:t>in schon fast den Überblick verlieren. Hier sind einige erklärende Informationen zur Kommunalwahl am 13. September 2026 und wie die rund 27.400 Wahlberechtigten in Cloppenburg ihre Stimmen abgeben können – und welche Stimmen sie überhaupt haben.</w:t>
      </w:r>
    </w:p>
    <w:p w14:paraId="4416AB30" w14:textId="77777777" w:rsidR="003C0CF5" w:rsidRPr="00F17C70" w:rsidRDefault="003C0CF5" w:rsidP="00F17C70">
      <w:r w:rsidRPr="00F17C70">
        <w:t>Wählen darf, wer mindestens 16 Jahre alt ist, die deutsche oder eine EU-Staatsangehörigkeit besitzt und seit mindestens drei Monaten seinen Hauptwohnsitz im Wahlgebiet hat. Das sind in Cloppenburg rund 27.400 Personen, die alle eine Benachrichtigungskarte erhalten haben. Damit können sie am Wahlsonntag zwischen 8 und 18 Uhr das jeweils auf der Karte notierte Wahllokal aufsuchen. Oder sie nutzen die Möglichkeit der Briefwahl. Alle Infos dazu sowie der Link zum online-Antragsformular finden sich auf der Internetseite der Stadt unter </w:t>
      </w:r>
      <w:hyperlink r:id="rId9" w:tgtFrame="_blank" w:history="1">
        <w:r w:rsidRPr="00F17C70">
          <w:rPr>
            <w:rStyle w:val="Hyperlink"/>
          </w:rPr>
          <w:t>www.cloppenburg.de/wahlen</w:t>
        </w:r>
      </w:hyperlink>
      <w:r w:rsidRPr="00F17C70">
        <w:t xml:space="preserve">. </w:t>
      </w:r>
    </w:p>
    <w:p w14:paraId="2F6EF599" w14:textId="77777777" w:rsidR="003C0CF5" w:rsidRPr="00F17C70" w:rsidRDefault="003C0CF5" w:rsidP="00F17C70"/>
    <w:p w14:paraId="2989CD5B" w14:textId="540A6F31" w:rsidR="003C0CF5" w:rsidRPr="00B113F9" w:rsidRDefault="00F17C70" w:rsidP="00FB26A8">
      <w:r w:rsidRPr="00F17C70">
        <w:t xml:space="preserve">Man kann die Briefwahlunterlagen auch persönlich im Rathaus beantragen und mitnehmen – oder auch direkt vor Ort wählen. Das geht noch </w:t>
      </w:r>
      <w:r w:rsidR="003C0CF5" w:rsidRPr="00F17C70">
        <w:t>bis Freitag, 11. September</w:t>
      </w:r>
      <w:r w:rsidRPr="00F17C70">
        <w:t>. D</w:t>
      </w:r>
      <w:r w:rsidR="003C0CF5" w:rsidRPr="00F17C70">
        <w:t xml:space="preserve">as Wahlbüro in Raum 0.18 ist täglich von 8 bis 16 Uhr, donnerstags bis 17 Uhr und freitags bis 12.30 Uhr geöffnet. Zusätzlich steht dieser Service </w:t>
      </w:r>
      <w:r w:rsidR="003275F0">
        <w:t>am</w:t>
      </w:r>
      <w:r w:rsidR="003C0CF5" w:rsidRPr="00F17C70">
        <w:t xml:space="preserve"> kommenden Samstag, 5. September, von 9 bis 12 Uhr zur Verfügung.</w:t>
      </w:r>
      <w:r>
        <w:t xml:space="preserve"> </w:t>
      </w:r>
      <w:r w:rsidR="003C0CF5" w:rsidRPr="00F17C70">
        <w:t xml:space="preserve">Entscheidend ist, dass </w:t>
      </w:r>
      <w:r w:rsidRPr="00F17C70">
        <w:t>der</w:t>
      </w:r>
      <w:r w:rsidR="003C0CF5" w:rsidRPr="00F17C70">
        <w:t xml:space="preserve"> Wahlbrief </w:t>
      </w:r>
      <w:r w:rsidRPr="00F17C70">
        <w:t xml:space="preserve">pünktlich abgegeben wird, damit er am Wahlsonntag um 18 Uhr vorliegt. Also: Per Post spätestens </w:t>
      </w:r>
      <w:r w:rsidR="003C0CF5" w:rsidRPr="00F17C70">
        <w:t>bis Donnerstag, 10. September aufgeben</w:t>
      </w:r>
      <w:r w:rsidRPr="00F17C70">
        <w:t xml:space="preserve"> oder bis </w:t>
      </w:r>
      <w:r w:rsidR="003C0CF5" w:rsidRPr="00F17C70">
        <w:t>zum Wahlsonntag um 1</w:t>
      </w:r>
      <w:r w:rsidR="00FA644E">
        <w:t>8</w:t>
      </w:r>
      <w:r w:rsidR="003C0CF5" w:rsidRPr="00F17C70">
        <w:t xml:space="preserve"> Uhr in den Briefkasten am Eingang des Cloppenburger Rathauses ein</w:t>
      </w:r>
      <w:r w:rsidRPr="00F17C70">
        <w:t>werfen.</w:t>
      </w:r>
    </w:p>
    <w:p w14:paraId="369EAAFC" w14:textId="77777777" w:rsidR="003C0CF5" w:rsidRPr="00FB26A8" w:rsidRDefault="003C0CF5" w:rsidP="00FB26A8">
      <w:pPr>
        <w:rPr>
          <w:rFonts w:eastAsia="Times New Roman" w:cs="Arial"/>
          <w:lang w:eastAsia="de-DE"/>
        </w:rPr>
      </w:pPr>
    </w:p>
    <w:p w14:paraId="54E42FC1" w14:textId="6C06815B" w:rsidR="003C0CF5" w:rsidRPr="00FB26A8" w:rsidRDefault="00F17C70" w:rsidP="003C0CF5">
      <w:pPr>
        <w:pStyle w:val="mb-3"/>
        <w:shd w:val="clear" w:color="auto" w:fill="FFFFFF"/>
        <w:spacing w:before="0" w:beforeAutospacing="0" w:after="180" w:afterAutospacing="0"/>
        <w:rPr>
          <w:rFonts w:ascii="Arial" w:hAnsi="Arial" w:cs="Arial"/>
          <w:sz w:val="22"/>
          <w:szCs w:val="22"/>
        </w:rPr>
      </w:pPr>
      <w:r>
        <w:rPr>
          <w:rFonts w:ascii="Arial" w:hAnsi="Arial" w:cs="Arial"/>
          <w:sz w:val="22"/>
          <w:szCs w:val="22"/>
        </w:rPr>
        <w:t xml:space="preserve">Ob vor Ort im Wahllokal, im Rathaus oder per Briefwahl: </w:t>
      </w:r>
      <w:r w:rsidR="003C0CF5" w:rsidRPr="00FB26A8">
        <w:rPr>
          <w:rFonts w:ascii="Arial" w:hAnsi="Arial" w:cs="Arial"/>
          <w:sz w:val="22"/>
          <w:szCs w:val="22"/>
        </w:rPr>
        <w:t>Alle Wählenden erhalten für die Abstimmungen vier Stimmzettel:</w:t>
      </w:r>
    </w:p>
    <w:p w14:paraId="5108EEE8" w14:textId="07A0F1B3" w:rsidR="003C0CF5" w:rsidRPr="00FB26A8" w:rsidRDefault="003C0CF5" w:rsidP="003C0CF5">
      <w:pPr>
        <w:pStyle w:val="Listenabsatz"/>
        <w:numPr>
          <w:ilvl w:val="0"/>
          <w:numId w:val="45"/>
        </w:numPr>
        <w:rPr>
          <w:rFonts w:ascii="Arial" w:hAnsi="Arial" w:cs="Arial"/>
        </w:rPr>
      </w:pPr>
      <w:r w:rsidRPr="00FB26A8">
        <w:rPr>
          <w:rFonts w:ascii="Arial" w:hAnsi="Arial" w:cs="Arial"/>
        </w:rPr>
        <w:t xml:space="preserve">Wahl eines neuen Landrates: </w:t>
      </w:r>
      <w:r w:rsidR="00F17C70">
        <w:rPr>
          <w:rFonts w:ascii="Arial" w:hAnsi="Arial" w:cs="Arial"/>
        </w:rPr>
        <w:t xml:space="preserve">Die Kandidierenden sind aufgelistet, </w:t>
      </w:r>
      <w:r w:rsidR="007A2A26">
        <w:rPr>
          <w:rFonts w:ascii="Arial" w:hAnsi="Arial" w:cs="Arial"/>
        </w:rPr>
        <w:t>j</w:t>
      </w:r>
      <w:r w:rsidRPr="00FB26A8">
        <w:rPr>
          <w:rFonts w:ascii="Arial" w:hAnsi="Arial" w:cs="Arial"/>
        </w:rPr>
        <w:t>ede</w:t>
      </w:r>
      <w:r w:rsidR="007A2A26">
        <w:rPr>
          <w:rFonts w:ascii="Arial" w:hAnsi="Arial" w:cs="Arial"/>
        </w:rPr>
        <w:t>:</w:t>
      </w:r>
      <w:r w:rsidR="00F17C70">
        <w:rPr>
          <w:rFonts w:ascii="Arial" w:hAnsi="Arial" w:cs="Arial"/>
        </w:rPr>
        <w:t>r</w:t>
      </w:r>
      <w:r w:rsidRPr="00FB26A8">
        <w:rPr>
          <w:rFonts w:ascii="Arial" w:hAnsi="Arial" w:cs="Arial"/>
        </w:rPr>
        <w:t xml:space="preserve"> kreuzt seinen Favoriten an.</w:t>
      </w:r>
    </w:p>
    <w:p w14:paraId="5EC2146B" w14:textId="77777777" w:rsidR="003C0CF5" w:rsidRPr="00FB26A8" w:rsidRDefault="003C0CF5" w:rsidP="003C0CF5">
      <w:pPr>
        <w:pStyle w:val="Listenabsatz"/>
        <w:numPr>
          <w:ilvl w:val="0"/>
          <w:numId w:val="45"/>
        </w:numPr>
        <w:rPr>
          <w:rFonts w:ascii="Arial" w:hAnsi="Arial" w:cs="Arial"/>
        </w:rPr>
      </w:pPr>
      <w:r w:rsidRPr="00FB26A8">
        <w:rPr>
          <w:rFonts w:ascii="Arial" w:hAnsi="Arial" w:cs="Arial"/>
        </w:rPr>
        <w:t>Wahl des Bürgermeisters: In Cloppenburg kandidiert nur Amtsinhaber Neidhard Varnhorn, die Wähler kreuzen Ja oder Nein an.</w:t>
      </w:r>
    </w:p>
    <w:p w14:paraId="56963A6A" w14:textId="77777777" w:rsidR="003C0CF5" w:rsidRPr="00FB26A8" w:rsidRDefault="003C0CF5" w:rsidP="003C0CF5">
      <w:pPr>
        <w:pStyle w:val="Listenabsatz"/>
        <w:numPr>
          <w:ilvl w:val="0"/>
          <w:numId w:val="45"/>
        </w:numPr>
        <w:rPr>
          <w:rFonts w:ascii="Arial" w:hAnsi="Arial" w:cs="Arial"/>
        </w:rPr>
      </w:pPr>
      <w:r w:rsidRPr="00FB26A8">
        <w:rPr>
          <w:rFonts w:ascii="Arial" w:hAnsi="Arial" w:cs="Arial"/>
        </w:rPr>
        <w:lastRenderedPageBreak/>
        <w:t>Wahl des Kreistages: Sie haben drei Stimmen.</w:t>
      </w:r>
    </w:p>
    <w:p w14:paraId="5C4BE3C6" w14:textId="2C7D179A" w:rsidR="003C0CF5" w:rsidRDefault="003C0CF5" w:rsidP="003C0CF5">
      <w:pPr>
        <w:pStyle w:val="Listenabsatz"/>
        <w:numPr>
          <w:ilvl w:val="0"/>
          <w:numId w:val="45"/>
        </w:numPr>
        <w:rPr>
          <w:rFonts w:ascii="Arial" w:hAnsi="Arial" w:cs="Arial"/>
        </w:rPr>
      </w:pPr>
      <w:r w:rsidRPr="00FB26A8">
        <w:rPr>
          <w:rFonts w:ascii="Arial" w:hAnsi="Arial" w:cs="Arial"/>
        </w:rPr>
        <w:t>Wahl des Stadtrates: Sie haben drei Stimmen</w:t>
      </w:r>
    </w:p>
    <w:p w14:paraId="55FF46E9" w14:textId="77777777" w:rsidR="00F17C70" w:rsidRPr="00FB26A8" w:rsidRDefault="00F17C70" w:rsidP="00F17C70">
      <w:pPr>
        <w:pStyle w:val="Listenabsatz"/>
        <w:rPr>
          <w:rFonts w:ascii="Arial" w:hAnsi="Arial" w:cs="Arial"/>
        </w:rPr>
      </w:pPr>
    </w:p>
    <w:p w14:paraId="756AA4DE" w14:textId="2B4794C2" w:rsidR="007A2A26" w:rsidRDefault="00F17C70" w:rsidP="00F17C70">
      <w:r>
        <w:t>Bei den beiden Parlaments-Wahlen</w:t>
      </w:r>
      <w:r w:rsidR="00ED7548">
        <w:t xml:space="preserve"> (Kreistag, Stadtrat)</w:t>
      </w:r>
      <w:r>
        <w:t xml:space="preserve"> können die Wählenden ihre drei Stimmen frei verteilen. Sie können sie</w:t>
      </w:r>
      <w:r w:rsidRPr="00F17C70">
        <w:t xml:space="preserve"> zum Beispiel komplett einer Person geben, wenn sie eine bestimmte Kandidatin oder einen bestimmten Kandidaten besonders unterstützen möchten. Möglich ist aber auch, die drei Stimmen auf verschiedene Personen zu verteilen</w:t>
      </w:r>
      <w:r>
        <w:t>, auch</w:t>
      </w:r>
      <w:r w:rsidRPr="00F17C70">
        <w:t xml:space="preserve"> über unterschiedliche Parteien oder Wählergruppen hinweg. </w:t>
      </w:r>
      <w:r w:rsidR="007A2A26">
        <w:t xml:space="preserve">Die Stimmen können auch einer Partei oder Wählergruppe als Gesamtliste gegeben werden oder zwischen den Listen und einzelnen Kandidierenden verteilt werden. </w:t>
      </w:r>
    </w:p>
    <w:p w14:paraId="2A395DF7" w14:textId="75D699AE" w:rsidR="003D3A9B" w:rsidRPr="003D3A9B" w:rsidRDefault="003D3A9B" w:rsidP="003D3A9B"/>
    <w:p w14:paraId="4DCE4376" w14:textId="55A91B1B" w:rsidR="008358BF" w:rsidRDefault="003D3A9B" w:rsidP="003D3A9B">
      <w:r w:rsidRPr="003D3A9B">
        <w:t xml:space="preserve">Am Wahlsonntag ab 18 Uhr erfolgt die Auszählung der Stimmen und zwar genau in der oben aufgeführten Reihenfolge. </w:t>
      </w:r>
      <w:r>
        <w:t>Als Erstes wird also der neue Landrat ermittelt</w:t>
      </w:r>
      <w:r w:rsidR="00D362F3">
        <w:t xml:space="preserve"> – bzw. die beiden Bewerber für die Stichwahl am 27. September, falls kein Kandidat über 50 Prozent der Stimmen erhält.</w:t>
      </w:r>
      <w:r>
        <w:t xml:space="preserve"> </w:t>
      </w:r>
      <w:r w:rsidR="00D362F3">
        <w:t>Im zweiten Schritt</w:t>
      </w:r>
      <w:r>
        <w:t xml:space="preserve"> folgt die Entscheidung der Bürgermeisterwahl.</w:t>
      </w:r>
      <w:r w:rsidR="003275F0">
        <w:t xml:space="preserve"> </w:t>
      </w:r>
      <w:r>
        <w:t xml:space="preserve">Danach geht es um die beiden Parlamente, den Kreistag und den Stadtrat. </w:t>
      </w:r>
    </w:p>
    <w:p w14:paraId="588E37C9" w14:textId="77777777" w:rsidR="008358BF" w:rsidRPr="008358BF" w:rsidRDefault="008358BF" w:rsidP="003D3A9B"/>
    <w:p w14:paraId="691D7FD3" w14:textId="77777777" w:rsidR="00B113F9" w:rsidRDefault="007A2A26" w:rsidP="00D362F3">
      <w:r>
        <w:rPr>
          <w:rFonts w:cs="Arial"/>
          <w:shd w:val="clear" w:color="auto" w:fill="FFFFFF"/>
        </w:rPr>
        <w:t xml:space="preserve">Hier werden für die Sitzverteilung zunächst alle gültigen </w:t>
      </w:r>
      <w:r w:rsidRPr="008358BF">
        <w:rPr>
          <w:rFonts w:cs="Arial"/>
          <w:shd w:val="clear" w:color="auto" w:fill="FFFFFF"/>
        </w:rPr>
        <w:t xml:space="preserve">Stimmen </w:t>
      </w:r>
      <w:r>
        <w:rPr>
          <w:rFonts w:cs="Arial"/>
          <w:shd w:val="clear" w:color="auto" w:fill="FFFFFF"/>
        </w:rPr>
        <w:t xml:space="preserve">– ob für einzelne Personen oder für Listen abgegeben– </w:t>
      </w:r>
      <w:r w:rsidRPr="008358BF">
        <w:rPr>
          <w:rStyle w:val="Fett"/>
          <w:rFonts w:cs="Arial"/>
          <w:b w:val="0"/>
          <w:bCs w:val="0"/>
          <w:shd w:val="clear" w:color="auto" w:fill="FFFFFF"/>
        </w:rPr>
        <w:t>zusammengezählt</w:t>
      </w:r>
      <w:r>
        <w:rPr>
          <w:rStyle w:val="Fett"/>
          <w:rFonts w:cs="Arial"/>
          <w:b w:val="0"/>
          <w:bCs w:val="0"/>
          <w:shd w:val="clear" w:color="auto" w:fill="FFFFFF"/>
        </w:rPr>
        <w:t>. Für jede Partei oder Wählergruppe werden dabei die Listenstimmen und die persönlichen Stimmen ihrer Kandidierenden zusammengerechnet. Aus dem Verhältnis dieser Stimmen zur Gesamtzahl aller gültigen Stimmen wird nach dem sog. Hare-Niemeyer-Verfahren berechnet, wie viele Sitze die jeweilige Partei oder Wählergruppe insgesamt im Kreistag bzw. im Stadtrat erhält.</w:t>
      </w:r>
      <w:r w:rsidR="002D14E3">
        <w:rPr>
          <w:rStyle w:val="Fett"/>
          <w:rFonts w:cs="Arial"/>
          <w:b w:val="0"/>
          <w:bCs w:val="0"/>
          <w:shd w:val="clear" w:color="auto" w:fill="FFFFFF"/>
        </w:rPr>
        <w:t xml:space="preserve"> </w:t>
      </w:r>
      <w:r w:rsidR="00D362F3" w:rsidRPr="008358BF">
        <w:t>Eine Sperrklausel (Prozent-Hürde) gibt es bei Kommunalwahlen nicht.</w:t>
      </w:r>
      <w:r w:rsidR="008E2500">
        <w:t xml:space="preserve"> </w:t>
      </w:r>
    </w:p>
    <w:p w14:paraId="26E8A115" w14:textId="77777777" w:rsidR="00B113F9" w:rsidRDefault="00B113F9" w:rsidP="00D362F3"/>
    <w:p w14:paraId="7FB0787C" w14:textId="2BBDAED3" w:rsidR="00961161" w:rsidRDefault="007A2A26" w:rsidP="00D362F3">
      <w:r>
        <w:t xml:space="preserve">Auch Einzelbewerber:innen nehmen an dieser Sitzverteilung teil. </w:t>
      </w:r>
      <w:r w:rsidR="00961161">
        <w:t xml:space="preserve">Sie erhalten einen Sitz, wenn sich dieser unmittelbar aus ihrem rechnerischen Sitzanteil ergibt oder ihr Zahlenbruchteil bei der Vergabe der noch verbleibenden Sitze zum Zuge kommt. </w:t>
      </w:r>
    </w:p>
    <w:p w14:paraId="034A4D74" w14:textId="77777777" w:rsidR="002D14E3" w:rsidRDefault="002D14E3" w:rsidP="00D362F3"/>
    <w:p w14:paraId="022A901C" w14:textId="77777777" w:rsidR="006D33CA" w:rsidRDefault="002D14E3" w:rsidP="002D14E3">
      <w:pPr>
        <w:rPr>
          <w:b/>
          <w:bCs/>
        </w:rPr>
      </w:pPr>
      <w:r w:rsidRPr="002D14E3">
        <w:rPr>
          <w:b/>
          <w:bCs/>
        </w:rPr>
        <w:t>Exkurs: Was ist das Hare-Niemeyer-Verfahren?</w:t>
      </w:r>
    </w:p>
    <w:p w14:paraId="00418728" w14:textId="77777777" w:rsidR="006D33CA" w:rsidRDefault="006D33CA" w:rsidP="002D14E3">
      <w:pPr>
        <w:rPr>
          <w:b/>
          <w:bCs/>
        </w:rPr>
      </w:pPr>
    </w:p>
    <w:p w14:paraId="19CB06FB" w14:textId="4C0D6C32" w:rsidR="002D14E3" w:rsidRPr="00907754" w:rsidRDefault="00961161" w:rsidP="002D14E3">
      <w:r>
        <w:t>Nach dem</w:t>
      </w:r>
      <w:r w:rsidR="002D14E3" w:rsidRPr="002D14E3">
        <w:t xml:space="preserve"> Hare-Niemeyer-Verfahren werden die Sitze entsprechend dem Stimmenanteil der Parteien und Wählergruppen</w:t>
      </w:r>
      <w:r>
        <w:t xml:space="preserve"> und Einzelbewerber:innen</w:t>
      </w:r>
      <w:r w:rsidR="002D14E3" w:rsidRPr="002D14E3">
        <w:t xml:space="preserve"> verteilt. Zunächst erhält jede Partei so viele Sitze, wie sich aus der ganzen Zahl ihres rechnerischen Sitzanteils ergibt. Noch verbleibende Sitze werden anschließend nach der Größe der jeweiligen Zahlenreste hinter dem Komma vergeben – beginnend mit dem höchsten Rest. So wird aus dem Stimmenanteil die Sitzverteilung im Rat ermittelt.</w:t>
      </w:r>
      <w:r w:rsidR="00B67595">
        <w:t xml:space="preserve"> </w:t>
      </w:r>
      <w:r w:rsidRPr="00907754">
        <w:t>Bei</w:t>
      </w:r>
      <w:r w:rsidR="00B67595" w:rsidRPr="00907754">
        <w:t xml:space="preserve"> Partei</w:t>
      </w:r>
      <w:r w:rsidRPr="00907754">
        <w:t>en und</w:t>
      </w:r>
      <w:r w:rsidR="00B67595" w:rsidRPr="00907754">
        <w:t xml:space="preserve"> Wählergruppe</w:t>
      </w:r>
      <w:r w:rsidRPr="00907754">
        <w:t>n wird anschließend ebenfalls nach dem Hare-Niemeyer-Verfahren bestimmt, wie v</w:t>
      </w:r>
      <w:r w:rsidR="00B67595" w:rsidRPr="00907754">
        <w:t xml:space="preserve">iele </w:t>
      </w:r>
      <w:r w:rsidRPr="00907754">
        <w:t xml:space="preserve">ihrer </w:t>
      </w:r>
      <w:r w:rsidR="00B67595" w:rsidRPr="00907754">
        <w:t>Sitze über die Personenwahl und wie viele über die Listenwahl vergeben werden.</w:t>
      </w:r>
    </w:p>
    <w:p w14:paraId="7176B1C4" w14:textId="718E995F" w:rsidR="008358BF" w:rsidRDefault="008358BF" w:rsidP="00D362F3"/>
    <w:p w14:paraId="069EC461" w14:textId="751C4EA9" w:rsidR="008358BF" w:rsidRPr="00C63656" w:rsidRDefault="00C3590F" w:rsidP="00D362F3">
      <w:pPr>
        <w:rPr>
          <w:b/>
          <w:bCs/>
        </w:rPr>
      </w:pPr>
      <w:r>
        <w:rPr>
          <w:b/>
          <w:bCs/>
        </w:rPr>
        <w:t>Pers</w:t>
      </w:r>
      <w:r w:rsidR="00ED7548">
        <w:rPr>
          <w:b/>
          <w:bCs/>
        </w:rPr>
        <w:t>önliche Stimmen oder Listenplatz – wer bekommt die Sitze</w:t>
      </w:r>
      <w:r w:rsidR="008358BF" w:rsidRPr="00C63656">
        <w:rPr>
          <w:b/>
          <w:bCs/>
        </w:rPr>
        <w:t>?</w:t>
      </w:r>
    </w:p>
    <w:p w14:paraId="5FF10AF0" w14:textId="3D3D79C5" w:rsidR="008358BF" w:rsidRDefault="008358BF" w:rsidP="00D362F3"/>
    <w:p w14:paraId="2A5BAFE8" w14:textId="68F099E3" w:rsidR="00ED7548" w:rsidRDefault="00ED7548" w:rsidP="00ED7548">
      <w:r>
        <w:t xml:space="preserve">Steht fest, wie viele Sitze eine Partei oder Wählergruppe insgesamt erhält, wird </w:t>
      </w:r>
      <w:r w:rsidR="006D33CA">
        <w:t xml:space="preserve">im nächsten Schritt </w:t>
      </w:r>
      <w:r>
        <w:t xml:space="preserve">bestimmt, welcher ihrer Kandidierenden diese Sitze bekommen. Dabei spielen sowohl die persönlichen Stimmen für einzelne </w:t>
      </w:r>
      <w:r w:rsidR="006D33CA">
        <w:t>Bewerber:innen</w:t>
      </w:r>
      <w:r>
        <w:t xml:space="preserve"> als auch die Stimmen für die Gesamtliste eine Rolle.</w:t>
      </w:r>
    </w:p>
    <w:p w14:paraId="0D39B1F8" w14:textId="6D09A912" w:rsidR="006D33CA" w:rsidRDefault="00ED7548" w:rsidP="00ED7548">
      <w:r>
        <w:t xml:space="preserve">Die einer Partei oder Wählergruppe zustehenden Sitze werden nach dem Hare-Niemeyer-Verfahren auf die Personenwahl und die Listenwahl verteilt. </w:t>
      </w:r>
      <w:r w:rsidR="006D33CA">
        <w:t xml:space="preserve">Dafür werden die persönlichen Stimmen aller Kandidierenden zusammengezählt und den Stimmen für die Gesamtliste gegenübergestellt. Aus diesem Verhältnis ergibt sich, wie viele Sitze über die Personenwahl und wie viele über die Listenwahl vergeben werden. </w:t>
      </w:r>
    </w:p>
    <w:p w14:paraId="0B4B4F41" w14:textId="2538C065" w:rsidR="00ED7548" w:rsidRDefault="00ED7548" w:rsidP="00ED7548">
      <w:r>
        <w:t xml:space="preserve">Die über die Personenwahl zu vergebenden Sitze erhalten die Kandidierenden mit den meisten persönlichen Stimmen. Die über die Listenwahl zu vergebenden Sitze werden dagegen entsprechenden der Reihenfolge auf der Liste vergaben. Wer bereits aufgrund seiner persönlichen Stimmen einen Sitz erhalten hat, wird bei der Vergabe der Listensitze übersprungen. </w:t>
      </w:r>
    </w:p>
    <w:p w14:paraId="632C32C6" w14:textId="77777777" w:rsidR="00ED7548" w:rsidRDefault="00ED7548" w:rsidP="00ED7548"/>
    <w:p w14:paraId="31A4BEAE" w14:textId="77777777" w:rsidR="00ED7548" w:rsidRDefault="00ED7548" w:rsidP="00ED7548">
      <w:r>
        <w:lastRenderedPageBreak/>
        <w:t xml:space="preserve">Damit können sowohl viele persönliche Stimmen aus auch ein guter Listenplatz darüber entscheiden, wer letztlich in den Stadtrat oder Kreistag einzieht. </w:t>
      </w:r>
    </w:p>
    <w:p w14:paraId="7779D9A4" w14:textId="77777777" w:rsidR="00D362F3" w:rsidRPr="00D362F3" w:rsidRDefault="00D362F3" w:rsidP="00D362F3"/>
    <w:p w14:paraId="13A56A35" w14:textId="1BE343EA" w:rsidR="0011233B" w:rsidRPr="003D3A9B" w:rsidRDefault="00C63656" w:rsidP="003D3A9B">
      <w:r>
        <w:t xml:space="preserve">All das ist spannend zu beobachten und das am besten in geselliger Runde: Die Stadt Cloppenburg lädt am Wahlsonntag ab 18 Uhr alle Interessierten </w:t>
      </w:r>
      <w:r w:rsidRPr="00FB26A8">
        <w:rPr>
          <w:rFonts w:eastAsia="Times New Roman" w:cs="Arial"/>
          <w:lang w:eastAsia="de-DE"/>
        </w:rPr>
        <w:t>zu einer öffentlichen Wahlparty</w:t>
      </w:r>
      <w:r>
        <w:rPr>
          <w:rFonts w:eastAsia="Times New Roman" w:cs="Arial"/>
          <w:lang w:eastAsia="de-DE"/>
        </w:rPr>
        <w:t xml:space="preserve"> im </w:t>
      </w:r>
      <w:r w:rsidR="003C0CF5" w:rsidRPr="00FB26A8">
        <w:rPr>
          <w:rFonts w:eastAsia="Times New Roman" w:cs="Arial"/>
          <w:lang w:eastAsia="de-DE"/>
        </w:rPr>
        <w:t xml:space="preserve">Kulturbahnhof </w:t>
      </w:r>
      <w:r>
        <w:rPr>
          <w:rFonts w:eastAsia="Times New Roman" w:cs="Arial"/>
          <w:lang w:eastAsia="de-DE"/>
        </w:rPr>
        <w:t>ein</w:t>
      </w:r>
      <w:r w:rsidR="003C0CF5" w:rsidRPr="00FB26A8">
        <w:rPr>
          <w:rFonts w:eastAsia="Times New Roman" w:cs="Arial"/>
          <w:lang w:eastAsia="de-DE"/>
        </w:rPr>
        <w:t xml:space="preserve">. Hier werden laufend aktuell die Wahlergebnisse präsentiert. Dazu werden auch </w:t>
      </w:r>
      <w:r w:rsidR="003D3A9B">
        <w:rPr>
          <w:rFonts w:eastAsia="Times New Roman" w:cs="Arial"/>
          <w:lang w:eastAsia="de-DE"/>
        </w:rPr>
        <w:t xml:space="preserve">der Bürgermeister, </w:t>
      </w:r>
      <w:r w:rsidR="003C0CF5" w:rsidRPr="00FB26A8">
        <w:rPr>
          <w:rFonts w:eastAsia="Times New Roman" w:cs="Arial"/>
          <w:lang w:eastAsia="de-DE"/>
        </w:rPr>
        <w:t xml:space="preserve">die </w:t>
      </w:r>
      <w:r w:rsidR="003D3A9B">
        <w:rPr>
          <w:rFonts w:eastAsia="Times New Roman" w:cs="Arial"/>
          <w:lang w:eastAsia="de-DE"/>
        </w:rPr>
        <w:t>Rats-</w:t>
      </w:r>
      <w:r w:rsidR="003C0CF5" w:rsidRPr="00FB26A8">
        <w:rPr>
          <w:rFonts w:eastAsia="Times New Roman" w:cs="Arial"/>
          <w:lang w:eastAsia="de-DE"/>
        </w:rPr>
        <w:t>Kandidierenden und Vertreter mehrerer Parteien erwarte</w:t>
      </w:r>
      <w:r w:rsidR="003D3A9B">
        <w:rPr>
          <w:rFonts w:eastAsia="Times New Roman" w:cs="Arial"/>
          <w:lang w:eastAsia="de-DE"/>
        </w:rPr>
        <w:t>t. Der Eintritt ist frei.</w:t>
      </w:r>
    </w:p>
    <w:sectPr w:rsidR="0011233B" w:rsidRPr="003D3A9B" w:rsidSect="005E7A5E">
      <w:headerReference w:type="default" r:id="rId10"/>
      <w:footerReference w:type="default" r:id="rId11"/>
      <w:type w:val="continuous"/>
      <w:pgSz w:w="11906" w:h="16838"/>
      <w:pgMar w:top="1247" w:right="707"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54160" w14:textId="77777777" w:rsidR="009B20AF" w:rsidRDefault="009B20AF" w:rsidP="00D80F4D">
      <w:r>
        <w:separator/>
      </w:r>
    </w:p>
  </w:endnote>
  <w:endnote w:type="continuationSeparator" w:id="0">
    <w:p w14:paraId="13605DB4" w14:textId="77777777" w:rsidR="009B20AF" w:rsidRDefault="009B20AF" w:rsidP="00D8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89DE" w14:textId="77777777" w:rsidR="00503021" w:rsidRDefault="00503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54148" w14:textId="77777777" w:rsidR="009B20AF" w:rsidRDefault="009B20AF" w:rsidP="00D80F4D">
      <w:r>
        <w:separator/>
      </w:r>
    </w:p>
  </w:footnote>
  <w:footnote w:type="continuationSeparator" w:id="0">
    <w:p w14:paraId="0CC12A24" w14:textId="77777777" w:rsidR="009B20AF" w:rsidRDefault="009B20AF" w:rsidP="00D8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EDDC" w14:textId="77777777" w:rsidR="00D05943" w:rsidRPr="00AC430C" w:rsidRDefault="00D05943">
    <w:pPr>
      <w:pStyle w:val="Kopfzeile"/>
      <w:rPr>
        <w:sz w:val="20"/>
        <w:lang w:eastAsia="de-DE"/>
      </w:rPr>
    </w:pPr>
    <w:r>
      <w:rPr>
        <w:noProof/>
        <w:lang w:eastAsia="de-DE"/>
      </w:rPr>
      <mc:AlternateContent>
        <mc:Choice Requires="wps">
          <w:drawing>
            <wp:anchor distT="0" distB="0" distL="114300" distR="114300" simplePos="0" relativeHeight="251659264" behindDoc="0" locked="0" layoutInCell="1" allowOverlap="1" wp14:anchorId="346B70AE" wp14:editId="18CE80CE">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1"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B70AE"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2"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Pr>
        <w:noProof/>
        <w:lang w:eastAsia="de-DE"/>
      </w:rPr>
      <mc:AlternateContent>
        <mc:Choice Requires="wps">
          <w:drawing>
            <wp:anchor distT="4294967294" distB="4294967294" distL="114300" distR="114300" simplePos="0" relativeHeight="251661312" behindDoc="0" locked="0" layoutInCell="1" allowOverlap="1" wp14:anchorId="45301E26" wp14:editId="6201844D">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1A615B"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Pr>
        <w:noProof/>
        <w:lang w:eastAsia="de-DE"/>
      </w:rPr>
      <mc:AlternateContent>
        <mc:Choice Requires="wps">
          <w:drawing>
            <wp:anchor distT="4294967294" distB="4294967294" distL="114300" distR="114300" simplePos="0" relativeHeight="251662336" behindDoc="0" locked="0" layoutInCell="1" allowOverlap="1" wp14:anchorId="6F3D5869" wp14:editId="1F759734">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57C5EECD"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Pr>
        <w:noProof/>
        <w:lang w:eastAsia="de-DE"/>
      </w:rPr>
      <w:drawing>
        <wp:anchor distT="0" distB="0" distL="114300" distR="114300" simplePos="0" relativeHeight="251663360" behindDoc="1" locked="0" layoutInCell="1" allowOverlap="1" wp14:anchorId="7D365E75" wp14:editId="29D2B407">
          <wp:simplePos x="0" y="0"/>
          <wp:positionH relativeFrom="column">
            <wp:posOffset>3380740</wp:posOffset>
          </wp:positionH>
          <wp:positionV relativeFrom="topMargin">
            <wp:posOffset>356235</wp:posOffset>
          </wp:positionV>
          <wp:extent cx="2620800" cy="507600"/>
          <wp:effectExtent l="0" t="0" r="8255" b="6985"/>
          <wp:wrapTight wrapText="bothSides">
            <wp:wrapPolygon edited="0">
              <wp:start x="0" y="0"/>
              <wp:lineTo x="0" y="21086"/>
              <wp:lineTo x="21511" y="21086"/>
              <wp:lineTo x="21511" y="0"/>
              <wp:lineTo x="0" y="0"/>
            </wp:wrapPolygon>
          </wp:wrapTight>
          <wp:docPr id="7" name="Grafik 7" descr="Beschreibung: Beschreibung: C:\Users\Administrator\Desktop\Neuer Ordner\Neuer Ordner\logo4fach-photosh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Beschreibung: C:\Users\Administrator\Desktop\Neuer Ordner\Neuer Ordner\logo4fach-photosho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20800" cy="50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3513E66" wp14:editId="2ED377F8">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13E66"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423" w14:textId="7FB2F79A" w:rsidR="00503021" w:rsidRDefault="00503021" w:rsidP="00670545">
    <w:pPr>
      <w:pStyle w:val="Kopfzeile"/>
      <w:ind w:left="720"/>
      <w:jc w:val="center"/>
      <w:rPr>
        <w:sz w:val="20"/>
        <w:lang w:eastAsia="de-DE"/>
      </w:rPr>
    </w:pPr>
    <w:r>
      <w:rPr>
        <w:sz w:val="20"/>
        <w:lang w:eastAsia="de-DE"/>
      </w:rPr>
      <w:fldChar w:fldCharType="begin"/>
    </w:r>
    <w:r>
      <w:rPr>
        <w:sz w:val="20"/>
        <w:lang w:eastAsia="de-DE"/>
      </w:rPr>
      <w:instrText xml:space="preserve"> PAGE  \* ArabicDash  \* MERGEFORMAT </w:instrText>
    </w:r>
    <w:r>
      <w:rPr>
        <w:sz w:val="20"/>
        <w:lang w:eastAsia="de-DE"/>
      </w:rPr>
      <w:fldChar w:fldCharType="separate"/>
    </w:r>
    <w:r w:rsidR="00EF3AA3">
      <w:rPr>
        <w:noProof/>
        <w:sz w:val="20"/>
        <w:lang w:eastAsia="de-DE"/>
      </w:rPr>
      <w:t>- 2 -</w:t>
    </w:r>
    <w:r>
      <w:rPr>
        <w:sz w:val="20"/>
        <w:lang w:eastAsia="de-DE"/>
      </w:rPr>
      <w:fldChar w:fldCharType="end"/>
    </w:r>
  </w:p>
  <w:p w14:paraId="4F166F6E" w14:textId="77777777" w:rsidR="00503021" w:rsidRPr="00AC430C" w:rsidRDefault="00503021" w:rsidP="00670545">
    <w:pPr>
      <w:pStyle w:val="Kopfzeile"/>
      <w:ind w:left="720"/>
      <w:jc w:val="center"/>
      <w:rPr>
        <w:sz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5319"/>
    <w:multiLevelType w:val="hybridMultilevel"/>
    <w:tmpl w:val="46A22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560B8B"/>
    <w:multiLevelType w:val="hybridMultilevel"/>
    <w:tmpl w:val="257EB226"/>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2" w15:restartNumberingAfterBreak="0">
    <w:nsid w:val="13F26E48"/>
    <w:multiLevelType w:val="hybridMultilevel"/>
    <w:tmpl w:val="71763B18"/>
    <w:lvl w:ilvl="0" w:tplc="516AC4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5854DF6"/>
    <w:multiLevelType w:val="multilevel"/>
    <w:tmpl w:val="44D076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F3714"/>
    <w:multiLevelType w:val="multilevel"/>
    <w:tmpl w:val="5A66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E00402"/>
    <w:multiLevelType w:val="hybridMultilevel"/>
    <w:tmpl w:val="C5EA3770"/>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6" w15:restartNumberingAfterBreak="0">
    <w:nsid w:val="195B5C5F"/>
    <w:multiLevelType w:val="hybridMultilevel"/>
    <w:tmpl w:val="F31E50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387BC1"/>
    <w:multiLevelType w:val="hybridMultilevel"/>
    <w:tmpl w:val="EE8E6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6827F0"/>
    <w:multiLevelType w:val="multilevel"/>
    <w:tmpl w:val="C0A4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726775"/>
    <w:multiLevelType w:val="multilevel"/>
    <w:tmpl w:val="915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021DE"/>
    <w:multiLevelType w:val="hybridMultilevel"/>
    <w:tmpl w:val="D6703A7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24BB4BCA"/>
    <w:multiLevelType w:val="hybridMultilevel"/>
    <w:tmpl w:val="922062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97867"/>
    <w:multiLevelType w:val="hybridMultilevel"/>
    <w:tmpl w:val="CC00A040"/>
    <w:lvl w:ilvl="0" w:tplc="73E6E214">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1451F2"/>
    <w:multiLevelType w:val="hybridMultilevel"/>
    <w:tmpl w:val="F40E3E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A87414E"/>
    <w:multiLevelType w:val="hybridMultilevel"/>
    <w:tmpl w:val="1B02A3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CCA0C66"/>
    <w:multiLevelType w:val="hybridMultilevel"/>
    <w:tmpl w:val="4FB40D8A"/>
    <w:lvl w:ilvl="0" w:tplc="EB5492D4">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2D42D7"/>
    <w:multiLevelType w:val="multilevel"/>
    <w:tmpl w:val="C552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726BED"/>
    <w:multiLevelType w:val="hybridMultilevel"/>
    <w:tmpl w:val="53B25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EF1E5B"/>
    <w:multiLevelType w:val="hybridMultilevel"/>
    <w:tmpl w:val="3A9CFC4C"/>
    <w:lvl w:ilvl="0" w:tplc="C1EC066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7B13F5F"/>
    <w:multiLevelType w:val="multilevel"/>
    <w:tmpl w:val="A0F2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960B5D"/>
    <w:multiLevelType w:val="hybridMultilevel"/>
    <w:tmpl w:val="24183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5436380"/>
    <w:multiLevelType w:val="hybridMultilevel"/>
    <w:tmpl w:val="D6061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7401650"/>
    <w:multiLevelType w:val="hybridMultilevel"/>
    <w:tmpl w:val="D7127090"/>
    <w:lvl w:ilvl="0" w:tplc="7F846DB2">
      <w:start w:val="1"/>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B001601"/>
    <w:multiLevelType w:val="multilevel"/>
    <w:tmpl w:val="D112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E3006C"/>
    <w:multiLevelType w:val="hybridMultilevel"/>
    <w:tmpl w:val="49B4D4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F693F4C"/>
    <w:multiLevelType w:val="hybridMultilevel"/>
    <w:tmpl w:val="D6EA8CB8"/>
    <w:lvl w:ilvl="0" w:tplc="6DFE3AA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1E92668"/>
    <w:multiLevelType w:val="hybridMultilevel"/>
    <w:tmpl w:val="533A5E50"/>
    <w:lvl w:ilvl="0" w:tplc="E2542C06">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58E05293"/>
    <w:multiLevelType w:val="hybridMultilevel"/>
    <w:tmpl w:val="083644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A732683"/>
    <w:multiLevelType w:val="hybridMultilevel"/>
    <w:tmpl w:val="92F89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BA767C4"/>
    <w:multiLevelType w:val="multilevel"/>
    <w:tmpl w:val="4FBA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CF62EF"/>
    <w:multiLevelType w:val="hybridMultilevel"/>
    <w:tmpl w:val="F178498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1" w15:restartNumberingAfterBreak="0">
    <w:nsid w:val="63AD3513"/>
    <w:multiLevelType w:val="multilevel"/>
    <w:tmpl w:val="A85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0565CB"/>
    <w:multiLevelType w:val="multilevel"/>
    <w:tmpl w:val="BFE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594B7D"/>
    <w:multiLevelType w:val="multilevel"/>
    <w:tmpl w:val="71D0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D00CAA"/>
    <w:multiLevelType w:val="multilevel"/>
    <w:tmpl w:val="1A4C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743B17"/>
    <w:multiLevelType w:val="multilevel"/>
    <w:tmpl w:val="5668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454EB8"/>
    <w:multiLevelType w:val="multilevel"/>
    <w:tmpl w:val="6FE0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3A0AC9"/>
    <w:multiLevelType w:val="hybridMultilevel"/>
    <w:tmpl w:val="E6D88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D466AD2"/>
    <w:multiLevelType w:val="multilevel"/>
    <w:tmpl w:val="80DE3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F71437"/>
    <w:multiLevelType w:val="hybridMultilevel"/>
    <w:tmpl w:val="0592F382"/>
    <w:lvl w:ilvl="0" w:tplc="0FAEE3A6">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7317218"/>
    <w:multiLevelType w:val="multilevel"/>
    <w:tmpl w:val="9EC20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341515"/>
    <w:multiLevelType w:val="multilevel"/>
    <w:tmpl w:val="E0445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5924B9"/>
    <w:multiLevelType w:val="hybridMultilevel"/>
    <w:tmpl w:val="2586D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E096F88"/>
    <w:multiLevelType w:val="multilevel"/>
    <w:tmpl w:val="F57E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194495"/>
    <w:multiLevelType w:val="multilevel"/>
    <w:tmpl w:val="883C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12"/>
  </w:num>
  <w:num w:numId="3">
    <w:abstractNumId w:val="26"/>
  </w:num>
  <w:num w:numId="4">
    <w:abstractNumId w:val="25"/>
  </w:num>
  <w:num w:numId="5">
    <w:abstractNumId w:val="15"/>
  </w:num>
  <w:num w:numId="6">
    <w:abstractNumId w:val="18"/>
  </w:num>
  <w:num w:numId="7">
    <w:abstractNumId w:val="42"/>
  </w:num>
  <w:num w:numId="8">
    <w:abstractNumId w:val="37"/>
  </w:num>
  <w:num w:numId="9">
    <w:abstractNumId w:val="2"/>
  </w:num>
  <w:num w:numId="10">
    <w:abstractNumId w:val="1"/>
  </w:num>
  <w:num w:numId="11">
    <w:abstractNumId w:val="5"/>
  </w:num>
  <w:num w:numId="12">
    <w:abstractNumId w:val="28"/>
  </w:num>
  <w:num w:numId="13">
    <w:abstractNumId w:val="17"/>
  </w:num>
  <w:num w:numId="14">
    <w:abstractNumId w:val="22"/>
  </w:num>
  <w:num w:numId="15">
    <w:abstractNumId w:val="23"/>
  </w:num>
  <w:num w:numId="16">
    <w:abstractNumId w:val="35"/>
  </w:num>
  <w:num w:numId="17">
    <w:abstractNumId w:val="9"/>
  </w:num>
  <w:num w:numId="18">
    <w:abstractNumId w:val="44"/>
  </w:num>
  <w:num w:numId="19">
    <w:abstractNumId w:val="20"/>
  </w:num>
  <w:num w:numId="20">
    <w:abstractNumId w:val="33"/>
  </w:num>
  <w:num w:numId="21">
    <w:abstractNumId w:val="7"/>
  </w:num>
  <w:num w:numId="22">
    <w:abstractNumId w:val="38"/>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3"/>
  </w:num>
  <w:num w:numId="27">
    <w:abstractNumId w:val="6"/>
  </w:num>
  <w:num w:numId="28">
    <w:abstractNumId w:val="3"/>
  </w:num>
  <w:num w:numId="29">
    <w:abstractNumId w:val="36"/>
  </w:num>
  <w:num w:numId="30">
    <w:abstractNumId w:val="0"/>
  </w:num>
  <w:num w:numId="31">
    <w:abstractNumId w:val="24"/>
  </w:num>
  <w:num w:numId="32">
    <w:abstractNumId w:val="4"/>
  </w:num>
  <w:num w:numId="33">
    <w:abstractNumId w:val="31"/>
  </w:num>
  <w:num w:numId="34">
    <w:abstractNumId w:val="29"/>
  </w:num>
  <w:num w:numId="35">
    <w:abstractNumId w:val="21"/>
  </w:num>
  <w:num w:numId="36">
    <w:abstractNumId w:val="32"/>
  </w:num>
  <w:num w:numId="37">
    <w:abstractNumId w:val="19"/>
  </w:num>
  <w:num w:numId="38">
    <w:abstractNumId w:val="43"/>
  </w:num>
  <w:num w:numId="39">
    <w:abstractNumId w:val="16"/>
  </w:num>
  <w:num w:numId="40">
    <w:abstractNumId w:val="8"/>
  </w:num>
  <w:num w:numId="41">
    <w:abstractNumId w:val="11"/>
  </w:num>
  <w:num w:numId="42">
    <w:abstractNumId w:val="41"/>
  </w:num>
  <w:num w:numId="43">
    <w:abstractNumId w:val="14"/>
  </w:num>
  <w:num w:numId="44">
    <w:abstractNumId w:val="40"/>
  </w:num>
  <w:num w:numId="45">
    <w:abstractNumId w:val="27"/>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 "/>
    <w:docVar w:name="Anzeigename" w:val="Lüllmann, Daniel"/>
    <w:docVar w:name="Benutzeranmeldename" w:val="luellmann"/>
    <w:docVar w:name="Beschreibung" w:val="Pressestelle"/>
    <w:docVar w:name="Buero" w:val="1.60"/>
    <w:docVar w:name="Bundesland" w:val="Niedersachsen"/>
    <w:docVar w:name="Email" w:val="f.bockhorst@cloppenburg.de"/>
    <w:docVar w:name="Firma" w:val="Stadt Cloppenburg"/>
    <w:docVar w:name="Initialen" w:val="Frau"/>
    <w:docVar w:name="Land" w:val="Deutschland"/>
    <w:docVar w:name="Nachname" w:val="Bockhorst"/>
    <w:docVar w:name="Ort" w:val="Cloppenburg"/>
    <w:docVar w:name="Position" w:val=" "/>
    <w:docVar w:name="Postleitzahl" w:val="49661"/>
    <w:docVar w:name="Rufnummer" w:val="+49 4471 185-509"/>
    <w:docVar w:name="RufnummernFax" w:val="+49 4471 185-906"/>
    <w:docVar w:name="Strasse" w:val="Sevelter Str. 8"/>
    <w:docVar w:name="Vorname" w:val="Daniel"/>
    <w:docVar w:name="Webseite" w:val="http://www.cloppenburg.de"/>
  </w:docVars>
  <w:rsids>
    <w:rsidRoot w:val="00B614BD"/>
    <w:rsid w:val="00000BE7"/>
    <w:rsid w:val="0000342A"/>
    <w:rsid w:val="00004A12"/>
    <w:rsid w:val="00012A0C"/>
    <w:rsid w:val="0001495C"/>
    <w:rsid w:val="00014AF0"/>
    <w:rsid w:val="000151DA"/>
    <w:rsid w:val="00016F3E"/>
    <w:rsid w:val="00027BA9"/>
    <w:rsid w:val="0003491C"/>
    <w:rsid w:val="0003527F"/>
    <w:rsid w:val="00037AA0"/>
    <w:rsid w:val="00040D9C"/>
    <w:rsid w:val="0004464F"/>
    <w:rsid w:val="00044B95"/>
    <w:rsid w:val="000450CD"/>
    <w:rsid w:val="00052E76"/>
    <w:rsid w:val="00053908"/>
    <w:rsid w:val="00055678"/>
    <w:rsid w:val="00056A6E"/>
    <w:rsid w:val="00057CFA"/>
    <w:rsid w:val="00063A44"/>
    <w:rsid w:val="00063D77"/>
    <w:rsid w:val="000660A6"/>
    <w:rsid w:val="00071860"/>
    <w:rsid w:val="00071E20"/>
    <w:rsid w:val="000729BE"/>
    <w:rsid w:val="00082125"/>
    <w:rsid w:val="00083BA9"/>
    <w:rsid w:val="00085B2E"/>
    <w:rsid w:val="00091582"/>
    <w:rsid w:val="00095586"/>
    <w:rsid w:val="0009634E"/>
    <w:rsid w:val="00096BC6"/>
    <w:rsid w:val="000979DC"/>
    <w:rsid w:val="000A0CAB"/>
    <w:rsid w:val="000A1025"/>
    <w:rsid w:val="000A4075"/>
    <w:rsid w:val="000A56A4"/>
    <w:rsid w:val="000B0124"/>
    <w:rsid w:val="000B01BD"/>
    <w:rsid w:val="000B1BA1"/>
    <w:rsid w:val="000B2DD2"/>
    <w:rsid w:val="000B496C"/>
    <w:rsid w:val="000B4D96"/>
    <w:rsid w:val="000B5A68"/>
    <w:rsid w:val="000C161F"/>
    <w:rsid w:val="000C23F1"/>
    <w:rsid w:val="000C2405"/>
    <w:rsid w:val="000C2724"/>
    <w:rsid w:val="000C3EEC"/>
    <w:rsid w:val="000C421A"/>
    <w:rsid w:val="000C481B"/>
    <w:rsid w:val="000C60C9"/>
    <w:rsid w:val="000C6D36"/>
    <w:rsid w:val="000D2A32"/>
    <w:rsid w:val="000D4EFF"/>
    <w:rsid w:val="000D51EF"/>
    <w:rsid w:val="000D55DC"/>
    <w:rsid w:val="000E1194"/>
    <w:rsid w:val="000E39F8"/>
    <w:rsid w:val="000E4B5D"/>
    <w:rsid w:val="000F0377"/>
    <w:rsid w:val="000F40DE"/>
    <w:rsid w:val="000F5647"/>
    <w:rsid w:val="00100EDB"/>
    <w:rsid w:val="00105DA4"/>
    <w:rsid w:val="00107887"/>
    <w:rsid w:val="001105D7"/>
    <w:rsid w:val="00110AA1"/>
    <w:rsid w:val="0011233B"/>
    <w:rsid w:val="0011605B"/>
    <w:rsid w:val="00116374"/>
    <w:rsid w:val="00116E6C"/>
    <w:rsid w:val="00120056"/>
    <w:rsid w:val="00121189"/>
    <w:rsid w:val="00121692"/>
    <w:rsid w:val="00121D3F"/>
    <w:rsid w:val="00122B19"/>
    <w:rsid w:val="001230CE"/>
    <w:rsid w:val="0012433C"/>
    <w:rsid w:val="001272B1"/>
    <w:rsid w:val="0013151A"/>
    <w:rsid w:val="00132A5A"/>
    <w:rsid w:val="001367F8"/>
    <w:rsid w:val="00136811"/>
    <w:rsid w:val="00137B27"/>
    <w:rsid w:val="001400AC"/>
    <w:rsid w:val="00140634"/>
    <w:rsid w:val="00140650"/>
    <w:rsid w:val="001431AE"/>
    <w:rsid w:val="0014324C"/>
    <w:rsid w:val="001434E7"/>
    <w:rsid w:val="00144E59"/>
    <w:rsid w:val="001459A6"/>
    <w:rsid w:val="001467D6"/>
    <w:rsid w:val="00146C87"/>
    <w:rsid w:val="0015035B"/>
    <w:rsid w:val="00150A55"/>
    <w:rsid w:val="00151BD1"/>
    <w:rsid w:val="00151BDF"/>
    <w:rsid w:val="0015357B"/>
    <w:rsid w:val="00154184"/>
    <w:rsid w:val="00157ADF"/>
    <w:rsid w:val="001614A0"/>
    <w:rsid w:val="0016243D"/>
    <w:rsid w:val="00162742"/>
    <w:rsid w:val="00162FEF"/>
    <w:rsid w:val="0016621D"/>
    <w:rsid w:val="00175BB8"/>
    <w:rsid w:val="0017659F"/>
    <w:rsid w:val="0017712B"/>
    <w:rsid w:val="00177C39"/>
    <w:rsid w:val="00180872"/>
    <w:rsid w:val="00180D99"/>
    <w:rsid w:val="00182F2B"/>
    <w:rsid w:val="00185C24"/>
    <w:rsid w:val="001957C9"/>
    <w:rsid w:val="00195B75"/>
    <w:rsid w:val="001963A1"/>
    <w:rsid w:val="001979BB"/>
    <w:rsid w:val="00197A16"/>
    <w:rsid w:val="001A668D"/>
    <w:rsid w:val="001A7426"/>
    <w:rsid w:val="001B0EC6"/>
    <w:rsid w:val="001B0F1D"/>
    <w:rsid w:val="001B3453"/>
    <w:rsid w:val="001B4529"/>
    <w:rsid w:val="001B4569"/>
    <w:rsid w:val="001B591C"/>
    <w:rsid w:val="001C03E4"/>
    <w:rsid w:val="001C1BAC"/>
    <w:rsid w:val="001C45FB"/>
    <w:rsid w:val="001C483B"/>
    <w:rsid w:val="001C568C"/>
    <w:rsid w:val="001C56B9"/>
    <w:rsid w:val="001C72CB"/>
    <w:rsid w:val="001C747D"/>
    <w:rsid w:val="001D1FEE"/>
    <w:rsid w:val="001D5380"/>
    <w:rsid w:val="001E050E"/>
    <w:rsid w:val="001E1061"/>
    <w:rsid w:val="001E2381"/>
    <w:rsid w:val="001E5DAA"/>
    <w:rsid w:val="001E6474"/>
    <w:rsid w:val="001F0A24"/>
    <w:rsid w:val="001F2276"/>
    <w:rsid w:val="001F3CEF"/>
    <w:rsid w:val="00200427"/>
    <w:rsid w:val="00201424"/>
    <w:rsid w:val="0020478F"/>
    <w:rsid w:val="0020556F"/>
    <w:rsid w:val="00206B26"/>
    <w:rsid w:val="00210616"/>
    <w:rsid w:val="00212B8F"/>
    <w:rsid w:val="00213B44"/>
    <w:rsid w:val="00213E55"/>
    <w:rsid w:val="002149CB"/>
    <w:rsid w:val="00216F37"/>
    <w:rsid w:val="002179D5"/>
    <w:rsid w:val="00220336"/>
    <w:rsid w:val="00220EFC"/>
    <w:rsid w:val="00221CFC"/>
    <w:rsid w:val="00223B01"/>
    <w:rsid w:val="00223F74"/>
    <w:rsid w:val="00232683"/>
    <w:rsid w:val="002334CB"/>
    <w:rsid w:val="002352B7"/>
    <w:rsid w:val="00235808"/>
    <w:rsid w:val="00235C98"/>
    <w:rsid w:val="002360CB"/>
    <w:rsid w:val="00240F58"/>
    <w:rsid w:val="00241001"/>
    <w:rsid w:val="00244055"/>
    <w:rsid w:val="002440AB"/>
    <w:rsid w:val="00244B99"/>
    <w:rsid w:val="00245C82"/>
    <w:rsid w:val="00245D93"/>
    <w:rsid w:val="002465C3"/>
    <w:rsid w:val="00252594"/>
    <w:rsid w:val="00252B4A"/>
    <w:rsid w:val="00252C1D"/>
    <w:rsid w:val="00253035"/>
    <w:rsid w:val="00257DDC"/>
    <w:rsid w:val="00260113"/>
    <w:rsid w:val="002621FA"/>
    <w:rsid w:val="002631B0"/>
    <w:rsid w:val="00267721"/>
    <w:rsid w:val="00267E7B"/>
    <w:rsid w:val="002708C6"/>
    <w:rsid w:val="00270934"/>
    <w:rsid w:val="002714E0"/>
    <w:rsid w:val="00275D9C"/>
    <w:rsid w:val="00277779"/>
    <w:rsid w:val="00280CFA"/>
    <w:rsid w:val="00282BEF"/>
    <w:rsid w:val="002868AC"/>
    <w:rsid w:val="00293CED"/>
    <w:rsid w:val="00293F7B"/>
    <w:rsid w:val="002A2B7C"/>
    <w:rsid w:val="002A686E"/>
    <w:rsid w:val="002A77B6"/>
    <w:rsid w:val="002B13E6"/>
    <w:rsid w:val="002B24E8"/>
    <w:rsid w:val="002B4203"/>
    <w:rsid w:val="002B493C"/>
    <w:rsid w:val="002B5035"/>
    <w:rsid w:val="002B765F"/>
    <w:rsid w:val="002C26D4"/>
    <w:rsid w:val="002C279B"/>
    <w:rsid w:val="002C2E48"/>
    <w:rsid w:val="002C3C2C"/>
    <w:rsid w:val="002C7025"/>
    <w:rsid w:val="002D03B6"/>
    <w:rsid w:val="002D0E1A"/>
    <w:rsid w:val="002D14E3"/>
    <w:rsid w:val="002D1DAE"/>
    <w:rsid w:val="002D7935"/>
    <w:rsid w:val="002E0C3C"/>
    <w:rsid w:val="002E5015"/>
    <w:rsid w:val="002E53B3"/>
    <w:rsid w:val="002F2D8F"/>
    <w:rsid w:val="002F39A9"/>
    <w:rsid w:val="002F3D4E"/>
    <w:rsid w:val="002F5ADE"/>
    <w:rsid w:val="002F7875"/>
    <w:rsid w:val="00300217"/>
    <w:rsid w:val="00301772"/>
    <w:rsid w:val="00303086"/>
    <w:rsid w:val="003062B7"/>
    <w:rsid w:val="003064DA"/>
    <w:rsid w:val="003077B3"/>
    <w:rsid w:val="00310C91"/>
    <w:rsid w:val="003129A6"/>
    <w:rsid w:val="00312EC7"/>
    <w:rsid w:val="00317942"/>
    <w:rsid w:val="00323B86"/>
    <w:rsid w:val="0032485B"/>
    <w:rsid w:val="00325129"/>
    <w:rsid w:val="003275F0"/>
    <w:rsid w:val="00330A6D"/>
    <w:rsid w:val="00332DF6"/>
    <w:rsid w:val="00334C63"/>
    <w:rsid w:val="00335096"/>
    <w:rsid w:val="003355FD"/>
    <w:rsid w:val="003372A6"/>
    <w:rsid w:val="00340072"/>
    <w:rsid w:val="003400EC"/>
    <w:rsid w:val="00340E4A"/>
    <w:rsid w:val="003414AE"/>
    <w:rsid w:val="003457B9"/>
    <w:rsid w:val="0035003C"/>
    <w:rsid w:val="00353FE8"/>
    <w:rsid w:val="00356669"/>
    <w:rsid w:val="00357310"/>
    <w:rsid w:val="00362CCA"/>
    <w:rsid w:val="003639C2"/>
    <w:rsid w:val="00363FD8"/>
    <w:rsid w:val="003645CF"/>
    <w:rsid w:val="00365783"/>
    <w:rsid w:val="003679B0"/>
    <w:rsid w:val="00371745"/>
    <w:rsid w:val="00372140"/>
    <w:rsid w:val="00375EE2"/>
    <w:rsid w:val="003776BF"/>
    <w:rsid w:val="00382A6B"/>
    <w:rsid w:val="00382DC7"/>
    <w:rsid w:val="0038313A"/>
    <w:rsid w:val="0038641B"/>
    <w:rsid w:val="003865B9"/>
    <w:rsid w:val="003911AF"/>
    <w:rsid w:val="003917F2"/>
    <w:rsid w:val="00395A5E"/>
    <w:rsid w:val="0039604D"/>
    <w:rsid w:val="00396304"/>
    <w:rsid w:val="003A24CC"/>
    <w:rsid w:val="003A3469"/>
    <w:rsid w:val="003B0CF2"/>
    <w:rsid w:val="003B1108"/>
    <w:rsid w:val="003B23A6"/>
    <w:rsid w:val="003B455C"/>
    <w:rsid w:val="003B5494"/>
    <w:rsid w:val="003B5DBF"/>
    <w:rsid w:val="003B61D9"/>
    <w:rsid w:val="003C0CF5"/>
    <w:rsid w:val="003C1FB7"/>
    <w:rsid w:val="003C2237"/>
    <w:rsid w:val="003C27E0"/>
    <w:rsid w:val="003C39D6"/>
    <w:rsid w:val="003C523D"/>
    <w:rsid w:val="003C5280"/>
    <w:rsid w:val="003C5D6E"/>
    <w:rsid w:val="003C63F9"/>
    <w:rsid w:val="003D139D"/>
    <w:rsid w:val="003D1565"/>
    <w:rsid w:val="003D3155"/>
    <w:rsid w:val="003D3A9B"/>
    <w:rsid w:val="003D5851"/>
    <w:rsid w:val="003D68BE"/>
    <w:rsid w:val="003D7BB1"/>
    <w:rsid w:val="003E0614"/>
    <w:rsid w:val="003E0801"/>
    <w:rsid w:val="003E0B65"/>
    <w:rsid w:val="003E0F3A"/>
    <w:rsid w:val="003E2800"/>
    <w:rsid w:val="003E3518"/>
    <w:rsid w:val="003E35EF"/>
    <w:rsid w:val="003E5D41"/>
    <w:rsid w:val="003F05DA"/>
    <w:rsid w:val="003F116D"/>
    <w:rsid w:val="003F6574"/>
    <w:rsid w:val="00402C58"/>
    <w:rsid w:val="00403D5E"/>
    <w:rsid w:val="00404BF5"/>
    <w:rsid w:val="0040771C"/>
    <w:rsid w:val="00412F5C"/>
    <w:rsid w:val="004131D6"/>
    <w:rsid w:val="00413416"/>
    <w:rsid w:val="004151F4"/>
    <w:rsid w:val="00415923"/>
    <w:rsid w:val="004162CD"/>
    <w:rsid w:val="004170A3"/>
    <w:rsid w:val="004176A1"/>
    <w:rsid w:val="004300D6"/>
    <w:rsid w:val="004379B6"/>
    <w:rsid w:val="00440945"/>
    <w:rsid w:val="00442EC4"/>
    <w:rsid w:val="004431BB"/>
    <w:rsid w:val="0044592F"/>
    <w:rsid w:val="004463B3"/>
    <w:rsid w:val="00451F6C"/>
    <w:rsid w:val="004561CD"/>
    <w:rsid w:val="00457259"/>
    <w:rsid w:val="00457A0A"/>
    <w:rsid w:val="00464085"/>
    <w:rsid w:val="004642B2"/>
    <w:rsid w:val="004656F1"/>
    <w:rsid w:val="0047311C"/>
    <w:rsid w:val="004737B5"/>
    <w:rsid w:val="00473C8C"/>
    <w:rsid w:val="00473E51"/>
    <w:rsid w:val="00474975"/>
    <w:rsid w:val="00475F50"/>
    <w:rsid w:val="0047745D"/>
    <w:rsid w:val="00477F58"/>
    <w:rsid w:val="00480480"/>
    <w:rsid w:val="00482132"/>
    <w:rsid w:val="0048452E"/>
    <w:rsid w:val="0048497E"/>
    <w:rsid w:val="00485529"/>
    <w:rsid w:val="004877C5"/>
    <w:rsid w:val="00492EB4"/>
    <w:rsid w:val="004944E6"/>
    <w:rsid w:val="00494E85"/>
    <w:rsid w:val="00495867"/>
    <w:rsid w:val="00497B62"/>
    <w:rsid w:val="00497D17"/>
    <w:rsid w:val="004A043B"/>
    <w:rsid w:val="004A5025"/>
    <w:rsid w:val="004A58F2"/>
    <w:rsid w:val="004B4539"/>
    <w:rsid w:val="004B68D9"/>
    <w:rsid w:val="004B7B2C"/>
    <w:rsid w:val="004C03CC"/>
    <w:rsid w:val="004C0C43"/>
    <w:rsid w:val="004C20C6"/>
    <w:rsid w:val="004C2C1F"/>
    <w:rsid w:val="004C3480"/>
    <w:rsid w:val="004C3595"/>
    <w:rsid w:val="004C67DB"/>
    <w:rsid w:val="004C7AEB"/>
    <w:rsid w:val="004D1156"/>
    <w:rsid w:val="004D1CBA"/>
    <w:rsid w:val="004D3838"/>
    <w:rsid w:val="004D4035"/>
    <w:rsid w:val="004E0187"/>
    <w:rsid w:val="004E0448"/>
    <w:rsid w:val="004E18B3"/>
    <w:rsid w:val="004E353B"/>
    <w:rsid w:val="004E3FC7"/>
    <w:rsid w:val="004E4845"/>
    <w:rsid w:val="004E6112"/>
    <w:rsid w:val="004E6393"/>
    <w:rsid w:val="004E64C9"/>
    <w:rsid w:val="004E666F"/>
    <w:rsid w:val="004E6F75"/>
    <w:rsid w:val="004F13DD"/>
    <w:rsid w:val="004F1C99"/>
    <w:rsid w:val="004F2070"/>
    <w:rsid w:val="004F2433"/>
    <w:rsid w:val="004F4E8F"/>
    <w:rsid w:val="004F512E"/>
    <w:rsid w:val="004F689B"/>
    <w:rsid w:val="004F6FE3"/>
    <w:rsid w:val="00500EE3"/>
    <w:rsid w:val="00501135"/>
    <w:rsid w:val="005020BA"/>
    <w:rsid w:val="00503021"/>
    <w:rsid w:val="005067D2"/>
    <w:rsid w:val="00510DC7"/>
    <w:rsid w:val="00513A45"/>
    <w:rsid w:val="005157C0"/>
    <w:rsid w:val="005162EC"/>
    <w:rsid w:val="00517514"/>
    <w:rsid w:val="00517611"/>
    <w:rsid w:val="0052132D"/>
    <w:rsid w:val="00521A8F"/>
    <w:rsid w:val="00521F5B"/>
    <w:rsid w:val="00522C39"/>
    <w:rsid w:val="00523B37"/>
    <w:rsid w:val="00525F86"/>
    <w:rsid w:val="0053172E"/>
    <w:rsid w:val="00532F03"/>
    <w:rsid w:val="005353AF"/>
    <w:rsid w:val="00540A8E"/>
    <w:rsid w:val="00541E7A"/>
    <w:rsid w:val="0054399F"/>
    <w:rsid w:val="0055154B"/>
    <w:rsid w:val="00552D1E"/>
    <w:rsid w:val="005566B0"/>
    <w:rsid w:val="0055722E"/>
    <w:rsid w:val="005603A1"/>
    <w:rsid w:val="0056178A"/>
    <w:rsid w:val="005634ED"/>
    <w:rsid w:val="005651AF"/>
    <w:rsid w:val="005700B7"/>
    <w:rsid w:val="00580E08"/>
    <w:rsid w:val="005836DB"/>
    <w:rsid w:val="0058425F"/>
    <w:rsid w:val="005843A5"/>
    <w:rsid w:val="00584EB7"/>
    <w:rsid w:val="0058755B"/>
    <w:rsid w:val="0058757F"/>
    <w:rsid w:val="00587D39"/>
    <w:rsid w:val="00587F26"/>
    <w:rsid w:val="005A3BCB"/>
    <w:rsid w:val="005A45EE"/>
    <w:rsid w:val="005A48B4"/>
    <w:rsid w:val="005A4FD2"/>
    <w:rsid w:val="005A62F9"/>
    <w:rsid w:val="005A7258"/>
    <w:rsid w:val="005B04DD"/>
    <w:rsid w:val="005B0D8E"/>
    <w:rsid w:val="005B23DF"/>
    <w:rsid w:val="005B32F7"/>
    <w:rsid w:val="005B3323"/>
    <w:rsid w:val="005B340D"/>
    <w:rsid w:val="005B5CEE"/>
    <w:rsid w:val="005B68F1"/>
    <w:rsid w:val="005C1003"/>
    <w:rsid w:val="005C4EED"/>
    <w:rsid w:val="005C5D5C"/>
    <w:rsid w:val="005D4CC4"/>
    <w:rsid w:val="005D5D3A"/>
    <w:rsid w:val="005E13C6"/>
    <w:rsid w:val="005E252F"/>
    <w:rsid w:val="005E3220"/>
    <w:rsid w:val="005E459C"/>
    <w:rsid w:val="005E4D62"/>
    <w:rsid w:val="005E7A5E"/>
    <w:rsid w:val="005E7D80"/>
    <w:rsid w:val="005F4A46"/>
    <w:rsid w:val="00603279"/>
    <w:rsid w:val="00603D5B"/>
    <w:rsid w:val="006049E2"/>
    <w:rsid w:val="00605468"/>
    <w:rsid w:val="0060706D"/>
    <w:rsid w:val="00607D53"/>
    <w:rsid w:val="00607F3F"/>
    <w:rsid w:val="00613192"/>
    <w:rsid w:val="00613E3C"/>
    <w:rsid w:val="00614790"/>
    <w:rsid w:val="00621AB5"/>
    <w:rsid w:val="006255B7"/>
    <w:rsid w:val="006263B9"/>
    <w:rsid w:val="006263D0"/>
    <w:rsid w:val="0063065D"/>
    <w:rsid w:val="006307F8"/>
    <w:rsid w:val="00630B40"/>
    <w:rsid w:val="006322F7"/>
    <w:rsid w:val="006327C5"/>
    <w:rsid w:val="00635040"/>
    <w:rsid w:val="006353D9"/>
    <w:rsid w:val="00635408"/>
    <w:rsid w:val="0063546F"/>
    <w:rsid w:val="006374FF"/>
    <w:rsid w:val="006406C5"/>
    <w:rsid w:val="00640E6A"/>
    <w:rsid w:val="006433C6"/>
    <w:rsid w:val="006447FE"/>
    <w:rsid w:val="00644EF6"/>
    <w:rsid w:val="006473A8"/>
    <w:rsid w:val="00647B19"/>
    <w:rsid w:val="00650E03"/>
    <w:rsid w:val="006514BB"/>
    <w:rsid w:val="00652513"/>
    <w:rsid w:val="006556D8"/>
    <w:rsid w:val="006561CE"/>
    <w:rsid w:val="00657153"/>
    <w:rsid w:val="006634F1"/>
    <w:rsid w:val="00664610"/>
    <w:rsid w:val="006653AF"/>
    <w:rsid w:val="00670545"/>
    <w:rsid w:val="0067273C"/>
    <w:rsid w:val="006736F0"/>
    <w:rsid w:val="006771AE"/>
    <w:rsid w:val="006812EB"/>
    <w:rsid w:val="00681759"/>
    <w:rsid w:val="0068225B"/>
    <w:rsid w:val="006839A9"/>
    <w:rsid w:val="00684365"/>
    <w:rsid w:val="0069000B"/>
    <w:rsid w:val="00690077"/>
    <w:rsid w:val="0069044E"/>
    <w:rsid w:val="0069290F"/>
    <w:rsid w:val="00693DBD"/>
    <w:rsid w:val="0069750F"/>
    <w:rsid w:val="006A055C"/>
    <w:rsid w:val="006A0A44"/>
    <w:rsid w:val="006A6313"/>
    <w:rsid w:val="006B04FA"/>
    <w:rsid w:val="006B329E"/>
    <w:rsid w:val="006B611E"/>
    <w:rsid w:val="006C000A"/>
    <w:rsid w:val="006C12E0"/>
    <w:rsid w:val="006C497C"/>
    <w:rsid w:val="006C4CB2"/>
    <w:rsid w:val="006C552E"/>
    <w:rsid w:val="006D00E4"/>
    <w:rsid w:val="006D1678"/>
    <w:rsid w:val="006D2E56"/>
    <w:rsid w:val="006D33CA"/>
    <w:rsid w:val="006D3440"/>
    <w:rsid w:val="006D5260"/>
    <w:rsid w:val="006E3CB5"/>
    <w:rsid w:val="006E3E62"/>
    <w:rsid w:val="006E47D8"/>
    <w:rsid w:val="006F0DE3"/>
    <w:rsid w:val="006F1E8C"/>
    <w:rsid w:val="006F5DE8"/>
    <w:rsid w:val="006F60D0"/>
    <w:rsid w:val="006F683D"/>
    <w:rsid w:val="00700B6C"/>
    <w:rsid w:val="007029EF"/>
    <w:rsid w:val="007057C0"/>
    <w:rsid w:val="007077B4"/>
    <w:rsid w:val="00707CA9"/>
    <w:rsid w:val="00710AE3"/>
    <w:rsid w:val="00711875"/>
    <w:rsid w:val="00711996"/>
    <w:rsid w:val="00713C36"/>
    <w:rsid w:val="00713CC6"/>
    <w:rsid w:val="00716903"/>
    <w:rsid w:val="00717CB4"/>
    <w:rsid w:val="00723F84"/>
    <w:rsid w:val="00724489"/>
    <w:rsid w:val="00725203"/>
    <w:rsid w:val="0073019A"/>
    <w:rsid w:val="007307F7"/>
    <w:rsid w:val="00730E44"/>
    <w:rsid w:val="0073432E"/>
    <w:rsid w:val="007362A7"/>
    <w:rsid w:val="0073679E"/>
    <w:rsid w:val="00740823"/>
    <w:rsid w:val="00740DF0"/>
    <w:rsid w:val="00740F1F"/>
    <w:rsid w:val="0074262F"/>
    <w:rsid w:val="00743AE0"/>
    <w:rsid w:val="00750169"/>
    <w:rsid w:val="00750C17"/>
    <w:rsid w:val="00750CBB"/>
    <w:rsid w:val="007513CE"/>
    <w:rsid w:val="00755533"/>
    <w:rsid w:val="007575AD"/>
    <w:rsid w:val="00757AAD"/>
    <w:rsid w:val="00761182"/>
    <w:rsid w:val="007621E6"/>
    <w:rsid w:val="0076387A"/>
    <w:rsid w:val="00764143"/>
    <w:rsid w:val="00770A0C"/>
    <w:rsid w:val="00774044"/>
    <w:rsid w:val="007772D0"/>
    <w:rsid w:val="00781249"/>
    <w:rsid w:val="0078185F"/>
    <w:rsid w:val="007855A9"/>
    <w:rsid w:val="00787420"/>
    <w:rsid w:val="007907DC"/>
    <w:rsid w:val="00791BA7"/>
    <w:rsid w:val="00792130"/>
    <w:rsid w:val="007A1F18"/>
    <w:rsid w:val="007A2A26"/>
    <w:rsid w:val="007A2BAE"/>
    <w:rsid w:val="007A6179"/>
    <w:rsid w:val="007A7330"/>
    <w:rsid w:val="007A7DCE"/>
    <w:rsid w:val="007B034A"/>
    <w:rsid w:val="007B1BDC"/>
    <w:rsid w:val="007B1D70"/>
    <w:rsid w:val="007B2CE6"/>
    <w:rsid w:val="007B49E4"/>
    <w:rsid w:val="007B4D2E"/>
    <w:rsid w:val="007B5B23"/>
    <w:rsid w:val="007B67D4"/>
    <w:rsid w:val="007B794E"/>
    <w:rsid w:val="007C0BE4"/>
    <w:rsid w:val="007C21BE"/>
    <w:rsid w:val="007C3EF5"/>
    <w:rsid w:val="007D2E1C"/>
    <w:rsid w:val="007D5AD9"/>
    <w:rsid w:val="007D5F26"/>
    <w:rsid w:val="007D6DAE"/>
    <w:rsid w:val="007D707C"/>
    <w:rsid w:val="007E053D"/>
    <w:rsid w:val="007E3F45"/>
    <w:rsid w:val="007E5F42"/>
    <w:rsid w:val="007E7C4E"/>
    <w:rsid w:val="007E7C60"/>
    <w:rsid w:val="007E7F05"/>
    <w:rsid w:val="007F0B24"/>
    <w:rsid w:val="007F1087"/>
    <w:rsid w:val="007F14EC"/>
    <w:rsid w:val="007F1AEC"/>
    <w:rsid w:val="007F314F"/>
    <w:rsid w:val="007F58AA"/>
    <w:rsid w:val="007F747A"/>
    <w:rsid w:val="007F7B1A"/>
    <w:rsid w:val="00800FEF"/>
    <w:rsid w:val="00801558"/>
    <w:rsid w:val="00802235"/>
    <w:rsid w:val="008034CC"/>
    <w:rsid w:val="008042B9"/>
    <w:rsid w:val="008118C9"/>
    <w:rsid w:val="00811DEF"/>
    <w:rsid w:val="00812B49"/>
    <w:rsid w:val="00813948"/>
    <w:rsid w:val="008168A3"/>
    <w:rsid w:val="00817D61"/>
    <w:rsid w:val="008233B7"/>
    <w:rsid w:val="0082682D"/>
    <w:rsid w:val="0082709C"/>
    <w:rsid w:val="0083116D"/>
    <w:rsid w:val="00831837"/>
    <w:rsid w:val="008328D6"/>
    <w:rsid w:val="0083426D"/>
    <w:rsid w:val="0083563D"/>
    <w:rsid w:val="008358BF"/>
    <w:rsid w:val="008407E4"/>
    <w:rsid w:val="0084181D"/>
    <w:rsid w:val="008419D1"/>
    <w:rsid w:val="00842DFD"/>
    <w:rsid w:val="00844323"/>
    <w:rsid w:val="00852E23"/>
    <w:rsid w:val="00855A7B"/>
    <w:rsid w:val="00857B85"/>
    <w:rsid w:val="00860CA4"/>
    <w:rsid w:val="00861D38"/>
    <w:rsid w:val="0086318F"/>
    <w:rsid w:val="00863CE9"/>
    <w:rsid w:val="008648BE"/>
    <w:rsid w:val="00865628"/>
    <w:rsid w:val="00866DA7"/>
    <w:rsid w:val="0086755F"/>
    <w:rsid w:val="00870201"/>
    <w:rsid w:val="00870635"/>
    <w:rsid w:val="0087631C"/>
    <w:rsid w:val="008829B1"/>
    <w:rsid w:val="0088397F"/>
    <w:rsid w:val="008842C3"/>
    <w:rsid w:val="00887561"/>
    <w:rsid w:val="008901DC"/>
    <w:rsid w:val="00891071"/>
    <w:rsid w:val="00892590"/>
    <w:rsid w:val="00892F72"/>
    <w:rsid w:val="00894ED4"/>
    <w:rsid w:val="00897994"/>
    <w:rsid w:val="008A2D9D"/>
    <w:rsid w:val="008A2F61"/>
    <w:rsid w:val="008A6EC9"/>
    <w:rsid w:val="008B5488"/>
    <w:rsid w:val="008B6BBA"/>
    <w:rsid w:val="008B7555"/>
    <w:rsid w:val="008D1D4F"/>
    <w:rsid w:val="008D31FA"/>
    <w:rsid w:val="008D54A4"/>
    <w:rsid w:val="008E2500"/>
    <w:rsid w:val="008E3531"/>
    <w:rsid w:val="008E470D"/>
    <w:rsid w:val="008F20B6"/>
    <w:rsid w:val="008F2FE3"/>
    <w:rsid w:val="008F4F3E"/>
    <w:rsid w:val="008F6F70"/>
    <w:rsid w:val="009006E1"/>
    <w:rsid w:val="009007FF"/>
    <w:rsid w:val="00901A5E"/>
    <w:rsid w:val="00904116"/>
    <w:rsid w:val="009046CA"/>
    <w:rsid w:val="00907754"/>
    <w:rsid w:val="00910D49"/>
    <w:rsid w:val="00910E48"/>
    <w:rsid w:val="0091372D"/>
    <w:rsid w:val="00916A05"/>
    <w:rsid w:val="00921B59"/>
    <w:rsid w:val="009244DF"/>
    <w:rsid w:val="00924A6A"/>
    <w:rsid w:val="00927C5E"/>
    <w:rsid w:val="00930115"/>
    <w:rsid w:val="00932EB3"/>
    <w:rsid w:val="0093360D"/>
    <w:rsid w:val="0093431D"/>
    <w:rsid w:val="00935E4E"/>
    <w:rsid w:val="00935F7C"/>
    <w:rsid w:val="0095095A"/>
    <w:rsid w:val="00950CF2"/>
    <w:rsid w:val="00951227"/>
    <w:rsid w:val="00952524"/>
    <w:rsid w:val="00956688"/>
    <w:rsid w:val="00961161"/>
    <w:rsid w:val="00962D00"/>
    <w:rsid w:val="009654B7"/>
    <w:rsid w:val="009717B2"/>
    <w:rsid w:val="00975E6A"/>
    <w:rsid w:val="00980E75"/>
    <w:rsid w:val="0098553E"/>
    <w:rsid w:val="00985549"/>
    <w:rsid w:val="00987D0D"/>
    <w:rsid w:val="00993351"/>
    <w:rsid w:val="009A02C5"/>
    <w:rsid w:val="009A05C8"/>
    <w:rsid w:val="009A157F"/>
    <w:rsid w:val="009A23EB"/>
    <w:rsid w:val="009A3E09"/>
    <w:rsid w:val="009A4C5A"/>
    <w:rsid w:val="009A4F5D"/>
    <w:rsid w:val="009A52B6"/>
    <w:rsid w:val="009A5F64"/>
    <w:rsid w:val="009B0D0F"/>
    <w:rsid w:val="009B15E4"/>
    <w:rsid w:val="009B20AF"/>
    <w:rsid w:val="009B3613"/>
    <w:rsid w:val="009B64EA"/>
    <w:rsid w:val="009B6889"/>
    <w:rsid w:val="009C4144"/>
    <w:rsid w:val="009C56E2"/>
    <w:rsid w:val="009C671B"/>
    <w:rsid w:val="009C6771"/>
    <w:rsid w:val="009C6B85"/>
    <w:rsid w:val="009D13D7"/>
    <w:rsid w:val="009D290B"/>
    <w:rsid w:val="009D2C49"/>
    <w:rsid w:val="009D6811"/>
    <w:rsid w:val="009E2FBA"/>
    <w:rsid w:val="009E44C8"/>
    <w:rsid w:val="009E5532"/>
    <w:rsid w:val="009E65D7"/>
    <w:rsid w:val="009E7D3C"/>
    <w:rsid w:val="009F4CAD"/>
    <w:rsid w:val="009F4CCA"/>
    <w:rsid w:val="009F7901"/>
    <w:rsid w:val="009F792D"/>
    <w:rsid w:val="00A0016E"/>
    <w:rsid w:val="00A0055C"/>
    <w:rsid w:val="00A067B9"/>
    <w:rsid w:val="00A067FA"/>
    <w:rsid w:val="00A12130"/>
    <w:rsid w:val="00A1552F"/>
    <w:rsid w:val="00A155CD"/>
    <w:rsid w:val="00A16F55"/>
    <w:rsid w:val="00A229BB"/>
    <w:rsid w:val="00A2511B"/>
    <w:rsid w:val="00A263C7"/>
    <w:rsid w:val="00A30C5E"/>
    <w:rsid w:val="00A35CE1"/>
    <w:rsid w:val="00A4039E"/>
    <w:rsid w:val="00A43084"/>
    <w:rsid w:val="00A45BE0"/>
    <w:rsid w:val="00A51228"/>
    <w:rsid w:val="00A52271"/>
    <w:rsid w:val="00A529FD"/>
    <w:rsid w:val="00A53441"/>
    <w:rsid w:val="00A56373"/>
    <w:rsid w:val="00A57F87"/>
    <w:rsid w:val="00A61875"/>
    <w:rsid w:val="00A631B7"/>
    <w:rsid w:val="00A63B04"/>
    <w:rsid w:val="00A72796"/>
    <w:rsid w:val="00A7350B"/>
    <w:rsid w:val="00A74097"/>
    <w:rsid w:val="00A745EA"/>
    <w:rsid w:val="00A7739D"/>
    <w:rsid w:val="00A821B0"/>
    <w:rsid w:val="00A827DC"/>
    <w:rsid w:val="00A877BA"/>
    <w:rsid w:val="00A9206E"/>
    <w:rsid w:val="00A9403E"/>
    <w:rsid w:val="00A954F2"/>
    <w:rsid w:val="00A965A8"/>
    <w:rsid w:val="00A96775"/>
    <w:rsid w:val="00AA0669"/>
    <w:rsid w:val="00AA0C3C"/>
    <w:rsid w:val="00AA0F70"/>
    <w:rsid w:val="00AA319D"/>
    <w:rsid w:val="00AA3771"/>
    <w:rsid w:val="00AA5585"/>
    <w:rsid w:val="00AB22C1"/>
    <w:rsid w:val="00AB37E9"/>
    <w:rsid w:val="00AB3B67"/>
    <w:rsid w:val="00AC0CE1"/>
    <w:rsid w:val="00AC2380"/>
    <w:rsid w:val="00AC405A"/>
    <w:rsid w:val="00AC430C"/>
    <w:rsid w:val="00AC442C"/>
    <w:rsid w:val="00AD32E1"/>
    <w:rsid w:val="00AD3381"/>
    <w:rsid w:val="00AD43F5"/>
    <w:rsid w:val="00AD45F2"/>
    <w:rsid w:val="00AD4AC8"/>
    <w:rsid w:val="00AD6192"/>
    <w:rsid w:val="00AE1F4E"/>
    <w:rsid w:val="00AE47B4"/>
    <w:rsid w:val="00AE6E54"/>
    <w:rsid w:val="00AF0FFB"/>
    <w:rsid w:val="00AF1313"/>
    <w:rsid w:val="00AF2713"/>
    <w:rsid w:val="00AF283E"/>
    <w:rsid w:val="00AF31A9"/>
    <w:rsid w:val="00AF3FD2"/>
    <w:rsid w:val="00AF6BC5"/>
    <w:rsid w:val="00AF743D"/>
    <w:rsid w:val="00B028B0"/>
    <w:rsid w:val="00B03DBF"/>
    <w:rsid w:val="00B043AA"/>
    <w:rsid w:val="00B043AF"/>
    <w:rsid w:val="00B0573D"/>
    <w:rsid w:val="00B06F4D"/>
    <w:rsid w:val="00B07C6C"/>
    <w:rsid w:val="00B113F9"/>
    <w:rsid w:val="00B126F9"/>
    <w:rsid w:val="00B16859"/>
    <w:rsid w:val="00B16ADE"/>
    <w:rsid w:val="00B17A7F"/>
    <w:rsid w:val="00B22DF1"/>
    <w:rsid w:val="00B254EC"/>
    <w:rsid w:val="00B25EAD"/>
    <w:rsid w:val="00B307EA"/>
    <w:rsid w:val="00B31682"/>
    <w:rsid w:val="00B31855"/>
    <w:rsid w:val="00B32408"/>
    <w:rsid w:val="00B34247"/>
    <w:rsid w:val="00B3584C"/>
    <w:rsid w:val="00B364BC"/>
    <w:rsid w:val="00B374E5"/>
    <w:rsid w:val="00B42268"/>
    <w:rsid w:val="00B42B52"/>
    <w:rsid w:val="00B449AA"/>
    <w:rsid w:val="00B50F38"/>
    <w:rsid w:val="00B537A1"/>
    <w:rsid w:val="00B5457B"/>
    <w:rsid w:val="00B57C97"/>
    <w:rsid w:val="00B614BD"/>
    <w:rsid w:val="00B67595"/>
    <w:rsid w:val="00B70667"/>
    <w:rsid w:val="00B715CF"/>
    <w:rsid w:val="00B7252C"/>
    <w:rsid w:val="00B72781"/>
    <w:rsid w:val="00B75A89"/>
    <w:rsid w:val="00B83284"/>
    <w:rsid w:val="00B84D12"/>
    <w:rsid w:val="00B860E8"/>
    <w:rsid w:val="00B900A1"/>
    <w:rsid w:val="00B91F8F"/>
    <w:rsid w:val="00B942CD"/>
    <w:rsid w:val="00B9765C"/>
    <w:rsid w:val="00BA02B8"/>
    <w:rsid w:val="00BA0425"/>
    <w:rsid w:val="00BA153C"/>
    <w:rsid w:val="00BA20E9"/>
    <w:rsid w:val="00BA2C54"/>
    <w:rsid w:val="00BA4DA7"/>
    <w:rsid w:val="00BA5483"/>
    <w:rsid w:val="00BA5FFE"/>
    <w:rsid w:val="00BA78D8"/>
    <w:rsid w:val="00BB1DAB"/>
    <w:rsid w:val="00BB2E5F"/>
    <w:rsid w:val="00BB5E06"/>
    <w:rsid w:val="00BB6F26"/>
    <w:rsid w:val="00BC04BB"/>
    <w:rsid w:val="00BC071F"/>
    <w:rsid w:val="00BC104A"/>
    <w:rsid w:val="00BC244C"/>
    <w:rsid w:val="00BC42F0"/>
    <w:rsid w:val="00BC44AF"/>
    <w:rsid w:val="00BC6150"/>
    <w:rsid w:val="00BD108E"/>
    <w:rsid w:val="00BD2E93"/>
    <w:rsid w:val="00BE0F8A"/>
    <w:rsid w:val="00BE42A9"/>
    <w:rsid w:val="00BE563A"/>
    <w:rsid w:val="00BE6071"/>
    <w:rsid w:val="00BE6C57"/>
    <w:rsid w:val="00BE6ED3"/>
    <w:rsid w:val="00BE7670"/>
    <w:rsid w:val="00BF08AA"/>
    <w:rsid w:val="00BF56A5"/>
    <w:rsid w:val="00BF58EF"/>
    <w:rsid w:val="00BF75A7"/>
    <w:rsid w:val="00BF775F"/>
    <w:rsid w:val="00BF7C4A"/>
    <w:rsid w:val="00BF7C7B"/>
    <w:rsid w:val="00C02265"/>
    <w:rsid w:val="00C02680"/>
    <w:rsid w:val="00C06DBE"/>
    <w:rsid w:val="00C10C29"/>
    <w:rsid w:val="00C11F18"/>
    <w:rsid w:val="00C11F8B"/>
    <w:rsid w:val="00C15B2E"/>
    <w:rsid w:val="00C17A3C"/>
    <w:rsid w:val="00C2697C"/>
    <w:rsid w:val="00C27E2C"/>
    <w:rsid w:val="00C302CD"/>
    <w:rsid w:val="00C30C0D"/>
    <w:rsid w:val="00C3151D"/>
    <w:rsid w:val="00C322FB"/>
    <w:rsid w:val="00C334D7"/>
    <w:rsid w:val="00C3359A"/>
    <w:rsid w:val="00C34DAF"/>
    <w:rsid w:val="00C3590F"/>
    <w:rsid w:val="00C36A25"/>
    <w:rsid w:val="00C43DBD"/>
    <w:rsid w:val="00C45E62"/>
    <w:rsid w:val="00C527E3"/>
    <w:rsid w:val="00C530F2"/>
    <w:rsid w:val="00C54556"/>
    <w:rsid w:val="00C54A75"/>
    <w:rsid w:val="00C55EDF"/>
    <w:rsid w:val="00C60B50"/>
    <w:rsid w:val="00C61257"/>
    <w:rsid w:val="00C62101"/>
    <w:rsid w:val="00C63656"/>
    <w:rsid w:val="00C64384"/>
    <w:rsid w:val="00C6461B"/>
    <w:rsid w:val="00C67A82"/>
    <w:rsid w:val="00C71302"/>
    <w:rsid w:val="00C7231F"/>
    <w:rsid w:val="00C726B9"/>
    <w:rsid w:val="00C742BB"/>
    <w:rsid w:val="00C74632"/>
    <w:rsid w:val="00C749AD"/>
    <w:rsid w:val="00C74DBE"/>
    <w:rsid w:val="00C75CEA"/>
    <w:rsid w:val="00C75D74"/>
    <w:rsid w:val="00C82F70"/>
    <w:rsid w:val="00C84F6F"/>
    <w:rsid w:val="00C9297D"/>
    <w:rsid w:val="00C944C4"/>
    <w:rsid w:val="00CA32C5"/>
    <w:rsid w:val="00CA3A24"/>
    <w:rsid w:val="00CA4238"/>
    <w:rsid w:val="00CA5DB4"/>
    <w:rsid w:val="00CB0077"/>
    <w:rsid w:val="00CB225F"/>
    <w:rsid w:val="00CB2FA1"/>
    <w:rsid w:val="00CB3569"/>
    <w:rsid w:val="00CB3BC3"/>
    <w:rsid w:val="00CB4294"/>
    <w:rsid w:val="00CB4F11"/>
    <w:rsid w:val="00CB58F2"/>
    <w:rsid w:val="00CB5AE0"/>
    <w:rsid w:val="00CB5C48"/>
    <w:rsid w:val="00CB5EC5"/>
    <w:rsid w:val="00CB64EB"/>
    <w:rsid w:val="00CB6637"/>
    <w:rsid w:val="00CC00D4"/>
    <w:rsid w:val="00CC1098"/>
    <w:rsid w:val="00CC3F75"/>
    <w:rsid w:val="00CC4B97"/>
    <w:rsid w:val="00CC5156"/>
    <w:rsid w:val="00CC722A"/>
    <w:rsid w:val="00CC7272"/>
    <w:rsid w:val="00CC766C"/>
    <w:rsid w:val="00CC7B97"/>
    <w:rsid w:val="00CD145E"/>
    <w:rsid w:val="00CD5EC0"/>
    <w:rsid w:val="00CD7211"/>
    <w:rsid w:val="00CD7798"/>
    <w:rsid w:val="00CD7B47"/>
    <w:rsid w:val="00CD7E79"/>
    <w:rsid w:val="00CE0402"/>
    <w:rsid w:val="00CE1FC6"/>
    <w:rsid w:val="00CE51BC"/>
    <w:rsid w:val="00CE6139"/>
    <w:rsid w:val="00CE6A42"/>
    <w:rsid w:val="00CF2227"/>
    <w:rsid w:val="00CF5495"/>
    <w:rsid w:val="00CF7D91"/>
    <w:rsid w:val="00D008DB"/>
    <w:rsid w:val="00D00AA8"/>
    <w:rsid w:val="00D00CC2"/>
    <w:rsid w:val="00D02042"/>
    <w:rsid w:val="00D02102"/>
    <w:rsid w:val="00D05943"/>
    <w:rsid w:val="00D07841"/>
    <w:rsid w:val="00D1165F"/>
    <w:rsid w:val="00D11883"/>
    <w:rsid w:val="00D11B2C"/>
    <w:rsid w:val="00D146C2"/>
    <w:rsid w:val="00D169FB"/>
    <w:rsid w:val="00D16C00"/>
    <w:rsid w:val="00D17836"/>
    <w:rsid w:val="00D2408B"/>
    <w:rsid w:val="00D2682A"/>
    <w:rsid w:val="00D268D2"/>
    <w:rsid w:val="00D30081"/>
    <w:rsid w:val="00D30F3F"/>
    <w:rsid w:val="00D3261D"/>
    <w:rsid w:val="00D35963"/>
    <w:rsid w:val="00D362F3"/>
    <w:rsid w:val="00D40351"/>
    <w:rsid w:val="00D4145B"/>
    <w:rsid w:val="00D415BA"/>
    <w:rsid w:val="00D452CD"/>
    <w:rsid w:val="00D45A4A"/>
    <w:rsid w:val="00D4776A"/>
    <w:rsid w:val="00D51158"/>
    <w:rsid w:val="00D64DD6"/>
    <w:rsid w:val="00D708BE"/>
    <w:rsid w:val="00D72287"/>
    <w:rsid w:val="00D738EA"/>
    <w:rsid w:val="00D758C7"/>
    <w:rsid w:val="00D76036"/>
    <w:rsid w:val="00D800CB"/>
    <w:rsid w:val="00D808F9"/>
    <w:rsid w:val="00D80F4D"/>
    <w:rsid w:val="00D82648"/>
    <w:rsid w:val="00D83EA8"/>
    <w:rsid w:val="00D8400E"/>
    <w:rsid w:val="00D841D3"/>
    <w:rsid w:val="00D844B5"/>
    <w:rsid w:val="00D84877"/>
    <w:rsid w:val="00D9251D"/>
    <w:rsid w:val="00D93DA8"/>
    <w:rsid w:val="00DA357B"/>
    <w:rsid w:val="00DA3E2C"/>
    <w:rsid w:val="00DA4E2F"/>
    <w:rsid w:val="00DA633A"/>
    <w:rsid w:val="00DA71C8"/>
    <w:rsid w:val="00DB04EC"/>
    <w:rsid w:val="00DB2791"/>
    <w:rsid w:val="00DB36C2"/>
    <w:rsid w:val="00DB4289"/>
    <w:rsid w:val="00DB516A"/>
    <w:rsid w:val="00DB7B7A"/>
    <w:rsid w:val="00DC6016"/>
    <w:rsid w:val="00DC60DF"/>
    <w:rsid w:val="00DC7B74"/>
    <w:rsid w:val="00DC7F2C"/>
    <w:rsid w:val="00DD0B69"/>
    <w:rsid w:val="00DD277D"/>
    <w:rsid w:val="00DD58D8"/>
    <w:rsid w:val="00DD628B"/>
    <w:rsid w:val="00DD6405"/>
    <w:rsid w:val="00DE3AEA"/>
    <w:rsid w:val="00DE3F1B"/>
    <w:rsid w:val="00DE531D"/>
    <w:rsid w:val="00DE67A5"/>
    <w:rsid w:val="00DF16CF"/>
    <w:rsid w:val="00DF1764"/>
    <w:rsid w:val="00DF1F72"/>
    <w:rsid w:val="00DF2B30"/>
    <w:rsid w:val="00DF4B9C"/>
    <w:rsid w:val="00DF5A06"/>
    <w:rsid w:val="00DF70FB"/>
    <w:rsid w:val="00DF73D7"/>
    <w:rsid w:val="00E01F1E"/>
    <w:rsid w:val="00E03123"/>
    <w:rsid w:val="00E0340E"/>
    <w:rsid w:val="00E046DE"/>
    <w:rsid w:val="00E05436"/>
    <w:rsid w:val="00E05A26"/>
    <w:rsid w:val="00E05FFB"/>
    <w:rsid w:val="00E065AD"/>
    <w:rsid w:val="00E07391"/>
    <w:rsid w:val="00E07C03"/>
    <w:rsid w:val="00E104DF"/>
    <w:rsid w:val="00E10890"/>
    <w:rsid w:val="00E11A86"/>
    <w:rsid w:val="00E144A6"/>
    <w:rsid w:val="00E15D8E"/>
    <w:rsid w:val="00E20BE3"/>
    <w:rsid w:val="00E21B7E"/>
    <w:rsid w:val="00E22171"/>
    <w:rsid w:val="00E229E8"/>
    <w:rsid w:val="00E22AF2"/>
    <w:rsid w:val="00E2316B"/>
    <w:rsid w:val="00E27398"/>
    <w:rsid w:val="00E311D1"/>
    <w:rsid w:val="00E31E25"/>
    <w:rsid w:val="00E37176"/>
    <w:rsid w:val="00E41C3E"/>
    <w:rsid w:val="00E42671"/>
    <w:rsid w:val="00E42DCB"/>
    <w:rsid w:val="00E434B8"/>
    <w:rsid w:val="00E43BEE"/>
    <w:rsid w:val="00E449C5"/>
    <w:rsid w:val="00E46565"/>
    <w:rsid w:val="00E518EC"/>
    <w:rsid w:val="00E52A16"/>
    <w:rsid w:val="00E54107"/>
    <w:rsid w:val="00E54EFA"/>
    <w:rsid w:val="00E555D9"/>
    <w:rsid w:val="00E60A9D"/>
    <w:rsid w:val="00E64A82"/>
    <w:rsid w:val="00E64C1B"/>
    <w:rsid w:val="00E65820"/>
    <w:rsid w:val="00E7026F"/>
    <w:rsid w:val="00E71028"/>
    <w:rsid w:val="00E72E54"/>
    <w:rsid w:val="00E73BE8"/>
    <w:rsid w:val="00E77016"/>
    <w:rsid w:val="00E77FB3"/>
    <w:rsid w:val="00E8036A"/>
    <w:rsid w:val="00E819DE"/>
    <w:rsid w:val="00E8248E"/>
    <w:rsid w:val="00E83089"/>
    <w:rsid w:val="00E83C87"/>
    <w:rsid w:val="00E846E3"/>
    <w:rsid w:val="00E87400"/>
    <w:rsid w:val="00E9203D"/>
    <w:rsid w:val="00E94CE8"/>
    <w:rsid w:val="00EA0F50"/>
    <w:rsid w:val="00EA21E2"/>
    <w:rsid w:val="00EA2CFE"/>
    <w:rsid w:val="00EA3756"/>
    <w:rsid w:val="00EA3760"/>
    <w:rsid w:val="00EA3DF8"/>
    <w:rsid w:val="00EA4861"/>
    <w:rsid w:val="00EA53F1"/>
    <w:rsid w:val="00EA5DA3"/>
    <w:rsid w:val="00EA5FEC"/>
    <w:rsid w:val="00EA63E6"/>
    <w:rsid w:val="00EB0180"/>
    <w:rsid w:val="00EB1BED"/>
    <w:rsid w:val="00EB266F"/>
    <w:rsid w:val="00EB2C52"/>
    <w:rsid w:val="00EB3D53"/>
    <w:rsid w:val="00EB57B5"/>
    <w:rsid w:val="00EB5807"/>
    <w:rsid w:val="00EB6945"/>
    <w:rsid w:val="00EC087F"/>
    <w:rsid w:val="00EC5ED3"/>
    <w:rsid w:val="00EC5F88"/>
    <w:rsid w:val="00EC6C81"/>
    <w:rsid w:val="00ED04B6"/>
    <w:rsid w:val="00ED0611"/>
    <w:rsid w:val="00ED3120"/>
    <w:rsid w:val="00ED3A16"/>
    <w:rsid w:val="00ED3CEE"/>
    <w:rsid w:val="00ED63F5"/>
    <w:rsid w:val="00ED66E9"/>
    <w:rsid w:val="00ED7548"/>
    <w:rsid w:val="00EE1554"/>
    <w:rsid w:val="00EE6AA8"/>
    <w:rsid w:val="00EF01F0"/>
    <w:rsid w:val="00EF0663"/>
    <w:rsid w:val="00EF183C"/>
    <w:rsid w:val="00EF3AA3"/>
    <w:rsid w:val="00EF4197"/>
    <w:rsid w:val="00EF4DEA"/>
    <w:rsid w:val="00F0043C"/>
    <w:rsid w:val="00F03625"/>
    <w:rsid w:val="00F066E9"/>
    <w:rsid w:val="00F06AF6"/>
    <w:rsid w:val="00F07F09"/>
    <w:rsid w:val="00F116BE"/>
    <w:rsid w:val="00F127E0"/>
    <w:rsid w:val="00F137AF"/>
    <w:rsid w:val="00F13F2C"/>
    <w:rsid w:val="00F154DA"/>
    <w:rsid w:val="00F17C70"/>
    <w:rsid w:val="00F22AF7"/>
    <w:rsid w:val="00F23059"/>
    <w:rsid w:val="00F31311"/>
    <w:rsid w:val="00F33206"/>
    <w:rsid w:val="00F335A7"/>
    <w:rsid w:val="00F33972"/>
    <w:rsid w:val="00F34A90"/>
    <w:rsid w:val="00F40189"/>
    <w:rsid w:val="00F4203B"/>
    <w:rsid w:val="00F43F9A"/>
    <w:rsid w:val="00F52AAA"/>
    <w:rsid w:val="00F5381B"/>
    <w:rsid w:val="00F53F41"/>
    <w:rsid w:val="00F54265"/>
    <w:rsid w:val="00F5701E"/>
    <w:rsid w:val="00F60EE7"/>
    <w:rsid w:val="00F63548"/>
    <w:rsid w:val="00F638CE"/>
    <w:rsid w:val="00F63A75"/>
    <w:rsid w:val="00F7079C"/>
    <w:rsid w:val="00F72A9D"/>
    <w:rsid w:val="00F72BAA"/>
    <w:rsid w:val="00F72D89"/>
    <w:rsid w:val="00F74C9D"/>
    <w:rsid w:val="00F75C76"/>
    <w:rsid w:val="00F76F70"/>
    <w:rsid w:val="00F83EBE"/>
    <w:rsid w:val="00F85B46"/>
    <w:rsid w:val="00F90C98"/>
    <w:rsid w:val="00F91E2B"/>
    <w:rsid w:val="00F92415"/>
    <w:rsid w:val="00FA1668"/>
    <w:rsid w:val="00FA22C3"/>
    <w:rsid w:val="00FA2410"/>
    <w:rsid w:val="00FA3371"/>
    <w:rsid w:val="00FA373B"/>
    <w:rsid w:val="00FA644E"/>
    <w:rsid w:val="00FB26A8"/>
    <w:rsid w:val="00FB5EE7"/>
    <w:rsid w:val="00FB7BAD"/>
    <w:rsid w:val="00FC1854"/>
    <w:rsid w:val="00FC272D"/>
    <w:rsid w:val="00FC3EEB"/>
    <w:rsid w:val="00FD1396"/>
    <w:rsid w:val="00FD383B"/>
    <w:rsid w:val="00FD6219"/>
    <w:rsid w:val="00FE0079"/>
    <w:rsid w:val="00FE0FED"/>
    <w:rsid w:val="00FE135E"/>
    <w:rsid w:val="00FE6658"/>
    <w:rsid w:val="00FE72CA"/>
    <w:rsid w:val="00FE76C9"/>
    <w:rsid w:val="00FF0B82"/>
    <w:rsid w:val="00FF3308"/>
    <w:rsid w:val="00FF3546"/>
    <w:rsid w:val="00FF4A2E"/>
    <w:rsid w:val="00FF51D9"/>
    <w:rsid w:val="00FF5DF3"/>
    <w:rsid w:val="00FF6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C6BA950"/>
  <w15:docId w15:val="{151288BF-7798-41D9-BBBA-DBFBF3E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5B04DD"/>
    <w:rPr>
      <w:rFonts w:ascii="Arial" w:hAnsi="Arial"/>
      <w:sz w:val="22"/>
      <w:szCs w:val="22"/>
      <w:lang w:eastAsia="en-US"/>
    </w:rPr>
  </w:style>
  <w:style w:type="paragraph" w:styleId="berschrift1">
    <w:name w:val="heading 1"/>
    <w:basedOn w:val="Standard"/>
    <w:link w:val="berschrift1Zchn"/>
    <w:uiPriority w:val="9"/>
    <w:qFormat/>
    <w:rsid w:val="001434E7"/>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9A23E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1400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link w:val="berschrift5Zchn"/>
    <w:uiPriority w:val="9"/>
    <w:qFormat/>
    <w:rsid w:val="00E41C3E"/>
    <w:pPr>
      <w:spacing w:before="100" w:beforeAutospacing="1" w:after="100" w:afterAutospacing="1"/>
      <w:outlineLvl w:val="4"/>
    </w:pPr>
    <w:rPr>
      <w:rFonts w:ascii="Times New Roman" w:eastAsia="Times New Roman" w:hAnsi="Times New Roman"/>
      <w:b/>
      <w:bCs/>
      <w:sz w:val="20"/>
      <w:szCs w:val="20"/>
      <w:lang w:eastAsia="de-DE"/>
    </w:rPr>
  </w:style>
  <w:style w:type="paragraph" w:styleId="berschrift6">
    <w:name w:val="heading 6"/>
    <w:basedOn w:val="Standard"/>
    <w:link w:val="berschrift6Zchn"/>
    <w:uiPriority w:val="9"/>
    <w:qFormat/>
    <w:rsid w:val="00E41C3E"/>
    <w:pPr>
      <w:spacing w:before="100" w:beforeAutospacing="1" w:after="100" w:afterAutospacing="1"/>
      <w:outlineLvl w:val="5"/>
    </w:pPr>
    <w:rPr>
      <w:rFonts w:ascii="Times New Roman" w:eastAsia="Times New Roman" w:hAnsi="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311C"/>
    <w:rPr>
      <w:rFonts w:ascii="Tahoma" w:hAnsi="Tahoma" w:cs="Tahoma"/>
      <w:sz w:val="16"/>
      <w:szCs w:val="16"/>
    </w:rPr>
  </w:style>
  <w:style w:type="character" w:customStyle="1" w:styleId="SprechblasentextZchn">
    <w:name w:val="Sprechblasentext Zchn"/>
    <w:link w:val="Sprechblasentext"/>
    <w:uiPriority w:val="99"/>
    <w:semiHidden/>
    <w:rsid w:val="0047311C"/>
    <w:rPr>
      <w:rFonts w:ascii="Tahoma" w:hAnsi="Tahoma" w:cs="Tahoma"/>
      <w:sz w:val="16"/>
      <w:szCs w:val="16"/>
    </w:rPr>
  </w:style>
  <w:style w:type="paragraph" w:customStyle="1" w:styleId="EinfAbs">
    <w:name w:val="[Einf. Abs.]"/>
    <w:basedOn w:val="Standard"/>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D80F4D"/>
    <w:pPr>
      <w:tabs>
        <w:tab w:val="center" w:pos="4536"/>
        <w:tab w:val="right" w:pos="9072"/>
      </w:tabs>
    </w:pPr>
  </w:style>
  <w:style w:type="character" w:customStyle="1" w:styleId="KopfzeileZchn">
    <w:name w:val="Kopfzeile Zchn"/>
    <w:basedOn w:val="Absatz-Standardschriftart"/>
    <w:link w:val="Kopfzeile"/>
    <w:uiPriority w:val="99"/>
    <w:rsid w:val="00D80F4D"/>
  </w:style>
  <w:style w:type="paragraph" w:styleId="Fuzeile">
    <w:name w:val="footer"/>
    <w:basedOn w:val="Standard"/>
    <w:link w:val="FuzeileZchn"/>
    <w:uiPriority w:val="99"/>
    <w:unhideWhenUsed/>
    <w:rsid w:val="00D80F4D"/>
    <w:pPr>
      <w:tabs>
        <w:tab w:val="center" w:pos="4536"/>
        <w:tab w:val="right" w:pos="9072"/>
      </w:tabs>
    </w:pPr>
  </w:style>
  <w:style w:type="character" w:customStyle="1" w:styleId="FuzeileZchn">
    <w:name w:val="Fußzeile Zchn"/>
    <w:basedOn w:val="Absatz-Standardschriftart"/>
    <w:link w:val="Fuzeile"/>
    <w:uiPriority w:val="99"/>
    <w:rsid w:val="00D80F4D"/>
  </w:style>
  <w:style w:type="paragraph" w:customStyle="1" w:styleId="Anschrift">
    <w:name w:val="Anschrift"/>
    <w:basedOn w:val="Standard"/>
    <w:rsid w:val="00EA21E2"/>
    <w:pPr>
      <w:overflowPunct w:val="0"/>
      <w:autoSpaceDE w:val="0"/>
      <w:autoSpaceDN w:val="0"/>
      <w:adjustRightInd w:val="0"/>
      <w:spacing w:after="240"/>
      <w:textAlignment w:val="baseline"/>
    </w:pPr>
    <w:rPr>
      <w:rFonts w:ascii="Times New Roman" w:eastAsia="Times New Roman" w:hAnsi="Times New Roman"/>
      <w:sz w:val="24"/>
      <w:szCs w:val="20"/>
      <w:lang w:eastAsia="de-DE"/>
    </w:rPr>
  </w:style>
  <w:style w:type="character" w:styleId="Zeilennummer">
    <w:name w:val="line number"/>
    <w:uiPriority w:val="99"/>
    <w:semiHidden/>
    <w:unhideWhenUsed/>
    <w:rsid w:val="001434E7"/>
  </w:style>
  <w:style w:type="character" w:customStyle="1" w:styleId="berschrift1Zchn">
    <w:name w:val="Überschrift 1 Zchn"/>
    <w:link w:val="berschrift1"/>
    <w:uiPriority w:val="9"/>
    <w:rsid w:val="001434E7"/>
    <w:rPr>
      <w:rFonts w:ascii="Times New Roman" w:eastAsia="Times New Roman" w:hAnsi="Times New Roman"/>
      <w:b/>
      <w:bCs/>
      <w:kern w:val="36"/>
      <w:sz w:val="48"/>
      <w:szCs w:val="48"/>
    </w:rPr>
  </w:style>
  <w:style w:type="character" w:customStyle="1" w:styleId="src">
    <w:name w:val="src"/>
    <w:rsid w:val="001434E7"/>
  </w:style>
  <w:style w:type="character" w:customStyle="1" w:styleId="floatr">
    <w:name w:val="floatr"/>
    <w:rsid w:val="001434E7"/>
  </w:style>
  <w:style w:type="character" w:customStyle="1" w:styleId="apple-converted-space">
    <w:name w:val="apple-converted-space"/>
    <w:rsid w:val="001434E7"/>
  </w:style>
  <w:style w:type="character" w:styleId="Hyperlink">
    <w:name w:val="Hyperlink"/>
    <w:uiPriority w:val="99"/>
    <w:unhideWhenUsed/>
    <w:rsid w:val="001434E7"/>
    <w:rPr>
      <w:color w:val="0000FF"/>
      <w:u w:val="single"/>
    </w:rPr>
  </w:style>
  <w:style w:type="paragraph" w:styleId="KeinLeerraum">
    <w:name w:val="No Spacing"/>
    <w:uiPriority w:val="1"/>
    <w:qFormat/>
    <w:rsid w:val="005B23DF"/>
    <w:rPr>
      <w:sz w:val="22"/>
      <w:szCs w:val="22"/>
      <w:lang w:eastAsia="en-US"/>
    </w:rPr>
  </w:style>
  <w:style w:type="paragraph" w:customStyle="1" w:styleId="StandardOhneAbstandCLP">
    <w:name w:val="StandardOhneAbstandCLP"/>
    <w:basedOn w:val="Standard"/>
    <w:rsid w:val="005B23DF"/>
    <w:pPr>
      <w:overflowPunct w:val="0"/>
      <w:autoSpaceDE w:val="0"/>
      <w:autoSpaceDN w:val="0"/>
      <w:adjustRightInd w:val="0"/>
      <w:textAlignment w:val="baseline"/>
    </w:pPr>
    <w:rPr>
      <w:rFonts w:ascii="Times New Roman" w:eastAsia="Times New Roman" w:hAnsi="Times New Roman"/>
      <w:sz w:val="24"/>
      <w:szCs w:val="20"/>
      <w:lang w:eastAsia="de-DE"/>
    </w:rPr>
  </w:style>
  <w:style w:type="table" w:styleId="Tabellenraster">
    <w:name w:val="Table Grid"/>
    <w:basedOn w:val="NormaleTabelle"/>
    <w:uiPriority w:val="59"/>
    <w:rsid w:val="00540A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03021"/>
    <w:pPr>
      <w:ind w:left="720"/>
    </w:pPr>
    <w:rPr>
      <w:rFonts w:ascii="Calibri" w:eastAsiaTheme="minorHAnsi" w:hAnsi="Calibri" w:cs="Calibri"/>
    </w:rPr>
  </w:style>
  <w:style w:type="paragraph" w:customStyle="1" w:styleId="Default">
    <w:name w:val="Default"/>
    <w:rsid w:val="00951227"/>
    <w:pPr>
      <w:autoSpaceDE w:val="0"/>
      <w:autoSpaceDN w:val="0"/>
      <w:adjustRightInd w:val="0"/>
    </w:pPr>
    <w:rPr>
      <w:rFonts w:ascii="Times New Roman" w:hAnsi="Times New Roman"/>
      <w:color w:val="000000"/>
      <w:sz w:val="24"/>
      <w:szCs w:val="24"/>
    </w:rPr>
  </w:style>
  <w:style w:type="character" w:styleId="Kommentarzeichen">
    <w:name w:val="annotation reference"/>
    <w:basedOn w:val="Absatz-Standardschriftart"/>
    <w:uiPriority w:val="99"/>
    <w:semiHidden/>
    <w:unhideWhenUsed/>
    <w:rsid w:val="00B34247"/>
    <w:rPr>
      <w:sz w:val="16"/>
      <w:szCs w:val="16"/>
    </w:rPr>
  </w:style>
  <w:style w:type="paragraph" w:styleId="Kommentartext">
    <w:name w:val="annotation text"/>
    <w:basedOn w:val="Standard"/>
    <w:link w:val="KommentartextZchn"/>
    <w:uiPriority w:val="99"/>
    <w:semiHidden/>
    <w:unhideWhenUsed/>
    <w:rsid w:val="00B34247"/>
    <w:rPr>
      <w:sz w:val="20"/>
      <w:szCs w:val="20"/>
    </w:rPr>
  </w:style>
  <w:style w:type="character" w:customStyle="1" w:styleId="KommentartextZchn">
    <w:name w:val="Kommentartext Zchn"/>
    <w:basedOn w:val="Absatz-Standardschriftart"/>
    <w:link w:val="Kommentartext"/>
    <w:uiPriority w:val="99"/>
    <w:semiHidden/>
    <w:rsid w:val="00B3424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B34247"/>
    <w:rPr>
      <w:b/>
      <w:bCs/>
    </w:rPr>
  </w:style>
  <w:style w:type="character" w:customStyle="1" w:styleId="KommentarthemaZchn">
    <w:name w:val="Kommentarthema Zchn"/>
    <w:basedOn w:val="KommentartextZchn"/>
    <w:link w:val="Kommentarthema"/>
    <w:uiPriority w:val="99"/>
    <w:semiHidden/>
    <w:rsid w:val="00B34247"/>
    <w:rPr>
      <w:rFonts w:ascii="Arial" w:hAnsi="Arial"/>
      <w:b/>
      <w:bCs/>
      <w:lang w:eastAsia="en-US"/>
    </w:rPr>
  </w:style>
  <w:style w:type="character" w:styleId="BesuchterLink">
    <w:name w:val="FollowedHyperlink"/>
    <w:basedOn w:val="Absatz-Standardschriftart"/>
    <w:uiPriority w:val="99"/>
    <w:semiHidden/>
    <w:unhideWhenUsed/>
    <w:rsid w:val="00241001"/>
    <w:rPr>
      <w:color w:val="800080" w:themeColor="followedHyperlink"/>
      <w:u w:val="single"/>
    </w:rPr>
  </w:style>
  <w:style w:type="character" w:customStyle="1" w:styleId="posmarkerhe">
    <w:name w:val="posmarker_he"/>
    <w:basedOn w:val="Absatz-Standardschriftart"/>
    <w:rsid w:val="00A4039E"/>
  </w:style>
  <w:style w:type="paragraph" w:styleId="Textkrper">
    <w:name w:val="Body Text"/>
    <w:basedOn w:val="Standard"/>
    <w:link w:val="TextkrperZchn"/>
    <w:rsid w:val="005E13C6"/>
    <w:pPr>
      <w:overflowPunct w:val="0"/>
      <w:autoSpaceDE w:val="0"/>
      <w:autoSpaceDN w:val="0"/>
      <w:adjustRightInd w:val="0"/>
      <w:textAlignment w:val="baseline"/>
    </w:pPr>
    <w:rPr>
      <w:rFonts w:ascii="Times New Roman" w:eastAsia="Times New Roman" w:hAnsi="Times New Roman"/>
      <w:i/>
      <w:iCs/>
      <w:sz w:val="24"/>
      <w:szCs w:val="20"/>
      <w:lang w:eastAsia="de-DE"/>
    </w:rPr>
  </w:style>
  <w:style w:type="character" w:customStyle="1" w:styleId="TextkrperZchn">
    <w:name w:val="Textkörper Zchn"/>
    <w:basedOn w:val="Absatz-Standardschriftart"/>
    <w:link w:val="Textkrper"/>
    <w:rsid w:val="005E13C6"/>
    <w:rPr>
      <w:rFonts w:ascii="Times New Roman" w:eastAsia="Times New Roman" w:hAnsi="Times New Roman"/>
      <w:i/>
      <w:iCs/>
      <w:sz w:val="24"/>
    </w:rPr>
  </w:style>
  <w:style w:type="character" w:styleId="Fett">
    <w:name w:val="Strong"/>
    <w:basedOn w:val="Absatz-Standardschriftart"/>
    <w:uiPriority w:val="22"/>
    <w:qFormat/>
    <w:rsid w:val="0020478F"/>
    <w:rPr>
      <w:b/>
      <w:bCs/>
    </w:rPr>
  </w:style>
  <w:style w:type="paragraph" w:styleId="StandardWeb">
    <w:name w:val="Normal (Web)"/>
    <w:basedOn w:val="Standard"/>
    <w:uiPriority w:val="99"/>
    <w:semiHidden/>
    <w:unhideWhenUsed/>
    <w:rsid w:val="00DD6405"/>
    <w:pPr>
      <w:spacing w:before="100" w:beforeAutospacing="1" w:after="100" w:afterAutospacing="1"/>
    </w:pPr>
    <w:rPr>
      <w:rFonts w:ascii="Times New Roman" w:eastAsia="Times New Roman" w:hAnsi="Times New Roman"/>
      <w:sz w:val="24"/>
      <w:szCs w:val="24"/>
      <w:lang w:eastAsia="de-DE"/>
    </w:rPr>
  </w:style>
  <w:style w:type="paragraph" w:styleId="Textkrper2">
    <w:name w:val="Body Text 2"/>
    <w:basedOn w:val="Standard"/>
    <w:link w:val="Textkrper2Zchn"/>
    <w:uiPriority w:val="99"/>
    <w:semiHidden/>
    <w:unhideWhenUsed/>
    <w:rsid w:val="0067273C"/>
    <w:pPr>
      <w:spacing w:after="120" w:line="480" w:lineRule="auto"/>
    </w:pPr>
  </w:style>
  <w:style w:type="character" w:customStyle="1" w:styleId="Textkrper2Zchn">
    <w:name w:val="Textkörper 2 Zchn"/>
    <w:basedOn w:val="Absatz-Standardschriftart"/>
    <w:link w:val="Textkrper2"/>
    <w:uiPriority w:val="99"/>
    <w:semiHidden/>
    <w:rsid w:val="0067273C"/>
    <w:rPr>
      <w:rFonts w:ascii="Arial" w:hAnsi="Arial"/>
      <w:sz w:val="22"/>
      <w:szCs w:val="22"/>
      <w:lang w:eastAsia="en-US"/>
    </w:rPr>
  </w:style>
  <w:style w:type="character" w:styleId="NichtaufgelsteErwhnung">
    <w:name w:val="Unresolved Mention"/>
    <w:basedOn w:val="Absatz-Standardschriftart"/>
    <w:uiPriority w:val="99"/>
    <w:semiHidden/>
    <w:unhideWhenUsed/>
    <w:rsid w:val="0003527F"/>
    <w:rPr>
      <w:color w:val="605E5C"/>
      <w:shd w:val="clear" w:color="auto" w:fill="E1DFDD"/>
    </w:rPr>
  </w:style>
  <w:style w:type="character" w:styleId="Hervorhebung">
    <w:name w:val="Emphasis"/>
    <w:basedOn w:val="Absatz-Standardschriftart"/>
    <w:uiPriority w:val="20"/>
    <w:qFormat/>
    <w:rsid w:val="00140650"/>
    <w:rPr>
      <w:i/>
      <w:iCs/>
    </w:rPr>
  </w:style>
  <w:style w:type="character" w:customStyle="1" w:styleId="font-semibold">
    <w:name w:val="font-semibold"/>
    <w:basedOn w:val="Absatz-Standardschriftart"/>
    <w:rsid w:val="00D82648"/>
  </w:style>
  <w:style w:type="character" w:customStyle="1" w:styleId="berschrift3Zchn">
    <w:name w:val="Überschrift 3 Zchn"/>
    <w:basedOn w:val="Absatz-Standardschriftart"/>
    <w:link w:val="berschrift3"/>
    <w:uiPriority w:val="9"/>
    <w:rsid w:val="001400AC"/>
    <w:rPr>
      <w:rFonts w:asciiTheme="majorHAnsi" w:eastAsiaTheme="majorEastAsia" w:hAnsiTheme="majorHAnsi" w:cstheme="majorBidi"/>
      <w:color w:val="243F60" w:themeColor="accent1" w:themeShade="7F"/>
      <w:sz w:val="24"/>
      <w:szCs w:val="24"/>
      <w:lang w:eastAsia="en-US"/>
    </w:rPr>
  </w:style>
  <w:style w:type="paragraph" w:customStyle="1" w:styleId="mb-3">
    <w:name w:val="mb-3"/>
    <w:basedOn w:val="Standard"/>
    <w:rsid w:val="008328D6"/>
    <w:pPr>
      <w:spacing w:before="100" w:beforeAutospacing="1" w:after="100" w:afterAutospacing="1"/>
    </w:pPr>
    <w:rPr>
      <w:rFonts w:ascii="Times New Roman" w:eastAsia="Times New Roman" w:hAnsi="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5634ED"/>
    <w:pPr>
      <w:pBdr>
        <w:bottom w:val="single" w:sz="6" w:space="1" w:color="auto"/>
      </w:pBdr>
      <w:jc w:val="center"/>
    </w:pPr>
    <w:rPr>
      <w:rFonts w:eastAsia="Times New Roman" w:cs="Arial"/>
      <w:vanish/>
      <w:sz w:val="16"/>
      <w:szCs w:val="16"/>
      <w:lang w:eastAsia="de-DE"/>
    </w:rPr>
  </w:style>
  <w:style w:type="character" w:customStyle="1" w:styleId="z-FormularbeginnZchn">
    <w:name w:val="z-Formularbeginn Zchn"/>
    <w:basedOn w:val="Absatz-Standardschriftart"/>
    <w:link w:val="z-Formularbeginn"/>
    <w:uiPriority w:val="99"/>
    <w:semiHidden/>
    <w:rsid w:val="005634ED"/>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5634ED"/>
    <w:pPr>
      <w:pBdr>
        <w:top w:val="single" w:sz="6" w:space="1" w:color="auto"/>
      </w:pBdr>
      <w:jc w:val="center"/>
    </w:pPr>
    <w:rPr>
      <w:rFonts w:eastAsia="Times New Roman" w:cs="Arial"/>
      <w:vanish/>
      <w:sz w:val="16"/>
      <w:szCs w:val="16"/>
      <w:lang w:eastAsia="de-DE"/>
    </w:rPr>
  </w:style>
  <w:style w:type="character" w:customStyle="1" w:styleId="z-FormularendeZchn">
    <w:name w:val="z-Formularende Zchn"/>
    <w:basedOn w:val="Absatz-Standardschriftart"/>
    <w:link w:val="z-Formularende"/>
    <w:uiPriority w:val="99"/>
    <w:semiHidden/>
    <w:rsid w:val="005634ED"/>
    <w:rPr>
      <w:rFonts w:ascii="Arial" w:eastAsia="Times New Roman" w:hAnsi="Arial" w:cs="Arial"/>
      <w:vanish/>
      <w:sz w:val="16"/>
      <w:szCs w:val="16"/>
    </w:rPr>
  </w:style>
  <w:style w:type="paragraph" w:customStyle="1" w:styleId="mb-15">
    <w:name w:val="mb-1.5"/>
    <w:basedOn w:val="Standard"/>
    <w:rsid w:val="00252B4A"/>
    <w:pPr>
      <w:spacing w:before="100" w:beforeAutospacing="1" w:after="100" w:afterAutospacing="1"/>
    </w:pPr>
    <w:rPr>
      <w:rFonts w:ascii="Times New Roman" w:eastAsia="Times New Roman" w:hAnsi="Times New Roman"/>
      <w:sz w:val="24"/>
      <w:szCs w:val="24"/>
      <w:lang w:eastAsia="de-DE"/>
    </w:rPr>
  </w:style>
  <w:style w:type="character" w:customStyle="1" w:styleId="berschrift5Zchn">
    <w:name w:val="Überschrift 5 Zchn"/>
    <w:basedOn w:val="Absatz-Standardschriftart"/>
    <w:link w:val="berschrift5"/>
    <w:uiPriority w:val="9"/>
    <w:rsid w:val="00E41C3E"/>
    <w:rPr>
      <w:rFonts w:ascii="Times New Roman" w:eastAsia="Times New Roman" w:hAnsi="Times New Roman"/>
      <w:b/>
      <w:bCs/>
    </w:rPr>
  </w:style>
  <w:style w:type="character" w:customStyle="1" w:styleId="berschrift6Zchn">
    <w:name w:val="Überschrift 6 Zchn"/>
    <w:basedOn w:val="Absatz-Standardschriftart"/>
    <w:link w:val="berschrift6"/>
    <w:uiPriority w:val="9"/>
    <w:rsid w:val="00E41C3E"/>
    <w:rPr>
      <w:rFonts w:ascii="Times New Roman" w:eastAsia="Times New Roman" w:hAnsi="Times New Roman"/>
      <w:b/>
      <w:bCs/>
      <w:sz w:val="15"/>
      <w:szCs w:val="15"/>
    </w:rPr>
  </w:style>
  <w:style w:type="paragraph" w:customStyle="1" w:styleId="nolis-tiny">
    <w:name w:val="nolis-tiny"/>
    <w:basedOn w:val="Standard"/>
    <w:rsid w:val="00E41C3E"/>
    <w:pPr>
      <w:spacing w:before="100" w:beforeAutospacing="1" w:after="100" w:afterAutospacing="1"/>
    </w:pPr>
    <w:rPr>
      <w:rFonts w:ascii="Times New Roman" w:eastAsia="Times New Roman" w:hAnsi="Times New Roman"/>
      <w:sz w:val="24"/>
      <w:szCs w:val="24"/>
      <w:lang w:eastAsia="de-DE"/>
    </w:rPr>
  </w:style>
  <w:style w:type="character" w:customStyle="1" w:styleId="berschrift2Zchn">
    <w:name w:val="Überschrift 2 Zchn"/>
    <w:basedOn w:val="Absatz-Standardschriftart"/>
    <w:link w:val="berschrift2"/>
    <w:uiPriority w:val="9"/>
    <w:semiHidden/>
    <w:rsid w:val="009A23EB"/>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8357">
      <w:bodyDiv w:val="1"/>
      <w:marLeft w:val="0"/>
      <w:marRight w:val="0"/>
      <w:marTop w:val="0"/>
      <w:marBottom w:val="0"/>
      <w:divBdr>
        <w:top w:val="none" w:sz="0" w:space="0" w:color="auto"/>
        <w:left w:val="none" w:sz="0" w:space="0" w:color="auto"/>
        <w:bottom w:val="none" w:sz="0" w:space="0" w:color="auto"/>
        <w:right w:val="none" w:sz="0" w:space="0" w:color="auto"/>
      </w:divBdr>
    </w:div>
    <w:div w:id="71852848">
      <w:bodyDiv w:val="1"/>
      <w:marLeft w:val="0"/>
      <w:marRight w:val="0"/>
      <w:marTop w:val="0"/>
      <w:marBottom w:val="0"/>
      <w:divBdr>
        <w:top w:val="none" w:sz="0" w:space="0" w:color="auto"/>
        <w:left w:val="none" w:sz="0" w:space="0" w:color="auto"/>
        <w:bottom w:val="none" w:sz="0" w:space="0" w:color="auto"/>
        <w:right w:val="none" w:sz="0" w:space="0" w:color="auto"/>
      </w:divBdr>
    </w:div>
    <w:div w:id="91366345">
      <w:bodyDiv w:val="1"/>
      <w:marLeft w:val="0"/>
      <w:marRight w:val="0"/>
      <w:marTop w:val="0"/>
      <w:marBottom w:val="0"/>
      <w:divBdr>
        <w:top w:val="none" w:sz="0" w:space="0" w:color="auto"/>
        <w:left w:val="none" w:sz="0" w:space="0" w:color="auto"/>
        <w:bottom w:val="none" w:sz="0" w:space="0" w:color="auto"/>
        <w:right w:val="none" w:sz="0" w:space="0" w:color="auto"/>
      </w:divBdr>
    </w:div>
    <w:div w:id="94861345">
      <w:bodyDiv w:val="1"/>
      <w:marLeft w:val="0"/>
      <w:marRight w:val="0"/>
      <w:marTop w:val="0"/>
      <w:marBottom w:val="0"/>
      <w:divBdr>
        <w:top w:val="none" w:sz="0" w:space="0" w:color="auto"/>
        <w:left w:val="none" w:sz="0" w:space="0" w:color="auto"/>
        <w:bottom w:val="none" w:sz="0" w:space="0" w:color="auto"/>
        <w:right w:val="none" w:sz="0" w:space="0" w:color="auto"/>
      </w:divBdr>
    </w:div>
    <w:div w:id="121268527">
      <w:bodyDiv w:val="1"/>
      <w:marLeft w:val="0"/>
      <w:marRight w:val="0"/>
      <w:marTop w:val="0"/>
      <w:marBottom w:val="0"/>
      <w:divBdr>
        <w:top w:val="none" w:sz="0" w:space="0" w:color="auto"/>
        <w:left w:val="none" w:sz="0" w:space="0" w:color="auto"/>
        <w:bottom w:val="none" w:sz="0" w:space="0" w:color="auto"/>
        <w:right w:val="none" w:sz="0" w:space="0" w:color="auto"/>
      </w:divBdr>
    </w:div>
    <w:div w:id="121504515">
      <w:bodyDiv w:val="1"/>
      <w:marLeft w:val="0"/>
      <w:marRight w:val="0"/>
      <w:marTop w:val="0"/>
      <w:marBottom w:val="0"/>
      <w:divBdr>
        <w:top w:val="none" w:sz="0" w:space="0" w:color="auto"/>
        <w:left w:val="none" w:sz="0" w:space="0" w:color="auto"/>
        <w:bottom w:val="none" w:sz="0" w:space="0" w:color="auto"/>
        <w:right w:val="none" w:sz="0" w:space="0" w:color="auto"/>
      </w:divBdr>
    </w:div>
    <w:div w:id="154343734">
      <w:bodyDiv w:val="1"/>
      <w:marLeft w:val="0"/>
      <w:marRight w:val="0"/>
      <w:marTop w:val="0"/>
      <w:marBottom w:val="0"/>
      <w:divBdr>
        <w:top w:val="none" w:sz="0" w:space="0" w:color="auto"/>
        <w:left w:val="none" w:sz="0" w:space="0" w:color="auto"/>
        <w:bottom w:val="none" w:sz="0" w:space="0" w:color="auto"/>
        <w:right w:val="none" w:sz="0" w:space="0" w:color="auto"/>
      </w:divBdr>
    </w:div>
    <w:div w:id="157187659">
      <w:bodyDiv w:val="1"/>
      <w:marLeft w:val="0"/>
      <w:marRight w:val="0"/>
      <w:marTop w:val="0"/>
      <w:marBottom w:val="0"/>
      <w:divBdr>
        <w:top w:val="none" w:sz="0" w:space="0" w:color="auto"/>
        <w:left w:val="none" w:sz="0" w:space="0" w:color="auto"/>
        <w:bottom w:val="none" w:sz="0" w:space="0" w:color="auto"/>
        <w:right w:val="none" w:sz="0" w:space="0" w:color="auto"/>
      </w:divBdr>
    </w:div>
    <w:div w:id="159809002">
      <w:bodyDiv w:val="1"/>
      <w:marLeft w:val="0"/>
      <w:marRight w:val="0"/>
      <w:marTop w:val="0"/>
      <w:marBottom w:val="0"/>
      <w:divBdr>
        <w:top w:val="none" w:sz="0" w:space="0" w:color="auto"/>
        <w:left w:val="none" w:sz="0" w:space="0" w:color="auto"/>
        <w:bottom w:val="none" w:sz="0" w:space="0" w:color="auto"/>
        <w:right w:val="none" w:sz="0" w:space="0" w:color="auto"/>
      </w:divBdr>
    </w:div>
    <w:div w:id="183373758">
      <w:bodyDiv w:val="1"/>
      <w:marLeft w:val="0"/>
      <w:marRight w:val="0"/>
      <w:marTop w:val="0"/>
      <w:marBottom w:val="0"/>
      <w:divBdr>
        <w:top w:val="none" w:sz="0" w:space="0" w:color="auto"/>
        <w:left w:val="none" w:sz="0" w:space="0" w:color="auto"/>
        <w:bottom w:val="none" w:sz="0" w:space="0" w:color="auto"/>
        <w:right w:val="none" w:sz="0" w:space="0" w:color="auto"/>
      </w:divBdr>
    </w:div>
    <w:div w:id="189540070">
      <w:bodyDiv w:val="1"/>
      <w:marLeft w:val="0"/>
      <w:marRight w:val="0"/>
      <w:marTop w:val="0"/>
      <w:marBottom w:val="0"/>
      <w:divBdr>
        <w:top w:val="none" w:sz="0" w:space="0" w:color="auto"/>
        <w:left w:val="none" w:sz="0" w:space="0" w:color="auto"/>
        <w:bottom w:val="none" w:sz="0" w:space="0" w:color="auto"/>
        <w:right w:val="none" w:sz="0" w:space="0" w:color="auto"/>
      </w:divBdr>
    </w:div>
    <w:div w:id="204099185">
      <w:bodyDiv w:val="1"/>
      <w:marLeft w:val="0"/>
      <w:marRight w:val="0"/>
      <w:marTop w:val="0"/>
      <w:marBottom w:val="0"/>
      <w:divBdr>
        <w:top w:val="none" w:sz="0" w:space="0" w:color="auto"/>
        <w:left w:val="none" w:sz="0" w:space="0" w:color="auto"/>
        <w:bottom w:val="none" w:sz="0" w:space="0" w:color="auto"/>
        <w:right w:val="none" w:sz="0" w:space="0" w:color="auto"/>
      </w:divBdr>
    </w:div>
    <w:div w:id="212891702">
      <w:bodyDiv w:val="1"/>
      <w:marLeft w:val="0"/>
      <w:marRight w:val="0"/>
      <w:marTop w:val="0"/>
      <w:marBottom w:val="0"/>
      <w:divBdr>
        <w:top w:val="none" w:sz="0" w:space="0" w:color="auto"/>
        <w:left w:val="none" w:sz="0" w:space="0" w:color="auto"/>
        <w:bottom w:val="none" w:sz="0" w:space="0" w:color="auto"/>
        <w:right w:val="none" w:sz="0" w:space="0" w:color="auto"/>
      </w:divBdr>
    </w:div>
    <w:div w:id="242880914">
      <w:bodyDiv w:val="1"/>
      <w:marLeft w:val="0"/>
      <w:marRight w:val="0"/>
      <w:marTop w:val="0"/>
      <w:marBottom w:val="0"/>
      <w:divBdr>
        <w:top w:val="none" w:sz="0" w:space="0" w:color="auto"/>
        <w:left w:val="none" w:sz="0" w:space="0" w:color="auto"/>
        <w:bottom w:val="none" w:sz="0" w:space="0" w:color="auto"/>
        <w:right w:val="none" w:sz="0" w:space="0" w:color="auto"/>
      </w:divBdr>
    </w:div>
    <w:div w:id="260067161">
      <w:bodyDiv w:val="1"/>
      <w:marLeft w:val="0"/>
      <w:marRight w:val="0"/>
      <w:marTop w:val="0"/>
      <w:marBottom w:val="0"/>
      <w:divBdr>
        <w:top w:val="none" w:sz="0" w:space="0" w:color="auto"/>
        <w:left w:val="none" w:sz="0" w:space="0" w:color="auto"/>
        <w:bottom w:val="none" w:sz="0" w:space="0" w:color="auto"/>
        <w:right w:val="none" w:sz="0" w:space="0" w:color="auto"/>
      </w:divBdr>
    </w:div>
    <w:div w:id="275600809">
      <w:bodyDiv w:val="1"/>
      <w:marLeft w:val="0"/>
      <w:marRight w:val="0"/>
      <w:marTop w:val="0"/>
      <w:marBottom w:val="0"/>
      <w:divBdr>
        <w:top w:val="none" w:sz="0" w:space="0" w:color="auto"/>
        <w:left w:val="none" w:sz="0" w:space="0" w:color="auto"/>
        <w:bottom w:val="none" w:sz="0" w:space="0" w:color="auto"/>
        <w:right w:val="none" w:sz="0" w:space="0" w:color="auto"/>
      </w:divBdr>
    </w:div>
    <w:div w:id="278924330">
      <w:bodyDiv w:val="1"/>
      <w:marLeft w:val="0"/>
      <w:marRight w:val="0"/>
      <w:marTop w:val="0"/>
      <w:marBottom w:val="0"/>
      <w:divBdr>
        <w:top w:val="none" w:sz="0" w:space="0" w:color="auto"/>
        <w:left w:val="none" w:sz="0" w:space="0" w:color="auto"/>
        <w:bottom w:val="none" w:sz="0" w:space="0" w:color="auto"/>
        <w:right w:val="none" w:sz="0" w:space="0" w:color="auto"/>
      </w:divBdr>
    </w:div>
    <w:div w:id="286551241">
      <w:bodyDiv w:val="1"/>
      <w:marLeft w:val="0"/>
      <w:marRight w:val="0"/>
      <w:marTop w:val="0"/>
      <w:marBottom w:val="0"/>
      <w:divBdr>
        <w:top w:val="none" w:sz="0" w:space="0" w:color="auto"/>
        <w:left w:val="none" w:sz="0" w:space="0" w:color="auto"/>
        <w:bottom w:val="none" w:sz="0" w:space="0" w:color="auto"/>
        <w:right w:val="none" w:sz="0" w:space="0" w:color="auto"/>
      </w:divBdr>
    </w:div>
    <w:div w:id="327754095">
      <w:bodyDiv w:val="1"/>
      <w:marLeft w:val="0"/>
      <w:marRight w:val="0"/>
      <w:marTop w:val="0"/>
      <w:marBottom w:val="0"/>
      <w:divBdr>
        <w:top w:val="none" w:sz="0" w:space="0" w:color="auto"/>
        <w:left w:val="none" w:sz="0" w:space="0" w:color="auto"/>
        <w:bottom w:val="none" w:sz="0" w:space="0" w:color="auto"/>
        <w:right w:val="none" w:sz="0" w:space="0" w:color="auto"/>
      </w:divBdr>
    </w:div>
    <w:div w:id="339159331">
      <w:bodyDiv w:val="1"/>
      <w:marLeft w:val="0"/>
      <w:marRight w:val="0"/>
      <w:marTop w:val="0"/>
      <w:marBottom w:val="0"/>
      <w:divBdr>
        <w:top w:val="none" w:sz="0" w:space="0" w:color="auto"/>
        <w:left w:val="none" w:sz="0" w:space="0" w:color="auto"/>
        <w:bottom w:val="none" w:sz="0" w:space="0" w:color="auto"/>
        <w:right w:val="none" w:sz="0" w:space="0" w:color="auto"/>
      </w:divBdr>
    </w:div>
    <w:div w:id="357659047">
      <w:bodyDiv w:val="1"/>
      <w:marLeft w:val="0"/>
      <w:marRight w:val="0"/>
      <w:marTop w:val="0"/>
      <w:marBottom w:val="0"/>
      <w:divBdr>
        <w:top w:val="none" w:sz="0" w:space="0" w:color="auto"/>
        <w:left w:val="none" w:sz="0" w:space="0" w:color="auto"/>
        <w:bottom w:val="none" w:sz="0" w:space="0" w:color="auto"/>
        <w:right w:val="none" w:sz="0" w:space="0" w:color="auto"/>
      </w:divBdr>
    </w:div>
    <w:div w:id="377517065">
      <w:bodyDiv w:val="1"/>
      <w:marLeft w:val="0"/>
      <w:marRight w:val="0"/>
      <w:marTop w:val="0"/>
      <w:marBottom w:val="0"/>
      <w:divBdr>
        <w:top w:val="none" w:sz="0" w:space="0" w:color="auto"/>
        <w:left w:val="none" w:sz="0" w:space="0" w:color="auto"/>
        <w:bottom w:val="none" w:sz="0" w:space="0" w:color="auto"/>
        <w:right w:val="none" w:sz="0" w:space="0" w:color="auto"/>
      </w:divBdr>
    </w:div>
    <w:div w:id="395201997">
      <w:bodyDiv w:val="1"/>
      <w:marLeft w:val="0"/>
      <w:marRight w:val="0"/>
      <w:marTop w:val="0"/>
      <w:marBottom w:val="0"/>
      <w:divBdr>
        <w:top w:val="none" w:sz="0" w:space="0" w:color="auto"/>
        <w:left w:val="none" w:sz="0" w:space="0" w:color="auto"/>
        <w:bottom w:val="none" w:sz="0" w:space="0" w:color="auto"/>
        <w:right w:val="none" w:sz="0" w:space="0" w:color="auto"/>
      </w:divBdr>
    </w:div>
    <w:div w:id="432943295">
      <w:bodyDiv w:val="1"/>
      <w:marLeft w:val="0"/>
      <w:marRight w:val="0"/>
      <w:marTop w:val="0"/>
      <w:marBottom w:val="0"/>
      <w:divBdr>
        <w:top w:val="none" w:sz="0" w:space="0" w:color="auto"/>
        <w:left w:val="none" w:sz="0" w:space="0" w:color="auto"/>
        <w:bottom w:val="none" w:sz="0" w:space="0" w:color="auto"/>
        <w:right w:val="none" w:sz="0" w:space="0" w:color="auto"/>
      </w:divBdr>
    </w:div>
    <w:div w:id="474494342">
      <w:bodyDiv w:val="1"/>
      <w:marLeft w:val="0"/>
      <w:marRight w:val="0"/>
      <w:marTop w:val="0"/>
      <w:marBottom w:val="0"/>
      <w:divBdr>
        <w:top w:val="none" w:sz="0" w:space="0" w:color="auto"/>
        <w:left w:val="none" w:sz="0" w:space="0" w:color="auto"/>
        <w:bottom w:val="none" w:sz="0" w:space="0" w:color="auto"/>
        <w:right w:val="none" w:sz="0" w:space="0" w:color="auto"/>
      </w:divBdr>
    </w:div>
    <w:div w:id="519051225">
      <w:bodyDiv w:val="1"/>
      <w:marLeft w:val="0"/>
      <w:marRight w:val="0"/>
      <w:marTop w:val="0"/>
      <w:marBottom w:val="0"/>
      <w:divBdr>
        <w:top w:val="none" w:sz="0" w:space="0" w:color="auto"/>
        <w:left w:val="none" w:sz="0" w:space="0" w:color="auto"/>
        <w:bottom w:val="none" w:sz="0" w:space="0" w:color="auto"/>
        <w:right w:val="none" w:sz="0" w:space="0" w:color="auto"/>
      </w:divBdr>
    </w:div>
    <w:div w:id="568422348">
      <w:bodyDiv w:val="1"/>
      <w:marLeft w:val="0"/>
      <w:marRight w:val="0"/>
      <w:marTop w:val="0"/>
      <w:marBottom w:val="0"/>
      <w:divBdr>
        <w:top w:val="none" w:sz="0" w:space="0" w:color="auto"/>
        <w:left w:val="none" w:sz="0" w:space="0" w:color="auto"/>
        <w:bottom w:val="none" w:sz="0" w:space="0" w:color="auto"/>
        <w:right w:val="none" w:sz="0" w:space="0" w:color="auto"/>
      </w:divBdr>
    </w:div>
    <w:div w:id="576591382">
      <w:bodyDiv w:val="1"/>
      <w:marLeft w:val="0"/>
      <w:marRight w:val="0"/>
      <w:marTop w:val="0"/>
      <w:marBottom w:val="0"/>
      <w:divBdr>
        <w:top w:val="none" w:sz="0" w:space="0" w:color="auto"/>
        <w:left w:val="none" w:sz="0" w:space="0" w:color="auto"/>
        <w:bottom w:val="none" w:sz="0" w:space="0" w:color="auto"/>
        <w:right w:val="none" w:sz="0" w:space="0" w:color="auto"/>
      </w:divBdr>
    </w:div>
    <w:div w:id="582491664">
      <w:bodyDiv w:val="1"/>
      <w:marLeft w:val="0"/>
      <w:marRight w:val="0"/>
      <w:marTop w:val="0"/>
      <w:marBottom w:val="0"/>
      <w:divBdr>
        <w:top w:val="none" w:sz="0" w:space="0" w:color="auto"/>
        <w:left w:val="none" w:sz="0" w:space="0" w:color="auto"/>
        <w:bottom w:val="none" w:sz="0" w:space="0" w:color="auto"/>
        <w:right w:val="none" w:sz="0" w:space="0" w:color="auto"/>
      </w:divBdr>
    </w:div>
    <w:div w:id="620772034">
      <w:bodyDiv w:val="1"/>
      <w:marLeft w:val="0"/>
      <w:marRight w:val="0"/>
      <w:marTop w:val="0"/>
      <w:marBottom w:val="0"/>
      <w:divBdr>
        <w:top w:val="none" w:sz="0" w:space="0" w:color="auto"/>
        <w:left w:val="none" w:sz="0" w:space="0" w:color="auto"/>
        <w:bottom w:val="none" w:sz="0" w:space="0" w:color="auto"/>
        <w:right w:val="none" w:sz="0" w:space="0" w:color="auto"/>
      </w:divBdr>
    </w:div>
    <w:div w:id="660549151">
      <w:bodyDiv w:val="1"/>
      <w:marLeft w:val="0"/>
      <w:marRight w:val="0"/>
      <w:marTop w:val="0"/>
      <w:marBottom w:val="0"/>
      <w:divBdr>
        <w:top w:val="none" w:sz="0" w:space="0" w:color="auto"/>
        <w:left w:val="none" w:sz="0" w:space="0" w:color="auto"/>
        <w:bottom w:val="none" w:sz="0" w:space="0" w:color="auto"/>
        <w:right w:val="none" w:sz="0" w:space="0" w:color="auto"/>
      </w:divBdr>
    </w:div>
    <w:div w:id="677853211">
      <w:bodyDiv w:val="1"/>
      <w:marLeft w:val="0"/>
      <w:marRight w:val="0"/>
      <w:marTop w:val="0"/>
      <w:marBottom w:val="0"/>
      <w:divBdr>
        <w:top w:val="none" w:sz="0" w:space="0" w:color="auto"/>
        <w:left w:val="none" w:sz="0" w:space="0" w:color="auto"/>
        <w:bottom w:val="none" w:sz="0" w:space="0" w:color="auto"/>
        <w:right w:val="none" w:sz="0" w:space="0" w:color="auto"/>
      </w:divBdr>
    </w:div>
    <w:div w:id="697779483">
      <w:bodyDiv w:val="1"/>
      <w:marLeft w:val="0"/>
      <w:marRight w:val="0"/>
      <w:marTop w:val="0"/>
      <w:marBottom w:val="0"/>
      <w:divBdr>
        <w:top w:val="none" w:sz="0" w:space="0" w:color="auto"/>
        <w:left w:val="none" w:sz="0" w:space="0" w:color="auto"/>
        <w:bottom w:val="none" w:sz="0" w:space="0" w:color="auto"/>
        <w:right w:val="none" w:sz="0" w:space="0" w:color="auto"/>
      </w:divBdr>
    </w:div>
    <w:div w:id="700670454">
      <w:bodyDiv w:val="1"/>
      <w:marLeft w:val="0"/>
      <w:marRight w:val="0"/>
      <w:marTop w:val="0"/>
      <w:marBottom w:val="0"/>
      <w:divBdr>
        <w:top w:val="none" w:sz="0" w:space="0" w:color="auto"/>
        <w:left w:val="none" w:sz="0" w:space="0" w:color="auto"/>
        <w:bottom w:val="none" w:sz="0" w:space="0" w:color="auto"/>
        <w:right w:val="none" w:sz="0" w:space="0" w:color="auto"/>
      </w:divBdr>
    </w:div>
    <w:div w:id="753548673">
      <w:bodyDiv w:val="1"/>
      <w:marLeft w:val="0"/>
      <w:marRight w:val="0"/>
      <w:marTop w:val="0"/>
      <w:marBottom w:val="0"/>
      <w:divBdr>
        <w:top w:val="none" w:sz="0" w:space="0" w:color="auto"/>
        <w:left w:val="none" w:sz="0" w:space="0" w:color="auto"/>
        <w:bottom w:val="none" w:sz="0" w:space="0" w:color="auto"/>
        <w:right w:val="none" w:sz="0" w:space="0" w:color="auto"/>
      </w:divBdr>
    </w:div>
    <w:div w:id="753938060">
      <w:bodyDiv w:val="1"/>
      <w:marLeft w:val="0"/>
      <w:marRight w:val="0"/>
      <w:marTop w:val="0"/>
      <w:marBottom w:val="0"/>
      <w:divBdr>
        <w:top w:val="none" w:sz="0" w:space="0" w:color="auto"/>
        <w:left w:val="none" w:sz="0" w:space="0" w:color="auto"/>
        <w:bottom w:val="none" w:sz="0" w:space="0" w:color="auto"/>
        <w:right w:val="none" w:sz="0" w:space="0" w:color="auto"/>
      </w:divBdr>
    </w:div>
    <w:div w:id="787168134">
      <w:bodyDiv w:val="1"/>
      <w:marLeft w:val="0"/>
      <w:marRight w:val="0"/>
      <w:marTop w:val="0"/>
      <w:marBottom w:val="0"/>
      <w:divBdr>
        <w:top w:val="none" w:sz="0" w:space="0" w:color="auto"/>
        <w:left w:val="none" w:sz="0" w:space="0" w:color="auto"/>
        <w:bottom w:val="none" w:sz="0" w:space="0" w:color="auto"/>
        <w:right w:val="none" w:sz="0" w:space="0" w:color="auto"/>
      </w:divBdr>
    </w:div>
    <w:div w:id="787357216">
      <w:bodyDiv w:val="1"/>
      <w:marLeft w:val="0"/>
      <w:marRight w:val="0"/>
      <w:marTop w:val="0"/>
      <w:marBottom w:val="0"/>
      <w:divBdr>
        <w:top w:val="none" w:sz="0" w:space="0" w:color="auto"/>
        <w:left w:val="none" w:sz="0" w:space="0" w:color="auto"/>
        <w:bottom w:val="none" w:sz="0" w:space="0" w:color="auto"/>
        <w:right w:val="none" w:sz="0" w:space="0" w:color="auto"/>
      </w:divBdr>
    </w:div>
    <w:div w:id="816723696">
      <w:bodyDiv w:val="1"/>
      <w:marLeft w:val="0"/>
      <w:marRight w:val="0"/>
      <w:marTop w:val="0"/>
      <w:marBottom w:val="0"/>
      <w:divBdr>
        <w:top w:val="none" w:sz="0" w:space="0" w:color="auto"/>
        <w:left w:val="none" w:sz="0" w:space="0" w:color="auto"/>
        <w:bottom w:val="none" w:sz="0" w:space="0" w:color="auto"/>
        <w:right w:val="none" w:sz="0" w:space="0" w:color="auto"/>
      </w:divBdr>
    </w:div>
    <w:div w:id="818227935">
      <w:bodyDiv w:val="1"/>
      <w:marLeft w:val="0"/>
      <w:marRight w:val="0"/>
      <w:marTop w:val="0"/>
      <w:marBottom w:val="0"/>
      <w:divBdr>
        <w:top w:val="none" w:sz="0" w:space="0" w:color="auto"/>
        <w:left w:val="none" w:sz="0" w:space="0" w:color="auto"/>
        <w:bottom w:val="none" w:sz="0" w:space="0" w:color="auto"/>
        <w:right w:val="none" w:sz="0" w:space="0" w:color="auto"/>
      </w:divBdr>
    </w:div>
    <w:div w:id="827668836">
      <w:bodyDiv w:val="1"/>
      <w:marLeft w:val="0"/>
      <w:marRight w:val="0"/>
      <w:marTop w:val="0"/>
      <w:marBottom w:val="0"/>
      <w:divBdr>
        <w:top w:val="none" w:sz="0" w:space="0" w:color="auto"/>
        <w:left w:val="none" w:sz="0" w:space="0" w:color="auto"/>
        <w:bottom w:val="none" w:sz="0" w:space="0" w:color="auto"/>
        <w:right w:val="none" w:sz="0" w:space="0" w:color="auto"/>
      </w:divBdr>
    </w:div>
    <w:div w:id="830489471">
      <w:bodyDiv w:val="1"/>
      <w:marLeft w:val="0"/>
      <w:marRight w:val="0"/>
      <w:marTop w:val="0"/>
      <w:marBottom w:val="0"/>
      <w:divBdr>
        <w:top w:val="none" w:sz="0" w:space="0" w:color="auto"/>
        <w:left w:val="none" w:sz="0" w:space="0" w:color="auto"/>
        <w:bottom w:val="none" w:sz="0" w:space="0" w:color="auto"/>
        <w:right w:val="none" w:sz="0" w:space="0" w:color="auto"/>
      </w:divBdr>
    </w:div>
    <w:div w:id="835657398">
      <w:bodyDiv w:val="1"/>
      <w:marLeft w:val="0"/>
      <w:marRight w:val="0"/>
      <w:marTop w:val="0"/>
      <w:marBottom w:val="0"/>
      <w:divBdr>
        <w:top w:val="none" w:sz="0" w:space="0" w:color="auto"/>
        <w:left w:val="none" w:sz="0" w:space="0" w:color="auto"/>
        <w:bottom w:val="none" w:sz="0" w:space="0" w:color="auto"/>
        <w:right w:val="none" w:sz="0" w:space="0" w:color="auto"/>
      </w:divBdr>
      <w:divsChild>
        <w:div w:id="1681197511">
          <w:marLeft w:val="0"/>
          <w:marRight w:val="0"/>
          <w:marTop w:val="0"/>
          <w:marBottom w:val="0"/>
          <w:divBdr>
            <w:top w:val="none" w:sz="0" w:space="0" w:color="auto"/>
            <w:left w:val="none" w:sz="0" w:space="0" w:color="auto"/>
            <w:bottom w:val="none" w:sz="0" w:space="0" w:color="auto"/>
            <w:right w:val="none" w:sz="0" w:space="0" w:color="auto"/>
          </w:divBdr>
          <w:divsChild>
            <w:div w:id="125632858">
              <w:marLeft w:val="0"/>
              <w:marRight w:val="0"/>
              <w:marTop w:val="0"/>
              <w:marBottom w:val="0"/>
              <w:divBdr>
                <w:top w:val="none" w:sz="0" w:space="0" w:color="auto"/>
                <w:left w:val="none" w:sz="0" w:space="0" w:color="auto"/>
                <w:bottom w:val="none" w:sz="0" w:space="0" w:color="auto"/>
                <w:right w:val="none" w:sz="0" w:space="0" w:color="auto"/>
              </w:divBdr>
              <w:divsChild>
                <w:div w:id="1412003461">
                  <w:marLeft w:val="0"/>
                  <w:marRight w:val="0"/>
                  <w:marTop w:val="0"/>
                  <w:marBottom w:val="0"/>
                  <w:divBdr>
                    <w:top w:val="none" w:sz="0" w:space="0" w:color="auto"/>
                    <w:left w:val="none" w:sz="0" w:space="0" w:color="auto"/>
                    <w:bottom w:val="none" w:sz="0" w:space="0" w:color="auto"/>
                    <w:right w:val="none" w:sz="0" w:space="0" w:color="auto"/>
                  </w:divBdr>
                  <w:divsChild>
                    <w:div w:id="1139567118">
                      <w:marLeft w:val="0"/>
                      <w:marRight w:val="0"/>
                      <w:marTop w:val="0"/>
                      <w:marBottom w:val="0"/>
                      <w:divBdr>
                        <w:top w:val="none" w:sz="0" w:space="0" w:color="auto"/>
                        <w:left w:val="none" w:sz="0" w:space="0" w:color="auto"/>
                        <w:bottom w:val="none" w:sz="0" w:space="0" w:color="auto"/>
                        <w:right w:val="none" w:sz="0" w:space="0" w:color="auto"/>
                      </w:divBdr>
                      <w:divsChild>
                        <w:div w:id="1059938893">
                          <w:marLeft w:val="0"/>
                          <w:marRight w:val="0"/>
                          <w:marTop w:val="0"/>
                          <w:marBottom w:val="0"/>
                          <w:divBdr>
                            <w:top w:val="none" w:sz="0" w:space="0" w:color="auto"/>
                            <w:left w:val="none" w:sz="0" w:space="0" w:color="auto"/>
                            <w:bottom w:val="none" w:sz="0" w:space="0" w:color="auto"/>
                            <w:right w:val="none" w:sz="0" w:space="0" w:color="auto"/>
                          </w:divBdr>
                          <w:divsChild>
                            <w:div w:id="594479350">
                              <w:marLeft w:val="0"/>
                              <w:marRight w:val="0"/>
                              <w:marTop w:val="0"/>
                              <w:marBottom w:val="0"/>
                              <w:divBdr>
                                <w:top w:val="none" w:sz="0" w:space="0" w:color="auto"/>
                                <w:left w:val="none" w:sz="0" w:space="0" w:color="auto"/>
                                <w:bottom w:val="none" w:sz="0" w:space="0" w:color="auto"/>
                                <w:right w:val="none" w:sz="0" w:space="0" w:color="auto"/>
                              </w:divBdr>
                              <w:divsChild>
                                <w:div w:id="1212687754">
                                  <w:marLeft w:val="180"/>
                                  <w:marRight w:val="0"/>
                                  <w:marTop w:val="0"/>
                                  <w:marBottom w:val="0"/>
                                  <w:divBdr>
                                    <w:top w:val="none" w:sz="0" w:space="0" w:color="auto"/>
                                    <w:left w:val="none" w:sz="0" w:space="0" w:color="auto"/>
                                    <w:bottom w:val="none" w:sz="0" w:space="0" w:color="auto"/>
                                    <w:right w:val="none" w:sz="0" w:space="0" w:color="auto"/>
                                  </w:divBdr>
                                  <w:divsChild>
                                    <w:div w:id="776217097">
                                      <w:marLeft w:val="0"/>
                                      <w:marRight w:val="0"/>
                                      <w:marTop w:val="0"/>
                                      <w:marBottom w:val="0"/>
                                      <w:divBdr>
                                        <w:top w:val="none" w:sz="0" w:space="0" w:color="auto"/>
                                        <w:left w:val="none" w:sz="0" w:space="0" w:color="auto"/>
                                        <w:bottom w:val="none" w:sz="0" w:space="0" w:color="auto"/>
                                        <w:right w:val="none" w:sz="0" w:space="0" w:color="auto"/>
                                      </w:divBdr>
                                      <w:divsChild>
                                        <w:div w:id="1745250910">
                                          <w:marLeft w:val="0"/>
                                          <w:marRight w:val="0"/>
                                          <w:marTop w:val="0"/>
                                          <w:marBottom w:val="0"/>
                                          <w:divBdr>
                                            <w:top w:val="none" w:sz="0" w:space="0" w:color="auto"/>
                                            <w:left w:val="none" w:sz="0" w:space="0" w:color="auto"/>
                                            <w:bottom w:val="none" w:sz="0" w:space="0" w:color="auto"/>
                                            <w:right w:val="none" w:sz="0" w:space="0" w:color="auto"/>
                                          </w:divBdr>
                                          <w:divsChild>
                                            <w:div w:id="2074500746">
                                              <w:marLeft w:val="0"/>
                                              <w:marRight w:val="0"/>
                                              <w:marTop w:val="0"/>
                                              <w:marBottom w:val="0"/>
                                              <w:divBdr>
                                                <w:top w:val="none" w:sz="0" w:space="0" w:color="auto"/>
                                                <w:left w:val="none" w:sz="0" w:space="0" w:color="auto"/>
                                                <w:bottom w:val="none" w:sz="0" w:space="0" w:color="auto"/>
                                                <w:right w:val="none" w:sz="0" w:space="0" w:color="auto"/>
                                              </w:divBdr>
                                              <w:divsChild>
                                                <w:div w:id="2043968921">
                                                  <w:marLeft w:val="0"/>
                                                  <w:marRight w:val="0"/>
                                                  <w:marTop w:val="0"/>
                                                  <w:marBottom w:val="0"/>
                                                  <w:divBdr>
                                                    <w:top w:val="none" w:sz="0" w:space="0" w:color="auto"/>
                                                    <w:left w:val="none" w:sz="0" w:space="0" w:color="auto"/>
                                                    <w:bottom w:val="none" w:sz="0" w:space="0" w:color="auto"/>
                                                    <w:right w:val="none" w:sz="0" w:space="0" w:color="auto"/>
                                                  </w:divBdr>
                                                  <w:divsChild>
                                                    <w:div w:id="1060979863">
                                                      <w:marLeft w:val="0"/>
                                                      <w:marRight w:val="0"/>
                                                      <w:marTop w:val="0"/>
                                                      <w:marBottom w:val="0"/>
                                                      <w:divBdr>
                                                        <w:top w:val="none" w:sz="0" w:space="0" w:color="auto"/>
                                                        <w:left w:val="none" w:sz="0" w:space="0" w:color="auto"/>
                                                        <w:bottom w:val="none" w:sz="0" w:space="0" w:color="auto"/>
                                                        <w:right w:val="none" w:sz="0" w:space="0" w:color="auto"/>
                                                      </w:divBdr>
                                                      <w:divsChild>
                                                        <w:div w:id="1698457756">
                                                          <w:marLeft w:val="0"/>
                                                          <w:marRight w:val="0"/>
                                                          <w:marTop w:val="0"/>
                                                          <w:marBottom w:val="0"/>
                                                          <w:divBdr>
                                                            <w:top w:val="none" w:sz="0" w:space="0" w:color="auto"/>
                                                            <w:left w:val="none" w:sz="0" w:space="0" w:color="auto"/>
                                                            <w:bottom w:val="none" w:sz="0" w:space="0" w:color="auto"/>
                                                            <w:right w:val="none" w:sz="0" w:space="0" w:color="auto"/>
                                                          </w:divBdr>
                                                          <w:divsChild>
                                                            <w:div w:id="684982388">
                                                              <w:marLeft w:val="0"/>
                                                              <w:marRight w:val="0"/>
                                                              <w:marTop w:val="0"/>
                                                              <w:marBottom w:val="0"/>
                                                              <w:divBdr>
                                                                <w:top w:val="none" w:sz="0" w:space="0" w:color="auto"/>
                                                                <w:left w:val="none" w:sz="0" w:space="0" w:color="auto"/>
                                                                <w:bottom w:val="none" w:sz="0" w:space="0" w:color="auto"/>
                                                                <w:right w:val="none" w:sz="0" w:space="0" w:color="auto"/>
                                                              </w:divBdr>
                                                              <w:divsChild>
                                                                <w:div w:id="396056046">
                                                                  <w:marLeft w:val="0"/>
                                                                  <w:marRight w:val="0"/>
                                                                  <w:marTop w:val="0"/>
                                                                  <w:marBottom w:val="0"/>
                                                                  <w:divBdr>
                                                                    <w:top w:val="none" w:sz="0" w:space="0" w:color="auto"/>
                                                                    <w:left w:val="none" w:sz="0" w:space="0" w:color="auto"/>
                                                                    <w:bottom w:val="none" w:sz="0" w:space="0" w:color="auto"/>
                                                                    <w:right w:val="none" w:sz="0" w:space="0" w:color="auto"/>
                                                                  </w:divBdr>
                                                                  <w:divsChild>
                                                                    <w:div w:id="1069419715">
                                                                      <w:marLeft w:val="0"/>
                                                                      <w:marRight w:val="0"/>
                                                                      <w:marTop w:val="0"/>
                                                                      <w:marBottom w:val="0"/>
                                                                      <w:divBdr>
                                                                        <w:top w:val="none" w:sz="0" w:space="0" w:color="auto"/>
                                                                        <w:left w:val="none" w:sz="0" w:space="0" w:color="auto"/>
                                                                        <w:bottom w:val="none" w:sz="0" w:space="0" w:color="auto"/>
                                                                        <w:right w:val="none" w:sz="0" w:space="0" w:color="auto"/>
                                                                      </w:divBdr>
                                                                      <w:divsChild>
                                                                        <w:div w:id="1466854993">
                                                                          <w:marLeft w:val="0"/>
                                                                          <w:marRight w:val="0"/>
                                                                          <w:marTop w:val="0"/>
                                                                          <w:marBottom w:val="0"/>
                                                                          <w:divBdr>
                                                                            <w:top w:val="none" w:sz="0" w:space="0" w:color="auto"/>
                                                                            <w:left w:val="none" w:sz="0" w:space="0" w:color="auto"/>
                                                                            <w:bottom w:val="none" w:sz="0" w:space="0" w:color="auto"/>
                                                                            <w:right w:val="none" w:sz="0" w:space="0" w:color="auto"/>
                                                                          </w:divBdr>
                                                                          <w:divsChild>
                                                                            <w:div w:id="790980697">
                                                                              <w:marLeft w:val="0"/>
                                                                              <w:marRight w:val="0"/>
                                                                              <w:marTop w:val="0"/>
                                                                              <w:marBottom w:val="0"/>
                                                                              <w:divBdr>
                                                                                <w:top w:val="none" w:sz="0" w:space="0" w:color="auto"/>
                                                                                <w:left w:val="none" w:sz="0" w:space="0" w:color="auto"/>
                                                                                <w:bottom w:val="none" w:sz="0" w:space="0" w:color="auto"/>
                                                                                <w:right w:val="none" w:sz="0" w:space="0" w:color="auto"/>
                                                                              </w:divBdr>
                                                                              <w:divsChild>
                                                                                <w:div w:id="229194881">
                                                                                  <w:marLeft w:val="0"/>
                                                                                  <w:marRight w:val="0"/>
                                                                                  <w:marTop w:val="0"/>
                                                                                  <w:marBottom w:val="0"/>
                                                                                  <w:divBdr>
                                                                                    <w:top w:val="single" w:sz="6" w:space="0" w:color="E5E6E9"/>
                                                                                    <w:left w:val="single" w:sz="6" w:space="0" w:color="DFE0E4"/>
                                                                                    <w:bottom w:val="single" w:sz="6" w:space="0" w:color="D0D1D5"/>
                                                                                    <w:right w:val="single" w:sz="6" w:space="0" w:color="DFE0E4"/>
                                                                                  </w:divBdr>
                                                                                  <w:divsChild>
                                                                                    <w:div w:id="939335062">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4222805">
                                                                                          <w:marLeft w:val="0"/>
                                                                                          <w:marRight w:val="0"/>
                                                                                          <w:marTop w:val="0"/>
                                                                                          <w:marBottom w:val="0"/>
                                                                                          <w:divBdr>
                                                                                            <w:top w:val="single" w:sz="6" w:space="0" w:color="E5E6E9"/>
                                                                                            <w:left w:val="single" w:sz="6" w:space="0" w:color="DFE0E4"/>
                                                                                            <w:bottom w:val="single" w:sz="6" w:space="0" w:color="D0D1D5"/>
                                                                                            <w:right w:val="single" w:sz="6" w:space="0" w:color="DFE0E4"/>
                                                                                          </w:divBdr>
                                                                                          <w:divsChild>
                                                                                            <w:div w:id="673413842">
                                                                                              <w:marLeft w:val="0"/>
                                                                                              <w:marRight w:val="0"/>
                                                                                              <w:marTop w:val="0"/>
                                                                                              <w:marBottom w:val="0"/>
                                                                                              <w:divBdr>
                                                                                                <w:top w:val="none" w:sz="0" w:space="0" w:color="auto"/>
                                                                                                <w:left w:val="none" w:sz="0" w:space="0" w:color="auto"/>
                                                                                                <w:bottom w:val="none" w:sz="0" w:space="0" w:color="auto"/>
                                                                                                <w:right w:val="none" w:sz="0" w:space="0" w:color="auto"/>
                                                                                              </w:divBdr>
                                                                                              <w:divsChild>
                                                                                                <w:div w:id="973412805">
                                                                                                  <w:marLeft w:val="0"/>
                                                                                                  <w:marRight w:val="0"/>
                                                                                                  <w:marTop w:val="0"/>
                                                                                                  <w:marBottom w:val="0"/>
                                                                                                  <w:divBdr>
                                                                                                    <w:top w:val="none" w:sz="0" w:space="0" w:color="auto"/>
                                                                                                    <w:left w:val="none" w:sz="0" w:space="0" w:color="auto"/>
                                                                                                    <w:bottom w:val="none" w:sz="0" w:space="0" w:color="auto"/>
                                                                                                    <w:right w:val="none" w:sz="0" w:space="0" w:color="auto"/>
                                                                                                  </w:divBdr>
                                                                                                  <w:divsChild>
                                                                                                    <w:div w:id="919212919">
                                                                                                      <w:marLeft w:val="0"/>
                                                                                                      <w:marRight w:val="0"/>
                                                                                                      <w:marTop w:val="0"/>
                                                                                                      <w:marBottom w:val="0"/>
                                                                                                      <w:divBdr>
                                                                                                        <w:top w:val="none" w:sz="0" w:space="0" w:color="auto"/>
                                                                                                        <w:left w:val="none" w:sz="0" w:space="0" w:color="auto"/>
                                                                                                        <w:bottom w:val="none" w:sz="0" w:space="0" w:color="auto"/>
                                                                                                        <w:right w:val="none" w:sz="0" w:space="0" w:color="auto"/>
                                                                                                      </w:divBdr>
                                                                                                      <w:divsChild>
                                                                                                        <w:div w:id="344750620">
                                                                                                          <w:marLeft w:val="0"/>
                                                                                                          <w:marRight w:val="0"/>
                                                                                                          <w:marTop w:val="0"/>
                                                                                                          <w:marBottom w:val="0"/>
                                                                                                          <w:divBdr>
                                                                                                            <w:top w:val="none" w:sz="0" w:space="0" w:color="auto"/>
                                                                                                            <w:left w:val="none" w:sz="0" w:space="0" w:color="auto"/>
                                                                                                            <w:bottom w:val="none" w:sz="0" w:space="0" w:color="auto"/>
                                                                                                            <w:right w:val="none" w:sz="0" w:space="0" w:color="auto"/>
                                                                                                          </w:divBdr>
                                                                                                          <w:divsChild>
                                                                                                            <w:div w:id="1677152889">
                                                                                                              <w:marLeft w:val="0"/>
                                                                                                              <w:marRight w:val="0"/>
                                                                                                              <w:marTop w:val="0"/>
                                                                                                              <w:marBottom w:val="0"/>
                                                                                                              <w:divBdr>
                                                                                                                <w:top w:val="none" w:sz="0" w:space="0" w:color="auto"/>
                                                                                                                <w:left w:val="none" w:sz="0" w:space="0" w:color="auto"/>
                                                                                                                <w:bottom w:val="none" w:sz="0" w:space="0" w:color="auto"/>
                                                                                                                <w:right w:val="none" w:sz="0" w:space="0" w:color="auto"/>
                                                                                                              </w:divBdr>
                                                                                                              <w:divsChild>
                                                                                                                <w:div w:id="1440493300">
                                                                                                                  <w:marLeft w:val="0"/>
                                                                                                                  <w:marRight w:val="0"/>
                                                                                                                  <w:marTop w:val="0"/>
                                                                                                                  <w:marBottom w:val="0"/>
                                                                                                                  <w:divBdr>
                                                                                                                    <w:top w:val="none" w:sz="0" w:space="0" w:color="auto"/>
                                                                                                                    <w:left w:val="none" w:sz="0" w:space="0" w:color="auto"/>
                                                                                                                    <w:bottom w:val="none" w:sz="0" w:space="0" w:color="auto"/>
                                                                                                                    <w:right w:val="none" w:sz="0" w:space="0" w:color="auto"/>
                                                                                                                  </w:divBdr>
                                                                                                                  <w:divsChild>
                                                                                                                    <w:div w:id="15011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7596078">
      <w:bodyDiv w:val="1"/>
      <w:marLeft w:val="0"/>
      <w:marRight w:val="0"/>
      <w:marTop w:val="0"/>
      <w:marBottom w:val="0"/>
      <w:divBdr>
        <w:top w:val="none" w:sz="0" w:space="0" w:color="auto"/>
        <w:left w:val="none" w:sz="0" w:space="0" w:color="auto"/>
        <w:bottom w:val="none" w:sz="0" w:space="0" w:color="auto"/>
        <w:right w:val="none" w:sz="0" w:space="0" w:color="auto"/>
      </w:divBdr>
    </w:div>
    <w:div w:id="886448392">
      <w:bodyDiv w:val="1"/>
      <w:marLeft w:val="0"/>
      <w:marRight w:val="0"/>
      <w:marTop w:val="0"/>
      <w:marBottom w:val="0"/>
      <w:divBdr>
        <w:top w:val="none" w:sz="0" w:space="0" w:color="auto"/>
        <w:left w:val="none" w:sz="0" w:space="0" w:color="auto"/>
        <w:bottom w:val="none" w:sz="0" w:space="0" w:color="auto"/>
        <w:right w:val="none" w:sz="0" w:space="0" w:color="auto"/>
      </w:divBdr>
    </w:div>
    <w:div w:id="898125710">
      <w:bodyDiv w:val="1"/>
      <w:marLeft w:val="0"/>
      <w:marRight w:val="0"/>
      <w:marTop w:val="0"/>
      <w:marBottom w:val="0"/>
      <w:divBdr>
        <w:top w:val="none" w:sz="0" w:space="0" w:color="auto"/>
        <w:left w:val="none" w:sz="0" w:space="0" w:color="auto"/>
        <w:bottom w:val="none" w:sz="0" w:space="0" w:color="auto"/>
        <w:right w:val="none" w:sz="0" w:space="0" w:color="auto"/>
      </w:divBdr>
    </w:div>
    <w:div w:id="923487596">
      <w:bodyDiv w:val="1"/>
      <w:marLeft w:val="0"/>
      <w:marRight w:val="0"/>
      <w:marTop w:val="0"/>
      <w:marBottom w:val="0"/>
      <w:divBdr>
        <w:top w:val="none" w:sz="0" w:space="0" w:color="auto"/>
        <w:left w:val="none" w:sz="0" w:space="0" w:color="auto"/>
        <w:bottom w:val="none" w:sz="0" w:space="0" w:color="auto"/>
        <w:right w:val="none" w:sz="0" w:space="0" w:color="auto"/>
      </w:divBdr>
    </w:div>
    <w:div w:id="936332538">
      <w:bodyDiv w:val="1"/>
      <w:marLeft w:val="0"/>
      <w:marRight w:val="0"/>
      <w:marTop w:val="0"/>
      <w:marBottom w:val="0"/>
      <w:divBdr>
        <w:top w:val="none" w:sz="0" w:space="0" w:color="auto"/>
        <w:left w:val="none" w:sz="0" w:space="0" w:color="auto"/>
        <w:bottom w:val="none" w:sz="0" w:space="0" w:color="auto"/>
        <w:right w:val="none" w:sz="0" w:space="0" w:color="auto"/>
      </w:divBdr>
      <w:divsChild>
        <w:div w:id="494339537">
          <w:marLeft w:val="0"/>
          <w:marRight w:val="0"/>
          <w:marTop w:val="0"/>
          <w:marBottom w:val="0"/>
          <w:divBdr>
            <w:top w:val="none" w:sz="0" w:space="0" w:color="auto"/>
            <w:left w:val="none" w:sz="0" w:space="0" w:color="auto"/>
            <w:bottom w:val="none" w:sz="0" w:space="0" w:color="auto"/>
            <w:right w:val="none" w:sz="0" w:space="0" w:color="auto"/>
          </w:divBdr>
          <w:divsChild>
            <w:div w:id="1978994279">
              <w:marLeft w:val="0"/>
              <w:marRight w:val="0"/>
              <w:marTop w:val="0"/>
              <w:marBottom w:val="0"/>
              <w:divBdr>
                <w:top w:val="none" w:sz="0" w:space="0" w:color="auto"/>
                <w:left w:val="single" w:sz="48" w:space="0" w:color="FAD38C"/>
                <w:bottom w:val="none" w:sz="0" w:space="0" w:color="auto"/>
                <w:right w:val="single" w:sz="48" w:space="0" w:color="D7D5D0"/>
              </w:divBdr>
              <w:divsChild>
                <w:div w:id="1717117300">
                  <w:marLeft w:val="-3300"/>
                  <w:marRight w:val="-2640"/>
                  <w:marTop w:val="0"/>
                  <w:marBottom w:val="0"/>
                  <w:divBdr>
                    <w:top w:val="none" w:sz="0" w:space="0" w:color="auto"/>
                    <w:left w:val="none" w:sz="0" w:space="0" w:color="auto"/>
                    <w:bottom w:val="none" w:sz="0" w:space="0" w:color="auto"/>
                    <w:right w:val="none" w:sz="0" w:space="0" w:color="auto"/>
                  </w:divBdr>
                  <w:divsChild>
                    <w:div w:id="1759980439">
                      <w:marLeft w:val="0"/>
                      <w:marRight w:val="0"/>
                      <w:marTop w:val="0"/>
                      <w:marBottom w:val="0"/>
                      <w:divBdr>
                        <w:top w:val="none" w:sz="0" w:space="0" w:color="auto"/>
                        <w:left w:val="none" w:sz="0" w:space="0" w:color="auto"/>
                        <w:bottom w:val="none" w:sz="0" w:space="0" w:color="auto"/>
                        <w:right w:val="none" w:sz="0" w:space="0" w:color="auto"/>
                      </w:divBdr>
                      <w:divsChild>
                        <w:div w:id="1510101014">
                          <w:marLeft w:val="5952"/>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7626">
      <w:bodyDiv w:val="1"/>
      <w:marLeft w:val="0"/>
      <w:marRight w:val="0"/>
      <w:marTop w:val="0"/>
      <w:marBottom w:val="0"/>
      <w:divBdr>
        <w:top w:val="none" w:sz="0" w:space="0" w:color="auto"/>
        <w:left w:val="none" w:sz="0" w:space="0" w:color="auto"/>
        <w:bottom w:val="none" w:sz="0" w:space="0" w:color="auto"/>
        <w:right w:val="none" w:sz="0" w:space="0" w:color="auto"/>
      </w:divBdr>
    </w:div>
    <w:div w:id="968701798">
      <w:bodyDiv w:val="1"/>
      <w:marLeft w:val="0"/>
      <w:marRight w:val="0"/>
      <w:marTop w:val="0"/>
      <w:marBottom w:val="0"/>
      <w:divBdr>
        <w:top w:val="none" w:sz="0" w:space="0" w:color="auto"/>
        <w:left w:val="none" w:sz="0" w:space="0" w:color="auto"/>
        <w:bottom w:val="none" w:sz="0" w:space="0" w:color="auto"/>
        <w:right w:val="none" w:sz="0" w:space="0" w:color="auto"/>
      </w:divBdr>
    </w:div>
    <w:div w:id="971598878">
      <w:bodyDiv w:val="1"/>
      <w:marLeft w:val="0"/>
      <w:marRight w:val="0"/>
      <w:marTop w:val="0"/>
      <w:marBottom w:val="0"/>
      <w:divBdr>
        <w:top w:val="none" w:sz="0" w:space="0" w:color="auto"/>
        <w:left w:val="none" w:sz="0" w:space="0" w:color="auto"/>
        <w:bottom w:val="none" w:sz="0" w:space="0" w:color="auto"/>
        <w:right w:val="none" w:sz="0" w:space="0" w:color="auto"/>
      </w:divBdr>
    </w:div>
    <w:div w:id="993723029">
      <w:bodyDiv w:val="1"/>
      <w:marLeft w:val="0"/>
      <w:marRight w:val="0"/>
      <w:marTop w:val="0"/>
      <w:marBottom w:val="0"/>
      <w:divBdr>
        <w:top w:val="none" w:sz="0" w:space="0" w:color="auto"/>
        <w:left w:val="none" w:sz="0" w:space="0" w:color="auto"/>
        <w:bottom w:val="none" w:sz="0" w:space="0" w:color="auto"/>
        <w:right w:val="none" w:sz="0" w:space="0" w:color="auto"/>
      </w:divBdr>
    </w:div>
    <w:div w:id="996148270">
      <w:bodyDiv w:val="1"/>
      <w:marLeft w:val="0"/>
      <w:marRight w:val="0"/>
      <w:marTop w:val="0"/>
      <w:marBottom w:val="0"/>
      <w:divBdr>
        <w:top w:val="none" w:sz="0" w:space="0" w:color="auto"/>
        <w:left w:val="none" w:sz="0" w:space="0" w:color="auto"/>
        <w:bottom w:val="none" w:sz="0" w:space="0" w:color="auto"/>
        <w:right w:val="none" w:sz="0" w:space="0" w:color="auto"/>
      </w:divBdr>
    </w:div>
    <w:div w:id="996153990">
      <w:bodyDiv w:val="1"/>
      <w:marLeft w:val="0"/>
      <w:marRight w:val="0"/>
      <w:marTop w:val="0"/>
      <w:marBottom w:val="0"/>
      <w:divBdr>
        <w:top w:val="none" w:sz="0" w:space="0" w:color="auto"/>
        <w:left w:val="none" w:sz="0" w:space="0" w:color="auto"/>
        <w:bottom w:val="none" w:sz="0" w:space="0" w:color="auto"/>
        <w:right w:val="none" w:sz="0" w:space="0" w:color="auto"/>
      </w:divBdr>
    </w:div>
    <w:div w:id="1100761995">
      <w:bodyDiv w:val="1"/>
      <w:marLeft w:val="0"/>
      <w:marRight w:val="0"/>
      <w:marTop w:val="0"/>
      <w:marBottom w:val="0"/>
      <w:divBdr>
        <w:top w:val="none" w:sz="0" w:space="0" w:color="auto"/>
        <w:left w:val="none" w:sz="0" w:space="0" w:color="auto"/>
        <w:bottom w:val="none" w:sz="0" w:space="0" w:color="auto"/>
        <w:right w:val="none" w:sz="0" w:space="0" w:color="auto"/>
      </w:divBdr>
    </w:div>
    <w:div w:id="1114013285">
      <w:bodyDiv w:val="1"/>
      <w:marLeft w:val="0"/>
      <w:marRight w:val="0"/>
      <w:marTop w:val="0"/>
      <w:marBottom w:val="0"/>
      <w:divBdr>
        <w:top w:val="none" w:sz="0" w:space="0" w:color="auto"/>
        <w:left w:val="none" w:sz="0" w:space="0" w:color="auto"/>
        <w:bottom w:val="none" w:sz="0" w:space="0" w:color="auto"/>
        <w:right w:val="none" w:sz="0" w:space="0" w:color="auto"/>
      </w:divBdr>
    </w:div>
    <w:div w:id="1133139771">
      <w:bodyDiv w:val="1"/>
      <w:marLeft w:val="0"/>
      <w:marRight w:val="0"/>
      <w:marTop w:val="0"/>
      <w:marBottom w:val="0"/>
      <w:divBdr>
        <w:top w:val="none" w:sz="0" w:space="0" w:color="auto"/>
        <w:left w:val="none" w:sz="0" w:space="0" w:color="auto"/>
        <w:bottom w:val="none" w:sz="0" w:space="0" w:color="auto"/>
        <w:right w:val="none" w:sz="0" w:space="0" w:color="auto"/>
      </w:divBdr>
    </w:div>
    <w:div w:id="1152526261">
      <w:bodyDiv w:val="1"/>
      <w:marLeft w:val="0"/>
      <w:marRight w:val="0"/>
      <w:marTop w:val="0"/>
      <w:marBottom w:val="0"/>
      <w:divBdr>
        <w:top w:val="none" w:sz="0" w:space="0" w:color="auto"/>
        <w:left w:val="none" w:sz="0" w:space="0" w:color="auto"/>
        <w:bottom w:val="none" w:sz="0" w:space="0" w:color="auto"/>
        <w:right w:val="none" w:sz="0" w:space="0" w:color="auto"/>
      </w:divBdr>
    </w:div>
    <w:div w:id="1212109583">
      <w:bodyDiv w:val="1"/>
      <w:marLeft w:val="0"/>
      <w:marRight w:val="0"/>
      <w:marTop w:val="0"/>
      <w:marBottom w:val="0"/>
      <w:divBdr>
        <w:top w:val="none" w:sz="0" w:space="0" w:color="auto"/>
        <w:left w:val="none" w:sz="0" w:space="0" w:color="auto"/>
        <w:bottom w:val="none" w:sz="0" w:space="0" w:color="auto"/>
        <w:right w:val="none" w:sz="0" w:space="0" w:color="auto"/>
      </w:divBdr>
    </w:div>
    <w:div w:id="1216314921">
      <w:bodyDiv w:val="1"/>
      <w:marLeft w:val="0"/>
      <w:marRight w:val="0"/>
      <w:marTop w:val="0"/>
      <w:marBottom w:val="0"/>
      <w:divBdr>
        <w:top w:val="none" w:sz="0" w:space="0" w:color="auto"/>
        <w:left w:val="none" w:sz="0" w:space="0" w:color="auto"/>
        <w:bottom w:val="none" w:sz="0" w:space="0" w:color="auto"/>
        <w:right w:val="none" w:sz="0" w:space="0" w:color="auto"/>
      </w:divBdr>
    </w:div>
    <w:div w:id="1262881947">
      <w:bodyDiv w:val="1"/>
      <w:marLeft w:val="0"/>
      <w:marRight w:val="0"/>
      <w:marTop w:val="0"/>
      <w:marBottom w:val="0"/>
      <w:divBdr>
        <w:top w:val="none" w:sz="0" w:space="0" w:color="auto"/>
        <w:left w:val="none" w:sz="0" w:space="0" w:color="auto"/>
        <w:bottom w:val="none" w:sz="0" w:space="0" w:color="auto"/>
        <w:right w:val="none" w:sz="0" w:space="0" w:color="auto"/>
      </w:divBdr>
    </w:div>
    <w:div w:id="1263611351">
      <w:bodyDiv w:val="1"/>
      <w:marLeft w:val="0"/>
      <w:marRight w:val="0"/>
      <w:marTop w:val="0"/>
      <w:marBottom w:val="0"/>
      <w:divBdr>
        <w:top w:val="none" w:sz="0" w:space="0" w:color="auto"/>
        <w:left w:val="none" w:sz="0" w:space="0" w:color="auto"/>
        <w:bottom w:val="none" w:sz="0" w:space="0" w:color="auto"/>
        <w:right w:val="none" w:sz="0" w:space="0" w:color="auto"/>
      </w:divBdr>
    </w:div>
    <w:div w:id="1275552958">
      <w:bodyDiv w:val="1"/>
      <w:marLeft w:val="0"/>
      <w:marRight w:val="0"/>
      <w:marTop w:val="0"/>
      <w:marBottom w:val="0"/>
      <w:divBdr>
        <w:top w:val="none" w:sz="0" w:space="0" w:color="auto"/>
        <w:left w:val="none" w:sz="0" w:space="0" w:color="auto"/>
        <w:bottom w:val="none" w:sz="0" w:space="0" w:color="auto"/>
        <w:right w:val="none" w:sz="0" w:space="0" w:color="auto"/>
      </w:divBdr>
    </w:div>
    <w:div w:id="1306469808">
      <w:bodyDiv w:val="1"/>
      <w:marLeft w:val="0"/>
      <w:marRight w:val="0"/>
      <w:marTop w:val="0"/>
      <w:marBottom w:val="0"/>
      <w:divBdr>
        <w:top w:val="none" w:sz="0" w:space="0" w:color="auto"/>
        <w:left w:val="none" w:sz="0" w:space="0" w:color="auto"/>
        <w:bottom w:val="none" w:sz="0" w:space="0" w:color="auto"/>
        <w:right w:val="none" w:sz="0" w:space="0" w:color="auto"/>
      </w:divBdr>
    </w:div>
    <w:div w:id="1312060047">
      <w:bodyDiv w:val="1"/>
      <w:marLeft w:val="0"/>
      <w:marRight w:val="0"/>
      <w:marTop w:val="0"/>
      <w:marBottom w:val="0"/>
      <w:divBdr>
        <w:top w:val="none" w:sz="0" w:space="0" w:color="auto"/>
        <w:left w:val="none" w:sz="0" w:space="0" w:color="auto"/>
        <w:bottom w:val="none" w:sz="0" w:space="0" w:color="auto"/>
        <w:right w:val="none" w:sz="0" w:space="0" w:color="auto"/>
      </w:divBdr>
    </w:div>
    <w:div w:id="1336885300">
      <w:bodyDiv w:val="1"/>
      <w:marLeft w:val="0"/>
      <w:marRight w:val="0"/>
      <w:marTop w:val="0"/>
      <w:marBottom w:val="0"/>
      <w:divBdr>
        <w:top w:val="none" w:sz="0" w:space="0" w:color="auto"/>
        <w:left w:val="none" w:sz="0" w:space="0" w:color="auto"/>
        <w:bottom w:val="none" w:sz="0" w:space="0" w:color="auto"/>
        <w:right w:val="none" w:sz="0" w:space="0" w:color="auto"/>
      </w:divBdr>
      <w:divsChild>
        <w:div w:id="1160191577">
          <w:marLeft w:val="0"/>
          <w:marRight w:val="0"/>
          <w:marTop w:val="0"/>
          <w:marBottom w:val="0"/>
          <w:divBdr>
            <w:top w:val="none" w:sz="0" w:space="0" w:color="auto"/>
            <w:left w:val="none" w:sz="0" w:space="0" w:color="auto"/>
            <w:bottom w:val="none" w:sz="0" w:space="0" w:color="auto"/>
            <w:right w:val="none" w:sz="0" w:space="0" w:color="auto"/>
          </w:divBdr>
          <w:divsChild>
            <w:div w:id="327756905">
              <w:marLeft w:val="0"/>
              <w:marRight w:val="0"/>
              <w:marTop w:val="0"/>
              <w:marBottom w:val="0"/>
              <w:divBdr>
                <w:top w:val="none" w:sz="0" w:space="0" w:color="auto"/>
                <w:left w:val="none" w:sz="0" w:space="0" w:color="auto"/>
                <w:bottom w:val="none" w:sz="0" w:space="0" w:color="auto"/>
                <w:right w:val="none" w:sz="0" w:space="0" w:color="auto"/>
              </w:divBdr>
              <w:divsChild>
                <w:div w:id="2136290351">
                  <w:marLeft w:val="0"/>
                  <w:marRight w:val="0"/>
                  <w:marTop w:val="0"/>
                  <w:marBottom w:val="0"/>
                  <w:divBdr>
                    <w:top w:val="none" w:sz="0" w:space="0" w:color="auto"/>
                    <w:left w:val="none" w:sz="0" w:space="0" w:color="auto"/>
                    <w:bottom w:val="none" w:sz="0" w:space="0" w:color="auto"/>
                    <w:right w:val="none" w:sz="0" w:space="0" w:color="auto"/>
                  </w:divBdr>
                  <w:divsChild>
                    <w:div w:id="748692789">
                      <w:marLeft w:val="0"/>
                      <w:marRight w:val="0"/>
                      <w:marTop w:val="0"/>
                      <w:marBottom w:val="0"/>
                      <w:divBdr>
                        <w:top w:val="none" w:sz="0" w:space="0" w:color="auto"/>
                        <w:left w:val="none" w:sz="0" w:space="0" w:color="auto"/>
                        <w:bottom w:val="none" w:sz="0" w:space="0" w:color="auto"/>
                        <w:right w:val="none" w:sz="0" w:space="0" w:color="auto"/>
                      </w:divBdr>
                      <w:divsChild>
                        <w:div w:id="1949508735">
                          <w:marLeft w:val="-180"/>
                          <w:marRight w:val="-180"/>
                          <w:marTop w:val="0"/>
                          <w:marBottom w:val="0"/>
                          <w:divBdr>
                            <w:top w:val="none" w:sz="0" w:space="0" w:color="auto"/>
                            <w:left w:val="none" w:sz="0" w:space="0" w:color="auto"/>
                            <w:bottom w:val="none" w:sz="0" w:space="0" w:color="auto"/>
                            <w:right w:val="none" w:sz="0" w:space="0" w:color="auto"/>
                          </w:divBdr>
                          <w:divsChild>
                            <w:div w:id="833648795">
                              <w:marLeft w:val="0"/>
                              <w:marRight w:val="0"/>
                              <w:marTop w:val="0"/>
                              <w:marBottom w:val="0"/>
                              <w:divBdr>
                                <w:top w:val="none" w:sz="0" w:space="0" w:color="auto"/>
                                <w:left w:val="none" w:sz="0" w:space="0" w:color="auto"/>
                                <w:bottom w:val="none" w:sz="0" w:space="0" w:color="auto"/>
                                <w:right w:val="none" w:sz="0" w:space="0" w:color="auto"/>
                              </w:divBdr>
                              <w:divsChild>
                                <w:div w:id="1367409515">
                                  <w:marLeft w:val="0"/>
                                  <w:marRight w:val="0"/>
                                  <w:marTop w:val="0"/>
                                  <w:marBottom w:val="0"/>
                                  <w:divBdr>
                                    <w:top w:val="none" w:sz="0" w:space="0" w:color="auto"/>
                                    <w:left w:val="none" w:sz="0" w:space="0" w:color="auto"/>
                                    <w:bottom w:val="none" w:sz="0" w:space="0" w:color="auto"/>
                                    <w:right w:val="none" w:sz="0" w:space="0" w:color="auto"/>
                                  </w:divBdr>
                                  <w:divsChild>
                                    <w:div w:id="1175152833">
                                      <w:marLeft w:val="0"/>
                                      <w:marRight w:val="0"/>
                                      <w:marTop w:val="0"/>
                                      <w:marBottom w:val="0"/>
                                      <w:divBdr>
                                        <w:top w:val="none" w:sz="0" w:space="0" w:color="auto"/>
                                        <w:left w:val="none" w:sz="0" w:space="0" w:color="auto"/>
                                        <w:bottom w:val="none" w:sz="0" w:space="0" w:color="auto"/>
                                        <w:right w:val="none" w:sz="0" w:space="0" w:color="auto"/>
                                      </w:divBdr>
                                      <w:divsChild>
                                        <w:div w:id="1976908619">
                                          <w:marLeft w:val="0"/>
                                          <w:marRight w:val="0"/>
                                          <w:marTop w:val="0"/>
                                          <w:marBottom w:val="0"/>
                                          <w:divBdr>
                                            <w:top w:val="none" w:sz="0" w:space="0" w:color="auto"/>
                                            <w:left w:val="none" w:sz="0" w:space="0" w:color="auto"/>
                                            <w:bottom w:val="none" w:sz="0" w:space="0" w:color="auto"/>
                                            <w:right w:val="none" w:sz="0" w:space="0" w:color="auto"/>
                                          </w:divBdr>
                                          <w:divsChild>
                                            <w:div w:id="1561285738">
                                              <w:marLeft w:val="0"/>
                                              <w:marRight w:val="0"/>
                                              <w:marTop w:val="0"/>
                                              <w:marBottom w:val="0"/>
                                              <w:divBdr>
                                                <w:top w:val="none" w:sz="0" w:space="0" w:color="auto"/>
                                                <w:left w:val="none" w:sz="0" w:space="0" w:color="auto"/>
                                                <w:bottom w:val="none" w:sz="0" w:space="0" w:color="auto"/>
                                                <w:right w:val="none" w:sz="0" w:space="0" w:color="auto"/>
                                              </w:divBdr>
                                              <w:divsChild>
                                                <w:div w:id="3164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142897">
          <w:marLeft w:val="0"/>
          <w:marRight w:val="0"/>
          <w:marTop w:val="0"/>
          <w:marBottom w:val="0"/>
          <w:divBdr>
            <w:top w:val="none" w:sz="0" w:space="0" w:color="auto"/>
            <w:left w:val="none" w:sz="0" w:space="0" w:color="auto"/>
            <w:bottom w:val="none" w:sz="0" w:space="0" w:color="auto"/>
            <w:right w:val="none" w:sz="0" w:space="0" w:color="auto"/>
          </w:divBdr>
          <w:divsChild>
            <w:div w:id="12346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8997">
      <w:bodyDiv w:val="1"/>
      <w:marLeft w:val="0"/>
      <w:marRight w:val="0"/>
      <w:marTop w:val="0"/>
      <w:marBottom w:val="0"/>
      <w:divBdr>
        <w:top w:val="none" w:sz="0" w:space="0" w:color="auto"/>
        <w:left w:val="none" w:sz="0" w:space="0" w:color="auto"/>
        <w:bottom w:val="none" w:sz="0" w:space="0" w:color="auto"/>
        <w:right w:val="none" w:sz="0" w:space="0" w:color="auto"/>
      </w:divBdr>
    </w:div>
    <w:div w:id="1414400344">
      <w:bodyDiv w:val="1"/>
      <w:marLeft w:val="0"/>
      <w:marRight w:val="0"/>
      <w:marTop w:val="0"/>
      <w:marBottom w:val="0"/>
      <w:divBdr>
        <w:top w:val="none" w:sz="0" w:space="0" w:color="auto"/>
        <w:left w:val="none" w:sz="0" w:space="0" w:color="auto"/>
        <w:bottom w:val="none" w:sz="0" w:space="0" w:color="auto"/>
        <w:right w:val="none" w:sz="0" w:space="0" w:color="auto"/>
      </w:divBdr>
    </w:div>
    <w:div w:id="1427387071">
      <w:bodyDiv w:val="1"/>
      <w:marLeft w:val="0"/>
      <w:marRight w:val="0"/>
      <w:marTop w:val="0"/>
      <w:marBottom w:val="0"/>
      <w:divBdr>
        <w:top w:val="none" w:sz="0" w:space="0" w:color="auto"/>
        <w:left w:val="none" w:sz="0" w:space="0" w:color="auto"/>
        <w:bottom w:val="none" w:sz="0" w:space="0" w:color="auto"/>
        <w:right w:val="none" w:sz="0" w:space="0" w:color="auto"/>
      </w:divBdr>
    </w:div>
    <w:div w:id="1443039641">
      <w:bodyDiv w:val="1"/>
      <w:marLeft w:val="0"/>
      <w:marRight w:val="0"/>
      <w:marTop w:val="0"/>
      <w:marBottom w:val="0"/>
      <w:divBdr>
        <w:top w:val="none" w:sz="0" w:space="0" w:color="auto"/>
        <w:left w:val="none" w:sz="0" w:space="0" w:color="auto"/>
        <w:bottom w:val="none" w:sz="0" w:space="0" w:color="auto"/>
        <w:right w:val="none" w:sz="0" w:space="0" w:color="auto"/>
      </w:divBdr>
    </w:div>
    <w:div w:id="1450078943">
      <w:bodyDiv w:val="1"/>
      <w:marLeft w:val="0"/>
      <w:marRight w:val="0"/>
      <w:marTop w:val="0"/>
      <w:marBottom w:val="0"/>
      <w:divBdr>
        <w:top w:val="none" w:sz="0" w:space="0" w:color="auto"/>
        <w:left w:val="none" w:sz="0" w:space="0" w:color="auto"/>
        <w:bottom w:val="none" w:sz="0" w:space="0" w:color="auto"/>
        <w:right w:val="none" w:sz="0" w:space="0" w:color="auto"/>
      </w:divBdr>
    </w:div>
    <w:div w:id="1453402859">
      <w:bodyDiv w:val="1"/>
      <w:marLeft w:val="0"/>
      <w:marRight w:val="0"/>
      <w:marTop w:val="0"/>
      <w:marBottom w:val="0"/>
      <w:divBdr>
        <w:top w:val="none" w:sz="0" w:space="0" w:color="auto"/>
        <w:left w:val="none" w:sz="0" w:space="0" w:color="auto"/>
        <w:bottom w:val="none" w:sz="0" w:space="0" w:color="auto"/>
        <w:right w:val="none" w:sz="0" w:space="0" w:color="auto"/>
      </w:divBdr>
    </w:div>
    <w:div w:id="1454863728">
      <w:bodyDiv w:val="1"/>
      <w:marLeft w:val="0"/>
      <w:marRight w:val="0"/>
      <w:marTop w:val="0"/>
      <w:marBottom w:val="0"/>
      <w:divBdr>
        <w:top w:val="none" w:sz="0" w:space="0" w:color="auto"/>
        <w:left w:val="none" w:sz="0" w:space="0" w:color="auto"/>
        <w:bottom w:val="none" w:sz="0" w:space="0" w:color="auto"/>
        <w:right w:val="none" w:sz="0" w:space="0" w:color="auto"/>
      </w:divBdr>
    </w:div>
    <w:div w:id="1461416790">
      <w:bodyDiv w:val="1"/>
      <w:marLeft w:val="0"/>
      <w:marRight w:val="0"/>
      <w:marTop w:val="0"/>
      <w:marBottom w:val="0"/>
      <w:divBdr>
        <w:top w:val="none" w:sz="0" w:space="0" w:color="auto"/>
        <w:left w:val="none" w:sz="0" w:space="0" w:color="auto"/>
        <w:bottom w:val="none" w:sz="0" w:space="0" w:color="auto"/>
        <w:right w:val="none" w:sz="0" w:space="0" w:color="auto"/>
      </w:divBdr>
      <w:divsChild>
        <w:div w:id="435290144">
          <w:marLeft w:val="0"/>
          <w:marRight w:val="0"/>
          <w:marTop w:val="0"/>
          <w:marBottom w:val="0"/>
          <w:divBdr>
            <w:top w:val="none" w:sz="0" w:space="0" w:color="auto"/>
            <w:left w:val="none" w:sz="0" w:space="0" w:color="auto"/>
            <w:bottom w:val="none" w:sz="0" w:space="0" w:color="auto"/>
            <w:right w:val="none" w:sz="0" w:space="0" w:color="auto"/>
          </w:divBdr>
          <w:divsChild>
            <w:div w:id="1931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203">
      <w:bodyDiv w:val="1"/>
      <w:marLeft w:val="0"/>
      <w:marRight w:val="0"/>
      <w:marTop w:val="0"/>
      <w:marBottom w:val="0"/>
      <w:divBdr>
        <w:top w:val="none" w:sz="0" w:space="0" w:color="auto"/>
        <w:left w:val="none" w:sz="0" w:space="0" w:color="auto"/>
        <w:bottom w:val="none" w:sz="0" w:space="0" w:color="auto"/>
        <w:right w:val="none" w:sz="0" w:space="0" w:color="auto"/>
      </w:divBdr>
    </w:div>
    <w:div w:id="1473909216">
      <w:bodyDiv w:val="1"/>
      <w:marLeft w:val="0"/>
      <w:marRight w:val="0"/>
      <w:marTop w:val="0"/>
      <w:marBottom w:val="0"/>
      <w:divBdr>
        <w:top w:val="none" w:sz="0" w:space="0" w:color="auto"/>
        <w:left w:val="none" w:sz="0" w:space="0" w:color="auto"/>
        <w:bottom w:val="none" w:sz="0" w:space="0" w:color="auto"/>
        <w:right w:val="none" w:sz="0" w:space="0" w:color="auto"/>
      </w:divBdr>
    </w:div>
    <w:div w:id="1489052606">
      <w:bodyDiv w:val="1"/>
      <w:marLeft w:val="0"/>
      <w:marRight w:val="0"/>
      <w:marTop w:val="0"/>
      <w:marBottom w:val="0"/>
      <w:divBdr>
        <w:top w:val="none" w:sz="0" w:space="0" w:color="auto"/>
        <w:left w:val="none" w:sz="0" w:space="0" w:color="auto"/>
        <w:bottom w:val="none" w:sz="0" w:space="0" w:color="auto"/>
        <w:right w:val="none" w:sz="0" w:space="0" w:color="auto"/>
      </w:divBdr>
    </w:div>
    <w:div w:id="1523665035">
      <w:bodyDiv w:val="1"/>
      <w:marLeft w:val="0"/>
      <w:marRight w:val="0"/>
      <w:marTop w:val="0"/>
      <w:marBottom w:val="0"/>
      <w:divBdr>
        <w:top w:val="none" w:sz="0" w:space="0" w:color="auto"/>
        <w:left w:val="none" w:sz="0" w:space="0" w:color="auto"/>
        <w:bottom w:val="none" w:sz="0" w:space="0" w:color="auto"/>
        <w:right w:val="none" w:sz="0" w:space="0" w:color="auto"/>
      </w:divBdr>
    </w:div>
    <w:div w:id="1536430527">
      <w:bodyDiv w:val="1"/>
      <w:marLeft w:val="0"/>
      <w:marRight w:val="0"/>
      <w:marTop w:val="0"/>
      <w:marBottom w:val="0"/>
      <w:divBdr>
        <w:top w:val="none" w:sz="0" w:space="0" w:color="auto"/>
        <w:left w:val="none" w:sz="0" w:space="0" w:color="auto"/>
        <w:bottom w:val="none" w:sz="0" w:space="0" w:color="auto"/>
        <w:right w:val="none" w:sz="0" w:space="0" w:color="auto"/>
      </w:divBdr>
    </w:div>
    <w:div w:id="1538470102">
      <w:bodyDiv w:val="1"/>
      <w:marLeft w:val="0"/>
      <w:marRight w:val="0"/>
      <w:marTop w:val="0"/>
      <w:marBottom w:val="0"/>
      <w:divBdr>
        <w:top w:val="none" w:sz="0" w:space="0" w:color="auto"/>
        <w:left w:val="none" w:sz="0" w:space="0" w:color="auto"/>
        <w:bottom w:val="none" w:sz="0" w:space="0" w:color="auto"/>
        <w:right w:val="none" w:sz="0" w:space="0" w:color="auto"/>
      </w:divBdr>
    </w:div>
    <w:div w:id="1543404571">
      <w:bodyDiv w:val="1"/>
      <w:marLeft w:val="0"/>
      <w:marRight w:val="0"/>
      <w:marTop w:val="0"/>
      <w:marBottom w:val="0"/>
      <w:divBdr>
        <w:top w:val="none" w:sz="0" w:space="0" w:color="auto"/>
        <w:left w:val="none" w:sz="0" w:space="0" w:color="auto"/>
        <w:bottom w:val="none" w:sz="0" w:space="0" w:color="auto"/>
        <w:right w:val="none" w:sz="0" w:space="0" w:color="auto"/>
      </w:divBdr>
    </w:div>
    <w:div w:id="1684164826">
      <w:bodyDiv w:val="1"/>
      <w:marLeft w:val="0"/>
      <w:marRight w:val="0"/>
      <w:marTop w:val="0"/>
      <w:marBottom w:val="0"/>
      <w:divBdr>
        <w:top w:val="none" w:sz="0" w:space="0" w:color="auto"/>
        <w:left w:val="none" w:sz="0" w:space="0" w:color="auto"/>
        <w:bottom w:val="none" w:sz="0" w:space="0" w:color="auto"/>
        <w:right w:val="none" w:sz="0" w:space="0" w:color="auto"/>
      </w:divBdr>
    </w:div>
    <w:div w:id="1687780191">
      <w:bodyDiv w:val="1"/>
      <w:marLeft w:val="0"/>
      <w:marRight w:val="0"/>
      <w:marTop w:val="0"/>
      <w:marBottom w:val="0"/>
      <w:divBdr>
        <w:top w:val="none" w:sz="0" w:space="0" w:color="auto"/>
        <w:left w:val="none" w:sz="0" w:space="0" w:color="auto"/>
        <w:bottom w:val="none" w:sz="0" w:space="0" w:color="auto"/>
        <w:right w:val="none" w:sz="0" w:space="0" w:color="auto"/>
      </w:divBdr>
    </w:div>
    <w:div w:id="1719237048">
      <w:bodyDiv w:val="1"/>
      <w:marLeft w:val="0"/>
      <w:marRight w:val="0"/>
      <w:marTop w:val="0"/>
      <w:marBottom w:val="0"/>
      <w:divBdr>
        <w:top w:val="none" w:sz="0" w:space="0" w:color="auto"/>
        <w:left w:val="none" w:sz="0" w:space="0" w:color="auto"/>
        <w:bottom w:val="none" w:sz="0" w:space="0" w:color="auto"/>
        <w:right w:val="none" w:sz="0" w:space="0" w:color="auto"/>
      </w:divBdr>
    </w:div>
    <w:div w:id="1759137074">
      <w:bodyDiv w:val="1"/>
      <w:marLeft w:val="0"/>
      <w:marRight w:val="0"/>
      <w:marTop w:val="0"/>
      <w:marBottom w:val="0"/>
      <w:divBdr>
        <w:top w:val="none" w:sz="0" w:space="0" w:color="auto"/>
        <w:left w:val="none" w:sz="0" w:space="0" w:color="auto"/>
        <w:bottom w:val="none" w:sz="0" w:space="0" w:color="auto"/>
        <w:right w:val="none" w:sz="0" w:space="0" w:color="auto"/>
      </w:divBdr>
    </w:div>
    <w:div w:id="1779829403">
      <w:bodyDiv w:val="1"/>
      <w:marLeft w:val="0"/>
      <w:marRight w:val="0"/>
      <w:marTop w:val="0"/>
      <w:marBottom w:val="0"/>
      <w:divBdr>
        <w:top w:val="none" w:sz="0" w:space="0" w:color="auto"/>
        <w:left w:val="none" w:sz="0" w:space="0" w:color="auto"/>
        <w:bottom w:val="none" w:sz="0" w:space="0" w:color="auto"/>
        <w:right w:val="none" w:sz="0" w:space="0" w:color="auto"/>
      </w:divBdr>
    </w:div>
    <w:div w:id="1789080231">
      <w:bodyDiv w:val="1"/>
      <w:marLeft w:val="0"/>
      <w:marRight w:val="0"/>
      <w:marTop w:val="0"/>
      <w:marBottom w:val="0"/>
      <w:divBdr>
        <w:top w:val="none" w:sz="0" w:space="0" w:color="auto"/>
        <w:left w:val="none" w:sz="0" w:space="0" w:color="auto"/>
        <w:bottom w:val="none" w:sz="0" w:space="0" w:color="auto"/>
        <w:right w:val="none" w:sz="0" w:space="0" w:color="auto"/>
      </w:divBdr>
    </w:div>
    <w:div w:id="1796367677">
      <w:bodyDiv w:val="1"/>
      <w:marLeft w:val="0"/>
      <w:marRight w:val="0"/>
      <w:marTop w:val="0"/>
      <w:marBottom w:val="0"/>
      <w:divBdr>
        <w:top w:val="none" w:sz="0" w:space="0" w:color="auto"/>
        <w:left w:val="none" w:sz="0" w:space="0" w:color="auto"/>
        <w:bottom w:val="none" w:sz="0" w:space="0" w:color="auto"/>
        <w:right w:val="none" w:sz="0" w:space="0" w:color="auto"/>
      </w:divBdr>
    </w:div>
    <w:div w:id="1819689882">
      <w:bodyDiv w:val="1"/>
      <w:marLeft w:val="0"/>
      <w:marRight w:val="0"/>
      <w:marTop w:val="0"/>
      <w:marBottom w:val="0"/>
      <w:divBdr>
        <w:top w:val="none" w:sz="0" w:space="0" w:color="auto"/>
        <w:left w:val="none" w:sz="0" w:space="0" w:color="auto"/>
        <w:bottom w:val="none" w:sz="0" w:space="0" w:color="auto"/>
        <w:right w:val="none" w:sz="0" w:space="0" w:color="auto"/>
      </w:divBdr>
    </w:div>
    <w:div w:id="1820729828">
      <w:bodyDiv w:val="1"/>
      <w:marLeft w:val="0"/>
      <w:marRight w:val="0"/>
      <w:marTop w:val="0"/>
      <w:marBottom w:val="0"/>
      <w:divBdr>
        <w:top w:val="none" w:sz="0" w:space="0" w:color="auto"/>
        <w:left w:val="none" w:sz="0" w:space="0" w:color="auto"/>
        <w:bottom w:val="none" w:sz="0" w:space="0" w:color="auto"/>
        <w:right w:val="none" w:sz="0" w:space="0" w:color="auto"/>
      </w:divBdr>
    </w:div>
    <w:div w:id="1821801216">
      <w:bodyDiv w:val="1"/>
      <w:marLeft w:val="0"/>
      <w:marRight w:val="0"/>
      <w:marTop w:val="0"/>
      <w:marBottom w:val="0"/>
      <w:divBdr>
        <w:top w:val="none" w:sz="0" w:space="0" w:color="auto"/>
        <w:left w:val="none" w:sz="0" w:space="0" w:color="auto"/>
        <w:bottom w:val="none" w:sz="0" w:space="0" w:color="auto"/>
        <w:right w:val="none" w:sz="0" w:space="0" w:color="auto"/>
      </w:divBdr>
    </w:div>
    <w:div w:id="1825975065">
      <w:bodyDiv w:val="1"/>
      <w:marLeft w:val="0"/>
      <w:marRight w:val="0"/>
      <w:marTop w:val="0"/>
      <w:marBottom w:val="0"/>
      <w:divBdr>
        <w:top w:val="none" w:sz="0" w:space="0" w:color="auto"/>
        <w:left w:val="none" w:sz="0" w:space="0" w:color="auto"/>
        <w:bottom w:val="none" w:sz="0" w:space="0" w:color="auto"/>
        <w:right w:val="none" w:sz="0" w:space="0" w:color="auto"/>
      </w:divBdr>
    </w:div>
    <w:div w:id="1868785074">
      <w:bodyDiv w:val="1"/>
      <w:marLeft w:val="0"/>
      <w:marRight w:val="0"/>
      <w:marTop w:val="0"/>
      <w:marBottom w:val="0"/>
      <w:divBdr>
        <w:top w:val="none" w:sz="0" w:space="0" w:color="auto"/>
        <w:left w:val="none" w:sz="0" w:space="0" w:color="auto"/>
        <w:bottom w:val="none" w:sz="0" w:space="0" w:color="auto"/>
        <w:right w:val="none" w:sz="0" w:space="0" w:color="auto"/>
      </w:divBdr>
    </w:div>
    <w:div w:id="1876387884">
      <w:bodyDiv w:val="1"/>
      <w:marLeft w:val="0"/>
      <w:marRight w:val="0"/>
      <w:marTop w:val="0"/>
      <w:marBottom w:val="0"/>
      <w:divBdr>
        <w:top w:val="none" w:sz="0" w:space="0" w:color="auto"/>
        <w:left w:val="none" w:sz="0" w:space="0" w:color="auto"/>
        <w:bottom w:val="none" w:sz="0" w:space="0" w:color="auto"/>
        <w:right w:val="none" w:sz="0" w:space="0" w:color="auto"/>
      </w:divBdr>
    </w:div>
    <w:div w:id="1895314528">
      <w:bodyDiv w:val="1"/>
      <w:marLeft w:val="0"/>
      <w:marRight w:val="0"/>
      <w:marTop w:val="0"/>
      <w:marBottom w:val="0"/>
      <w:divBdr>
        <w:top w:val="none" w:sz="0" w:space="0" w:color="auto"/>
        <w:left w:val="none" w:sz="0" w:space="0" w:color="auto"/>
        <w:bottom w:val="none" w:sz="0" w:space="0" w:color="auto"/>
        <w:right w:val="none" w:sz="0" w:space="0" w:color="auto"/>
      </w:divBdr>
    </w:div>
    <w:div w:id="1902400222">
      <w:bodyDiv w:val="1"/>
      <w:marLeft w:val="0"/>
      <w:marRight w:val="0"/>
      <w:marTop w:val="0"/>
      <w:marBottom w:val="0"/>
      <w:divBdr>
        <w:top w:val="none" w:sz="0" w:space="0" w:color="auto"/>
        <w:left w:val="none" w:sz="0" w:space="0" w:color="auto"/>
        <w:bottom w:val="none" w:sz="0" w:space="0" w:color="auto"/>
        <w:right w:val="none" w:sz="0" w:space="0" w:color="auto"/>
      </w:divBdr>
    </w:div>
    <w:div w:id="1902594952">
      <w:bodyDiv w:val="1"/>
      <w:marLeft w:val="0"/>
      <w:marRight w:val="0"/>
      <w:marTop w:val="0"/>
      <w:marBottom w:val="0"/>
      <w:divBdr>
        <w:top w:val="none" w:sz="0" w:space="0" w:color="auto"/>
        <w:left w:val="none" w:sz="0" w:space="0" w:color="auto"/>
        <w:bottom w:val="none" w:sz="0" w:space="0" w:color="auto"/>
        <w:right w:val="none" w:sz="0" w:space="0" w:color="auto"/>
      </w:divBdr>
    </w:div>
    <w:div w:id="1905068370">
      <w:bodyDiv w:val="1"/>
      <w:marLeft w:val="0"/>
      <w:marRight w:val="0"/>
      <w:marTop w:val="0"/>
      <w:marBottom w:val="0"/>
      <w:divBdr>
        <w:top w:val="none" w:sz="0" w:space="0" w:color="auto"/>
        <w:left w:val="none" w:sz="0" w:space="0" w:color="auto"/>
        <w:bottom w:val="none" w:sz="0" w:space="0" w:color="auto"/>
        <w:right w:val="none" w:sz="0" w:space="0" w:color="auto"/>
      </w:divBdr>
    </w:div>
    <w:div w:id="1931692589">
      <w:bodyDiv w:val="1"/>
      <w:marLeft w:val="0"/>
      <w:marRight w:val="0"/>
      <w:marTop w:val="0"/>
      <w:marBottom w:val="0"/>
      <w:divBdr>
        <w:top w:val="none" w:sz="0" w:space="0" w:color="auto"/>
        <w:left w:val="none" w:sz="0" w:space="0" w:color="auto"/>
        <w:bottom w:val="none" w:sz="0" w:space="0" w:color="auto"/>
        <w:right w:val="none" w:sz="0" w:space="0" w:color="auto"/>
      </w:divBdr>
    </w:div>
    <w:div w:id="1952515818">
      <w:bodyDiv w:val="1"/>
      <w:marLeft w:val="0"/>
      <w:marRight w:val="0"/>
      <w:marTop w:val="0"/>
      <w:marBottom w:val="0"/>
      <w:divBdr>
        <w:top w:val="none" w:sz="0" w:space="0" w:color="auto"/>
        <w:left w:val="none" w:sz="0" w:space="0" w:color="auto"/>
        <w:bottom w:val="none" w:sz="0" w:space="0" w:color="auto"/>
        <w:right w:val="none" w:sz="0" w:space="0" w:color="auto"/>
      </w:divBdr>
    </w:div>
    <w:div w:id="1968470886">
      <w:bodyDiv w:val="1"/>
      <w:marLeft w:val="0"/>
      <w:marRight w:val="0"/>
      <w:marTop w:val="0"/>
      <w:marBottom w:val="0"/>
      <w:divBdr>
        <w:top w:val="none" w:sz="0" w:space="0" w:color="auto"/>
        <w:left w:val="none" w:sz="0" w:space="0" w:color="auto"/>
        <w:bottom w:val="none" w:sz="0" w:space="0" w:color="auto"/>
        <w:right w:val="none" w:sz="0" w:space="0" w:color="auto"/>
      </w:divBdr>
    </w:div>
    <w:div w:id="1986665994">
      <w:bodyDiv w:val="1"/>
      <w:marLeft w:val="0"/>
      <w:marRight w:val="0"/>
      <w:marTop w:val="0"/>
      <w:marBottom w:val="0"/>
      <w:divBdr>
        <w:top w:val="none" w:sz="0" w:space="0" w:color="auto"/>
        <w:left w:val="none" w:sz="0" w:space="0" w:color="auto"/>
        <w:bottom w:val="none" w:sz="0" w:space="0" w:color="auto"/>
        <w:right w:val="none" w:sz="0" w:space="0" w:color="auto"/>
      </w:divBdr>
    </w:div>
    <w:div w:id="1991787019">
      <w:bodyDiv w:val="1"/>
      <w:marLeft w:val="0"/>
      <w:marRight w:val="0"/>
      <w:marTop w:val="0"/>
      <w:marBottom w:val="0"/>
      <w:divBdr>
        <w:top w:val="none" w:sz="0" w:space="0" w:color="auto"/>
        <w:left w:val="none" w:sz="0" w:space="0" w:color="auto"/>
        <w:bottom w:val="none" w:sz="0" w:space="0" w:color="auto"/>
        <w:right w:val="none" w:sz="0" w:space="0" w:color="auto"/>
      </w:divBdr>
    </w:div>
    <w:div w:id="2035691719">
      <w:bodyDiv w:val="1"/>
      <w:marLeft w:val="0"/>
      <w:marRight w:val="0"/>
      <w:marTop w:val="0"/>
      <w:marBottom w:val="0"/>
      <w:divBdr>
        <w:top w:val="none" w:sz="0" w:space="0" w:color="auto"/>
        <w:left w:val="none" w:sz="0" w:space="0" w:color="auto"/>
        <w:bottom w:val="none" w:sz="0" w:space="0" w:color="auto"/>
        <w:right w:val="none" w:sz="0" w:space="0" w:color="auto"/>
      </w:divBdr>
    </w:div>
    <w:div w:id="2036346670">
      <w:bodyDiv w:val="1"/>
      <w:marLeft w:val="0"/>
      <w:marRight w:val="0"/>
      <w:marTop w:val="0"/>
      <w:marBottom w:val="0"/>
      <w:divBdr>
        <w:top w:val="none" w:sz="0" w:space="0" w:color="auto"/>
        <w:left w:val="none" w:sz="0" w:space="0" w:color="auto"/>
        <w:bottom w:val="none" w:sz="0" w:space="0" w:color="auto"/>
        <w:right w:val="none" w:sz="0" w:space="0" w:color="auto"/>
      </w:divBdr>
    </w:div>
    <w:div w:id="2059163778">
      <w:bodyDiv w:val="1"/>
      <w:marLeft w:val="0"/>
      <w:marRight w:val="0"/>
      <w:marTop w:val="0"/>
      <w:marBottom w:val="0"/>
      <w:divBdr>
        <w:top w:val="none" w:sz="0" w:space="0" w:color="auto"/>
        <w:left w:val="none" w:sz="0" w:space="0" w:color="auto"/>
        <w:bottom w:val="none" w:sz="0" w:space="0" w:color="auto"/>
        <w:right w:val="none" w:sz="0" w:space="0" w:color="auto"/>
      </w:divBdr>
    </w:div>
    <w:div w:id="2082025276">
      <w:bodyDiv w:val="1"/>
      <w:marLeft w:val="0"/>
      <w:marRight w:val="0"/>
      <w:marTop w:val="0"/>
      <w:marBottom w:val="0"/>
      <w:divBdr>
        <w:top w:val="none" w:sz="0" w:space="0" w:color="auto"/>
        <w:left w:val="none" w:sz="0" w:space="0" w:color="auto"/>
        <w:bottom w:val="none" w:sz="0" w:space="0" w:color="auto"/>
        <w:right w:val="none" w:sz="0" w:space="0" w:color="auto"/>
      </w:divBdr>
    </w:div>
    <w:div w:id="2098165805">
      <w:bodyDiv w:val="1"/>
      <w:marLeft w:val="0"/>
      <w:marRight w:val="0"/>
      <w:marTop w:val="0"/>
      <w:marBottom w:val="0"/>
      <w:divBdr>
        <w:top w:val="none" w:sz="0" w:space="0" w:color="auto"/>
        <w:left w:val="none" w:sz="0" w:space="0" w:color="auto"/>
        <w:bottom w:val="none" w:sz="0" w:space="0" w:color="auto"/>
        <w:right w:val="none" w:sz="0" w:space="0" w:color="auto"/>
      </w:divBdr>
    </w:div>
    <w:div w:id="2106730414">
      <w:bodyDiv w:val="1"/>
      <w:marLeft w:val="0"/>
      <w:marRight w:val="0"/>
      <w:marTop w:val="0"/>
      <w:marBottom w:val="0"/>
      <w:divBdr>
        <w:top w:val="none" w:sz="0" w:space="0" w:color="auto"/>
        <w:left w:val="none" w:sz="0" w:space="0" w:color="auto"/>
        <w:bottom w:val="none" w:sz="0" w:space="0" w:color="auto"/>
        <w:right w:val="none" w:sz="0" w:space="0" w:color="auto"/>
      </w:divBdr>
    </w:div>
    <w:div w:id="2112046847">
      <w:bodyDiv w:val="1"/>
      <w:marLeft w:val="0"/>
      <w:marRight w:val="0"/>
      <w:marTop w:val="0"/>
      <w:marBottom w:val="0"/>
      <w:divBdr>
        <w:top w:val="none" w:sz="0" w:space="0" w:color="auto"/>
        <w:left w:val="none" w:sz="0" w:space="0" w:color="auto"/>
        <w:bottom w:val="none" w:sz="0" w:space="0" w:color="auto"/>
        <w:right w:val="none" w:sz="0" w:space="0" w:color="auto"/>
      </w:divBdr>
    </w:div>
    <w:div w:id="2128348722">
      <w:bodyDiv w:val="1"/>
      <w:marLeft w:val="0"/>
      <w:marRight w:val="0"/>
      <w:marTop w:val="0"/>
      <w:marBottom w:val="0"/>
      <w:divBdr>
        <w:top w:val="none" w:sz="0" w:space="0" w:color="auto"/>
        <w:left w:val="none" w:sz="0" w:space="0" w:color="auto"/>
        <w:bottom w:val="none" w:sz="0" w:space="0" w:color="auto"/>
        <w:right w:val="none" w:sz="0" w:space="0" w:color="auto"/>
      </w:divBdr>
    </w:div>
    <w:div w:id="213104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loppenburg.de/wahle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resse@cloppenburg.de" TargetMode="External"/><Relationship Id="rId1" Type="http://schemas.openxmlformats.org/officeDocument/2006/relationships/hyperlink" Target="mailto:presse@cloppen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VW12P005\Briefboegen\AD-Vorlage\Brie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DAD1-2F4A-4541-889C-FFD2AE55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Template>
  <TotalTime>0</TotalTime>
  <Pages>3</Pages>
  <Words>872</Words>
  <Characters>5364</Characters>
  <Application>Microsoft Office Word</Application>
  <DocSecurity>0</DocSecurity>
  <Lines>103</Lines>
  <Paragraphs>27</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6209</CharactersWithSpaces>
  <SharedDoc>false</SharedDoc>
  <HLinks>
    <vt:vector size="6" baseType="variant">
      <vt:variant>
        <vt:i4>6291570</vt:i4>
      </vt:variant>
      <vt:variant>
        <vt:i4>0</vt:i4>
      </vt:variant>
      <vt:variant>
        <vt:i4>0</vt:i4>
      </vt:variant>
      <vt:variant>
        <vt:i4>5</vt:i4>
      </vt:variant>
      <vt:variant>
        <vt:lpwstr>http://www.cloppenburg.de/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Bockhorst, Friederike</dc:creator>
  <cp:keywords/>
  <dc:description/>
  <cp:lastModifiedBy>Czyganowski, Daria</cp:lastModifiedBy>
  <cp:revision>11</cp:revision>
  <cp:lastPrinted>2024-04-10T15:26:00Z</cp:lastPrinted>
  <dcterms:created xsi:type="dcterms:W3CDTF">2026-08-31T08:30:00Z</dcterms:created>
  <dcterms:modified xsi:type="dcterms:W3CDTF">2026-09-01T10:48:00Z</dcterms:modified>
</cp:coreProperties>
</file>