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1506B5FA" w14:textId="4B19139D" w:rsidR="00446022" w:rsidRPr="00446022" w:rsidRDefault="00446022" w:rsidP="0017561D">
      <w:pPr>
        <w:pStyle w:val="Default"/>
        <w:jc w:val="both"/>
        <w:rPr>
          <w:b/>
          <w:bCs/>
          <w:i/>
          <w:iCs/>
          <w:sz w:val="22"/>
          <w:szCs w:val="22"/>
        </w:rPr>
      </w:pPr>
      <w:r w:rsidRPr="00446022">
        <w:rPr>
          <w:b/>
          <w:bCs/>
          <w:i/>
          <w:iCs/>
          <w:sz w:val="22"/>
          <w:szCs w:val="22"/>
        </w:rPr>
        <w:t>Angebot des Sulzbacher Jugendhauses</w:t>
      </w:r>
    </w:p>
    <w:p w14:paraId="6FA37215" w14:textId="77777777" w:rsidR="00446022" w:rsidRDefault="00446022" w:rsidP="0017561D">
      <w:pPr>
        <w:pStyle w:val="Default"/>
        <w:jc w:val="both"/>
        <w:rPr>
          <w:b/>
          <w:bCs/>
        </w:rPr>
      </w:pPr>
    </w:p>
    <w:p w14:paraId="1D084F08" w14:textId="3D7FEC92" w:rsidR="0017561D" w:rsidRPr="0017561D" w:rsidRDefault="0017561D" w:rsidP="0017561D">
      <w:pPr>
        <w:pStyle w:val="Default"/>
        <w:jc w:val="both"/>
        <w:rPr>
          <w:b/>
          <w:bCs/>
        </w:rPr>
      </w:pPr>
      <w:r w:rsidRPr="0017561D">
        <w:rPr>
          <w:b/>
          <w:bCs/>
        </w:rPr>
        <w:t>Lust auf abwechslungsreiche Herbstferien?</w:t>
      </w:r>
    </w:p>
    <w:p w14:paraId="56E89BD6" w14:textId="77777777" w:rsidR="0017561D" w:rsidRPr="0017561D" w:rsidRDefault="0017561D" w:rsidP="0017561D">
      <w:pPr>
        <w:pStyle w:val="Default"/>
        <w:jc w:val="both"/>
        <w:rPr>
          <w:sz w:val="22"/>
          <w:szCs w:val="22"/>
        </w:rPr>
      </w:pPr>
    </w:p>
    <w:p w14:paraId="62CC9556" w14:textId="378FC3D2" w:rsidR="0017561D" w:rsidRDefault="0017561D" w:rsidP="0017561D">
      <w:pPr>
        <w:pStyle w:val="Default"/>
        <w:jc w:val="both"/>
        <w:rPr>
          <w:sz w:val="22"/>
          <w:szCs w:val="22"/>
        </w:rPr>
      </w:pPr>
      <w:r w:rsidRPr="0017561D">
        <w:rPr>
          <w:sz w:val="22"/>
          <w:szCs w:val="22"/>
        </w:rPr>
        <w:t xml:space="preserve">Das Jugendhaus Sulzbach </w:t>
      </w:r>
      <w:r>
        <w:rPr>
          <w:sz w:val="22"/>
          <w:szCs w:val="22"/>
        </w:rPr>
        <w:t xml:space="preserve">(Taunus) </w:t>
      </w:r>
      <w:r w:rsidRPr="0017561D">
        <w:rPr>
          <w:sz w:val="22"/>
          <w:szCs w:val="22"/>
        </w:rPr>
        <w:t xml:space="preserve">bietet in den </w:t>
      </w:r>
      <w:r w:rsidR="00CA1B4E">
        <w:rPr>
          <w:sz w:val="22"/>
          <w:szCs w:val="22"/>
        </w:rPr>
        <w:t xml:space="preserve">hessischen </w:t>
      </w:r>
      <w:r w:rsidRPr="0017561D">
        <w:rPr>
          <w:sz w:val="22"/>
          <w:szCs w:val="22"/>
        </w:rPr>
        <w:t xml:space="preserve">Herbstferien </w:t>
      </w:r>
      <w:r w:rsidR="00945060">
        <w:rPr>
          <w:sz w:val="22"/>
          <w:szCs w:val="22"/>
        </w:rPr>
        <w:t xml:space="preserve">vom </w:t>
      </w:r>
      <w:r w:rsidR="004A1D21" w:rsidRPr="004A1D21">
        <w:rPr>
          <w:b/>
          <w:bCs/>
          <w:sz w:val="22"/>
          <w:szCs w:val="22"/>
        </w:rPr>
        <w:t>12</w:t>
      </w:r>
      <w:r w:rsidR="00945060" w:rsidRPr="000F61E0">
        <w:rPr>
          <w:b/>
          <w:bCs/>
          <w:sz w:val="22"/>
          <w:szCs w:val="22"/>
        </w:rPr>
        <w:t>. bis 16. Oktober 2026</w:t>
      </w:r>
      <w:r w:rsidR="00945060">
        <w:rPr>
          <w:sz w:val="22"/>
          <w:szCs w:val="22"/>
        </w:rPr>
        <w:t xml:space="preserve"> </w:t>
      </w:r>
      <w:r w:rsidRPr="0017561D">
        <w:rPr>
          <w:sz w:val="22"/>
          <w:szCs w:val="22"/>
        </w:rPr>
        <w:t xml:space="preserve">erstmals ein buntes Programm für </w:t>
      </w:r>
      <w:r w:rsidRPr="0017561D">
        <w:rPr>
          <w:b/>
          <w:bCs/>
          <w:sz w:val="22"/>
          <w:szCs w:val="22"/>
        </w:rPr>
        <w:t>Sulzbacher Kinder im Alter von 10 bis 13 Jahren</w:t>
      </w:r>
      <w:r w:rsidRPr="0017561D">
        <w:rPr>
          <w:sz w:val="22"/>
          <w:szCs w:val="22"/>
        </w:rPr>
        <w:t xml:space="preserve"> an. Euch erwarten spannende </w:t>
      </w:r>
      <w:r w:rsidR="00945060">
        <w:rPr>
          <w:sz w:val="22"/>
          <w:szCs w:val="22"/>
        </w:rPr>
        <w:t>Indoor- und Outdoor-</w:t>
      </w:r>
      <w:proofErr w:type="spellStart"/>
      <w:r w:rsidR="00945060">
        <w:rPr>
          <w:sz w:val="22"/>
          <w:szCs w:val="22"/>
        </w:rPr>
        <w:t>Aktoivitäten</w:t>
      </w:r>
      <w:proofErr w:type="spellEnd"/>
      <w:r w:rsidRPr="0017561D">
        <w:rPr>
          <w:sz w:val="22"/>
          <w:szCs w:val="22"/>
        </w:rPr>
        <w:t xml:space="preserve">, gemeinsame Ausflüge und </w:t>
      </w:r>
      <w:r w:rsidR="00945060">
        <w:rPr>
          <w:sz w:val="22"/>
          <w:szCs w:val="22"/>
        </w:rPr>
        <w:t>zahlreiche weitere Highlights</w:t>
      </w:r>
      <w:r w:rsidRPr="0017561D">
        <w:rPr>
          <w:sz w:val="22"/>
          <w:szCs w:val="22"/>
        </w:rPr>
        <w:t>!</w:t>
      </w:r>
    </w:p>
    <w:p w14:paraId="710FF466" w14:textId="77777777" w:rsidR="00945060" w:rsidRDefault="00945060" w:rsidP="0017561D">
      <w:pPr>
        <w:pStyle w:val="Default"/>
        <w:jc w:val="both"/>
        <w:rPr>
          <w:sz w:val="22"/>
          <w:szCs w:val="22"/>
        </w:rPr>
      </w:pPr>
    </w:p>
    <w:p w14:paraId="1C09C287" w14:textId="71F49E22" w:rsidR="000F61E0" w:rsidRDefault="000F61E0" w:rsidP="0017561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Ergänzende </w:t>
      </w:r>
      <w:r w:rsidR="0017561D">
        <w:rPr>
          <w:sz w:val="22"/>
          <w:szCs w:val="22"/>
        </w:rPr>
        <w:t xml:space="preserve">hält unser Flyer </w:t>
      </w:r>
      <w:r w:rsidR="00945060">
        <w:rPr>
          <w:sz w:val="22"/>
          <w:szCs w:val="22"/>
        </w:rPr>
        <w:t xml:space="preserve">auf der Homepage der Gemeinde Sulzbach (Taunus) </w:t>
      </w:r>
      <w:r w:rsidR="0017561D">
        <w:rPr>
          <w:sz w:val="22"/>
          <w:szCs w:val="22"/>
        </w:rPr>
        <w:t>bereit</w:t>
      </w:r>
      <w:r w:rsidR="0017561D" w:rsidRPr="0017561D">
        <w:rPr>
          <w:sz w:val="22"/>
          <w:szCs w:val="22"/>
        </w:rPr>
        <w:t>.</w:t>
      </w:r>
      <w:r>
        <w:rPr>
          <w:sz w:val="22"/>
          <w:szCs w:val="22"/>
        </w:rPr>
        <w:t xml:space="preserve"> Dieser lässt sich im Bereich „Soziales &amp; Kultur“ unter „Kindertagesstätten und Jugendhaus“ aufrufen.</w:t>
      </w:r>
    </w:p>
    <w:p w14:paraId="5419F0C4" w14:textId="77777777" w:rsidR="000F61E0" w:rsidRDefault="000F61E0" w:rsidP="0017561D">
      <w:pPr>
        <w:pStyle w:val="Default"/>
        <w:jc w:val="both"/>
        <w:rPr>
          <w:sz w:val="22"/>
          <w:szCs w:val="22"/>
        </w:rPr>
      </w:pPr>
    </w:p>
    <w:p w14:paraId="426687C8" w14:textId="72A9D6E7" w:rsidR="0017561D" w:rsidRPr="00945060" w:rsidRDefault="0017561D" w:rsidP="0017561D">
      <w:pPr>
        <w:pStyle w:val="Default"/>
        <w:jc w:val="both"/>
        <w:rPr>
          <w:sz w:val="22"/>
          <w:szCs w:val="22"/>
        </w:rPr>
      </w:pPr>
      <w:r w:rsidRPr="0017561D">
        <w:rPr>
          <w:b/>
          <w:bCs/>
          <w:sz w:val="22"/>
          <w:szCs w:val="22"/>
        </w:rPr>
        <w:t>Anmeldeschluss ist der 14.</w:t>
      </w:r>
      <w:r w:rsidR="00945060">
        <w:rPr>
          <w:b/>
          <w:bCs/>
          <w:sz w:val="22"/>
          <w:szCs w:val="22"/>
        </w:rPr>
        <w:t xml:space="preserve"> September 2026</w:t>
      </w:r>
      <w:r w:rsidRPr="00945060">
        <w:rPr>
          <w:sz w:val="22"/>
          <w:szCs w:val="22"/>
        </w:rPr>
        <w:t>.</w:t>
      </w:r>
      <w:r w:rsidR="00945060" w:rsidRPr="00945060">
        <w:rPr>
          <w:sz w:val="22"/>
          <w:szCs w:val="22"/>
        </w:rPr>
        <w:t xml:space="preserve"> Die Anmeldung auf der Homepage der Gemei</w:t>
      </w:r>
      <w:r w:rsidR="000F61E0">
        <w:rPr>
          <w:sz w:val="22"/>
          <w:szCs w:val="22"/>
        </w:rPr>
        <w:t>n</w:t>
      </w:r>
      <w:r w:rsidR="00945060" w:rsidRPr="00945060">
        <w:rPr>
          <w:sz w:val="22"/>
          <w:szCs w:val="22"/>
        </w:rPr>
        <w:t>de Sulzbach (Taunus) erfolgt</w:t>
      </w:r>
      <w:r w:rsidR="00945060">
        <w:rPr>
          <w:sz w:val="22"/>
          <w:szCs w:val="22"/>
        </w:rPr>
        <w:t xml:space="preserve"> über die Kachel „Digitales Rathaus“</w:t>
      </w:r>
      <w:r w:rsidR="00446022">
        <w:rPr>
          <w:sz w:val="22"/>
          <w:szCs w:val="22"/>
        </w:rPr>
        <w:t xml:space="preserve">, dann </w:t>
      </w:r>
      <w:r w:rsidR="000F61E0">
        <w:rPr>
          <w:sz w:val="22"/>
          <w:szCs w:val="22"/>
        </w:rPr>
        <w:t>via</w:t>
      </w:r>
      <w:r w:rsidR="00945060">
        <w:rPr>
          <w:sz w:val="22"/>
          <w:szCs w:val="22"/>
        </w:rPr>
        <w:t xml:space="preserve"> Eingabe der Login-Daten über den Service „</w:t>
      </w:r>
      <w:proofErr w:type="spellStart"/>
      <w:r w:rsidR="00446022">
        <w:rPr>
          <w:sz w:val="22"/>
          <w:szCs w:val="22"/>
        </w:rPr>
        <w:t>Herbst</w:t>
      </w:r>
      <w:r w:rsidR="00945060">
        <w:rPr>
          <w:sz w:val="22"/>
          <w:szCs w:val="22"/>
        </w:rPr>
        <w:t>erienspiele</w:t>
      </w:r>
      <w:proofErr w:type="spellEnd"/>
      <w:r w:rsidR="00945060">
        <w:rPr>
          <w:sz w:val="22"/>
          <w:szCs w:val="22"/>
        </w:rPr>
        <w:t>“.</w:t>
      </w:r>
    </w:p>
    <w:p w14:paraId="7273CFDB" w14:textId="77777777" w:rsidR="0017561D" w:rsidRPr="0017561D" w:rsidRDefault="0017561D" w:rsidP="0017561D">
      <w:pPr>
        <w:pStyle w:val="Default"/>
        <w:jc w:val="both"/>
        <w:rPr>
          <w:sz w:val="22"/>
          <w:szCs w:val="22"/>
        </w:rPr>
      </w:pPr>
    </w:p>
    <w:p w14:paraId="5FF9FA58" w14:textId="1B058442" w:rsidR="0017561D" w:rsidRPr="0017561D" w:rsidRDefault="0017561D" w:rsidP="0017561D">
      <w:pPr>
        <w:pStyle w:val="Default"/>
        <w:jc w:val="both"/>
        <w:rPr>
          <w:sz w:val="22"/>
          <w:szCs w:val="22"/>
        </w:rPr>
      </w:pPr>
      <w:r w:rsidRPr="0017561D">
        <w:rPr>
          <w:sz w:val="22"/>
          <w:szCs w:val="22"/>
        </w:rPr>
        <w:t xml:space="preserve">Wir freuen uns auf </w:t>
      </w:r>
      <w:r>
        <w:rPr>
          <w:sz w:val="22"/>
          <w:szCs w:val="22"/>
        </w:rPr>
        <w:t>E</w:t>
      </w:r>
      <w:r w:rsidRPr="0017561D">
        <w:rPr>
          <w:sz w:val="22"/>
          <w:szCs w:val="22"/>
        </w:rPr>
        <w:t xml:space="preserve">uch und </w:t>
      </w:r>
      <w:proofErr w:type="gramStart"/>
      <w:r w:rsidRPr="0017561D">
        <w:rPr>
          <w:sz w:val="22"/>
          <w:szCs w:val="22"/>
        </w:rPr>
        <w:t>tolle</w:t>
      </w:r>
      <w:proofErr w:type="gramEnd"/>
      <w:r w:rsidRPr="0017561D">
        <w:rPr>
          <w:sz w:val="22"/>
          <w:szCs w:val="22"/>
        </w:rPr>
        <w:t xml:space="preserve"> gemeinsame Herbstferien!</w:t>
      </w:r>
    </w:p>
    <w:p w14:paraId="3CC6271D" w14:textId="77777777" w:rsidR="00BE0DE4" w:rsidRPr="0017561D" w:rsidRDefault="00BE0DE4" w:rsidP="005D139B">
      <w:pPr>
        <w:pStyle w:val="Default"/>
        <w:jc w:val="both"/>
        <w:rPr>
          <w:sz w:val="22"/>
          <w:szCs w:val="22"/>
        </w:rPr>
      </w:pPr>
    </w:p>
    <w:p w14:paraId="7F62C748" w14:textId="77777777" w:rsidR="006A517F" w:rsidRPr="0017561D" w:rsidRDefault="006A517F" w:rsidP="005D139B">
      <w:pPr>
        <w:pStyle w:val="Default"/>
        <w:jc w:val="both"/>
        <w:rPr>
          <w:sz w:val="22"/>
          <w:szCs w:val="22"/>
        </w:rPr>
      </w:pPr>
    </w:p>
    <w:p w14:paraId="777F5039" w14:textId="77777777" w:rsidR="00946370" w:rsidRPr="0017561D" w:rsidRDefault="00946370" w:rsidP="005D139B">
      <w:pPr>
        <w:pStyle w:val="Default"/>
        <w:jc w:val="both"/>
        <w:rPr>
          <w:sz w:val="22"/>
          <w:szCs w:val="22"/>
        </w:rPr>
      </w:pPr>
    </w:p>
    <w:p w14:paraId="0B840EEB" w14:textId="50F60067" w:rsidR="002F370E" w:rsidRPr="0017561D" w:rsidRDefault="002F370E" w:rsidP="005D139B">
      <w:pPr>
        <w:pStyle w:val="Default"/>
        <w:jc w:val="both"/>
        <w:rPr>
          <w:sz w:val="22"/>
          <w:szCs w:val="22"/>
        </w:rPr>
      </w:pPr>
      <w:r w:rsidRPr="0017561D">
        <w:rPr>
          <w:sz w:val="22"/>
          <w:szCs w:val="22"/>
        </w:rPr>
        <w:t>Sulzbach (Taunus),</w:t>
      </w:r>
      <w:r w:rsidR="0017561D" w:rsidRPr="0017561D">
        <w:rPr>
          <w:sz w:val="22"/>
          <w:szCs w:val="22"/>
        </w:rPr>
        <w:t xml:space="preserve"> 07</w:t>
      </w:r>
      <w:r w:rsidR="004644A0" w:rsidRPr="0017561D">
        <w:rPr>
          <w:sz w:val="22"/>
          <w:szCs w:val="22"/>
        </w:rPr>
        <w:t>.</w:t>
      </w:r>
      <w:r w:rsidR="005D54DB" w:rsidRPr="0017561D">
        <w:rPr>
          <w:sz w:val="22"/>
          <w:szCs w:val="22"/>
        </w:rPr>
        <w:t xml:space="preserve"> </w:t>
      </w:r>
      <w:r w:rsidR="00CF70EB" w:rsidRPr="0017561D">
        <w:rPr>
          <w:sz w:val="22"/>
          <w:szCs w:val="22"/>
        </w:rPr>
        <w:t xml:space="preserve">September </w:t>
      </w:r>
      <w:r w:rsidR="004644A0" w:rsidRPr="0017561D">
        <w:rPr>
          <w:sz w:val="22"/>
          <w:szCs w:val="22"/>
        </w:rPr>
        <w:t>202</w:t>
      </w:r>
      <w:r w:rsidR="003475E0" w:rsidRPr="0017561D">
        <w:rPr>
          <w:sz w:val="22"/>
          <w:szCs w:val="22"/>
        </w:rPr>
        <w:t>6</w:t>
      </w:r>
    </w:p>
    <w:sectPr w:rsidR="002F370E" w:rsidRPr="0017561D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ED135" w14:textId="77777777" w:rsidR="002B0C00" w:rsidRDefault="002B0C00">
      <w:r>
        <w:separator/>
      </w:r>
    </w:p>
  </w:endnote>
  <w:endnote w:type="continuationSeparator" w:id="0">
    <w:p w14:paraId="65BB2F99" w14:textId="77777777" w:rsidR="002B0C00" w:rsidRDefault="002B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ABE0" w14:textId="77777777" w:rsidR="002B0C00" w:rsidRDefault="002B0C00">
      <w:r>
        <w:separator/>
      </w:r>
    </w:p>
  </w:footnote>
  <w:footnote w:type="continuationSeparator" w:id="0">
    <w:p w14:paraId="7EDE7918" w14:textId="77777777" w:rsidR="002B0C00" w:rsidRDefault="002B0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4"/>
  </w:num>
  <w:num w:numId="2" w16cid:durableId="1888905447">
    <w:abstractNumId w:val="2"/>
  </w:num>
  <w:num w:numId="3" w16cid:durableId="184633283">
    <w:abstractNumId w:val="3"/>
  </w:num>
  <w:num w:numId="4" w16cid:durableId="1970818097">
    <w:abstractNumId w:val="0"/>
  </w:num>
  <w:num w:numId="5" w16cid:durableId="72202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1708"/>
    <w:rsid w:val="000D5262"/>
    <w:rsid w:val="000D56FC"/>
    <w:rsid w:val="000E1F99"/>
    <w:rsid w:val="000E3DF6"/>
    <w:rsid w:val="000E7D66"/>
    <w:rsid w:val="000F36C6"/>
    <w:rsid w:val="000F40E1"/>
    <w:rsid w:val="000F61E0"/>
    <w:rsid w:val="00103262"/>
    <w:rsid w:val="00121506"/>
    <w:rsid w:val="00130DF6"/>
    <w:rsid w:val="00130E65"/>
    <w:rsid w:val="0014204D"/>
    <w:rsid w:val="00153A72"/>
    <w:rsid w:val="00160E7D"/>
    <w:rsid w:val="00171FDB"/>
    <w:rsid w:val="0017561D"/>
    <w:rsid w:val="00180E32"/>
    <w:rsid w:val="0018225D"/>
    <w:rsid w:val="001864F4"/>
    <w:rsid w:val="00187807"/>
    <w:rsid w:val="001A6A16"/>
    <w:rsid w:val="001B14D9"/>
    <w:rsid w:val="001B3DDA"/>
    <w:rsid w:val="001B6F4D"/>
    <w:rsid w:val="001B71C7"/>
    <w:rsid w:val="001C6539"/>
    <w:rsid w:val="001D5F7B"/>
    <w:rsid w:val="001E23EB"/>
    <w:rsid w:val="001F0CA4"/>
    <w:rsid w:val="001F3BB3"/>
    <w:rsid w:val="00203868"/>
    <w:rsid w:val="0021607E"/>
    <w:rsid w:val="002179AD"/>
    <w:rsid w:val="002254A1"/>
    <w:rsid w:val="00232530"/>
    <w:rsid w:val="00240195"/>
    <w:rsid w:val="00242243"/>
    <w:rsid w:val="0024428E"/>
    <w:rsid w:val="0024477E"/>
    <w:rsid w:val="002521F0"/>
    <w:rsid w:val="00265F68"/>
    <w:rsid w:val="00270F55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0C00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73F09"/>
    <w:rsid w:val="003767C0"/>
    <w:rsid w:val="00380382"/>
    <w:rsid w:val="00382736"/>
    <w:rsid w:val="00386879"/>
    <w:rsid w:val="00391686"/>
    <w:rsid w:val="00393DAE"/>
    <w:rsid w:val="003A76C5"/>
    <w:rsid w:val="003B7C90"/>
    <w:rsid w:val="003C183C"/>
    <w:rsid w:val="003C3F41"/>
    <w:rsid w:val="003C40DE"/>
    <w:rsid w:val="003D0AFC"/>
    <w:rsid w:val="003D4F82"/>
    <w:rsid w:val="003D5EE8"/>
    <w:rsid w:val="003E0E3E"/>
    <w:rsid w:val="003E2CC0"/>
    <w:rsid w:val="00407127"/>
    <w:rsid w:val="00407A16"/>
    <w:rsid w:val="0041106A"/>
    <w:rsid w:val="00415576"/>
    <w:rsid w:val="00422970"/>
    <w:rsid w:val="0042550D"/>
    <w:rsid w:val="00430961"/>
    <w:rsid w:val="00430A45"/>
    <w:rsid w:val="004321D4"/>
    <w:rsid w:val="00433F0C"/>
    <w:rsid w:val="00442F41"/>
    <w:rsid w:val="00446022"/>
    <w:rsid w:val="004644A0"/>
    <w:rsid w:val="0048122D"/>
    <w:rsid w:val="0048677E"/>
    <w:rsid w:val="00491E35"/>
    <w:rsid w:val="00492689"/>
    <w:rsid w:val="004A133A"/>
    <w:rsid w:val="004A1D21"/>
    <w:rsid w:val="004A2129"/>
    <w:rsid w:val="004A3FFA"/>
    <w:rsid w:val="004B742F"/>
    <w:rsid w:val="004D093C"/>
    <w:rsid w:val="004D7CEB"/>
    <w:rsid w:val="00502DF5"/>
    <w:rsid w:val="005124E3"/>
    <w:rsid w:val="00515F1C"/>
    <w:rsid w:val="005262D2"/>
    <w:rsid w:val="00535CF9"/>
    <w:rsid w:val="00541F26"/>
    <w:rsid w:val="00543A86"/>
    <w:rsid w:val="00544631"/>
    <w:rsid w:val="005502A1"/>
    <w:rsid w:val="00554C7B"/>
    <w:rsid w:val="00562615"/>
    <w:rsid w:val="00567B12"/>
    <w:rsid w:val="005701D7"/>
    <w:rsid w:val="00586A39"/>
    <w:rsid w:val="00595478"/>
    <w:rsid w:val="00595A9B"/>
    <w:rsid w:val="005A5B3B"/>
    <w:rsid w:val="005A714E"/>
    <w:rsid w:val="005B1A26"/>
    <w:rsid w:val="005C25FC"/>
    <w:rsid w:val="005D139B"/>
    <w:rsid w:val="005D40CA"/>
    <w:rsid w:val="005D54DB"/>
    <w:rsid w:val="005E6767"/>
    <w:rsid w:val="005F0DEF"/>
    <w:rsid w:val="006061A3"/>
    <w:rsid w:val="006153F0"/>
    <w:rsid w:val="00632DC9"/>
    <w:rsid w:val="00641F95"/>
    <w:rsid w:val="00642139"/>
    <w:rsid w:val="006445C2"/>
    <w:rsid w:val="00647218"/>
    <w:rsid w:val="006572DE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A5F"/>
    <w:rsid w:val="00777360"/>
    <w:rsid w:val="00780A64"/>
    <w:rsid w:val="007826DB"/>
    <w:rsid w:val="00785A5F"/>
    <w:rsid w:val="00792A41"/>
    <w:rsid w:val="007930B7"/>
    <w:rsid w:val="007A3667"/>
    <w:rsid w:val="007A48AF"/>
    <w:rsid w:val="007B63B6"/>
    <w:rsid w:val="007B6687"/>
    <w:rsid w:val="007B700C"/>
    <w:rsid w:val="007C5176"/>
    <w:rsid w:val="007D39A9"/>
    <w:rsid w:val="007E0264"/>
    <w:rsid w:val="007E5A61"/>
    <w:rsid w:val="007F38F0"/>
    <w:rsid w:val="007F6700"/>
    <w:rsid w:val="0080174B"/>
    <w:rsid w:val="0080493D"/>
    <w:rsid w:val="008073A5"/>
    <w:rsid w:val="00820037"/>
    <w:rsid w:val="00833A0E"/>
    <w:rsid w:val="00835A75"/>
    <w:rsid w:val="008409F2"/>
    <w:rsid w:val="00846840"/>
    <w:rsid w:val="008549EB"/>
    <w:rsid w:val="0086055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518E"/>
    <w:rsid w:val="008A5601"/>
    <w:rsid w:val="008A6C45"/>
    <w:rsid w:val="008B3A84"/>
    <w:rsid w:val="008C023A"/>
    <w:rsid w:val="008C5D6E"/>
    <w:rsid w:val="008D1907"/>
    <w:rsid w:val="008F1792"/>
    <w:rsid w:val="008F658C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5060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A1671"/>
    <w:rsid w:val="009A25CA"/>
    <w:rsid w:val="009A61AF"/>
    <w:rsid w:val="009A6326"/>
    <w:rsid w:val="009A7BBF"/>
    <w:rsid w:val="009B3108"/>
    <w:rsid w:val="009C7654"/>
    <w:rsid w:val="009E0191"/>
    <w:rsid w:val="009F025D"/>
    <w:rsid w:val="009F6212"/>
    <w:rsid w:val="009F754D"/>
    <w:rsid w:val="00A00D1C"/>
    <w:rsid w:val="00A050B2"/>
    <w:rsid w:val="00A11482"/>
    <w:rsid w:val="00A176FE"/>
    <w:rsid w:val="00A246C7"/>
    <w:rsid w:val="00A24C25"/>
    <w:rsid w:val="00A4139D"/>
    <w:rsid w:val="00A42A3C"/>
    <w:rsid w:val="00A43964"/>
    <w:rsid w:val="00A43C2D"/>
    <w:rsid w:val="00A52C63"/>
    <w:rsid w:val="00A551AE"/>
    <w:rsid w:val="00A65E0D"/>
    <w:rsid w:val="00A673A2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340E"/>
    <w:rsid w:val="00AD1F24"/>
    <w:rsid w:val="00AD7618"/>
    <w:rsid w:val="00AE29D2"/>
    <w:rsid w:val="00AE4DC5"/>
    <w:rsid w:val="00AF293B"/>
    <w:rsid w:val="00B040A9"/>
    <w:rsid w:val="00B05CFF"/>
    <w:rsid w:val="00B13A12"/>
    <w:rsid w:val="00B14501"/>
    <w:rsid w:val="00B16DB8"/>
    <w:rsid w:val="00B237CB"/>
    <w:rsid w:val="00B4200B"/>
    <w:rsid w:val="00B465AC"/>
    <w:rsid w:val="00B47BD4"/>
    <w:rsid w:val="00B55AC1"/>
    <w:rsid w:val="00B570FB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20B01"/>
    <w:rsid w:val="00C2486F"/>
    <w:rsid w:val="00C42742"/>
    <w:rsid w:val="00C42E62"/>
    <w:rsid w:val="00C44241"/>
    <w:rsid w:val="00C573F7"/>
    <w:rsid w:val="00C6316C"/>
    <w:rsid w:val="00C66C57"/>
    <w:rsid w:val="00C6765F"/>
    <w:rsid w:val="00C743A9"/>
    <w:rsid w:val="00C82828"/>
    <w:rsid w:val="00C867D9"/>
    <w:rsid w:val="00CA1B4E"/>
    <w:rsid w:val="00CA5558"/>
    <w:rsid w:val="00CB1FE8"/>
    <w:rsid w:val="00CB4331"/>
    <w:rsid w:val="00CD6C4B"/>
    <w:rsid w:val="00CE1EC0"/>
    <w:rsid w:val="00CE44E3"/>
    <w:rsid w:val="00CF70EB"/>
    <w:rsid w:val="00D03608"/>
    <w:rsid w:val="00D04B7A"/>
    <w:rsid w:val="00D05D63"/>
    <w:rsid w:val="00D05F59"/>
    <w:rsid w:val="00D12B2B"/>
    <w:rsid w:val="00D136D7"/>
    <w:rsid w:val="00D15243"/>
    <w:rsid w:val="00D16497"/>
    <w:rsid w:val="00D23B9D"/>
    <w:rsid w:val="00D25DA8"/>
    <w:rsid w:val="00D27E19"/>
    <w:rsid w:val="00D31895"/>
    <w:rsid w:val="00D415EA"/>
    <w:rsid w:val="00D41B68"/>
    <w:rsid w:val="00D50E05"/>
    <w:rsid w:val="00D52748"/>
    <w:rsid w:val="00D53F5D"/>
    <w:rsid w:val="00D57BD4"/>
    <w:rsid w:val="00D640D6"/>
    <w:rsid w:val="00D70EFB"/>
    <w:rsid w:val="00D71558"/>
    <w:rsid w:val="00D72481"/>
    <w:rsid w:val="00D744B5"/>
    <w:rsid w:val="00D766F8"/>
    <w:rsid w:val="00D8171A"/>
    <w:rsid w:val="00D81DF7"/>
    <w:rsid w:val="00D921C2"/>
    <w:rsid w:val="00D9519C"/>
    <w:rsid w:val="00D9653A"/>
    <w:rsid w:val="00DA2FBA"/>
    <w:rsid w:val="00DB4C8D"/>
    <w:rsid w:val="00DB758A"/>
    <w:rsid w:val="00DC0BFA"/>
    <w:rsid w:val="00DC2067"/>
    <w:rsid w:val="00DC6571"/>
    <w:rsid w:val="00DC7900"/>
    <w:rsid w:val="00DC7BE7"/>
    <w:rsid w:val="00DD03C9"/>
    <w:rsid w:val="00DD58FA"/>
    <w:rsid w:val="00DF0ECD"/>
    <w:rsid w:val="00E00B93"/>
    <w:rsid w:val="00E041D4"/>
    <w:rsid w:val="00E1140A"/>
    <w:rsid w:val="00E22FA9"/>
    <w:rsid w:val="00E25936"/>
    <w:rsid w:val="00E33475"/>
    <w:rsid w:val="00E34006"/>
    <w:rsid w:val="00E413A5"/>
    <w:rsid w:val="00E44A1C"/>
    <w:rsid w:val="00E52FB1"/>
    <w:rsid w:val="00E62C5C"/>
    <w:rsid w:val="00E6463D"/>
    <w:rsid w:val="00E66A69"/>
    <w:rsid w:val="00E74BE0"/>
    <w:rsid w:val="00E847BF"/>
    <w:rsid w:val="00E86FA9"/>
    <w:rsid w:val="00E901DF"/>
    <w:rsid w:val="00E9143E"/>
    <w:rsid w:val="00E9284B"/>
    <w:rsid w:val="00E95897"/>
    <w:rsid w:val="00EA2BF9"/>
    <w:rsid w:val="00EA435B"/>
    <w:rsid w:val="00EA5157"/>
    <w:rsid w:val="00EA727C"/>
    <w:rsid w:val="00EB4AAF"/>
    <w:rsid w:val="00EB5E9A"/>
    <w:rsid w:val="00EB6D5E"/>
    <w:rsid w:val="00EC1009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123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9</cp:revision>
  <cp:lastPrinted>2026-09-07T12:56:00Z</cp:lastPrinted>
  <dcterms:created xsi:type="dcterms:W3CDTF">2026-09-07T12:20:00Z</dcterms:created>
  <dcterms:modified xsi:type="dcterms:W3CDTF">2026-09-07T14:08:00Z</dcterms:modified>
</cp:coreProperties>
</file>