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A3530" w14:textId="77777777" w:rsidR="00342B09" w:rsidRDefault="00A86E7D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 wp14:anchorId="396CF5E2" wp14:editId="2421A037">
            <wp:extent cx="1495425" cy="1047750"/>
            <wp:effectExtent l="0" t="0" r="0" b="0"/>
            <wp:docPr id="1" name="Bild 1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72850" w14:textId="77777777" w:rsidR="00342B09" w:rsidRDefault="00A86E7D" w:rsidP="004333A4">
      <w:pPr>
        <w:ind w:right="-284"/>
      </w:pPr>
      <w:r>
        <w:rPr>
          <w:noProof/>
        </w:rPr>
        <w:drawing>
          <wp:inline distT="0" distB="0" distL="0" distR="0" wp14:anchorId="390C31E7" wp14:editId="23E32F2E">
            <wp:extent cx="4219575" cy="523875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24F8A" w14:textId="77777777" w:rsidR="00342B09" w:rsidRDefault="00342B09" w:rsidP="004333A4">
      <w:pPr>
        <w:ind w:right="-284"/>
        <w:rPr>
          <w:sz w:val="16"/>
        </w:rPr>
      </w:pPr>
    </w:p>
    <w:p w14:paraId="3852501A" w14:textId="6BAA99D0" w:rsidR="00342B09" w:rsidRDefault="00333EB9" w:rsidP="004333A4">
      <w:pPr>
        <w:ind w:right="-284"/>
        <w:rPr>
          <w:b/>
        </w:rPr>
      </w:pPr>
      <w:r>
        <w:rPr>
          <w:b/>
        </w:rPr>
        <w:t>Saarbrücken</w:t>
      </w:r>
      <w:r w:rsidRPr="002D625A">
        <w:rPr>
          <w:b/>
        </w:rPr>
        <w:t>,</w:t>
      </w:r>
      <w:r w:rsidR="00BC7505" w:rsidRPr="002D625A">
        <w:rPr>
          <w:b/>
        </w:rPr>
        <w:t xml:space="preserve"> </w:t>
      </w:r>
      <w:r w:rsidR="00C35D63">
        <w:rPr>
          <w:b/>
        </w:rPr>
        <w:t>21</w:t>
      </w:r>
      <w:r w:rsidR="002D625A" w:rsidRPr="002D625A">
        <w:rPr>
          <w:b/>
        </w:rPr>
        <w:t>.10.2026</w:t>
      </w:r>
    </w:p>
    <w:p w14:paraId="48D7CFA9" w14:textId="0DE8A62E"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2B66B3">
        <w:t>splatz</w:t>
      </w:r>
      <w:r w:rsidR="002B66B3">
        <w:tab/>
      </w:r>
      <w:r w:rsidR="002B66B3">
        <w:tab/>
      </w:r>
      <w:r w:rsidR="002B66B3">
        <w:tab/>
        <w:t>Telefon (0681) 506-130</w:t>
      </w:r>
      <w:r w:rsidR="00C35D63">
        <w:t>0</w:t>
      </w:r>
    </w:p>
    <w:p w14:paraId="1A46548C" w14:textId="739C7201" w:rsidR="00342B09" w:rsidRDefault="002B66B3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C35D63">
        <w:t>Lars Weber</w:t>
      </w:r>
      <w:r w:rsidR="00C35D63">
        <w:tab/>
      </w:r>
      <w:r w:rsidR="00342B09">
        <w:tab/>
        <w:t>66119 Saarbrücken</w:t>
      </w:r>
      <w:r w:rsidR="00342B09">
        <w:tab/>
      </w:r>
      <w:r w:rsidR="00342B09">
        <w:tab/>
        <w:t>Telefax (0681) 506-1390</w:t>
      </w:r>
    </w:p>
    <w:p w14:paraId="565E4C36" w14:textId="77777777" w:rsidR="00CA5D5E" w:rsidRDefault="00CA5D5E" w:rsidP="00CA5D5E"/>
    <w:p w14:paraId="73AF1D23" w14:textId="70C05F81" w:rsidR="00D94FD8" w:rsidRPr="00B644F5" w:rsidRDefault="00C35D63" w:rsidP="00C35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Regionalverband schaltet Internetseiten vorsorglich ab</w:t>
      </w:r>
    </w:p>
    <w:p w14:paraId="07EF20EA" w14:textId="77777777" w:rsidR="00C35D63" w:rsidRDefault="00C35D63" w:rsidP="00C35D63">
      <w:pPr>
        <w:rPr>
          <w:b/>
        </w:rPr>
      </w:pPr>
    </w:p>
    <w:p w14:paraId="43786FB1" w14:textId="32C34307" w:rsidR="00CA5D5E" w:rsidRPr="00CA5D5E" w:rsidRDefault="00C35D63" w:rsidP="00C35D63">
      <w:pPr>
        <w:rPr>
          <w:b/>
        </w:rPr>
      </w:pPr>
      <w:r>
        <w:rPr>
          <w:b/>
        </w:rPr>
        <w:t>Regionalverband.de sowie Seiten des Jobcenters und einiger Schulen betroffen</w:t>
      </w:r>
    </w:p>
    <w:p w14:paraId="5594198A" w14:textId="77777777" w:rsidR="00C35D63" w:rsidRDefault="00C35D63" w:rsidP="00C35D63">
      <w:pPr>
        <w:rPr>
          <w:szCs w:val="24"/>
        </w:rPr>
      </w:pPr>
    </w:p>
    <w:p w14:paraId="628711D5" w14:textId="12DB095C" w:rsidR="00C35D63" w:rsidRDefault="00CA5D5E" w:rsidP="00C35D63">
      <w:pPr>
        <w:rPr>
          <w:szCs w:val="24"/>
        </w:rPr>
      </w:pPr>
      <w:r w:rsidRPr="00CA5D5E">
        <w:rPr>
          <w:szCs w:val="24"/>
        </w:rPr>
        <w:t xml:space="preserve">Der </w:t>
      </w:r>
      <w:r w:rsidR="00C35D63">
        <w:rPr>
          <w:szCs w:val="24"/>
        </w:rPr>
        <w:t>Regionalverband</w:t>
      </w:r>
      <w:r w:rsidR="00C35D63" w:rsidRPr="00C35D63">
        <w:rPr>
          <w:szCs w:val="24"/>
        </w:rPr>
        <w:t xml:space="preserve"> Saarbrücken schaltet </w:t>
      </w:r>
      <w:r w:rsidR="00C35D63">
        <w:rPr>
          <w:szCs w:val="24"/>
        </w:rPr>
        <w:t>die auf eigenen Servern betriebenen Internetseiten a</w:t>
      </w:r>
      <w:r w:rsidR="00C35D63" w:rsidRPr="00C35D63">
        <w:rPr>
          <w:szCs w:val="24"/>
        </w:rPr>
        <w:t>us Sicherheitsgründen vorübergehend ab</w:t>
      </w:r>
      <w:r w:rsidR="00C35D63">
        <w:rPr>
          <w:szCs w:val="24"/>
        </w:rPr>
        <w:t>. Grund ist eine aktuelle</w:t>
      </w:r>
      <w:r w:rsidR="00C35D63" w:rsidRPr="00C35D63">
        <w:rPr>
          <w:szCs w:val="24"/>
        </w:rPr>
        <w:t xml:space="preserve"> Sicherheitswarnung des Bundesamtes für Sicherheit </w:t>
      </w:r>
      <w:r w:rsidR="00C35D63">
        <w:rPr>
          <w:szCs w:val="24"/>
        </w:rPr>
        <w:t xml:space="preserve">in der Informationstechnik. </w:t>
      </w:r>
      <w:r w:rsidR="00C35D63" w:rsidRPr="00C35D63">
        <w:rPr>
          <w:szCs w:val="24"/>
        </w:rPr>
        <w:t xml:space="preserve">Davon betroffen sind </w:t>
      </w:r>
      <w:r w:rsidR="00C35D63">
        <w:rPr>
          <w:szCs w:val="24"/>
        </w:rPr>
        <w:t xml:space="preserve">die Hauptseite regionalverband.de, das Webportal des Jobcenters Saarbrücken sowie einige Internetseiten von Schulen in Trägerschaft des Regionalverbandes sowie des Schullandheims </w:t>
      </w:r>
      <w:proofErr w:type="spellStart"/>
      <w:r w:rsidR="00C35D63">
        <w:rPr>
          <w:szCs w:val="24"/>
        </w:rPr>
        <w:t>Oberthal</w:t>
      </w:r>
      <w:proofErr w:type="spellEnd"/>
      <w:r w:rsidR="00C35D63">
        <w:rPr>
          <w:szCs w:val="24"/>
        </w:rPr>
        <w:t>.</w:t>
      </w:r>
    </w:p>
    <w:p w14:paraId="7802DA2C" w14:textId="77777777" w:rsidR="00C35D63" w:rsidRPr="00C35D63" w:rsidRDefault="00C35D63" w:rsidP="00C35D63">
      <w:pPr>
        <w:rPr>
          <w:szCs w:val="24"/>
        </w:rPr>
      </w:pPr>
    </w:p>
    <w:p w14:paraId="602DD3EF" w14:textId="00EEFA7F" w:rsidR="00C35D63" w:rsidRPr="00C35D63" w:rsidRDefault="00C35D63" w:rsidP="00C35D63">
      <w:pPr>
        <w:spacing w:after="240"/>
        <w:rPr>
          <w:szCs w:val="24"/>
        </w:rPr>
      </w:pPr>
      <w:r w:rsidRPr="00C35D63">
        <w:rPr>
          <w:szCs w:val="24"/>
        </w:rPr>
        <w:t xml:space="preserve">Hintergrund ist eine kritische Sicherheitslücke in der </w:t>
      </w:r>
      <w:r>
        <w:rPr>
          <w:szCs w:val="24"/>
        </w:rPr>
        <w:t>weitverbreiteten Programmiersprache PHP, das Problem besteht weltweit.</w:t>
      </w:r>
      <w:r w:rsidRPr="00C35D63">
        <w:rPr>
          <w:szCs w:val="24"/>
        </w:rPr>
        <w:t xml:space="preserve"> Um </w:t>
      </w:r>
      <w:r>
        <w:rPr>
          <w:szCs w:val="24"/>
        </w:rPr>
        <w:t>kein Risiko einzugehen, wurden die Web-Server des Regionalverbands vorsorglich vom Netz getrennt</w:t>
      </w:r>
      <w:r w:rsidRPr="00C35D63">
        <w:rPr>
          <w:szCs w:val="24"/>
        </w:rPr>
        <w:t>.</w:t>
      </w:r>
      <w:r>
        <w:rPr>
          <w:szCs w:val="24"/>
        </w:rPr>
        <w:t xml:space="preserve"> Die IT-Fachleute des Regionalverbands </w:t>
      </w:r>
      <w:r w:rsidRPr="00C35D63">
        <w:rPr>
          <w:szCs w:val="24"/>
        </w:rPr>
        <w:t>arbeiten daran, die betroffenen Systeme abzusichern und die Sicherheitslücke zu schließen. Die Dienste werden wieder freigeschaltet, sobald</w:t>
      </w:r>
      <w:r>
        <w:rPr>
          <w:szCs w:val="24"/>
        </w:rPr>
        <w:t xml:space="preserve"> die nötigen Updates </w:t>
      </w:r>
      <w:r w:rsidRPr="00C35D63">
        <w:rPr>
          <w:szCs w:val="24"/>
        </w:rPr>
        <w:t>ein</w:t>
      </w:r>
      <w:r>
        <w:rPr>
          <w:szCs w:val="24"/>
        </w:rPr>
        <w:t>en sicheren Betrieb gewährleisten</w:t>
      </w:r>
      <w:r w:rsidRPr="00C35D63">
        <w:rPr>
          <w:szCs w:val="24"/>
        </w:rPr>
        <w:t>.</w:t>
      </w:r>
    </w:p>
    <w:p w14:paraId="3CE04FCA" w14:textId="4720537B" w:rsidR="00C35D63" w:rsidRPr="00C35D63" w:rsidRDefault="00C35D63" w:rsidP="00C35D63">
      <w:pPr>
        <w:spacing w:after="240"/>
        <w:rPr>
          <w:szCs w:val="24"/>
        </w:rPr>
      </w:pPr>
      <w:r w:rsidRPr="00C35D63">
        <w:rPr>
          <w:szCs w:val="24"/>
        </w:rPr>
        <w:t xml:space="preserve">Die </w:t>
      </w:r>
      <w:r>
        <w:rPr>
          <w:szCs w:val="24"/>
        </w:rPr>
        <w:t xml:space="preserve">Ämter des Regionalverbandes sind weiterhin </w:t>
      </w:r>
      <w:r w:rsidRPr="00C35D63">
        <w:rPr>
          <w:szCs w:val="24"/>
        </w:rPr>
        <w:t xml:space="preserve">über E-Mail und telefonisch erreichbar. Die Kontaktdaten sind über Suchmaschinen zu finden. </w:t>
      </w:r>
      <w:r>
        <w:rPr>
          <w:szCs w:val="24"/>
        </w:rPr>
        <w:t>Weitere</w:t>
      </w:r>
      <w:r w:rsidRPr="00C35D63">
        <w:rPr>
          <w:szCs w:val="24"/>
        </w:rPr>
        <w:t xml:space="preserve"> Informationen </w:t>
      </w:r>
      <w:r>
        <w:rPr>
          <w:szCs w:val="24"/>
        </w:rPr>
        <w:t>werden</w:t>
      </w:r>
      <w:r w:rsidRPr="00C35D63">
        <w:rPr>
          <w:szCs w:val="24"/>
        </w:rPr>
        <w:t xml:space="preserve"> </w:t>
      </w:r>
      <w:r>
        <w:rPr>
          <w:szCs w:val="24"/>
        </w:rPr>
        <w:t xml:space="preserve">aktuell </w:t>
      </w:r>
      <w:r w:rsidRPr="00C35D63">
        <w:rPr>
          <w:szCs w:val="24"/>
        </w:rPr>
        <w:t>auf den Social-Media-Kanälen</w:t>
      </w:r>
      <w:r>
        <w:rPr>
          <w:szCs w:val="24"/>
        </w:rPr>
        <w:t xml:space="preserve"> des</w:t>
      </w:r>
      <w:r w:rsidRPr="00C35D63">
        <w:rPr>
          <w:szCs w:val="24"/>
        </w:rPr>
        <w:t xml:space="preserve"> </w:t>
      </w:r>
      <w:r>
        <w:rPr>
          <w:szCs w:val="24"/>
        </w:rPr>
        <w:t>Regionalverbands veröffentlicht.</w:t>
      </w:r>
      <w:bookmarkStart w:id="0" w:name="_GoBack"/>
      <w:bookmarkEnd w:id="0"/>
    </w:p>
    <w:sectPr w:rsidR="00C35D63" w:rsidRPr="00C35D63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829D2"/>
    <w:multiLevelType w:val="hybridMultilevel"/>
    <w:tmpl w:val="C8B2E720"/>
    <w:lvl w:ilvl="0" w:tplc="4BEACF4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7417AD"/>
    <w:multiLevelType w:val="hybridMultilevel"/>
    <w:tmpl w:val="61F08D08"/>
    <w:lvl w:ilvl="0" w:tplc="4B0A4D6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12"/>
  </w:num>
  <w:num w:numId="9">
    <w:abstractNumId w:val="11"/>
  </w:num>
  <w:num w:numId="10">
    <w:abstractNumId w:val="8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5E"/>
    <w:rsid w:val="00001B78"/>
    <w:rsid w:val="00007D2B"/>
    <w:rsid w:val="00022494"/>
    <w:rsid w:val="00023F1C"/>
    <w:rsid w:val="00025CED"/>
    <w:rsid w:val="0004774C"/>
    <w:rsid w:val="000505E8"/>
    <w:rsid w:val="00054D80"/>
    <w:rsid w:val="000609F8"/>
    <w:rsid w:val="00060C19"/>
    <w:rsid w:val="00067EB4"/>
    <w:rsid w:val="000807D2"/>
    <w:rsid w:val="00086B6D"/>
    <w:rsid w:val="00090582"/>
    <w:rsid w:val="000B1D4E"/>
    <w:rsid w:val="000B2705"/>
    <w:rsid w:val="000B4258"/>
    <w:rsid w:val="000B792D"/>
    <w:rsid w:val="000D5E51"/>
    <w:rsid w:val="000D6B12"/>
    <w:rsid w:val="000E79BA"/>
    <w:rsid w:val="001050E4"/>
    <w:rsid w:val="00112183"/>
    <w:rsid w:val="001126F1"/>
    <w:rsid w:val="00116771"/>
    <w:rsid w:val="00121ECD"/>
    <w:rsid w:val="00123836"/>
    <w:rsid w:val="00131F66"/>
    <w:rsid w:val="001329D6"/>
    <w:rsid w:val="00135FE4"/>
    <w:rsid w:val="00167346"/>
    <w:rsid w:val="001A1B3F"/>
    <w:rsid w:val="001B7D70"/>
    <w:rsid w:val="001C1A38"/>
    <w:rsid w:val="001C7068"/>
    <w:rsid w:val="001E0BDF"/>
    <w:rsid w:val="001F2F84"/>
    <w:rsid w:val="001F72B1"/>
    <w:rsid w:val="00203BC7"/>
    <w:rsid w:val="002062DC"/>
    <w:rsid w:val="0021105F"/>
    <w:rsid w:val="00237772"/>
    <w:rsid w:val="00240425"/>
    <w:rsid w:val="002509FA"/>
    <w:rsid w:val="002537ED"/>
    <w:rsid w:val="00257097"/>
    <w:rsid w:val="00266C17"/>
    <w:rsid w:val="00267F4A"/>
    <w:rsid w:val="002739D8"/>
    <w:rsid w:val="00284EEC"/>
    <w:rsid w:val="00287101"/>
    <w:rsid w:val="00290E1E"/>
    <w:rsid w:val="00291254"/>
    <w:rsid w:val="002A3A0B"/>
    <w:rsid w:val="002A6FDA"/>
    <w:rsid w:val="002B1272"/>
    <w:rsid w:val="002B1B95"/>
    <w:rsid w:val="002B3978"/>
    <w:rsid w:val="002B66B3"/>
    <w:rsid w:val="002C45D5"/>
    <w:rsid w:val="002D625A"/>
    <w:rsid w:val="002D63EF"/>
    <w:rsid w:val="002E0289"/>
    <w:rsid w:val="002F30CB"/>
    <w:rsid w:val="00311590"/>
    <w:rsid w:val="0031385E"/>
    <w:rsid w:val="003329C6"/>
    <w:rsid w:val="00333EB9"/>
    <w:rsid w:val="00337170"/>
    <w:rsid w:val="00342B09"/>
    <w:rsid w:val="00342DAD"/>
    <w:rsid w:val="0036017C"/>
    <w:rsid w:val="003628A7"/>
    <w:rsid w:val="003632BF"/>
    <w:rsid w:val="00383AF5"/>
    <w:rsid w:val="00384FFE"/>
    <w:rsid w:val="00390622"/>
    <w:rsid w:val="003A2AEE"/>
    <w:rsid w:val="003A5FFB"/>
    <w:rsid w:val="003B5961"/>
    <w:rsid w:val="003B7768"/>
    <w:rsid w:val="003C633C"/>
    <w:rsid w:val="003D3446"/>
    <w:rsid w:val="003D3B37"/>
    <w:rsid w:val="003D7FE4"/>
    <w:rsid w:val="003E0F68"/>
    <w:rsid w:val="003F04F3"/>
    <w:rsid w:val="00400C46"/>
    <w:rsid w:val="00402DF7"/>
    <w:rsid w:val="00403316"/>
    <w:rsid w:val="00406948"/>
    <w:rsid w:val="00413EDB"/>
    <w:rsid w:val="00414D6D"/>
    <w:rsid w:val="00414E0C"/>
    <w:rsid w:val="004333A4"/>
    <w:rsid w:val="00433955"/>
    <w:rsid w:val="00443C59"/>
    <w:rsid w:val="004604BD"/>
    <w:rsid w:val="00461B9D"/>
    <w:rsid w:val="0048360B"/>
    <w:rsid w:val="00496E6B"/>
    <w:rsid w:val="004A2F66"/>
    <w:rsid w:val="004C5AF9"/>
    <w:rsid w:val="004D0E42"/>
    <w:rsid w:val="004D4FF7"/>
    <w:rsid w:val="004D7FA7"/>
    <w:rsid w:val="004E207F"/>
    <w:rsid w:val="0050535B"/>
    <w:rsid w:val="0050739B"/>
    <w:rsid w:val="00507B5C"/>
    <w:rsid w:val="00511EA2"/>
    <w:rsid w:val="0056044E"/>
    <w:rsid w:val="00561623"/>
    <w:rsid w:val="00562384"/>
    <w:rsid w:val="00563502"/>
    <w:rsid w:val="00576757"/>
    <w:rsid w:val="00595C31"/>
    <w:rsid w:val="00596C05"/>
    <w:rsid w:val="005A13C3"/>
    <w:rsid w:val="005A211A"/>
    <w:rsid w:val="005A7A3B"/>
    <w:rsid w:val="005B3FDD"/>
    <w:rsid w:val="005B54D8"/>
    <w:rsid w:val="005B6478"/>
    <w:rsid w:val="005C0A70"/>
    <w:rsid w:val="005D65B0"/>
    <w:rsid w:val="005F0C8E"/>
    <w:rsid w:val="005F1381"/>
    <w:rsid w:val="005F51B0"/>
    <w:rsid w:val="006009CE"/>
    <w:rsid w:val="0061158B"/>
    <w:rsid w:val="00622FC2"/>
    <w:rsid w:val="00625F93"/>
    <w:rsid w:val="0063687F"/>
    <w:rsid w:val="00637CF7"/>
    <w:rsid w:val="0064085D"/>
    <w:rsid w:val="006474B1"/>
    <w:rsid w:val="006505F1"/>
    <w:rsid w:val="00650BA7"/>
    <w:rsid w:val="0065215F"/>
    <w:rsid w:val="006826DE"/>
    <w:rsid w:val="006844E2"/>
    <w:rsid w:val="006A0589"/>
    <w:rsid w:val="006A1DFF"/>
    <w:rsid w:val="006A4066"/>
    <w:rsid w:val="006B6CE9"/>
    <w:rsid w:val="006D32F1"/>
    <w:rsid w:val="006E36CB"/>
    <w:rsid w:val="006F06BE"/>
    <w:rsid w:val="006F26BA"/>
    <w:rsid w:val="006F60F5"/>
    <w:rsid w:val="00722518"/>
    <w:rsid w:val="00724FB8"/>
    <w:rsid w:val="00726719"/>
    <w:rsid w:val="007272D0"/>
    <w:rsid w:val="0074070E"/>
    <w:rsid w:val="0074273A"/>
    <w:rsid w:val="00743AC2"/>
    <w:rsid w:val="00744EAD"/>
    <w:rsid w:val="00745F6C"/>
    <w:rsid w:val="00752FE0"/>
    <w:rsid w:val="00762DAF"/>
    <w:rsid w:val="007711EA"/>
    <w:rsid w:val="00780C2F"/>
    <w:rsid w:val="00782633"/>
    <w:rsid w:val="00790B13"/>
    <w:rsid w:val="00790DBA"/>
    <w:rsid w:val="0079126B"/>
    <w:rsid w:val="007927EC"/>
    <w:rsid w:val="007A40BE"/>
    <w:rsid w:val="007C20B4"/>
    <w:rsid w:val="007C6E1E"/>
    <w:rsid w:val="007D29DA"/>
    <w:rsid w:val="007D4831"/>
    <w:rsid w:val="007D5C76"/>
    <w:rsid w:val="007D6C7F"/>
    <w:rsid w:val="007D6F20"/>
    <w:rsid w:val="007E688D"/>
    <w:rsid w:val="007E742E"/>
    <w:rsid w:val="007F5FB9"/>
    <w:rsid w:val="007F6FF7"/>
    <w:rsid w:val="00834346"/>
    <w:rsid w:val="00847449"/>
    <w:rsid w:val="00854806"/>
    <w:rsid w:val="00855B7B"/>
    <w:rsid w:val="00864144"/>
    <w:rsid w:val="008641A1"/>
    <w:rsid w:val="00877214"/>
    <w:rsid w:val="00883A75"/>
    <w:rsid w:val="00893A3F"/>
    <w:rsid w:val="008A4023"/>
    <w:rsid w:val="008B1CBC"/>
    <w:rsid w:val="008C278F"/>
    <w:rsid w:val="008C2F1E"/>
    <w:rsid w:val="008D0720"/>
    <w:rsid w:val="0090024C"/>
    <w:rsid w:val="00952DC3"/>
    <w:rsid w:val="009553E2"/>
    <w:rsid w:val="009626C9"/>
    <w:rsid w:val="009705B5"/>
    <w:rsid w:val="009705F1"/>
    <w:rsid w:val="00971E73"/>
    <w:rsid w:val="0097495D"/>
    <w:rsid w:val="00975C2F"/>
    <w:rsid w:val="00986FE5"/>
    <w:rsid w:val="009871DF"/>
    <w:rsid w:val="00994FCF"/>
    <w:rsid w:val="00996CE7"/>
    <w:rsid w:val="009A0D10"/>
    <w:rsid w:val="009A196B"/>
    <w:rsid w:val="009A1BDE"/>
    <w:rsid w:val="009A29C2"/>
    <w:rsid w:val="009C3716"/>
    <w:rsid w:val="009D2EC9"/>
    <w:rsid w:val="009D48CE"/>
    <w:rsid w:val="009F1444"/>
    <w:rsid w:val="009F378A"/>
    <w:rsid w:val="009F67B3"/>
    <w:rsid w:val="009F74B9"/>
    <w:rsid w:val="00A03C9A"/>
    <w:rsid w:val="00A20717"/>
    <w:rsid w:val="00A25CE6"/>
    <w:rsid w:val="00A3173D"/>
    <w:rsid w:val="00A519EC"/>
    <w:rsid w:val="00A51B2A"/>
    <w:rsid w:val="00A52F87"/>
    <w:rsid w:val="00A645AB"/>
    <w:rsid w:val="00A7132C"/>
    <w:rsid w:val="00A85B98"/>
    <w:rsid w:val="00A86E7D"/>
    <w:rsid w:val="00A875B1"/>
    <w:rsid w:val="00A91FAB"/>
    <w:rsid w:val="00AA3C90"/>
    <w:rsid w:val="00AB1451"/>
    <w:rsid w:val="00AB47A1"/>
    <w:rsid w:val="00AB4FE3"/>
    <w:rsid w:val="00AC0521"/>
    <w:rsid w:val="00AC67DC"/>
    <w:rsid w:val="00AD1A2C"/>
    <w:rsid w:val="00AD4FEC"/>
    <w:rsid w:val="00AE36B8"/>
    <w:rsid w:val="00AE39A1"/>
    <w:rsid w:val="00AE6D2F"/>
    <w:rsid w:val="00B02064"/>
    <w:rsid w:val="00B024D3"/>
    <w:rsid w:val="00B076E1"/>
    <w:rsid w:val="00B10F12"/>
    <w:rsid w:val="00B12E22"/>
    <w:rsid w:val="00B174DB"/>
    <w:rsid w:val="00B17A70"/>
    <w:rsid w:val="00B27B98"/>
    <w:rsid w:val="00B42972"/>
    <w:rsid w:val="00B43C9C"/>
    <w:rsid w:val="00B44027"/>
    <w:rsid w:val="00B53761"/>
    <w:rsid w:val="00B546EA"/>
    <w:rsid w:val="00B624F3"/>
    <w:rsid w:val="00B644F5"/>
    <w:rsid w:val="00B65CF6"/>
    <w:rsid w:val="00B67F84"/>
    <w:rsid w:val="00B82A7D"/>
    <w:rsid w:val="00B8395E"/>
    <w:rsid w:val="00B90C93"/>
    <w:rsid w:val="00B92C18"/>
    <w:rsid w:val="00B934C3"/>
    <w:rsid w:val="00B93824"/>
    <w:rsid w:val="00B93E29"/>
    <w:rsid w:val="00BA7009"/>
    <w:rsid w:val="00BC00B3"/>
    <w:rsid w:val="00BC068A"/>
    <w:rsid w:val="00BC7505"/>
    <w:rsid w:val="00BE2258"/>
    <w:rsid w:val="00BE3483"/>
    <w:rsid w:val="00BE791E"/>
    <w:rsid w:val="00BF4EB5"/>
    <w:rsid w:val="00C041EE"/>
    <w:rsid w:val="00C10911"/>
    <w:rsid w:val="00C26EBF"/>
    <w:rsid w:val="00C35D63"/>
    <w:rsid w:val="00C60B32"/>
    <w:rsid w:val="00C62111"/>
    <w:rsid w:val="00C66B72"/>
    <w:rsid w:val="00C71E0E"/>
    <w:rsid w:val="00C82C7A"/>
    <w:rsid w:val="00C855B8"/>
    <w:rsid w:val="00CA1D6C"/>
    <w:rsid w:val="00CA32F9"/>
    <w:rsid w:val="00CA5D5E"/>
    <w:rsid w:val="00CC1AD4"/>
    <w:rsid w:val="00CC38AD"/>
    <w:rsid w:val="00CD0D52"/>
    <w:rsid w:val="00CD6E79"/>
    <w:rsid w:val="00CF1907"/>
    <w:rsid w:val="00CF1F23"/>
    <w:rsid w:val="00D00241"/>
    <w:rsid w:val="00D067E5"/>
    <w:rsid w:val="00D230FF"/>
    <w:rsid w:val="00D236B3"/>
    <w:rsid w:val="00D40FFD"/>
    <w:rsid w:val="00D521AE"/>
    <w:rsid w:val="00D52AE1"/>
    <w:rsid w:val="00D537EA"/>
    <w:rsid w:val="00D62A02"/>
    <w:rsid w:val="00D63F21"/>
    <w:rsid w:val="00D64DBA"/>
    <w:rsid w:val="00D776FB"/>
    <w:rsid w:val="00D90F3F"/>
    <w:rsid w:val="00D94FD8"/>
    <w:rsid w:val="00DB138B"/>
    <w:rsid w:val="00DB222D"/>
    <w:rsid w:val="00DC01E8"/>
    <w:rsid w:val="00DC4965"/>
    <w:rsid w:val="00E02868"/>
    <w:rsid w:val="00E035B1"/>
    <w:rsid w:val="00E26B3D"/>
    <w:rsid w:val="00E321D9"/>
    <w:rsid w:val="00E35A96"/>
    <w:rsid w:val="00E435DF"/>
    <w:rsid w:val="00E64D4F"/>
    <w:rsid w:val="00E77F9A"/>
    <w:rsid w:val="00E91AC0"/>
    <w:rsid w:val="00E91CD1"/>
    <w:rsid w:val="00E950F4"/>
    <w:rsid w:val="00E962D0"/>
    <w:rsid w:val="00E97B89"/>
    <w:rsid w:val="00EC7382"/>
    <w:rsid w:val="00ED3074"/>
    <w:rsid w:val="00ED4317"/>
    <w:rsid w:val="00EE5968"/>
    <w:rsid w:val="00EF1DEE"/>
    <w:rsid w:val="00EF4036"/>
    <w:rsid w:val="00F00493"/>
    <w:rsid w:val="00F21B57"/>
    <w:rsid w:val="00F30003"/>
    <w:rsid w:val="00F473E7"/>
    <w:rsid w:val="00F57B0C"/>
    <w:rsid w:val="00F64414"/>
    <w:rsid w:val="00F81EE2"/>
    <w:rsid w:val="00F82F6B"/>
    <w:rsid w:val="00F83B46"/>
    <w:rsid w:val="00FB731D"/>
    <w:rsid w:val="00FC3EFA"/>
    <w:rsid w:val="00FC42CD"/>
    <w:rsid w:val="00FD6F3D"/>
    <w:rsid w:val="00FD73EC"/>
    <w:rsid w:val="00FD7C82"/>
    <w:rsid w:val="00FE1768"/>
    <w:rsid w:val="00FE653F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0E8FF"/>
  <w15:chartTrackingRefBased/>
  <w15:docId w15:val="{6791C312-9CDF-47DD-9BEB-90CE3D70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enabsatz1">
    <w:name w:val="Listenabsatz1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character" w:styleId="Kommentarzeichen">
    <w:name w:val="annotation reference"/>
    <w:rsid w:val="00FC42C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C42CD"/>
    <w:rPr>
      <w:sz w:val="20"/>
    </w:rPr>
  </w:style>
  <w:style w:type="character" w:customStyle="1" w:styleId="KommentartextZchn">
    <w:name w:val="Kommentartext Zchn"/>
    <w:link w:val="Kommentartext"/>
    <w:rsid w:val="00FC42CD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FC42CD"/>
    <w:rPr>
      <w:b/>
      <w:bCs/>
    </w:rPr>
  </w:style>
  <w:style w:type="character" w:customStyle="1" w:styleId="KommentarthemaZchn">
    <w:name w:val="Kommentarthema Zchn"/>
    <w:link w:val="Kommentarthema"/>
    <w:rsid w:val="00FC42CD"/>
    <w:rPr>
      <w:rFonts w:ascii="Arial" w:hAnsi="Arial"/>
      <w:b/>
      <w:bCs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971E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9A2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149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0146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192467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4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7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92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57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3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6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1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7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862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71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080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167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14226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81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35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4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898840\Documents\Benutzerdefinierte%20Office-Vorla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Vorlage</Template>
  <TotalTime>0</TotalTime>
  <Pages>1</Pages>
  <Words>162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1434</CharactersWithSpaces>
  <SharedDoc>false</SharedDoc>
  <HLinks>
    <vt:vector size="6" baseType="variant">
      <vt:variant>
        <vt:i4>131198</vt:i4>
      </vt:variant>
      <vt:variant>
        <vt:i4>0</vt:i4>
      </vt:variant>
      <vt:variant>
        <vt:i4>0</vt:i4>
      </vt:variant>
      <vt:variant>
        <vt:i4>5</vt:i4>
      </vt:variant>
      <vt:variant>
        <vt:lpwstr>mailto:jugendamt-jugendarbeit@rvsbr.de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Simon Ohliger</dc:creator>
  <cp:keywords/>
  <dc:description/>
  <cp:lastModifiedBy>Lars Weber</cp:lastModifiedBy>
  <cp:revision>2</cp:revision>
  <cp:lastPrinted>2026-10-12T08:24:00Z</cp:lastPrinted>
  <dcterms:created xsi:type="dcterms:W3CDTF">2026-10-21T17:03:00Z</dcterms:created>
  <dcterms:modified xsi:type="dcterms:W3CDTF">2026-10-21T17:03:00Z</dcterms:modified>
</cp:coreProperties>
</file>