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26"/>
        <w:gridCol w:w="4252"/>
      </w:tblGrid>
      <w:tr w:rsidR="004219C8" w14:paraId="06E5166C" w14:textId="77777777" w:rsidTr="00444C00">
        <w:trPr>
          <w:cantSplit/>
          <w:trHeight w:hRule="exact" w:val="3798"/>
        </w:trPr>
        <w:tc>
          <w:tcPr>
            <w:tcW w:w="5726" w:type="dxa"/>
          </w:tcPr>
          <w:p w14:paraId="1383E559" w14:textId="77777777" w:rsidR="00827AFD" w:rsidRDefault="00827AFD" w:rsidP="004219C8"/>
        </w:tc>
        <w:tc>
          <w:tcPr>
            <w:tcW w:w="4252" w:type="dxa"/>
          </w:tcPr>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2"/>
            </w:tblGrid>
            <w:tr w:rsidR="004219C8" w14:paraId="62769C40" w14:textId="77777777" w:rsidTr="00163A3F">
              <w:trPr>
                <w:cantSplit/>
                <w:trHeight w:hRule="exact" w:val="57"/>
              </w:trPr>
              <w:tc>
                <w:tcPr>
                  <w:tcW w:w="5000" w:type="pct"/>
                </w:tcPr>
                <w:p w14:paraId="460254A8" w14:textId="77777777" w:rsidR="004219C8" w:rsidRDefault="004219C8" w:rsidP="004219C8">
                  <w:pPr>
                    <w:pStyle w:val="Kontakt"/>
                  </w:pPr>
                </w:p>
              </w:tc>
            </w:tr>
            <w:tr w:rsidR="004219C8" w14:paraId="109F2F9A" w14:textId="77777777" w:rsidTr="006A392F">
              <w:tc>
                <w:tcPr>
                  <w:tcW w:w="5000" w:type="pct"/>
                </w:tcPr>
                <w:p w14:paraId="7B5540AD" w14:textId="2B8BD96E" w:rsidR="004219C8" w:rsidRDefault="00FE1470" w:rsidP="006E52C3">
                  <w:pPr>
                    <w:pStyle w:val="Kontakt"/>
                  </w:pPr>
                  <w:sdt>
                    <w:sdtPr>
                      <w:id w:val="-449786481"/>
                      <w:placeholder>
                        <w:docPart w:val="86A44193DAA74545854A8C88A8DC2E7C"/>
                      </w:placeholder>
                      <w15:color w:val="0000FF"/>
                      <w:text w:multiLine="1"/>
                    </w:sdtPr>
                    <w:sdtEndPr/>
                    <w:sdtContent>
                      <w:r w:rsidR="00F35DC4">
                        <w:t>Pressestelle</w:t>
                      </w:r>
                    </w:sdtContent>
                  </w:sdt>
                </w:p>
              </w:tc>
            </w:tr>
          </w:tbl>
          <w:p w14:paraId="45F1D913" w14:textId="77777777" w:rsidR="00163A3F" w:rsidRDefault="00163A3F"/>
          <w:tbl>
            <w:tblPr>
              <w:tblStyle w:val="Tabellenraster"/>
              <w:tblW w:w="3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26"/>
            </w:tblGrid>
            <w:tr w:rsidR="006E52C3" w14:paraId="209B55A4" w14:textId="77777777" w:rsidTr="006E52C3">
              <w:tc>
                <w:tcPr>
                  <w:tcW w:w="5000" w:type="pct"/>
                </w:tcPr>
                <w:p w14:paraId="6A21753B" w14:textId="1879576E" w:rsidR="006E52C3" w:rsidRDefault="00FE1470" w:rsidP="00E90299">
                  <w:pPr>
                    <w:pStyle w:val="Kontakt"/>
                  </w:pPr>
                  <w:sdt>
                    <w:sdtPr>
                      <w:id w:val="-1630317756"/>
                      <w:placeholder>
                        <w:docPart w:val="892C378984AF458287F1B7E6168DAB77"/>
                      </w:placeholder>
                      <w15:color w:val="0000FF"/>
                      <w:text/>
                    </w:sdtPr>
                    <w:sdtEndPr/>
                    <w:sdtContent>
                      <w:r w:rsidR="00F35DC4">
                        <w:t>Daniel</w:t>
                      </w:r>
                    </w:sdtContent>
                  </w:sdt>
                  <w:r w:rsidR="006E52C3">
                    <w:t xml:space="preserve"> </w:t>
                  </w:r>
                  <w:sdt>
                    <w:sdtPr>
                      <w:id w:val="-1166017498"/>
                      <w:placeholder>
                        <w:docPart w:val="46EB384C060549F0A9C9AED1239E9326"/>
                      </w:placeholder>
                      <w15:color w:val="0000FF"/>
                      <w:text/>
                    </w:sdtPr>
                    <w:sdtEndPr/>
                    <w:sdtContent>
                      <w:r w:rsidR="00F35DC4">
                        <w:t>Hadrys</w:t>
                      </w:r>
                    </w:sdtContent>
                  </w:sdt>
                </w:p>
              </w:tc>
            </w:tr>
            <w:tr w:rsidR="006E52C3" w14:paraId="35D9F03B" w14:textId="77777777" w:rsidTr="006E52C3">
              <w:tc>
                <w:tcPr>
                  <w:tcW w:w="5000" w:type="pct"/>
                </w:tcPr>
                <w:p w14:paraId="02313C10" w14:textId="1DB97D84" w:rsidR="006E52C3" w:rsidRDefault="00FE1470" w:rsidP="004219C8">
                  <w:pPr>
                    <w:pStyle w:val="Kontakt"/>
                  </w:pPr>
                  <w:sdt>
                    <w:sdtPr>
                      <w:alias w:val="Vorwahl auswählen"/>
                      <w:tag w:val="Vorwahl auswählen"/>
                      <w:id w:val="-2011367024"/>
                      <w:placeholder>
                        <w:docPart w:val="7837936D10F447E6BF54198CE545472D"/>
                      </w:placeholder>
                      <w15:color w:val="0000FF"/>
                      <w:comboBox>
                        <w:listItem w:displayText="0731" w:value="0731"/>
                        <w:listItem w:displayText="07304" w:value="07304"/>
                        <w:listItem w:displayText="07305" w:value="07305"/>
                        <w:listItem w:displayText="07346" w:value="07346"/>
                      </w:comboBox>
                    </w:sdtPr>
                    <w:sdtEndPr/>
                    <w:sdtContent>
                      <w:r w:rsidR="006E52C3">
                        <w:t>0731</w:t>
                      </w:r>
                    </w:sdtContent>
                  </w:sdt>
                  <w:r w:rsidR="006E52C3">
                    <w:t xml:space="preserve"> </w:t>
                  </w:r>
                  <w:sdt>
                    <w:sdtPr>
                      <w:id w:val="-402458096"/>
                      <w:placeholder>
                        <w:docPart w:val="7D6DC5D5E8CE4852B8461D209BC31AB6"/>
                      </w:placeholder>
                      <w15:color w:val="0000FF"/>
                      <w:text/>
                    </w:sdtPr>
                    <w:sdtEndPr/>
                    <w:sdtContent>
                      <w:r w:rsidR="00F35DC4">
                        <w:t>161- 1165</w:t>
                      </w:r>
                    </w:sdtContent>
                  </w:sdt>
                </w:p>
              </w:tc>
            </w:tr>
            <w:tr w:rsidR="006E52C3" w14:paraId="648FB103" w14:textId="77777777" w:rsidTr="006E52C3">
              <w:tc>
                <w:tcPr>
                  <w:tcW w:w="5000" w:type="pct"/>
                </w:tcPr>
                <w:p w14:paraId="04E1C6AE" w14:textId="6AF54F02" w:rsidR="006E52C3" w:rsidRPr="0007147B" w:rsidRDefault="00FE1470" w:rsidP="0007147B">
                  <w:pPr>
                    <w:pStyle w:val="Kontakt"/>
                  </w:pPr>
                  <w:sdt>
                    <w:sdtPr>
                      <w:id w:val="-896655085"/>
                      <w:placeholder>
                        <w:docPart w:val="333E444DC0D940038DB251682DF441B2"/>
                      </w:placeholder>
                      <w15:color w:val="0000FF"/>
                      <w:text/>
                    </w:sdtPr>
                    <w:sdtEndPr/>
                    <w:sdtContent>
                      <w:r w:rsidR="00F35DC4">
                        <w:t>d.hadrys</w:t>
                      </w:r>
                    </w:sdtContent>
                  </w:sdt>
                  <w:r w:rsidR="006E52C3">
                    <w:t>@ulm.de</w:t>
                  </w:r>
                </w:p>
              </w:tc>
            </w:tr>
          </w:tbl>
          <w:p w14:paraId="7786BBF1" w14:textId="77777777" w:rsidR="00827AFD" w:rsidRDefault="00827AFD" w:rsidP="004219C8"/>
        </w:tc>
      </w:tr>
    </w:tbl>
    <w:p w14:paraId="1D99E91B" w14:textId="77777777" w:rsidR="00F74527" w:rsidRPr="00F74527" w:rsidRDefault="006E52C3" w:rsidP="00F74527">
      <w:pPr>
        <w:pStyle w:val="Pressemitteilungsbetreff"/>
        <w:spacing w:after="0"/>
      </w:pPr>
      <w:r w:rsidRPr="00B94C48">
        <w:t>PRESSEMITTEILUNG</w:t>
      </w:r>
    </w:p>
    <w:p w14:paraId="3490694E" w14:textId="2FF35F65" w:rsidR="00B94C48" w:rsidRDefault="004C2C4B" w:rsidP="00F74527">
      <w:sdt>
        <w:sdtPr>
          <w:id w:val="-2083131320"/>
          <w:placeholder>
            <w:docPart w:val="45CF75969D844BA2A54B6662AB2ECB49"/>
          </w:placeholder>
          <w15:color w:val="0000FF"/>
          <w:text/>
        </w:sdtPr>
        <w:sdtContent>
          <w:r>
            <w:t>137</w:t>
          </w:r>
        </w:sdtContent>
      </w:sdt>
      <w:r w:rsidR="00F74527">
        <w:t>/</w:t>
      </w:r>
      <w:sdt>
        <w:sdtPr>
          <w:id w:val="1819151724"/>
          <w:placeholder>
            <w:docPart w:val="8AB9DDB82C6F453BB91481813C2DA4AF"/>
          </w:placeholder>
          <w15:color w:val="0000FF"/>
          <w:date w:fullDate="2026-10-23T00:00:00Z">
            <w:dateFormat w:val="dd.MM.yyyy"/>
            <w:lid w:val="de-DE"/>
            <w:storeMappedDataAs w:val="dateTime"/>
            <w:calendar w:val="gregorian"/>
          </w:date>
        </w:sdtPr>
        <w:sdtEndPr/>
        <w:sdtContent>
          <w:r>
            <w:t>23.10.2026</w:t>
          </w:r>
        </w:sdtContent>
      </w:sdt>
    </w:p>
    <w:p w14:paraId="77F21E06" w14:textId="7758F1FF" w:rsidR="00F35DC4" w:rsidRDefault="00F35DC4" w:rsidP="00F35DC4">
      <w:pPr>
        <w:pStyle w:val="Betreff"/>
        <w:rPr>
          <w:lang w:eastAsia="de-DE"/>
        </w:rPr>
      </w:pPr>
      <w:r w:rsidRPr="00767AAF">
        <w:rPr>
          <w:lang w:eastAsia="de-DE"/>
        </w:rPr>
        <w:t>Stadt Ulm verstärkt Sicherheitsmaßnahmen am Sportzentrum Kuhberg</w:t>
      </w:r>
    </w:p>
    <w:p w14:paraId="2A48ABDD" w14:textId="77777777" w:rsidR="00F35DC4" w:rsidRPr="00767AAF" w:rsidRDefault="00F35DC4" w:rsidP="00F35DC4">
      <w:pPr>
        <w:pStyle w:val="Betreff"/>
        <w:rPr>
          <w:lang w:eastAsia="de-DE"/>
        </w:rPr>
      </w:pPr>
    </w:p>
    <w:sdt>
      <w:sdtPr>
        <w:rPr>
          <w:rFonts w:asciiTheme="minorHAnsi" w:hAnsiTheme="minorHAnsi"/>
        </w:rPr>
        <w:id w:val="226030654"/>
        <w:placeholder>
          <w:docPart w:val="F07A4D583E5644589EA74645AA8D4B5A"/>
        </w:placeholder>
        <w15:color w:val="0000FF"/>
      </w:sdtPr>
      <w:sdtEndPr/>
      <w:sdtContent>
        <w:p w14:paraId="76978F35" w14:textId="1CDE6014" w:rsidR="00F35DC4" w:rsidRPr="00F35DC4" w:rsidRDefault="00F35DC4" w:rsidP="009D7D65">
          <w:pPr>
            <w:pStyle w:val="Betreff"/>
            <w:spacing w:line="240" w:lineRule="atLeast"/>
            <w:rPr>
              <w:rFonts w:ascii="Frutiger LT Com 45 Light" w:hAnsi="Frutiger LT Com 45 Light" w:cs="Segoe UI Semilight"/>
              <w:szCs w:val="22"/>
              <w:lang w:eastAsia="de-DE"/>
            </w:rPr>
          </w:pPr>
          <w:r w:rsidRPr="00F35DC4">
            <w:rPr>
              <w:rFonts w:ascii="Frutiger LT Com 45 Light" w:hAnsi="Frutiger LT Com 45 Light" w:cs="Segoe UI Semilight"/>
              <w:szCs w:val="22"/>
              <w:lang w:eastAsia="de-DE"/>
            </w:rPr>
            <w:t xml:space="preserve">Die Stadt Ulm arbeitet gemeinsam mit den beteiligten Schulen, der Polizei und der Feuerwehr an einer weiteren Verbesserung der Sicherheitslage am Sportzentrum Kuhberg. Hintergrund sind zwei </w:t>
          </w:r>
          <w:r w:rsidR="00C31357">
            <w:rPr>
              <w:rFonts w:ascii="Frutiger LT Com 45 Light" w:hAnsi="Frutiger LT Com 45 Light" w:cs="Segoe UI Semilight"/>
              <w:szCs w:val="22"/>
              <w:lang w:eastAsia="de-DE"/>
            </w:rPr>
            <w:t xml:space="preserve">Vorfälle </w:t>
          </w:r>
          <w:r w:rsidRPr="00F35DC4">
            <w:rPr>
              <w:rFonts w:ascii="Frutiger LT Com 45 Light" w:hAnsi="Frutiger LT Com 45 Light" w:cs="Segoe UI Semilight"/>
              <w:szCs w:val="22"/>
              <w:lang w:eastAsia="de-DE"/>
            </w:rPr>
            <w:t>am 28. September und 14. Oktober 2026.</w:t>
          </w:r>
        </w:p>
        <w:p w14:paraId="2F5DE548" w14:textId="77777777" w:rsidR="00F35DC4" w:rsidRPr="00F35DC4" w:rsidRDefault="00F35DC4" w:rsidP="009D7D65">
          <w:pPr>
            <w:spacing w:before="100" w:beforeAutospacing="1" w:after="100" w:afterAutospacing="1" w:line="240" w:lineRule="atLeast"/>
            <w:rPr>
              <w:rFonts w:ascii="Frutiger LT Com 45 Light" w:hAnsi="Frutiger LT Com 45 Light" w:cs="Segoe UI Semilight"/>
              <w:szCs w:val="22"/>
              <w:lang w:eastAsia="de-DE"/>
            </w:rPr>
          </w:pPr>
          <w:r w:rsidRPr="00F35DC4">
            <w:rPr>
              <w:rFonts w:ascii="Frutiger LT Com 45 Light" w:hAnsi="Frutiger LT Com 45 Light" w:cs="Segoe UI Semilight"/>
              <w:szCs w:val="22"/>
              <w:lang w:eastAsia="de-DE"/>
            </w:rPr>
            <w:t>Ziel ist ein abgestimmtes Sicherheitskonzept, das die verschiedenen Maßnahmen sinnvoll miteinander verbindet und die Sicherheit der Schülerinnen und Schüler sowie aller weiteren Nutzerinnen und Nutzer des Sportzentrums nachhaltig verbessert.</w:t>
          </w:r>
        </w:p>
        <w:p w14:paraId="4031CCE7" w14:textId="77777777" w:rsidR="00F35DC4" w:rsidRPr="00F35DC4" w:rsidRDefault="00F35DC4" w:rsidP="009D7D65">
          <w:pPr>
            <w:spacing w:before="100" w:beforeAutospacing="1" w:after="100" w:afterAutospacing="1" w:line="240" w:lineRule="atLeast"/>
            <w:rPr>
              <w:rFonts w:ascii="Frutiger LT Com 45 Light" w:hAnsi="Frutiger LT Com 45 Light" w:cs="Segoe UI Semilight"/>
              <w:szCs w:val="22"/>
              <w:lang w:eastAsia="de-DE"/>
            </w:rPr>
          </w:pPr>
          <w:r w:rsidRPr="00F35DC4">
            <w:rPr>
              <w:rFonts w:ascii="Frutiger LT Com 45 Light" w:hAnsi="Frutiger LT Com 45 Light" w:cs="Segoe UI Semilight"/>
              <w:szCs w:val="22"/>
              <w:lang w:eastAsia="de-DE"/>
            </w:rPr>
            <w:t>Hierzu haben alle Beteiligten bauliche und organisatorische Maßnahmen geprüft und abgestimmt. Mit mehr Beleuchtung in den Flurbereichen und dem Rückschnitt von Hecken zur besseren Einsehbarkeit des Außengeländes wird eine sofortige Verbesserung erzielt. Weiter soll durch die Installation eines Schließsystems der Zugang zu den Hallen für Unbefugte verhindert werden.</w:t>
          </w:r>
        </w:p>
        <w:p w14:paraId="518E9A46" w14:textId="79C336D6" w:rsidR="00F35DC4" w:rsidRPr="00F35DC4" w:rsidRDefault="00F35DC4" w:rsidP="009D7D65">
          <w:pPr>
            <w:spacing w:before="100" w:beforeAutospacing="1" w:after="100" w:afterAutospacing="1" w:line="240" w:lineRule="atLeast"/>
            <w:rPr>
              <w:rFonts w:ascii="Frutiger LT Com 45 Light" w:hAnsi="Frutiger LT Com 45 Light" w:cs="Segoe UI Semilight"/>
              <w:szCs w:val="22"/>
              <w:lang w:eastAsia="de-DE"/>
            </w:rPr>
          </w:pPr>
          <w:r w:rsidRPr="00F35DC4">
            <w:rPr>
              <w:rFonts w:ascii="Frutiger LT Com 45 Light" w:hAnsi="Frutiger LT Com 45 Light" w:cs="Segoe UI Semilight"/>
              <w:szCs w:val="22"/>
              <w:lang w:eastAsia="de-DE"/>
            </w:rPr>
            <w:t xml:space="preserve">Ergänzend werden Polizei und kommunaler Ordnungsdienst die Präsenz weiterhin </w:t>
          </w:r>
          <w:r w:rsidR="00C31357">
            <w:rPr>
              <w:rFonts w:ascii="Frutiger LT Com 45 Light" w:hAnsi="Frutiger LT Com 45 Light" w:cs="Segoe UI Semilight"/>
              <w:szCs w:val="22"/>
              <w:lang w:eastAsia="de-DE"/>
            </w:rPr>
            <w:t>beibehalten</w:t>
          </w:r>
          <w:r w:rsidRPr="00F35DC4">
            <w:rPr>
              <w:rFonts w:ascii="Frutiger LT Com 45 Light" w:hAnsi="Frutiger LT Com 45 Light" w:cs="Segoe UI Semilight"/>
              <w:szCs w:val="22"/>
              <w:lang w:eastAsia="de-DE"/>
            </w:rPr>
            <w:t>. Die Schulen unterstützen die Maßnahmen im organisatorischen und unterrichtlichen Kontext.</w:t>
          </w:r>
        </w:p>
        <w:p w14:paraId="66C15FE5" w14:textId="77777777" w:rsidR="00F35DC4" w:rsidRPr="00F35DC4" w:rsidRDefault="00F35DC4" w:rsidP="009D7D65">
          <w:pPr>
            <w:pStyle w:val="StandardWeb"/>
            <w:spacing w:line="240" w:lineRule="atLeast"/>
            <w:rPr>
              <w:rFonts w:ascii="Frutiger LT Com 45 Light" w:hAnsi="Frutiger LT Com 45 Light" w:cs="Segoe UI Semilight"/>
            </w:rPr>
          </w:pPr>
          <w:r w:rsidRPr="00F35DC4">
            <w:rPr>
              <w:rFonts w:ascii="Frutiger LT Com 45 Light" w:hAnsi="Frutiger LT Com 45 Light" w:cs="Segoe UI Semilight"/>
            </w:rPr>
            <w:t>Auch die Möglichkeit einer Videoüberwachung wurde geprüft. Nach Einschätzung der Experten bietet diese jedoch keine ausreichende zusätzliche Wirksamkeit. Zudem sind bei einer solchen Maßnahme die strengen datenschutzrechtlichen Anforderungen zu berücksichtigen. Vor diesem Hintergrund haben sich die Beteiligten darauf verständigt, die beschriebenen baulichen und organisatorischen Maßnahmen umzusetzen.</w:t>
          </w:r>
        </w:p>
        <w:p w14:paraId="6447EB04" w14:textId="129B60FB" w:rsidR="00952592" w:rsidRDefault="00FE1470" w:rsidP="009D7D65"/>
      </w:sdtContent>
    </w:sdt>
    <w:p w14:paraId="360FEB52" w14:textId="77777777" w:rsidR="00952592" w:rsidRPr="001B6780" w:rsidRDefault="00952592" w:rsidP="00F312CD">
      <w:pPr>
        <w:pStyle w:val="Anlagen"/>
      </w:pPr>
    </w:p>
    <w:sectPr w:rsidR="00952592" w:rsidRPr="001B6780" w:rsidSect="001B6780">
      <w:footerReference w:type="default" r:id="rId8"/>
      <w:headerReference w:type="first" r:id="rId9"/>
      <w:footerReference w:type="first" r:id="rId10"/>
      <w:pgSz w:w="11906" w:h="16838" w:code="9"/>
      <w:pgMar w:top="1865"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98BF4" w14:textId="77777777" w:rsidR="00FE1470" w:rsidRDefault="00FE1470" w:rsidP="0011628B">
      <w:pPr>
        <w:spacing w:after="0" w:line="240" w:lineRule="auto"/>
      </w:pPr>
      <w:r>
        <w:separator/>
      </w:r>
    </w:p>
  </w:endnote>
  <w:endnote w:type="continuationSeparator" w:id="0">
    <w:p w14:paraId="3BF08D22" w14:textId="77777777" w:rsidR="00FE1470" w:rsidRDefault="00FE1470" w:rsidP="0011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444C00" w14:paraId="2F902CDB" w14:textId="77777777" w:rsidTr="006F0FBE">
      <w:trPr>
        <w:trHeight w:val="454"/>
      </w:trPr>
      <w:tc>
        <w:tcPr>
          <w:tcW w:w="9354" w:type="dxa"/>
        </w:tcPr>
        <w:p w14:paraId="2438BBFA" w14:textId="6FA2CEDC" w:rsidR="00444C00" w:rsidRDefault="00FE1470" w:rsidP="00444C00">
          <w:pPr>
            <w:pStyle w:val="Kontakt"/>
          </w:pPr>
          <w:hyperlink r:id="rId1" w:history="1">
            <w:r w:rsidR="00444C00" w:rsidRPr="00F63CEA">
              <w:rPr>
                <w:rStyle w:val="Fett"/>
              </w:rPr>
              <w:t>www.ulm.de</w:t>
            </w:r>
          </w:hyperlink>
          <w:r w:rsidR="00444C00">
            <w:ptab w:relativeTo="margin" w:alignment="right" w:leader="none"/>
          </w:r>
          <w:r w:rsidR="00444C00">
            <w:t xml:space="preserve">Seite </w:t>
          </w:r>
          <w:r w:rsidR="00444C00">
            <w:fldChar w:fldCharType="begin"/>
          </w:r>
          <w:r w:rsidR="00444C00">
            <w:instrText xml:space="preserve"> PAGE  \* Arabic  \* MERGEFORMAT </w:instrText>
          </w:r>
          <w:r w:rsidR="00444C00">
            <w:fldChar w:fldCharType="separate"/>
          </w:r>
          <w:r w:rsidR="00B94C48">
            <w:rPr>
              <w:noProof/>
            </w:rPr>
            <w:t>1</w:t>
          </w:r>
          <w:r w:rsidR="00444C00">
            <w:fldChar w:fldCharType="end"/>
          </w:r>
          <w:r w:rsidR="00444C00">
            <w:t>/</w:t>
          </w:r>
          <w:fldSimple w:instr=" NUMPAGES  \* Arabic  \* MERGEFORMAT ">
            <w:r w:rsidR="00272224">
              <w:rPr>
                <w:noProof/>
              </w:rPr>
              <w:t>1</w:t>
            </w:r>
          </w:fldSimple>
          <w:r w:rsidR="00444C00">
            <w:t xml:space="preserve"> </w:t>
          </w:r>
        </w:p>
      </w:tc>
    </w:tr>
  </w:tbl>
  <w:p w14:paraId="49158887" w14:textId="77777777" w:rsidR="003F6A66" w:rsidRPr="003F6A66" w:rsidRDefault="003F6A66" w:rsidP="00444C00">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8725" w14:textId="77777777" w:rsidR="00827AFD" w:rsidRDefault="00827AFD" w:rsidP="00827AFD">
    <w:pPr>
      <w:pStyle w:val="Fuzeile"/>
    </w:pPr>
  </w:p>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827AFD" w14:paraId="4250E10A" w14:textId="77777777" w:rsidTr="00444C00">
      <w:trPr>
        <w:trHeight w:val="454"/>
      </w:trPr>
      <w:tc>
        <w:tcPr>
          <w:tcW w:w="9354" w:type="dxa"/>
        </w:tcPr>
        <w:bookmarkStart w:id="0" w:name="_Hlk171694945"/>
        <w:p w14:paraId="64E863FE" w14:textId="6B4F3F24" w:rsidR="00827AFD" w:rsidRDefault="00827AFD" w:rsidP="00827AFD">
          <w:pPr>
            <w:pStyle w:val="Kontakt"/>
          </w:pPr>
          <w:r w:rsidRPr="00F63CEA">
            <w:rPr>
              <w:rStyle w:val="Fett"/>
            </w:rPr>
            <w:fldChar w:fldCharType="begin"/>
          </w:r>
          <w:r w:rsidRPr="00F63CEA">
            <w:rPr>
              <w:rStyle w:val="Fett"/>
            </w:rPr>
            <w:instrText>HYPERLINK "http://www.ulm.de"</w:instrText>
          </w:r>
          <w:r w:rsidR="002D0B2E" w:rsidRPr="00F63CEA">
            <w:rPr>
              <w:rStyle w:val="Fett"/>
            </w:rPr>
          </w:r>
          <w:r w:rsidRPr="00F63CEA">
            <w:rPr>
              <w:rStyle w:val="Fett"/>
            </w:rPr>
            <w:fldChar w:fldCharType="separate"/>
          </w:r>
          <w:r w:rsidRPr="00F63CEA">
            <w:rPr>
              <w:rStyle w:val="Fett"/>
            </w:rPr>
            <w:t>www.ulm.de</w:t>
          </w:r>
          <w:r w:rsidRPr="00F63CEA">
            <w:rPr>
              <w:rStyle w:val="Fett"/>
            </w:rPr>
            <w:fldChar w:fldCharType="end"/>
          </w:r>
          <w:r w:rsidR="00444C00">
            <w:ptab w:relativeTo="margin" w:alignment="right" w:leader="none"/>
          </w:r>
          <w:r w:rsidR="006903F1">
            <w:fldChar w:fldCharType="begin"/>
          </w:r>
          <w:r w:rsidR="006903F1">
            <w:instrText xml:space="preserve"> IF  </w:instrText>
          </w:r>
          <w:r w:rsidR="00FE1470">
            <w:fldChar w:fldCharType="begin"/>
          </w:r>
          <w:r w:rsidR="00FE1470">
            <w:instrText xml:space="preserve"> NumPages </w:instrText>
          </w:r>
          <w:r w:rsidR="00FE1470">
            <w:fldChar w:fldCharType="separate"/>
          </w:r>
          <w:r w:rsidR="002D0B2E">
            <w:rPr>
              <w:noProof/>
            </w:rPr>
            <w:instrText>1</w:instrText>
          </w:r>
          <w:r w:rsidR="00FE1470">
            <w:rPr>
              <w:noProof/>
            </w:rPr>
            <w:fldChar w:fldCharType="end"/>
          </w:r>
          <w:r w:rsidR="006903F1">
            <w:instrText>&gt;"1" "Seite 1/</w:instrText>
          </w:r>
          <w:r w:rsidR="00FE1470">
            <w:fldChar w:fldCharType="begin"/>
          </w:r>
          <w:r w:rsidR="00FE1470">
            <w:instrText xml:space="preserve"> NumPages </w:instrText>
          </w:r>
          <w:r w:rsidR="00FE1470">
            <w:fldChar w:fldCharType="separate"/>
          </w:r>
          <w:r w:rsidR="009D7D65">
            <w:rPr>
              <w:noProof/>
            </w:rPr>
            <w:instrText>2</w:instrText>
          </w:r>
          <w:r w:rsidR="00FE1470">
            <w:rPr>
              <w:noProof/>
            </w:rPr>
            <w:fldChar w:fldCharType="end"/>
          </w:r>
          <w:r w:rsidR="006903F1">
            <w:instrText>" ""</w:instrText>
          </w:r>
          <w:r w:rsidR="006903F1">
            <w:fldChar w:fldCharType="end"/>
          </w:r>
        </w:p>
      </w:tc>
    </w:tr>
    <w:bookmarkEnd w:id="0"/>
  </w:tbl>
  <w:p w14:paraId="33D60756" w14:textId="77777777" w:rsidR="00827AFD" w:rsidRPr="00827AFD" w:rsidRDefault="00827AFD" w:rsidP="00444C0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BC3E2" w14:textId="77777777" w:rsidR="00FE1470" w:rsidRDefault="00FE1470" w:rsidP="0011628B">
      <w:pPr>
        <w:spacing w:after="0" w:line="240" w:lineRule="auto"/>
      </w:pPr>
      <w:r>
        <w:separator/>
      </w:r>
    </w:p>
  </w:footnote>
  <w:footnote w:type="continuationSeparator" w:id="0">
    <w:p w14:paraId="77C406C5" w14:textId="77777777" w:rsidR="00FE1470" w:rsidRDefault="00FE1470" w:rsidP="00116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30"/>
      <w:gridCol w:w="2324"/>
    </w:tblGrid>
    <w:tr w:rsidR="0011628B" w14:paraId="064166F3" w14:textId="77777777" w:rsidTr="00444C00">
      <w:trPr>
        <w:cantSplit/>
        <w:trHeight w:hRule="exact" w:val="1531"/>
      </w:trPr>
      <w:tc>
        <w:tcPr>
          <w:tcW w:w="7030" w:type="dxa"/>
        </w:tcPr>
        <w:p w14:paraId="1E32DF02" w14:textId="77777777" w:rsidR="0011628B" w:rsidRDefault="00272224" w:rsidP="00CA50ED">
          <w:pPr>
            <w:pStyle w:val="Logo"/>
          </w:pPr>
          <w:r>
            <w:rPr>
              <w:noProof/>
              <w:lang w:eastAsia="de-DE"/>
            </w:rPr>
            <w:drawing>
              <wp:inline distT="0" distB="0" distL="0" distR="0" wp14:anchorId="326DEB01" wp14:editId="3DDD65F2">
                <wp:extent cx="810000" cy="810000"/>
                <wp:effectExtent l="0" t="0" r="9525" b="9525"/>
                <wp:docPr id="1" name="Grafik 1" descr="C:\Users\sub00002\AppData\Local\Microsoft\Windows\INetCache\Content.Word\Logo_Stadt Ulm_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b00002\AppData\Local\Microsoft\Windows\INetCache\Content.Word\Logo_Stadt Ulm_9.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c>
        <w:tcPr>
          <w:tcW w:w="2324" w:type="dxa"/>
        </w:tcPr>
        <w:p w14:paraId="20A21D0E" w14:textId="77777777" w:rsidR="0011628B" w:rsidRDefault="0011628B">
          <w:pPr>
            <w:pStyle w:val="Kopfzeile"/>
          </w:pPr>
        </w:p>
      </w:tc>
    </w:tr>
    <w:tr w:rsidR="00CA50ED" w14:paraId="43251674" w14:textId="77777777" w:rsidTr="00444C00">
      <w:trPr>
        <w:cantSplit/>
        <w:trHeight w:hRule="exact" w:val="567"/>
      </w:trPr>
      <w:tc>
        <w:tcPr>
          <w:tcW w:w="7030" w:type="dxa"/>
        </w:tcPr>
        <w:p w14:paraId="161728FC" w14:textId="77777777" w:rsidR="00CA50ED" w:rsidRDefault="00CA50ED" w:rsidP="00587D74">
          <w:pPr>
            <w:pStyle w:val="Kopfzeile"/>
            <w:rPr>
              <w:noProof/>
            </w:rPr>
          </w:pPr>
        </w:p>
      </w:tc>
      <w:tc>
        <w:tcPr>
          <w:tcW w:w="2324" w:type="dxa"/>
        </w:tcPr>
        <w:p w14:paraId="118C0193" w14:textId="77777777" w:rsidR="00CA50ED" w:rsidRDefault="00CA50ED">
          <w:pPr>
            <w:pStyle w:val="Kopfzeile"/>
          </w:pPr>
        </w:p>
      </w:tc>
    </w:tr>
  </w:tbl>
  <w:p w14:paraId="00DB46DF" w14:textId="77777777" w:rsidR="0011628B" w:rsidRDefault="003F6A66" w:rsidP="00CA50ED">
    <w:pPr>
      <w:pStyle w:val="1pt"/>
    </w:pPr>
    <w:r>
      <w:rPr>
        <w:noProof/>
        <w:lang w:eastAsia="de-DE"/>
      </w:rPr>
      <mc:AlternateContent>
        <mc:Choice Requires="wps">
          <w:drawing>
            <wp:anchor distT="0" distB="0" distL="114300" distR="114300" simplePos="0" relativeHeight="251661312" behindDoc="0" locked="0" layoutInCell="1" allowOverlap="1" wp14:anchorId="719CD3EC" wp14:editId="287AEADD">
              <wp:simplePos x="0" y="0"/>
              <wp:positionH relativeFrom="page">
                <wp:posOffset>0</wp:posOffset>
              </wp:positionH>
              <wp:positionV relativeFrom="page">
                <wp:posOffset>5346700</wp:posOffset>
              </wp:positionV>
              <wp:extent cx="252000" cy="0"/>
              <wp:effectExtent l="0" t="0" r="0" b="0"/>
              <wp:wrapNone/>
              <wp:docPr id="1901849348" name="Falzmarke 2"/>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259EF07E" id="Falzmarke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" strokecolor="black [3213]" strokeweight=".5pt">
              <v:stroke joinstyle="miter"/>
              <w10:wrap anchorx="page" anchory="page"/>
            </v:line>
          </w:pict>
        </mc:Fallback>
      </mc:AlternateContent>
    </w:r>
    <w:r>
      <w:rPr>
        <w:noProof/>
        <w:lang w:eastAsia="de-DE"/>
      </w:rPr>
      <mc:AlternateContent>
        <mc:Choice Requires="wps">
          <w:drawing>
            <wp:anchor distT="0" distB="0" distL="114300" distR="114300" simplePos="0" relativeHeight="251659264" behindDoc="0" locked="0" layoutInCell="1" allowOverlap="1" wp14:anchorId="0E90E9F1" wp14:editId="686B8B3B">
              <wp:simplePos x="0" y="0"/>
              <wp:positionH relativeFrom="page">
                <wp:posOffset>0</wp:posOffset>
              </wp:positionH>
              <wp:positionV relativeFrom="page">
                <wp:posOffset>3780790</wp:posOffset>
              </wp:positionV>
              <wp:extent cx="252000" cy="0"/>
              <wp:effectExtent l="0" t="0" r="0" b="0"/>
              <wp:wrapNone/>
              <wp:docPr id="1618402913" name="Falzmarke 1"/>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742C09CA" id="Falzmarke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" strokecolor="black [3213]"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C38956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3D89C5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6267BB"/>
    <w:multiLevelType w:val="multilevel"/>
    <w:tmpl w:val="6D222B7E"/>
    <w:numStyleLink w:val="LB"/>
  </w:abstractNum>
  <w:abstractNum w:abstractNumId="3" w15:restartNumberingAfterBreak="0">
    <w:nsid w:val="178D3053"/>
    <w:multiLevelType w:val="multilevel"/>
    <w:tmpl w:val="AA04DF6C"/>
    <w:styleLink w:val="LN"/>
    <w:lvl w:ilvl="0">
      <w:start w:val="1"/>
      <w:numFmt w:val="decimal"/>
      <w:pStyle w:val="Liste"/>
      <w:lvlText w:val="%1)"/>
      <w:lvlJc w:val="left"/>
      <w:pPr>
        <w:tabs>
          <w:tab w:val="num" w:pos="340"/>
        </w:tabs>
        <w:ind w:left="680" w:hanging="340"/>
      </w:pPr>
      <w:rPr>
        <w:rFonts w:hint="default"/>
      </w:rPr>
    </w:lvl>
    <w:lvl w:ilvl="1">
      <w:start w:val="1"/>
      <w:numFmt w:val="lowerLetter"/>
      <w:pStyle w:val="Liste2"/>
      <w:lvlText w:val="%2)"/>
      <w:lvlJc w:val="left"/>
      <w:pPr>
        <w:tabs>
          <w:tab w:val="num" w:pos="680"/>
        </w:tabs>
        <w:ind w:left="1020" w:hanging="340"/>
      </w:pPr>
      <w:rPr>
        <w:rFonts w:hint="default"/>
      </w:rPr>
    </w:lvl>
    <w:lvl w:ilvl="2">
      <w:start w:val="1"/>
      <w:numFmt w:val="lowerRoman"/>
      <w:lvlText w:val="%3)"/>
      <w:lvlJc w:val="left"/>
      <w:pPr>
        <w:tabs>
          <w:tab w:val="num" w:pos="1020"/>
        </w:tabs>
        <w:ind w:left="1360" w:hanging="340"/>
      </w:pPr>
      <w:rPr>
        <w:rFonts w:hint="default"/>
      </w:rPr>
    </w:lvl>
    <w:lvl w:ilvl="3">
      <w:start w:val="1"/>
      <w:numFmt w:val="decimal"/>
      <w:lvlText w:val="(%4)"/>
      <w:lvlJc w:val="left"/>
      <w:pPr>
        <w:tabs>
          <w:tab w:val="num" w:pos="1360"/>
        </w:tabs>
        <w:ind w:left="1700" w:hanging="340"/>
      </w:pPr>
      <w:rPr>
        <w:rFonts w:hint="default"/>
      </w:rPr>
    </w:lvl>
    <w:lvl w:ilvl="4">
      <w:start w:val="1"/>
      <w:numFmt w:val="lowerLetter"/>
      <w:lvlText w:val="(%5)"/>
      <w:lvlJc w:val="left"/>
      <w:pPr>
        <w:tabs>
          <w:tab w:val="num" w:pos="1700"/>
        </w:tabs>
        <w:ind w:left="2040" w:hanging="340"/>
      </w:pPr>
      <w:rPr>
        <w:rFonts w:hint="default"/>
      </w:rPr>
    </w:lvl>
    <w:lvl w:ilvl="5">
      <w:start w:val="1"/>
      <w:numFmt w:val="lowerRoman"/>
      <w:lvlText w:val="(%6)"/>
      <w:lvlJc w:val="left"/>
      <w:pPr>
        <w:tabs>
          <w:tab w:val="num" w:pos="2040"/>
        </w:tabs>
        <w:ind w:left="2380" w:hanging="340"/>
      </w:pPr>
      <w:rPr>
        <w:rFonts w:hint="default"/>
      </w:rPr>
    </w:lvl>
    <w:lvl w:ilvl="6">
      <w:start w:val="1"/>
      <w:numFmt w:val="decimal"/>
      <w:lvlText w:val="%7."/>
      <w:lvlJc w:val="left"/>
      <w:pPr>
        <w:tabs>
          <w:tab w:val="num" w:pos="2380"/>
        </w:tabs>
        <w:ind w:left="2720" w:hanging="340"/>
      </w:pPr>
      <w:rPr>
        <w:rFonts w:hint="default"/>
      </w:rPr>
    </w:lvl>
    <w:lvl w:ilvl="7">
      <w:start w:val="1"/>
      <w:numFmt w:val="lowerLetter"/>
      <w:lvlText w:val="%8."/>
      <w:lvlJc w:val="left"/>
      <w:pPr>
        <w:tabs>
          <w:tab w:val="num" w:pos="2720"/>
        </w:tabs>
        <w:ind w:left="3060" w:hanging="340"/>
      </w:pPr>
      <w:rPr>
        <w:rFonts w:hint="default"/>
      </w:rPr>
    </w:lvl>
    <w:lvl w:ilvl="8">
      <w:start w:val="1"/>
      <w:numFmt w:val="lowerRoman"/>
      <w:lvlText w:val="%9."/>
      <w:lvlJc w:val="left"/>
      <w:pPr>
        <w:tabs>
          <w:tab w:val="num" w:pos="3060"/>
        </w:tabs>
        <w:ind w:left="3400" w:hanging="340"/>
      </w:pPr>
      <w:rPr>
        <w:rFonts w:hint="default"/>
      </w:rPr>
    </w:lvl>
  </w:abstractNum>
  <w:abstractNum w:abstractNumId="4" w15:restartNumberingAfterBreak="0">
    <w:nsid w:val="4BBF20AD"/>
    <w:multiLevelType w:val="multilevel"/>
    <w:tmpl w:val="052EF0CA"/>
    <w:styleLink w:val="LH"/>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5" w15:restartNumberingAfterBreak="0">
    <w:nsid w:val="4EFA1CF4"/>
    <w:multiLevelType w:val="multilevel"/>
    <w:tmpl w:val="6D222B7E"/>
    <w:styleLink w:val="LB"/>
    <w:lvl w:ilvl="0">
      <w:start w:val="1"/>
      <w:numFmt w:val="bullet"/>
      <w:pStyle w:val="Aufzhlungszeichen"/>
      <w:lvlText w:val="•"/>
      <w:lvlJc w:val="left"/>
      <w:pPr>
        <w:ind w:left="680" w:hanging="340"/>
      </w:pPr>
      <w:rPr>
        <w:rFonts w:ascii="Arial" w:hAnsi="Arial" w:cs="Arial" w:hint="default"/>
        <w:color w:val="auto"/>
      </w:rPr>
    </w:lvl>
    <w:lvl w:ilvl="1">
      <w:start w:val="1"/>
      <w:numFmt w:val="bullet"/>
      <w:pStyle w:val="Aufzhlungszeichen2"/>
      <w:lvlText w:val="•"/>
      <w:lvlJc w:val="left"/>
      <w:pPr>
        <w:ind w:left="1020" w:hanging="340"/>
      </w:pPr>
      <w:rPr>
        <w:rFonts w:ascii="Arial" w:hAnsi="Arial" w:cs="Times New Roman" w:hint="default"/>
        <w:color w:val="auto"/>
      </w:rPr>
    </w:lvl>
    <w:lvl w:ilvl="2">
      <w:start w:val="1"/>
      <w:numFmt w:val="lowerRoman"/>
      <w:lvlText w:val="%3)"/>
      <w:lvlJc w:val="left"/>
      <w:pPr>
        <w:ind w:left="1360" w:hanging="340"/>
      </w:pPr>
      <w:rPr>
        <w:rFonts w:hint="default"/>
      </w:rPr>
    </w:lvl>
    <w:lvl w:ilvl="3">
      <w:start w:val="1"/>
      <w:numFmt w:val="decimal"/>
      <w:lvlText w:val="(%4)"/>
      <w:lvlJc w:val="left"/>
      <w:pPr>
        <w:ind w:left="1700" w:hanging="340"/>
      </w:pPr>
      <w:rPr>
        <w:rFonts w:hint="default"/>
      </w:rPr>
    </w:lvl>
    <w:lvl w:ilvl="4">
      <w:start w:val="1"/>
      <w:numFmt w:val="lowerLetter"/>
      <w:lvlText w:val="(%5)"/>
      <w:lvlJc w:val="left"/>
      <w:pPr>
        <w:ind w:left="2040" w:hanging="340"/>
      </w:pPr>
      <w:rPr>
        <w:rFonts w:hint="default"/>
      </w:rPr>
    </w:lvl>
    <w:lvl w:ilvl="5">
      <w:start w:val="1"/>
      <w:numFmt w:val="lowerRoman"/>
      <w:lvlText w:val="(%6)"/>
      <w:lvlJc w:val="left"/>
      <w:pPr>
        <w:ind w:left="2380" w:hanging="340"/>
      </w:pPr>
      <w:rPr>
        <w:rFonts w:hint="default"/>
      </w:rPr>
    </w:lvl>
    <w:lvl w:ilvl="6">
      <w:start w:val="1"/>
      <w:numFmt w:val="decimal"/>
      <w:lvlText w:val="%7."/>
      <w:lvlJc w:val="left"/>
      <w:pPr>
        <w:ind w:left="2720" w:hanging="340"/>
      </w:pPr>
      <w:rPr>
        <w:rFonts w:hint="default"/>
      </w:rPr>
    </w:lvl>
    <w:lvl w:ilvl="7">
      <w:start w:val="1"/>
      <w:numFmt w:val="lowerLetter"/>
      <w:lvlText w:val="%8."/>
      <w:lvlJc w:val="left"/>
      <w:pPr>
        <w:ind w:left="3060" w:hanging="340"/>
      </w:pPr>
      <w:rPr>
        <w:rFonts w:hint="default"/>
      </w:rPr>
    </w:lvl>
    <w:lvl w:ilvl="8">
      <w:start w:val="1"/>
      <w:numFmt w:val="lowerRoman"/>
      <w:lvlText w:val="%9."/>
      <w:lvlJc w:val="left"/>
      <w:pPr>
        <w:ind w:left="3400" w:hanging="340"/>
      </w:pPr>
      <w:rPr>
        <w:rFonts w:hint="default"/>
      </w:rPr>
    </w:lvl>
  </w:abstractNum>
  <w:abstractNum w:abstractNumId="6" w15:restartNumberingAfterBreak="0">
    <w:nsid w:val="6E1B44D7"/>
    <w:multiLevelType w:val="multilevel"/>
    <w:tmpl w:val="052EF0CA"/>
    <w:numStyleLink w:val="LH"/>
  </w:abstractNum>
  <w:abstractNum w:abstractNumId="7" w15:restartNumberingAfterBreak="0">
    <w:nsid w:val="772A4B9F"/>
    <w:multiLevelType w:val="multilevel"/>
    <w:tmpl w:val="AA04DF6C"/>
    <w:numStyleLink w:val="LN"/>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DC4"/>
    <w:rsid w:val="00013DCC"/>
    <w:rsid w:val="00030079"/>
    <w:rsid w:val="0007147B"/>
    <w:rsid w:val="00074FBB"/>
    <w:rsid w:val="00111140"/>
    <w:rsid w:val="0011628B"/>
    <w:rsid w:val="00142806"/>
    <w:rsid w:val="001515A0"/>
    <w:rsid w:val="00163A3F"/>
    <w:rsid w:val="001B6780"/>
    <w:rsid w:val="001E6A30"/>
    <w:rsid w:val="001F3ECD"/>
    <w:rsid w:val="001F44A6"/>
    <w:rsid w:val="00221628"/>
    <w:rsid w:val="0024166D"/>
    <w:rsid w:val="00272224"/>
    <w:rsid w:val="0027391C"/>
    <w:rsid w:val="002879FF"/>
    <w:rsid w:val="002B7BD7"/>
    <w:rsid w:val="002D0B2E"/>
    <w:rsid w:val="00316E95"/>
    <w:rsid w:val="00362B74"/>
    <w:rsid w:val="003649B4"/>
    <w:rsid w:val="003F121B"/>
    <w:rsid w:val="003F3273"/>
    <w:rsid w:val="003F6A66"/>
    <w:rsid w:val="00415552"/>
    <w:rsid w:val="004219C8"/>
    <w:rsid w:val="00444C00"/>
    <w:rsid w:val="004453D9"/>
    <w:rsid w:val="00455B3C"/>
    <w:rsid w:val="00473E7B"/>
    <w:rsid w:val="004A69B6"/>
    <w:rsid w:val="004C2C4B"/>
    <w:rsid w:val="00524E21"/>
    <w:rsid w:val="00550EB6"/>
    <w:rsid w:val="00587D74"/>
    <w:rsid w:val="0060157A"/>
    <w:rsid w:val="006631C7"/>
    <w:rsid w:val="006903F1"/>
    <w:rsid w:val="006E1CBD"/>
    <w:rsid w:val="006E52C3"/>
    <w:rsid w:val="00702E5A"/>
    <w:rsid w:val="00823319"/>
    <w:rsid w:val="00825238"/>
    <w:rsid w:val="00827AFD"/>
    <w:rsid w:val="00875E3E"/>
    <w:rsid w:val="008C3C3B"/>
    <w:rsid w:val="008C6BD6"/>
    <w:rsid w:val="008D1F48"/>
    <w:rsid w:val="00912A23"/>
    <w:rsid w:val="00952592"/>
    <w:rsid w:val="00952B22"/>
    <w:rsid w:val="00995445"/>
    <w:rsid w:val="009C7D8E"/>
    <w:rsid w:val="009D7D65"/>
    <w:rsid w:val="009E6F90"/>
    <w:rsid w:val="00A13F2B"/>
    <w:rsid w:val="00AA080E"/>
    <w:rsid w:val="00AE489C"/>
    <w:rsid w:val="00AF1536"/>
    <w:rsid w:val="00B00E09"/>
    <w:rsid w:val="00B94C48"/>
    <w:rsid w:val="00C31357"/>
    <w:rsid w:val="00C3225F"/>
    <w:rsid w:val="00C475F1"/>
    <w:rsid w:val="00C856E7"/>
    <w:rsid w:val="00CA50ED"/>
    <w:rsid w:val="00D11D86"/>
    <w:rsid w:val="00D228C6"/>
    <w:rsid w:val="00DB2D59"/>
    <w:rsid w:val="00DD4E52"/>
    <w:rsid w:val="00DF4C57"/>
    <w:rsid w:val="00E006D9"/>
    <w:rsid w:val="00E90299"/>
    <w:rsid w:val="00EB3C47"/>
    <w:rsid w:val="00EF6099"/>
    <w:rsid w:val="00F312CD"/>
    <w:rsid w:val="00F314D4"/>
    <w:rsid w:val="00F35DC4"/>
    <w:rsid w:val="00F63CEA"/>
    <w:rsid w:val="00F74527"/>
    <w:rsid w:val="00F9509A"/>
    <w:rsid w:val="00FB7601"/>
    <w:rsid w:val="00FE1470"/>
    <w:rsid w:val="00FF798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7726E"/>
  <w15:chartTrackingRefBased/>
  <w15:docId w15:val="{EF467583-182D-41D8-993C-2A33F29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kern w:val="2"/>
        <w:sz w:val="22"/>
        <w:szCs w:val="24"/>
        <w:lang w:val="de-DE" w:eastAsia="zh-TW" w:bidi="ar-SA"/>
        <w14:ligatures w14:val="standardContextual"/>
      </w:rPr>
    </w:rPrDefault>
    <w:pPrDefault>
      <w:pPr>
        <w:spacing w:after="30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17" w:qFormat="1"/>
    <w:lsdException w:name="List Bullet" w:uiPriority="14" w:qFormat="1"/>
    <w:lsdException w:name="List Number" w:semiHidden="1" w:unhideWhenUsed="1"/>
    <w:lsdException w:name="List 2" w:uiPriority="17" w:qFormat="1"/>
    <w:lsdException w:name="List 3" w:semiHidden="1" w:unhideWhenUsed="1"/>
    <w:lsdException w:name="List 4" w:semiHidden="1" w:unhideWhenUsed="1"/>
    <w:lsdException w:name="List 5" w:semiHidden="1" w:unhideWhenUsed="1"/>
    <w:lsdException w:name="List Bullet 2" w:uiPriority="14"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4"/>
    <w:qFormat/>
    <w:rsid w:val="00074FBB"/>
    <w:pPr>
      <w:jc w:val="both"/>
    </w:pPr>
  </w:style>
  <w:style w:type="paragraph" w:styleId="berschrift1">
    <w:name w:val="heading 1"/>
    <w:basedOn w:val="Standard"/>
    <w:next w:val="Standard"/>
    <w:link w:val="berschrift1Zchn"/>
    <w:uiPriority w:val="9"/>
    <w:qFormat/>
    <w:rsid w:val="001B6780"/>
    <w:pPr>
      <w:keepNext/>
      <w:keepLines/>
      <w:numPr>
        <w:numId w:val="1"/>
      </w:numPr>
      <w:spacing w:before="300" w:after="100"/>
      <w:contextualSpacing/>
      <w:jc w:val="left"/>
      <w:outlineLvl w:val="0"/>
    </w:pPr>
    <w:rPr>
      <w:rFonts w:asciiTheme="majorHAnsi" w:eastAsiaTheme="majorEastAsia" w:hAnsiTheme="majorHAnsi" w:cstheme="majorBidi"/>
      <w:szCs w:val="40"/>
    </w:rPr>
  </w:style>
  <w:style w:type="paragraph" w:styleId="berschrift2">
    <w:name w:val="heading 2"/>
    <w:basedOn w:val="Standard"/>
    <w:next w:val="Standard"/>
    <w:link w:val="berschrift2Zchn"/>
    <w:uiPriority w:val="9"/>
    <w:qFormat/>
    <w:rsid w:val="001B6780"/>
    <w:pPr>
      <w:keepNext/>
      <w:keepLines/>
      <w:numPr>
        <w:ilvl w:val="1"/>
        <w:numId w:val="1"/>
      </w:numPr>
      <w:spacing w:before="300" w:after="100"/>
      <w:contextualSpacing/>
      <w:jc w:val="left"/>
      <w:outlineLvl w:val="1"/>
    </w:pPr>
    <w:rPr>
      <w:rFonts w:asciiTheme="majorHAnsi" w:eastAsiaTheme="majorEastAsia" w:hAnsiTheme="majorHAnsi" w:cstheme="majorBidi"/>
      <w:szCs w:val="32"/>
    </w:rPr>
  </w:style>
  <w:style w:type="paragraph" w:styleId="berschrift3">
    <w:name w:val="heading 3"/>
    <w:basedOn w:val="Standard"/>
    <w:next w:val="Standard"/>
    <w:link w:val="berschrift3Zchn"/>
    <w:uiPriority w:val="9"/>
    <w:qFormat/>
    <w:rsid w:val="001B6780"/>
    <w:pPr>
      <w:keepNext/>
      <w:keepLines/>
      <w:numPr>
        <w:ilvl w:val="2"/>
        <w:numId w:val="1"/>
      </w:numPr>
      <w:spacing w:before="300" w:after="100"/>
      <w:contextualSpacing/>
      <w:jc w:val="left"/>
      <w:outlineLvl w:val="2"/>
    </w:pPr>
    <w:rPr>
      <w:rFonts w:asciiTheme="majorHAnsi" w:eastAsiaTheme="majorEastAsia" w:hAnsiTheme="majorHAnsi" w:cstheme="majorBidi"/>
      <w:szCs w:val="28"/>
    </w:rPr>
  </w:style>
  <w:style w:type="paragraph" w:styleId="berschrift4">
    <w:name w:val="heading 4"/>
    <w:basedOn w:val="Standard"/>
    <w:next w:val="Standard"/>
    <w:link w:val="berschrift4Zchn"/>
    <w:uiPriority w:val="9"/>
    <w:semiHidden/>
    <w:qFormat/>
    <w:rsid w:val="003649B4"/>
    <w:pPr>
      <w:keepNext/>
      <w:keepLines/>
      <w:spacing w:before="80" w:after="40"/>
      <w:outlineLvl w:val="3"/>
    </w:pPr>
    <w:rPr>
      <w:rFonts w:eastAsiaTheme="majorEastAsia" w:cstheme="majorBidi"/>
      <w:i/>
      <w:iCs/>
      <w:color w:val="575C65" w:themeColor="accent1" w:themeShade="BF"/>
    </w:rPr>
  </w:style>
  <w:style w:type="paragraph" w:styleId="berschrift5">
    <w:name w:val="heading 5"/>
    <w:basedOn w:val="Standard"/>
    <w:next w:val="Standard"/>
    <w:link w:val="berschrift5Zchn"/>
    <w:uiPriority w:val="9"/>
    <w:semiHidden/>
    <w:qFormat/>
    <w:rsid w:val="003649B4"/>
    <w:pPr>
      <w:keepNext/>
      <w:keepLines/>
      <w:spacing w:before="80" w:after="40"/>
      <w:outlineLvl w:val="4"/>
    </w:pPr>
    <w:rPr>
      <w:rFonts w:eastAsiaTheme="majorEastAsia" w:cstheme="majorBidi"/>
      <w:color w:val="575C65" w:themeColor="accent1" w:themeShade="BF"/>
    </w:rPr>
  </w:style>
  <w:style w:type="paragraph" w:styleId="berschrift6">
    <w:name w:val="heading 6"/>
    <w:basedOn w:val="Standard"/>
    <w:next w:val="Standard"/>
    <w:link w:val="berschrift6Zchn"/>
    <w:uiPriority w:val="9"/>
    <w:semiHidden/>
    <w:qFormat/>
    <w:rsid w:val="003649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qFormat/>
    <w:rsid w:val="003649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qFormat/>
    <w:rsid w:val="003649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qFormat/>
    <w:rsid w:val="003649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56E7"/>
    <w:rPr>
      <w:rFonts w:asciiTheme="majorHAnsi" w:eastAsiaTheme="majorEastAsia" w:hAnsiTheme="majorHAnsi" w:cstheme="majorBidi"/>
      <w:szCs w:val="40"/>
    </w:rPr>
  </w:style>
  <w:style w:type="character" w:customStyle="1" w:styleId="berschrift2Zchn">
    <w:name w:val="Überschrift 2 Zchn"/>
    <w:basedOn w:val="Absatz-Standardschriftart"/>
    <w:link w:val="berschrift2"/>
    <w:uiPriority w:val="9"/>
    <w:rsid w:val="00C856E7"/>
    <w:rPr>
      <w:rFonts w:asciiTheme="majorHAnsi" w:eastAsiaTheme="majorEastAsia" w:hAnsiTheme="majorHAnsi" w:cstheme="majorBidi"/>
      <w:szCs w:val="32"/>
    </w:rPr>
  </w:style>
  <w:style w:type="character" w:customStyle="1" w:styleId="berschrift3Zchn">
    <w:name w:val="Überschrift 3 Zchn"/>
    <w:basedOn w:val="Absatz-Standardschriftart"/>
    <w:link w:val="berschrift3"/>
    <w:uiPriority w:val="9"/>
    <w:rsid w:val="00C856E7"/>
    <w:rPr>
      <w:rFonts w:asciiTheme="majorHAnsi" w:eastAsiaTheme="majorEastAsia" w:hAnsiTheme="majorHAnsi" w:cstheme="majorBidi"/>
      <w:szCs w:val="28"/>
    </w:rPr>
  </w:style>
  <w:style w:type="character" w:customStyle="1" w:styleId="berschrift4Zchn">
    <w:name w:val="Überschrift 4 Zchn"/>
    <w:basedOn w:val="Absatz-Standardschriftart"/>
    <w:link w:val="berschrift4"/>
    <w:uiPriority w:val="9"/>
    <w:semiHidden/>
    <w:rsid w:val="00E90299"/>
    <w:rPr>
      <w:rFonts w:eastAsiaTheme="majorEastAsia" w:cstheme="majorBidi"/>
      <w:i/>
      <w:iCs/>
      <w:color w:val="575C65" w:themeColor="accent1" w:themeShade="BF"/>
    </w:rPr>
  </w:style>
  <w:style w:type="character" w:customStyle="1" w:styleId="berschrift5Zchn">
    <w:name w:val="Überschrift 5 Zchn"/>
    <w:basedOn w:val="Absatz-Standardschriftart"/>
    <w:link w:val="berschrift5"/>
    <w:uiPriority w:val="9"/>
    <w:semiHidden/>
    <w:rsid w:val="00E90299"/>
    <w:rPr>
      <w:rFonts w:eastAsiaTheme="majorEastAsia" w:cstheme="majorBidi"/>
      <w:color w:val="575C65" w:themeColor="accent1" w:themeShade="BF"/>
    </w:rPr>
  </w:style>
  <w:style w:type="character" w:customStyle="1" w:styleId="berschrift6Zchn">
    <w:name w:val="Überschrift 6 Zchn"/>
    <w:basedOn w:val="Absatz-Standardschriftart"/>
    <w:link w:val="berschrift6"/>
    <w:uiPriority w:val="9"/>
    <w:semiHidden/>
    <w:rsid w:val="00E902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902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902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90299"/>
    <w:rPr>
      <w:rFonts w:eastAsiaTheme="majorEastAsia" w:cstheme="majorBidi"/>
      <w:color w:val="272727" w:themeColor="text1" w:themeTint="D8"/>
    </w:rPr>
  </w:style>
  <w:style w:type="paragraph" w:styleId="Titel">
    <w:name w:val="Title"/>
    <w:basedOn w:val="Standard"/>
    <w:next w:val="Standard"/>
    <w:link w:val="TitelZchn"/>
    <w:uiPriority w:val="2"/>
    <w:semiHidden/>
    <w:qFormat/>
    <w:rsid w:val="00F63CEA"/>
    <w:pPr>
      <w:contextualSpacing/>
    </w:pPr>
    <w:rPr>
      <w:rFonts w:asciiTheme="majorHAnsi" w:eastAsiaTheme="majorEastAsia" w:hAnsiTheme="majorHAnsi" w:cstheme="majorBidi"/>
      <w:caps/>
      <w:kern w:val="28"/>
      <w:szCs w:val="56"/>
    </w:rPr>
  </w:style>
  <w:style w:type="character" w:customStyle="1" w:styleId="TitelZchn">
    <w:name w:val="Titel Zchn"/>
    <w:basedOn w:val="Absatz-Standardschriftart"/>
    <w:link w:val="Titel"/>
    <w:uiPriority w:val="2"/>
    <w:semiHidden/>
    <w:rsid w:val="00074FBB"/>
    <w:rPr>
      <w:rFonts w:asciiTheme="majorHAnsi" w:eastAsiaTheme="majorEastAsia" w:hAnsiTheme="majorHAnsi" w:cstheme="majorBidi"/>
      <w:caps/>
      <w:kern w:val="28"/>
      <w:szCs w:val="56"/>
    </w:rPr>
  </w:style>
  <w:style w:type="paragraph" w:styleId="Untertitel">
    <w:name w:val="Subtitle"/>
    <w:basedOn w:val="Standard"/>
    <w:next w:val="Standard"/>
    <w:link w:val="UntertitelZchn"/>
    <w:uiPriority w:val="11"/>
    <w:semiHidden/>
    <w:qFormat/>
    <w:rsid w:val="003649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E902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99"/>
    <w:semiHidden/>
    <w:qFormat/>
    <w:rsid w:val="003649B4"/>
    <w:pPr>
      <w:spacing w:before="160"/>
      <w:jc w:val="center"/>
    </w:pPr>
    <w:rPr>
      <w:i/>
      <w:iCs/>
      <w:color w:val="404040" w:themeColor="text1" w:themeTint="BF"/>
    </w:rPr>
  </w:style>
  <w:style w:type="character" w:customStyle="1" w:styleId="ZitatZchn">
    <w:name w:val="Zitat Zchn"/>
    <w:basedOn w:val="Absatz-Standardschriftart"/>
    <w:link w:val="Zitat"/>
    <w:uiPriority w:val="99"/>
    <w:semiHidden/>
    <w:rsid w:val="00E90299"/>
    <w:rPr>
      <w:i/>
      <w:iCs/>
      <w:color w:val="404040" w:themeColor="text1" w:themeTint="BF"/>
    </w:rPr>
  </w:style>
  <w:style w:type="paragraph" w:styleId="Listenabsatz">
    <w:name w:val="List Paragraph"/>
    <w:basedOn w:val="Standard"/>
    <w:uiPriority w:val="34"/>
    <w:semiHidden/>
    <w:qFormat/>
    <w:rsid w:val="003649B4"/>
    <w:pPr>
      <w:ind w:left="720"/>
      <w:contextualSpacing/>
    </w:pPr>
  </w:style>
  <w:style w:type="character" w:styleId="IntensiveHervorhebung">
    <w:name w:val="Intense Emphasis"/>
    <w:basedOn w:val="Absatz-Standardschriftart"/>
    <w:uiPriority w:val="21"/>
    <w:semiHidden/>
    <w:qFormat/>
    <w:rsid w:val="003649B4"/>
    <w:rPr>
      <w:i/>
      <w:iCs/>
      <w:color w:val="575C65" w:themeColor="accent1" w:themeShade="BF"/>
    </w:rPr>
  </w:style>
  <w:style w:type="paragraph" w:styleId="IntensivesZitat">
    <w:name w:val="Intense Quote"/>
    <w:basedOn w:val="Standard"/>
    <w:next w:val="Standard"/>
    <w:link w:val="IntensivesZitatZchn"/>
    <w:uiPriority w:val="99"/>
    <w:semiHidden/>
    <w:qFormat/>
    <w:rsid w:val="003649B4"/>
    <w:pPr>
      <w:pBdr>
        <w:top w:val="single" w:sz="4" w:space="10" w:color="575C65" w:themeColor="accent1" w:themeShade="BF"/>
        <w:bottom w:val="single" w:sz="4" w:space="10" w:color="575C65" w:themeColor="accent1" w:themeShade="BF"/>
      </w:pBdr>
      <w:spacing w:before="360" w:after="360"/>
      <w:ind w:left="864" w:right="864"/>
      <w:jc w:val="center"/>
    </w:pPr>
    <w:rPr>
      <w:i/>
      <w:iCs/>
      <w:color w:val="575C65" w:themeColor="accent1" w:themeShade="BF"/>
    </w:rPr>
  </w:style>
  <w:style w:type="character" w:customStyle="1" w:styleId="IntensivesZitatZchn">
    <w:name w:val="Intensives Zitat Zchn"/>
    <w:basedOn w:val="Absatz-Standardschriftart"/>
    <w:link w:val="IntensivesZitat"/>
    <w:uiPriority w:val="99"/>
    <w:semiHidden/>
    <w:rsid w:val="00E90299"/>
    <w:rPr>
      <w:i/>
      <w:iCs/>
      <w:color w:val="575C65" w:themeColor="accent1" w:themeShade="BF"/>
    </w:rPr>
  </w:style>
  <w:style w:type="character" w:styleId="IntensiverVerweis">
    <w:name w:val="Intense Reference"/>
    <w:basedOn w:val="Absatz-Standardschriftart"/>
    <w:uiPriority w:val="99"/>
    <w:semiHidden/>
    <w:qFormat/>
    <w:rsid w:val="003649B4"/>
    <w:rPr>
      <w:b/>
      <w:bCs/>
      <w:smallCaps/>
      <w:color w:val="575C65" w:themeColor="accent1" w:themeShade="BF"/>
      <w:spacing w:val="5"/>
    </w:rPr>
  </w:style>
  <w:style w:type="paragraph" w:styleId="Kopfzeile">
    <w:name w:val="header"/>
    <w:basedOn w:val="Standard"/>
    <w:link w:val="KopfzeileZchn"/>
    <w:uiPriority w:val="38"/>
    <w:rsid w:val="0011628B"/>
    <w:pPr>
      <w:tabs>
        <w:tab w:val="center" w:pos="4536"/>
        <w:tab w:val="right" w:pos="9072"/>
      </w:tabs>
      <w:spacing w:after="0" w:line="240" w:lineRule="auto"/>
    </w:pPr>
  </w:style>
  <w:style w:type="character" w:customStyle="1" w:styleId="KopfzeileZchn">
    <w:name w:val="Kopfzeile Zchn"/>
    <w:basedOn w:val="Absatz-Standardschriftart"/>
    <w:link w:val="Kopfzeile"/>
    <w:uiPriority w:val="38"/>
    <w:rsid w:val="00E90299"/>
  </w:style>
  <w:style w:type="paragraph" w:styleId="Fuzeile">
    <w:name w:val="footer"/>
    <w:basedOn w:val="Standard"/>
    <w:link w:val="FuzeileZchn"/>
    <w:uiPriority w:val="38"/>
    <w:rsid w:val="003F6A66"/>
    <w:pPr>
      <w:tabs>
        <w:tab w:val="center" w:pos="4536"/>
        <w:tab w:val="right" w:pos="9072"/>
      </w:tabs>
      <w:spacing w:after="0" w:line="240" w:lineRule="auto"/>
      <w:jc w:val="right"/>
    </w:pPr>
    <w:rPr>
      <w:sz w:val="18"/>
    </w:rPr>
  </w:style>
  <w:style w:type="character" w:customStyle="1" w:styleId="FuzeileZchn">
    <w:name w:val="Fußzeile Zchn"/>
    <w:basedOn w:val="Absatz-Standardschriftart"/>
    <w:link w:val="Fuzeile"/>
    <w:uiPriority w:val="38"/>
    <w:rsid w:val="00E90299"/>
    <w:rPr>
      <w:sz w:val="18"/>
    </w:rPr>
  </w:style>
  <w:style w:type="table" w:styleId="Tabellenraster">
    <w:name w:val="Table Grid"/>
    <w:basedOn w:val="NormaleTabelle"/>
    <w:uiPriority w:val="39"/>
    <w:rsid w:val="00116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Standard"/>
    <w:uiPriority w:val="34"/>
    <w:qFormat/>
    <w:rsid w:val="0011628B"/>
    <w:pPr>
      <w:spacing w:after="0" w:line="240" w:lineRule="auto"/>
      <w:jc w:val="right"/>
    </w:pPr>
  </w:style>
  <w:style w:type="paragraph" w:customStyle="1" w:styleId="1pt">
    <w:name w:val="1pt"/>
    <w:basedOn w:val="Standard"/>
    <w:uiPriority w:val="36"/>
    <w:rsid w:val="00CA50ED"/>
    <w:pPr>
      <w:spacing w:after="0" w:line="240" w:lineRule="auto"/>
    </w:pPr>
    <w:rPr>
      <w:sz w:val="2"/>
    </w:rPr>
  </w:style>
  <w:style w:type="paragraph" w:styleId="KeinLeerraum">
    <w:name w:val="No Spacing"/>
    <w:uiPriority w:val="5"/>
    <w:qFormat/>
    <w:rsid w:val="00362B74"/>
    <w:pPr>
      <w:spacing w:after="0"/>
      <w:jc w:val="both"/>
    </w:pPr>
  </w:style>
  <w:style w:type="character" w:styleId="Hyperlink">
    <w:name w:val="Hyperlink"/>
    <w:basedOn w:val="Absatz-Standardschriftart"/>
    <w:uiPriority w:val="99"/>
    <w:rsid w:val="00F63CEA"/>
    <w:rPr>
      <w:color w:val="000000" w:themeColor="text1"/>
      <w:u w:val="single"/>
    </w:rPr>
  </w:style>
  <w:style w:type="character" w:customStyle="1" w:styleId="NichtaufgelsteErwhnung1">
    <w:name w:val="Nicht aufgelöste Erwähnung1"/>
    <w:basedOn w:val="Absatz-Standardschriftart"/>
    <w:uiPriority w:val="99"/>
    <w:semiHidden/>
    <w:unhideWhenUsed/>
    <w:rsid w:val="00827AFD"/>
    <w:rPr>
      <w:color w:val="605E5C"/>
      <w:shd w:val="clear" w:color="auto" w:fill="E1DFDD"/>
    </w:rPr>
  </w:style>
  <w:style w:type="paragraph" w:customStyle="1" w:styleId="Kontakt">
    <w:name w:val="Kontakt"/>
    <w:basedOn w:val="Standard"/>
    <w:uiPriority w:val="1"/>
    <w:qFormat/>
    <w:rsid w:val="00E90299"/>
    <w:pPr>
      <w:spacing w:after="0" w:line="260" w:lineRule="atLeast"/>
      <w:jc w:val="left"/>
    </w:pPr>
    <w:rPr>
      <w:sz w:val="18"/>
    </w:rPr>
  </w:style>
  <w:style w:type="paragraph" w:customStyle="1" w:styleId="Fensterzeile">
    <w:name w:val="Fensterzeile"/>
    <w:basedOn w:val="Standard"/>
    <w:qFormat/>
    <w:rsid w:val="00E90299"/>
    <w:pPr>
      <w:spacing w:after="0" w:line="240" w:lineRule="auto"/>
      <w:jc w:val="left"/>
    </w:pPr>
    <w:rPr>
      <w:sz w:val="14"/>
    </w:rPr>
  </w:style>
  <w:style w:type="character" w:styleId="Platzhaltertext">
    <w:name w:val="Placeholder Text"/>
    <w:basedOn w:val="Absatz-Standardschriftart"/>
    <w:uiPriority w:val="99"/>
    <w:semiHidden/>
    <w:rsid w:val="00163A3F"/>
    <w:rPr>
      <w:color w:val="666666"/>
    </w:rPr>
  </w:style>
  <w:style w:type="paragraph" w:customStyle="1" w:styleId="Betreff">
    <w:name w:val="Betreff"/>
    <w:basedOn w:val="Standard"/>
    <w:uiPriority w:val="2"/>
    <w:qFormat/>
    <w:rsid w:val="003F6A66"/>
    <w:pPr>
      <w:contextualSpacing/>
    </w:pPr>
    <w:rPr>
      <w:rFonts w:asciiTheme="majorHAnsi" w:hAnsiTheme="majorHAnsi"/>
    </w:rPr>
  </w:style>
  <w:style w:type="paragraph" w:customStyle="1" w:styleId="Anlagen">
    <w:name w:val="Anlagen"/>
    <w:basedOn w:val="Standard"/>
    <w:uiPriority w:val="33"/>
    <w:qFormat/>
    <w:rsid w:val="00E90299"/>
    <w:pPr>
      <w:spacing w:before="600" w:after="0"/>
      <w:contextualSpacing/>
      <w:jc w:val="left"/>
    </w:pPr>
    <w:rPr>
      <w:sz w:val="18"/>
    </w:rPr>
  </w:style>
  <w:style w:type="character" w:styleId="Fett">
    <w:name w:val="Strong"/>
    <w:basedOn w:val="Absatz-Standardschriftart"/>
    <w:uiPriority w:val="22"/>
    <w:qFormat/>
    <w:rsid w:val="00C856E7"/>
    <w:rPr>
      <w:rFonts w:asciiTheme="majorHAnsi" w:hAnsiTheme="majorHAnsi"/>
      <w:b w:val="0"/>
      <w:bCs/>
    </w:rPr>
  </w:style>
  <w:style w:type="numbering" w:customStyle="1" w:styleId="LH">
    <w:name w:val="L_H"/>
    <w:basedOn w:val="KeineListe"/>
    <w:uiPriority w:val="99"/>
    <w:rsid w:val="001B6780"/>
    <w:pPr>
      <w:numPr>
        <w:numId w:val="1"/>
      </w:numPr>
    </w:pPr>
  </w:style>
  <w:style w:type="numbering" w:customStyle="1" w:styleId="LB">
    <w:name w:val="L_B"/>
    <w:basedOn w:val="KeineListe"/>
    <w:uiPriority w:val="99"/>
    <w:rsid w:val="003F121B"/>
    <w:pPr>
      <w:numPr>
        <w:numId w:val="3"/>
      </w:numPr>
    </w:pPr>
  </w:style>
  <w:style w:type="paragraph" w:styleId="Aufzhlungszeichen">
    <w:name w:val="List Bullet"/>
    <w:basedOn w:val="Standard"/>
    <w:uiPriority w:val="14"/>
    <w:qFormat/>
    <w:rsid w:val="003F121B"/>
    <w:pPr>
      <w:numPr>
        <w:numId w:val="3"/>
      </w:numPr>
      <w:jc w:val="left"/>
    </w:pPr>
  </w:style>
  <w:style w:type="paragraph" w:styleId="Aufzhlungszeichen2">
    <w:name w:val="List Bullet 2"/>
    <w:basedOn w:val="Standard"/>
    <w:uiPriority w:val="14"/>
    <w:qFormat/>
    <w:rsid w:val="003F121B"/>
    <w:pPr>
      <w:numPr>
        <w:ilvl w:val="1"/>
        <w:numId w:val="3"/>
      </w:numPr>
    </w:pPr>
  </w:style>
  <w:style w:type="paragraph" w:styleId="Liste">
    <w:name w:val="List"/>
    <w:basedOn w:val="Standard"/>
    <w:uiPriority w:val="17"/>
    <w:qFormat/>
    <w:rsid w:val="00F63CEA"/>
    <w:pPr>
      <w:numPr>
        <w:numId w:val="7"/>
      </w:numPr>
      <w:jc w:val="left"/>
    </w:pPr>
  </w:style>
  <w:style w:type="paragraph" w:styleId="Liste2">
    <w:name w:val="List 2"/>
    <w:basedOn w:val="Standard"/>
    <w:uiPriority w:val="17"/>
    <w:qFormat/>
    <w:rsid w:val="00F63CEA"/>
    <w:pPr>
      <w:numPr>
        <w:ilvl w:val="1"/>
        <w:numId w:val="7"/>
      </w:numPr>
      <w:jc w:val="left"/>
    </w:pPr>
  </w:style>
  <w:style w:type="numbering" w:customStyle="1" w:styleId="LN">
    <w:name w:val="L_N"/>
    <w:basedOn w:val="KeineListe"/>
    <w:uiPriority w:val="99"/>
    <w:rsid w:val="00F63CEA"/>
    <w:pPr>
      <w:numPr>
        <w:numId w:val="7"/>
      </w:numPr>
    </w:pPr>
  </w:style>
  <w:style w:type="character" w:customStyle="1" w:styleId="Kursiv">
    <w:name w:val="Kursiv"/>
    <w:basedOn w:val="Absatz-Standardschriftart"/>
    <w:uiPriority w:val="23"/>
    <w:qFormat/>
    <w:rsid w:val="003F121B"/>
    <w:rPr>
      <w:rFonts w:ascii="Frutiger LT Com 46 Light Italic" w:hAnsi="Frutiger LT Com 46 Light Italic"/>
      <w:i w:val="0"/>
    </w:rPr>
  </w:style>
  <w:style w:type="character" w:styleId="BesuchterLink">
    <w:name w:val="FollowedHyperlink"/>
    <w:basedOn w:val="Absatz-Standardschriftart"/>
    <w:uiPriority w:val="99"/>
    <w:rsid w:val="00F63CEA"/>
    <w:rPr>
      <w:color w:val="000000" w:themeColor="text1"/>
      <w:u w:val="single"/>
    </w:rPr>
  </w:style>
  <w:style w:type="paragraph" w:customStyle="1" w:styleId="Pressemitteilungsbetreff">
    <w:name w:val="Pressemitteilungsbetreff"/>
    <w:basedOn w:val="Titel"/>
    <w:uiPriority w:val="4"/>
    <w:qFormat/>
    <w:rsid w:val="00074FBB"/>
  </w:style>
  <w:style w:type="paragraph" w:styleId="Sprechblasentext">
    <w:name w:val="Balloon Text"/>
    <w:basedOn w:val="Standard"/>
    <w:link w:val="SprechblasentextZchn"/>
    <w:uiPriority w:val="99"/>
    <w:semiHidden/>
    <w:unhideWhenUsed/>
    <w:rsid w:val="00B94C4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4C48"/>
    <w:rPr>
      <w:rFonts w:ascii="Segoe UI" w:hAnsi="Segoe UI" w:cs="Segoe UI"/>
      <w:sz w:val="18"/>
      <w:szCs w:val="18"/>
    </w:rPr>
  </w:style>
  <w:style w:type="paragraph" w:styleId="StandardWeb">
    <w:name w:val="Normal (Web)"/>
    <w:basedOn w:val="Standard"/>
    <w:uiPriority w:val="99"/>
    <w:semiHidden/>
    <w:unhideWhenUsed/>
    <w:rsid w:val="00F35DC4"/>
    <w:pPr>
      <w:spacing w:before="100" w:beforeAutospacing="1" w:after="100" w:afterAutospacing="1" w:line="240" w:lineRule="auto"/>
      <w:jc w:val="left"/>
    </w:pPr>
    <w:rPr>
      <w:rFonts w:ascii="Calibri" w:eastAsiaTheme="minorHAnsi" w:hAnsi="Calibri" w:cs="Calibri"/>
      <w:color w:val="auto"/>
      <w:kern w:val="0"/>
      <w:szCs w:val="22"/>
      <w:lang w:eastAsia="de-DE"/>
      <w14:ligatures w14:val="none"/>
    </w:rPr>
  </w:style>
  <w:style w:type="paragraph" w:styleId="berarbeitung">
    <w:name w:val="Revision"/>
    <w:hidden/>
    <w:uiPriority w:val="99"/>
    <w:semiHidden/>
    <w:rsid w:val="00C31357"/>
    <w:pPr>
      <w:spacing w:after="0" w:line="240" w:lineRule="auto"/>
    </w:pPr>
  </w:style>
  <w:style w:type="character" w:styleId="Kommentarzeichen">
    <w:name w:val="annotation reference"/>
    <w:basedOn w:val="Absatz-Standardschriftart"/>
    <w:uiPriority w:val="99"/>
    <w:semiHidden/>
    <w:unhideWhenUsed/>
    <w:rsid w:val="00C31357"/>
    <w:rPr>
      <w:sz w:val="16"/>
      <w:szCs w:val="16"/>
    </w:rPr>
  </w:style>
  <w:style w:type="paragraph" w:styleId="Kommentartext">
    <w:name w:val="annotation text"/>
    <w:basedOn w:val="Standard"/>
    <w:link w:val="KommentartextZchn"/>
    <w:uiPriority w:val="99"/>
    <w:semiHidden/>
    <w:unhideWhenUsed/>
    <w:rsid w:val="00C3135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31357"/>
    <w:rPr>
      <w:sz w:val="20"/>
      <w:szCs w:val="20"/>
    </w:rPr>
  </w:style>
  <w:style w:type="paragraph" w:styleId="Kommentarthema">
    <w:name w:val="annotation subject"/>
    <w:basedOn w:val="Kommentartext"/>
    <w:next w:val="Kommentartext"/>
    <w:link w:val="KommentarthemaZchn"/>
    <w:uiPriority w:val="99"/>
    <w:semiHidden/>
    <w:unhideWhenUsed/>
    <w:rsid w:val="00C31357"/>
    <w:rPr>
      <w:b/>
      <w:bCs/>
    </w:rPr>
  </w:style>
  <w:style w:type="character" w:customStyle="1" w:styleId="KommentarthemaZchn">
    <w:name w:val="Kommentarthema Zchn"/>
    <w:basedOn w:val="KommentartextZchn"/>
    <w:link w:val="Kommentarthema"/>
    <w:uiPriority w:val="99"/>
    <w:semiHidden/>
    <w:rsid w:val="00C313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l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B06761\Desktop\A1_Pressemitteilung%20V1_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A44193DAA74545854A8C88A8DC2E7C"/>
        <w:category>
          <w:name w:val="Allgemein"/>
          <w:gallery w:val="placeholder"/>
        </w:category>
        <w:types>
          <w:type w:val="bbPlcHdr"/>
        </w:types>
        <w:behaviors>
          <w:behavior w:val="content"/>
        </w:behaviors>
        <w:guid w:val="{B10111A8-FC91-4B8D-94AA-FEAD39927876}"/>
      </w:docPartPr>
      <w:docPartBody>
        <w:p w:rsidR="009E4956" w:rsidRDefault="00C15A09">
          <w:pPr>
            <w:pStyle w:val="86A44193DAA74545854A8C88A8DC2E7C"/>
          </w:pPr>
          <w:r w:rsidRPr="00AB1B36">
            <w:rPr>
              <w:rStyle w:val="Platzhaltertext"/>
            </w:rPr>
            <w:t>Sachgebie</w:t>
          </w:r>
          <w:r>
            <w:rPr>
              <w:rStyle w:val="Platzhaltertext"/>
            </w:rPr>
            <w:t>t</w:t>
          </w:r>
        </w:p>
      </w:docPartBody>
    </w:docPart>
    <w:docPart>
      <w:docPartPr>
        <w:name w:val="892C378984AF458287F1B7E6168DAB77"/>
        <w:category>
          <w:name w:val="Allgemein"/>
          <w:gallery w:val="placeholder"/>
        </w:category>
        <w:types>
          <w:type w:val="bbPlcHdr"/>
        </w:types>
        <w:behaviors>
          <w:behavior w:val="content"/>
        </w:behaviors>
        <w:guid w:val="{58403825-08BD-4A28-87C7-E714EB31DE0C}"/>
      </w:docPartPr>
      <w:docPartBody>
        <w:p w:rsidR="009E4956" w:rsidRDefault="00C15A09">
          <w:pPr>
            <w:pStyle w:val="892C378984AF458287F1B7E6168DAB77"/>
          </w:pPr>
          <w:r w:rsidRPr="00AB1B36">
            <w:rPr>
              <w:rStyle w:val="Platzhaltertext"/>
            </w:rPr>
            <w:t>Anrede oder Vorname</w:t>
          </w:r>
        </w:p>
      </w:docPartBody>
    </w:docPart>
    <w:docPart>
      <w:docPartPr>
        <w:name w:val="46EB384C060549F0A9C9AED1239E9326"/>
        <w:category>
          <w:name w:val="Allgemein"/>
          <w:gallery w:val="placeholder"/>
        </w:category>
        <w:types>
          <w:type w:val="bbPlcHdr"/>
        </w:types>
        <w:behaviors>
          <w:behavior w:val="content"/>
        </w:behaviors>
        <w:guid w:val="{76B56CC9-BC05-4C2E-8800-1E122C2A338A}"/>
      </w:docPartPr>
      <w:docPartBody>
        <w:p w:rsidR="009E4956" w:rsidRDefault="00C15A09">
          <w:pPr>
            <w:pStyle w:val="46EB384C060549F0A9C9AED1239E9326"/>
          </w:pPr>
          <w:r w:rsidRPr="00AB1B36">
            <w:rPr>
              <w:rStyle w:val="Platzhaltertext"/>
            </w:rPr>
            <w:t>Name</w:t>
          </w:r>
        </w:p>
      </w:docPartBody>
    </w:docPart>
    <w:docPart>
      <w:docPartPr>
        <w:name w:val="7837936D10F447E6BF54198CE545472D"/>
        <w:category>
          <w:name w:val="Allgemein"/>
          <w:gallery w:val="placeholder"/>
        </w:category>
        <w:types>
          <w:type w:val="bbPlcHdr"/>
        </w:types>
        <w:behaviors>
          <w:behavior w:val="content"/>
        </w:behaviors>
        <w:guid w:val="{9A2FA4C9-66AC-4F50-83CF-E6FA4F780EDD}"/>
      </w:docPartPr>
      <w:docPartBody>
        <w:p w:rsidR="009E4956" w:rsidRDefault="00C15A09">
          <w:pPr>
            <w:pStyle w:val="7837936D10F447E6BF54198CE545472D"/>
          </w:pPr>
          <w:r w:rsidRPr="00AB1B36">
            <w:rPr>
              <w:rStyle w:val="Platzhaltertext"/>
            </w:rPr>
            <w:t>Wählen Sie ein Element aus.</w:t>
          </w:r>
        </w:p>
      </w:docPartBody>
    </w:docPart>
    <w:docPart>
      <w:docPartPr>
        <w:name w:val="7D6DC5D5E8CE4852B8461D209BC31AB6"/>
        <w:category>
          <w:name w:val="Allgemein"/>
          <w:gallery w:val="placeholder"/>
        </w:category>
        <w:types>
          <w:type w:val="bbPlcHdr"/>
        </w:types>
        <w:behaviors>
          <w:behavior w:val="content"/>
        </w:behaviors>
        <w:guid w:val="{5D94C2EF-9AFF-48B5-B304-DC26CE42142B}"/>
      </w:docPartPr>
      <w:docPartBody>
        <w:p w:rsidR="009E4956" w:rsidRDefault="00C15A09">
          <w:pPr>
            <w:pStyle w:val="7D6DC5D5E8CE4852B8461D209BC31AB6"/>
          </w:pPr>
          <w:r w:rsidRPr="000F3B06">
            <w:rPr>
              <w:rStyle w:val="Platzhaltertext"/>
            </w:rPr>
            <w:t>000-0000</w:t>
          </w:r>
        </w:p>
      </w:docPartBody>
    </w:docPart>
    <w:docPart>
      <w:docPartPr>
        <w:name w:val="333E444DC0D940038DB251682DF441B2"/>
        <w:category>
          <w:name w:val="Allgemein"/>
          <w:gallery w:val="placeholder"/>
        </w:category>
        <w:types>
          <w:type w:val="bbPlcHdr"/>
        </w:types>
        <w:behaviors>
          <w:behavior w:val="content"/>
        </w:behaviors>
        <w:guid w:val="{0C9697BE-63E1-4834-AE29-D92E8A7C0D2B}"/>
      </w:docPartPr>
      <w:docPartBody>
        <w:p w:rsidR="009E4956" w:rsidRDefault="00C15A09">
          <w:pPr>
            <w:pStyle w:val="333E444DC0D940038DB251682DF441B2"/>
          </w:pPr>
          <w:r w:rsidRPr="000F3B06">
            <w:rPr>
              <w:rStyle w:val="Platzhaltertext"/>
            </w:rPr>
            <w:t>name</w:t>
          </w:r>
        </w:p>
      </w:docPartBody>
    </w:docPart>
    <w:docPart>
      <w:docPartPr>
        <w:name w:val="45CF75969D844BA2A54B6662AB2ECB49"/>
        <w:category>
          <w:name w:val="Allgemein"/>
          <w:gallery w:val="placeholder"/>
        </w:category>
        <w:types>
          <w:type w:val="bbPlcHdr"/>
        </w:types>
        <w:behaviors>
          <w:behavior w:val="content"/>
        </w:behaviors>
        <w:guid w:val="{1DAE06C6-E5AA-4BE1-A15D-DEE923B82CBD}"/>
      </w:docPartPr>
      <w:docPartBody>
        <w:p w:rsidR="009E4956" w:rsidRDefault="00C15A09">
          <w:pPr>
            <w:pStyle w:val="45CF75969D844BA2A54B6662AB2ECB49"/>
          </w:pPr>
          <w:r>
            <w:t>PM-Nummer</w:t>
          </w:r>
        </w:p>
      </w:docPartBody>
    </w:docPart>
    <w:docPart>
      <w:docPartPr>
        <w:name w:val="8AB9DDB82C6F453BB91481813C2DA4AF"/>
        <w:category>
          <w:name w:val="Allgemein"/>
          <w:gallery w:val="placeholder"/>
        </w:category>
        <w:types>
          <w:type w:val="bbPlcHdr"/>
        </w:types>
        <w:behaviors>
          <w:behavior w:val="content"/>
        </w:behaviors>
        <w:guid w:val="{626C893C-2800-4354-994D-F47B790F5EEC}"/>
      </w:docPartPr>
      <w:docPartBody>
        <w:p w:rsidR="009E4956" w:rsidRDefault="00C15A09">
          <w:pPr>
            <w:pStyle w:val="8AB9DDB82C6F453BB91481813C2DA4AF"/>
          </w:pPr>
          <w:r>
            <w:t>Datum</w:t>
          </w:r>
        </w:p>
      </w:docPartBody>
    </w:docPart>
    <w:docPart>
      <w:docPartPr>
        <w:name w:val="F07A4D583E5644589EA74645AA8D4B5A"/>
        <w:category>
          <w:name w:val="Allgemein"/>
          <w:gallery w:val="placeholder"/>
        </w:category>
        <w:types>
          <w:type w:val="bbPlcHdr"/>
        </w:types>
        <w:behaviors>
          <w:behavior w:val="content"/>
        </w:behaviors>
        <w:guid w:val="{B00D1046-764F-4DAF-8664-853AB3411F14}"/>
      </w:docPartPr>
      <w:docPartBody>
        <w:p w:rsidR="009E4956" w:rsidRDefault="00C15A09">
          <w:pPr>
            <w:pStyle w:val="F07A4D583E5644589EA74645AA8D4B5A"/>
          </w:pPr>
          <w: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A09"/>
    <w:rsid w:val="0027391C"/>
    <w:rsid w:val="00412C6C"/>
    <w:rsid w:val="0062733A"/>
    <w:rsid w:val="008C6BD6"/>
    <w:rsid w:val="009E4956"/>
    <w:rsid w:val="00C15A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86A44193DAA74545854A8C88A8DC2E7C">
    <w:name w:val="86A44193DAA74545854A8C88A8DC2E7C"/>
  </w:style>
  <w:style w:type="paragraph" w:customStyle="1" w:styleId="892C378984AF458287F1B7E6168DAB77">
    <w:name w:val="892C378984AF458287F1B7E6168DAB77"/>
  </w:style>
  <w:style w:type="paragraph" w:customStyle="1" w:styleId="46EB384C060549F0A9C9AED1239E9326">
    <w:name w:val="46EB384C060549F0A9C9AED1239E9326"/>
  </w:style>
  <w:style w:type="paragraph" w:customStyle="1" w:styleId="7837936D10F447E6BF54198CE545472D">
    <w:name w:val="7837936D10F447E6BF54198CE545472D"/>
  </w:style>
  <w:style w:type="paragraph" w:customStyle="1" w:styleId="7D6DC5D5E8CE4852B8461D209BC31AB6">
    <w:name w:val="7D6DC5D5E8CE4852B8461D209BC31AB6"/>
  </w:style>
  <w:style w:type="paragraph" w:customStyle="1" w:styleId="333E444DC0D940038DB251682DF441B2">
    <w:name w:val="333E444DC0D940038DB251682DF441B2"/>
  </w:style>
  <w:style w:type="paragraph" w:customStyle="1" w:styleId="45CF75969D844BA2A54B6662AB2ECB49">
    <w:name w:val="45CF75969D844BA2A54B6662AB2ECB49"/>
  </w:style>
  <w:style w:type="paragraph" w:customStyle="1" w:styleId="8AB9DDB82C6F453BB91481813C2DA4AF">
    <w:name w:val="8AB9DDB82C6F453BB91481813C2DA4AF"/>
  </w:style>
  <w:style w:type="paragraph" w:customStyle="1" w:styleId="F07A4D583E5644589EA74645AA8D4B5A">
    <w:name w:val="F07A4D583E5644589EA74645AA8D4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dt Ulm">
  <a:themeElements>
    <a:clrScheme name="Stadt Ulm">
      <a:dk1>
        <a:srgbClr val="000000"/>
      </a:dk1>
      <a:lt1>
        <a:srgbClr val="FFFFFF"/>
      </a:lt1>
      <a:dk2>
        <a:srgbClr val="333333"/>
      </a:dk2>
      <a:lt2>
        <a:srgbClr val="F0F0F0"/>
      </a:lt2>
      <a:accent1>
        <a:srgbClr val="747C87"/>
      </a:accent1>
      <a:accent2>
        <a:srgbClr val="A4A6A8"/>
      </a:accent2>
      <a:accent3>
        <a:srgbClr val="008EA6"/>
      </a:accent3>
      <a:accent4>
        <a:srgbClr val="FBB921"/>
      </a:accent4>
      <a:accent5>
        <a:srgbClr val="F39325"/>
      </a:accent5>
      <a:accent6>
        <a:srgbClr val="D52B1E"/>
      </a:accent6>
      <a:hlink>
        <a:srgbClr val="747C87"/>
      </a:hlink>
      <a:folHlink>
        <a:srgbClr val="747C87"/>
      </a:folHlink>
    </a:clrScheme>
    <a:fontScheme name="Stadt Ulm">
      <a:majorFont>
        <a:latin typeface="Frutiger LT Com 65 Bold"/>
        <a:ea typeface=""/>
        <a:cs typeface=""/>
      </a:majorFont>
      <a:minorFont>
        <a:latin typeface="Frutiger LT Com 45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ln>
          <a:noFill/>
        </a:ln>
      </a:spPr>
      <a:bodyPr lIns="72000" tIns="36000" rIns="72000" bIns="36000"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36000" rIns="0" bIns="36000" rtlCol="0">
        <a:spAutoFit/>
      </a:bodyPr>
      <a:lstStyle>
        <a:defPPr algn="l">
          <a:defRPr smtClean="0"/>
        </a:defPPr>
      </a:lstStyle>
    </a:txDef>
  </a:objectDefaults>
  <a:extraClrSchemeLst/>
  <a:custClrLst>
    <a:custClr name="Weiß">
      <a:srgbClr val="FFFFFF"/>
    </a:custClr>
    <a:custClr name="Grau 1">
      <a:srgbClr val="F2F2F3"/>
    </a:custClr>
    <a:custClr name="Grau 2">
      <a:srgbClr val="D5D5D6"/>
    </a:custClr>
    <a:custClr name="Grau 3">
      <a:srgbClr val="BDBDBD"/>
    </a:custClr>
    <a:custClr name="Grau 4">
      <a:srgbClr val="C5C4C5"/>
    </a:custClr>
    <a:custClr name="Grau 5">
      <a:srgbClr val="838484"/>
    </a:custClr>
    <a:custClr name="Grau 6">
      <a:srgbClr val="595A56"/>
    </a:custClr>
    <a:custClr name="Grau 7">
      <a:srgbClr val="323333"/>
    </a:custClr>
    <a:custClr name="Schwarz">
      <a:srgbClr val="000000"/>
    </a:custClr>
    <a:custClr name="---">
      <a:srgbClr val="FFFFFF"/>
    </a:custClr>
    <a:custClr name="Blau 1">
      <a:srgbClr val="0F4476"/>
    </a:custClr>
    <a:custClr name="Blau 2">
      <a:srgbClr val="1961AA"/>
    </a:custClr>
    <a:custClr name="Blau 3">
      <a:srgbClr val="2973BA"/>
    </a:custClr>
    <a:custClr name="Blau 4">
      <a:srgbClr val="88A7C5"/>
    </a:custClr>
    <a:custClr name="Blau 5">
      <a:srgbClr val="86B1DC"/>
    </a:custClr>
    <a:custClr name="Blau 6">
      <a:srgbClr val="9DBBDE"/>
    </a:custClr>
    <a:custClr name="Blau 7">
      <a:srgbClr val="D2E6F7"/>
    </a:custClr>
    <a:custClr name="Blau 8">
      <a:srgbClr val="E5F0FA"/>
    </a:custClr>
    <a:custClr name="Blau 9">
      <a:srgbClr val="26618F"/>
    </a:custClr>
    <a:custClr name="---">
      <a:srgbClr val="FFFFFF"/>
    </a:custClr>
    <a:custClr name="Allgemein 1">
      <a:srgbClr val="AFB0AF"/>
    </a:custClr>
    <a:custClr name="Allgemein 2">
      <a:srgbClr val="86B5E1"/>
    </a:custClr>
    <a:custClr name="Allgemein 3">
      <a:srgbClr val="2973BA"/>
    </a:custClr>
    <a:custClr name="Allgemein 4">
      <a:srgbClr val="214087"/>
    </a:custClr>
    <a:custClr name="Allgemein 5">
      <a:srgbClr val="1A5062"/>
    </a:custClr>
    <a:custClr name="Allgemein 6">
      <a:srgbClr val="4198A7"/>
    </a:custClr>
    <a:custClr name="Allgemein 7">
      <a:srgbClr val="7996A0"/>
    </a:custClr>
    <a:custClr name="Allgemein 8">
      <a:srgbClr val="1F4620"/>
    </a:custClr>
    <a:custClr name="Allgemein 9">
      <a:srgbClr val="157138"/>
    </a:custClr>
    <a:custClr name="Allgemein 10">
      <a:srgbClr val="6FA241"/>
    </a:custClr>
    <a:custClr name="Allgemein 11">
      <a:srgbClr val="AFC877"/>
    </a:custClr>
    <a:custClr name="Allgemein 12">
      <a:srgbClr val="54154D"/>
    </a:custClr>
    <a:custClr name="Allgemein 13">
      <a:srgbClr val="A92179"/>
    </a:custClr>
    <a:custClr name="Allgemein 14">
      <a:srgbClr val="BEA5B7"/>
    </a:custClr>
    <a:custClr name="Allgemein 15">
      <a:srgbClr val="821517"/>
    </a:custClr>
    <a:custClr name="Allgemein 16">
      <a:srgbClr val="CB2026"/>
    </a:custClr>
    <a:custClr name="Allgemein 17">
      <a:srgbClr val="D16950"/>
    </a:custClr>
    <a:custClr name="Allgemein 18">
      <a:srgbClr val="D57228"/>
    </a:custClr>
    <a:custClr name="Allgemein 19">
      <a:srgbClr val="EC4F23"/>
    </a:custClr>
    <a:custClr name="Allgemein 20">
      <a:srgbClr val="F58320"/>
    </a:custClr>
    <a:custClr name="Allgemein 21">
      <a:srgbClr val="FCB318"/>
    </a:custClr>
    <a:custClr name="Allgemein 22">
      <a:srgbClr val="FCD30C"/>
    </a:custClr>
    <a:custClr name="Allgemein 23">
      <a:srgbClr val="C6AD6F"/>
    </a:custClr>
    <a:custClr name="Allgemein 24">
      <a:srgbClr val="040707"/>
    </a:custClr>
  </a:custClrLst>
  <a:extLst>
    <a:ext uri="{05A4C25C-085E-4340-85A3-A5531E510DB2}">
      <thm15:themeFamily xmlns:thm15="http://schemas.microsoft.com/office/thememl/2012/main" name="Stadt Ulm_v03.potx" id="{6CDC8421-2C05-47B1-945F-C106F214970B}" vid="{1B458E90-53AB-4C1D-AF09-B2B93375A1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0D318-09DA-4799-B451-D16A44A6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A1_Pressemitteilung V1_0.dotx</Template>
  <TotalTime>0</TotalTime>
  <Pages>1</Pages>
  <Words>221</Words>
  <Characters>1397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Hadrys, Daniel (Stadt Ulm)</dc:creator>
  <cp:keywords/>
  <dc:description/>
  <cp:lastModifiedBy>Hadrys, Daniel (Stadt Ulm)</cp:lastModifiedBy>
  <cp:revision>7</cp:revision>
  <cp:lastPrinted>2026-10-23T11:46:00Z</cp:lastPrinted>
  <dcterms:created xsi:type="dcterms:W3CDTF">2026-10-23T09:09:00Z</dcterms:created>
  <dcterms:modified xsi:type="dcterms:W3CDTF">2026-10-23T11:47:00Z</dcterms:modified>
</cp:coreProperties>
</file>