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388E84F3" w14:textId="77777777">
        <w:trPr>
          <w:trHeight w:val="2013"/>
        </w:trPr>
        <w:tc>
          <w:tcPr>
            <w:tcW w:w="6946" w:type="dxa"/>
            <w:gridSpan w:val="2"/>
          </w:tcPr>
          <w:p w14:paraId="49AFA1AC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71DA2736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1F39C1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DF773C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3920C0BA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0E492EF0" wp14:editId="289A5BDF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55E03B3F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4E8F2EE6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607187A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3942E1E1" w14:textId="590142CD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DB721C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DB721C" w:rsidRPr="00376CBB">
              <w:rPr>
                <w:sz w:val="18"/>
                <w:szCs w:val="18"/>
              </w:rPr>
              <w:fldChar w:fldCharType="separate"/>
            </w:r>
            <w:r w:rsidR="00F942DE">
              <w:rPr>
                <w:noProof/>
                <w:sz w:val="18"/>
                <w:szCs w:val="18"/>
              </w:rPr>
              <w:t>07.09.2026</w:t>
            </w:r>
            <w:r w:rsidR="00DB721C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164DB6CE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A78F453" w14:textId="58EFC736" w:rsidR="00E802A8" w:rsidRDefault="00E802A8" w:rsidP="00E07F46">
      <w:pPr>
        <w:tabs>
          <w:tab w:val="left" w:pos="990"/>
        </w:tabs>
      </w:pPr>
      <w:bookmarkStart w:id="0" w:name="_GoBack"/>
      <w:bookmarkEnd w:id="0"/>
    </w:p>
    <w:p w14:paraId="7B88B50F" w14:textId="77777777" w:rsidR="00274240" w:rsidRDefault="00274240" w:rsidP="00E07F46">
      <w:pPr>
        <w:tabs>
          <w:tab w:val="left" w:pos="990"/>
        </w:tabs>
      </w:pPr>
    </w:p>
    <w:p w14:paraId="684D53F7" w14:textId="77777777" w:rsidR="00F942DE" w:rsidRDefault="00F942DE" w:rsidP="00274240">
      <w:pPr>
        <w:jc w:val="both"/>
        <w:rPr>
          <w:rFonts w:cs="Arial"/>
          <w:b/>
          <w:bCs/>
          <w:sz w:val="24"/>
          <w:szCs w:val="24"/>
        </w:rPr>
      </w:pPr>
    </w:p>
    <w:p w14:paraId="695DE58F" w14:textId="10985D74" w:rsidR="00F228C7" w:rsidRPr="00D00E4B" w:rsidRDefault="00557619" w:rsidP="00274240">
      <w:pPr>
        <w:jc w:val="both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Ein gelungener Tag beim Herbstzauber in Kassel</w:t>
      </w:r>
    </w:p>
    <w:p w14:paraId="523C9DA7" w14:textId="77777777" w:rsidR="00F228C7" w:rsidRPr="001E0D93" w:rsidRDefault="00F228C7" w:rsidP="00274240">
      <w:pPr>
        <w:jc w:val="both"/>
        <w:rPr>
          <w:rFonts w:ascii="Times New Roman" w:hAnsi="Times New Roman"/>
          <w:sz w:val="24"/>
          <w:szCs w:val="24"/>
        </w:rPr>
      </w:pPr>
    </w:p>
    <w:p w14:paraId="68F6095D" w14:textId="77777777" w:rsidR="00E60029" w:rsidRDefault="00E60029" w:rsidP="00274240">
      <w:pPr>
        <w:spacing w:line="276" w:lineRule="auto"/>
        <w:jc w:val="both"/>
        <w:rPr>
          <w:rFonts w:cs="Arial"/>
          <w:szCs w:val="22"/>
        </w:rPr>
      </w:pPr>
    </w:p>
    <w:p w14:paraId="164E7B63" w14:textId="09DB0DD6" w:rsidR="00306833" w:rsidRDefault="00157721" w:rsidP="005E4EFE">
      <w:pPr>
        <w:suppressAutoHyphens/>
        <w:spacing w:line="276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Am Samstag, den 5.9.2026 saßen k</w:t>
      </w:r>
      <w:r w:rsidR="005E4EFE">
        <w:rPr>
          <w:rFonts w:cs="Arial"/>
          <w:szCs w:val="22"/>
        </w:rPr>
        <w:t xml:space="preserve">urz vor 8:00 Uhr alle Teilnehmerinnen und Teilnehmer im Bus und die Fahrt nach Kassel </w:t>
      </w:r>
      <w:r w:rsidR="00A357AE">
        <w:rPr>
          <w:rFonts w:cs="Arial"/>
          <w:szCs w:val="22"/>
        </w:rPr>
        <w:t>startete</w:t>
      </w:r>
      <w:r w:rsidR="005E4EFE">
        <w:rPr>
          <w:rFonts w:cs="Arial"/>
          <w:szCs w:val="22"/>
        </w:rPr>
        <w:t xml:space="preserve"> pünktlich. Nach ca. 2,5 Stunden war das Ziel, die Karlsaue in </w:t>
      </w:r>
      <w:r w:rsidR="00B05E87">
        <w:rPr>
          <w:rFonts w:cs="Arial"/>
          <w:szCs w:val="22"/>
        </w:rPr>
        <w:t>der nordhessischen Stadt</w:t>
      </w:r>
      <w:r w:rsidR="00A357AE">
        <w:rPr>
          <w:rFonts w:cs="Arial"/>
          <w:szCs w:val="22"/>
        </w:rPr>
        <w:t>,</w:t>
      </w:r>
      <w:r w:rsidR="005E4EFE">
        <w:rPr>
          <w:rFonts w:cs="Arial"/>
          <w:szCs w:val="22"/>
        </w:rPr>
        <w:t xml:space="preserve"> erreicht und der Besuch des Gartenfestivals </w:t>
      </w:r>
      <w:r w:rsidR="00B05E87">
        <w:rPr>
          <w:rFonts w:cs="Arial"/>
          <w:szCs w:val="22"/>
        </w:rPr>
        <w:t xml:space="preserve">mit </w:t>
      </w:r>
      <w:r w:rsidR="005E4EFE">
        <w:rPr>
          <w:rFonts w:cs="Arial"/>
          <w:szCs w:val="22"/>
        </w:rPr>
        <w:t xml:space="preserve">dem Namen </w:t>
      </w:r>
      <w:r w:rsidR="00B05E87">
        <w:rPr>
          <w:rFonts w:cs="Arial"/>
          <w:szCs w:val="22"/>
        </w:rPr>
        <w:t>„</w:t>
      </w:r>
      <w:r w:rsidR="005E4EFE">
        <w:rPr>
          <w:rFonts w:cs="Arial"/>
          <w:szCs w:val="22"/>
        </w:rPr>
        <w:t>Herbstzauber</w:t>
      </w:r>
      <w:r w:rsidR="00B05E87">
        <w:rPr>
          <w:rFonts w:cs="Arial"/>
          <w:szCs w:val="22"/>
        </w:rPr>
        <w:t>“</w:t>
      </w:r>
      <w:r w:rsidR="005E4EFE">
        <w:rPr>
          <w:rFonts w:cs="Arial"/>
          <w:szCs w:val="22"/>
        </w:rPr>
        <w:t xml:space="preserve"> konnte beginnen. </w:t>
      </w:r>
    </w:p>
    <w:p w14:paraId="04E9DFE5" w14:textId="46095D99" w:rsidR="00B05E87" w:rsidRDefault="00727EFE" w:rsidP="005E4EFE">
      <w:pPr>
        <w:suppressAutoHyphens/>
        <w:spacing w:line="276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Mit 21 Grad war die </w:t>
      </w:r>
      <w:r w:rsidR="00F87D09">
        <w:rPr>
          <w:rFonts w:cs="Arial"/>
          <w:szCs w:val="22"/>
        </w:rPr>
        <w:t xml:space="preserve">Temperatur perfekt für einen Ausflug wie diesen. Das Gelände war einladend mit </w:t>
      </w:r>
      <w:r w:rsidR="0081787A">
        <w:rPr>
          <w:rFonts w:cs="Arial"/>
          <w:szCs w:val="22"/>
        </w:rPr>
        <w:t>Markts</w:t>
      </w:r>
      <w:r w:rsidR="00F87D09">
        <w:rPr>
          <w:rFonts w:cs="Arial"/>
          <w:szCs w:val="22"/>
        </w:rPr>
        <w:t xml:space="preserve">tänden </w:t>
      </w:r>
      <w:r w:rsidR="0081787A">
        <w:rPr>
          <w:rFonts w:cs="Arial"/>
          <w:szCs w:val="22"/>
        </w:rPr>
        <w:t xml:space="preserve">und Pavillons </w:t>
      </w:r>
      <w:r w:rsidR="00F87D09">
        <w:rPr>
          <w:rFonts w:cs="Arial"/>
          <w:szCs w:val="22"/>
        </w:rPr>
        <w:t>bestückt, die Blumen, Stauden, Gräser und Gartenzubehör sowie Kleidungstücke oder Schmuck</w:t>
      </w:r>
      <w:r w:rsidR="00333A4D">
        <w:rPr>
          <w:rFonts w:cs="Arial"/>
          <w:szCs w:val="22"/>
        </w:rPr>
        <w:t xml:space="preserve"> </w:t>
      </w:r>
      <w:r w:rsidR="00AD060E">
        <w:rPr>
          <w:rFonts w:cs="Arial"/>
          <w:szCs w:val="22"/>
        </w:rPr>
        <w:t xml:space="preserve">und anderes mehr </w:t>
      </w:r>
      <w:r w:rsidR="00333A4D">
        <w:rPr>
          <w:rFonts w:cs="Arial"/>
          <w:szCs w:val="22"/>
        </w:rPr>
        <w:t xml:space="preserve">anboten. </w:t>
      </w:r>
    </w:p>
    <w:p w14:paraId="41AE8E8B" w14:textId="4B4F53F9" w:rsidR="00B05E87" w:rsidRDefault="00F87D09" w:rsidP="005E4EFE">
      <w:pPr>
        <w:suppressAutoHyphens/>
        <w:spacing w:line="276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Für das leibliche Wohl </w:t>
      </w:r>
      <w:r w:rsidR="00727EFE">
        <w:rPr>
          <w:rFonts w:cs="Arial"/>
          <w:szCs w:val="22"/>
        </w:rPr>
        <w:t>wurde</w:t>
      </w:r>
      <w:r>
        <w:rPr>
          <w:rFonts w:cs="Arial"/>
          <w:szCs w:val="22"/>
        </w:rPr>
        <w:t xml:space="preserve"> ebenfalls sehr gut gesorgt. </w:t>
      </w:r>
      <w:r w:rsidR="00B05E87">
        <w:rPr>
          <w:rFonts w:cs="Arial"/>
          <w:szCs w:val="22"/>
        </w:rPr>
        <w:t>Viele Sitzmöglichkeiten luden zum Verweilen am Wasser ein</w:t>
      </w:r>
      <w:r w:rsidR="00711C68">
        <w:rPr>
          <w:rFonts w:cs="Arial"/>
          <w:szCs w:val="22"/>
        </w:rPr>
        <w:t xml:space="preserve">, zum Teil mit </w:t>
      </w:r>
      <w:r w:rsidR="00B05E87">
        <w:rPr>
          <w:rFonts w:cs="Arial"/>
          <w:szCs w:val="22"/>
        </w:rPr>
        <w:t>leise</w:t>
      </w:r>
      <w:r w:rsidR="00711C68">
        <w:rPr>
          <w:rFonts w:cs="Arial"/>
          <w:szCs w:val="22"/>
        </w:rPr>
        <w:t>r</w:t>
      </w:r>
      <w:r w:rsidR="00B05E87">
        <w:rPr>
          <w:rFonts w:cs="Arial"/>
          <w:szCs w:val="22"/>
        </w:rPr>
        <w:t xml:space="preserve"> Musik im Hintergrund</w:t>
      </w:r>
      <w:r w:rsidR="00711C68">
        <w:rPr>
          <w:rFonts w:cs="Arial"/>
          <w:szCs w:val="22"/>
        </w:rPr>
        <w:t xml:space="preserve">. Die </w:t>
      </w:r>
      <w:r w:rsidR="00B05E87">
        <w:rPr>
          <w:rFonts w:cs="Arial"/>
          <w:szCs w:val="22"/>
        </w:rPr>
        <w:t>Sonne war herbstlich wärmen</w:t>
      </w:r>
      <w:r w:rsidR="00711C68">
        <w:rPr>
          <w:rFonts w:cs="Arial"/>
          <w:szCs w:val="22"/>
        </w:rPr>
        <w:t>d</w:t>
      </w:r>
      <w:r w:rsidR="00BE7EF4">
        <w:rPr>
          <w:rFonts w:cs="Arial"/>
          <w:szCs w:val="22"/>
        </w:rPr>
        <w:t xml:space="preserve">, </w:t>
      </w:r>
      <w:r w:rsidR="00711C68">
        <w:rPr>
          <w:rFonts w:cs="Arial"/>
          <w:szCs w:val="22"/>
        </w:rPr>
        <w:t>während eine Waffel</w:t>
      </w:r>
      <w:r w:rsidR="009C5DAB">
        <w:rPr>
          <w:rFonts w:cs="Arial"/>
          <w:szCs w:val="22"/>
        </w:rPr>
        <w:t xml:space="preserve"> mit einer Tasse Mocca, mediterrane Pasta</w:t>
      </w:r>
      <w:r w:rsidR="003C5267">
        <w:rPr>
          <w:rFonts w:cs="Arial"/>
          <w:szCs w:val="22"/>
        </w:rPr>
        <w:t>gerichte</w:t>
      </w:r>
      <w:r w:rsidR="009C5DAB">
        <w:rPr>
          <w:rFonts w:cs="Arial"/>
          <w:szCs w:val="22"/>
        </w:rPr>
        <w:t xml:space="preserve"> und </w:t>
      </w:r>
      <w:r w:rsidR="00711C68">
        <w:rPr>
          <w:rFonts w:cs="Arial"/>
          <w:szCs w:val="22"/>
        </w:rPr>
        <w:t xml:space="preserve">ein Glas Wein </w:t>
      </w:r>
      <w:r w:rsidR="00C16BB5">
        <w:rPr>
          <w:rFonts w:cs="Arial"/>
          <w:szCs w:val="22"/>
        </w:rPr>
        <w:t xml:space="preserve">oder Limonade </w:t>
      </w:r>
      <w:r w:rsidR="00711C68">
        <w:rPr>
          <w:rFonts w:cs="Arial"/>
          <w:szCs w:val="22"/>
        </w:rPr>
        <w:t>genossen w</w:t>
      </w:r>
      <w:r>
        <w:rPr>
          <w:rFonts w:cs="Arial"/>
          <w:szCs w:val="22"/>
        </w:rPr>
        <w:t>erden konnte</w:t>
      </w:r>
      <w:r w:rsidR="00B77643">
        <w:rPr>
          <w:rFonts w:cs="Arial"/>
          <w:szCs w:val="22"/>
        </w:rPr>
        <w:t>n</w:t>
      </w:r>
      <w:r w:rsidR="00711C68">
        <w:rPr>
          <w:rFonts w:cs="Arial"/>
          <w:szCs w:val="22"/>
        </w:rPr>
        <w:t xml:space="preserve">. </w:t>
      </w:r>
    </w:p>
    <w:p w14:paraId="501579F6" w14:textId="62BEE7C5" w:rsidR="00D24076" w:rsidRPr="00A10136" w:rsidRDefault="00711C68" w:rsidP="00711C68">
      <w:pPr>
        <w:suppressAutoHyphens/>
        <w:spacing w:line="276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Um 17:30 Uhr trat die Gruppe aus Babenhausen </w:t>
      </w:r>
      <w:r w:rsidR="0020781F">
        <w:rPr>
          <w:rFonts w:cs="Arial"/>
          <w:szCs w:val="22"/>
        </w:rPr>
        <w:t xml:space="preserve">mit einigen im Laufe des Tages erstandenen Pflanzen im Gepäck </w:t>
      </w:r>
      <w:r>
        <w:rPr>
          <w:rFonts w:cs="Arial"/>
          <w:szCs w:val="22"/>
        </w:rPr>
        <w:t>den Heimweg an und war etwa 3 Stunden später zurück an der Stadthalle.</w:t>
      </w:r>
      <w:r w:rsidR="00D24076">
        <w:rPr>
          <w:rFonts w:cs="Arial"/>
          <w:szCs w:val="22"/>
        </w:rPr>
        <w:t xml:space="preserve"> </w:t>
      </w:r>
    </w:p>
    <w:p w14:paraId="181DD7C1" w14:textId="77777777" w:rsidR="008919D2" w:rsidRDefault="008919D2" w:rsidP="00274240">
      <w:pPr>
        <w:suppressAutoHyphens/>
        <w:jc w:val="both"/>
        <w:rPr>
          <w:rFonts w:cs="Arial"/>
          <w:szCs w:val="22"/>
        </w:rPr>
      </w:pPr>
    </w:p>
    <w:p w14:paraId="77F657CF" w14:textId="77777777" w:rsidR="00274240" w:rsidRDefault="00274240" w:rsidP="00274240">
      <w:pPr>
        <w:suppressAutoHyphens/>
        <w:jc w:val="both"/>
        <w:rPr>
          <w:rFonts w:cs="Arial"/>
          <w:szCs w:val="22"/>
        </w:rPr>
      </w:pPr>
    </w:p>
    <w:p w14:paraId="06640BC6" w14:textId="2C479C2E" w:rsidR="008919D2" w:rsidRDefault="00274240" w:rsidP="00E60029">
      <w:pPr>
        <w:rPr>
          <w:rFonts w:cs="Arial"/>
          <w:szCs w:val="22"/>
        </w:rPr>
      </w:pPr>
      <w:r>
        <w:rPr>
          <w:rFonts w:cs="Arial"/>
          <w:szCs w:val="22"/>
        </w:rPr>
        <w:t>Dominik Stadler</w:t>
      </w:r>
    </w:p>
    <w:p w14:paraId="7B80910A" w14:textId="076C1F45" w:rsidR="000D41B9" w:rsidRPr="00E07F46" w:rsidRDefault="00274240" w:rsidP="00711C68">
      <w:r>
        <w:rPr>
          <w:rFonts w:cs="Arial"/>
          <w:szCs w:val="22"/>
        </w:rPr>
        <w:t>Bürgermeister</w:t>
      </w:r>
    </w:p>
    <w:sectPr w:rsidR="000D41B9" w:rsidRPr="00E07F46" w:rsidSect="00323244">
      <w:headerReference w:type="even" r:id="rId8"/>
      <w:headerReference w:type="default" r:id="rId9"/>
      <w:footerReference w:type="default" r:id="rId10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B3B00" w14:textId="77777777" w:rsidR="00157E6D" w:rsidRDefault="00157E6D">
      <w:r>
        <w:separator/>
      </w:r>
    </w:p>
  </w:endnote>
  <w:endnote w:type="continuationSeparator" w:id="0">
    <w:p w14:paraId="1ADF0F95" w14:textId="77777777" w:rsidR="00157E6D" w:rsidRDefault="0015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31740" w14:textId="224E4613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DB721C">
      <w:fldChar w:fldCharType="begin"/>
    </w:r>
    <w:r>
      <w:instrText xml:space="preserve"> IF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 w:rsidR="009C5DAB">
      <w:rPr>
        <w:noProof/>
      </w:rPr>
      <w:instrText>2</w:instrText>
    </w:r>
    <w:r w:rsidR="00901A6B">
      <w:rPr>
        <w:noProof/>
      </w:rPr>
      <w:fldChar w:fldCharType="end"/>
    </w:r>
    <w:r>
      <w:instrText>&lt;</w:instrText>
    </w:r>
    <w:r w:rsidR="00901A6B">
      <w:fldChar w:fldCharType="begin"/>
    </w:r>
    <w:r w:rsidR="00901A6B">
      <w:instrText xml:space="preserve"> NUMPAGES</w:instrText>
    </w:r>
    <w:r w:rsidR="00901A6B">
      <w:fldChar w:fldCharType="separate"/>
    </w:r>
    <w:r w:rsidR="009C5DAB">
      <w:rPr>
        <w:noProof/>
      </w:rPr>
      <w:instrText>2</w:instrText>
    </w:r>
    <w:r w:rsidR="00901A6B">
      <w:rPr>
        <w:noProof/>
      </w:rPr>
      <w:fldChar w:fldCharType="end"/>
    </w:r>
    <w:r>
      <w:instrText xml:space="preserve"> „- </w:instrText>
    </w:r>
    <w:r w:rsidR="00DB721C">
      <w:fldChar w:fldCharType="begin"/>
    </w:r>
    <w:r>
      <w:instrText xml:space="preserve"> =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>
      <w:rPr>
        <w:noProof/>
      </w:rPr>
      <w:instrText>2</w:instrText>
    </w:r>
    <w:r w:rsidR="00901A6B">
      <w:rPr>
        <w:noProof/>
      </w:rPr>
      <w:fldChar w:fldCharType="end"/>
    </w:r>
    <w:r>
      <w:instrText>+1</w:instrText>
    </w:r>
    <w:r w:rsidR="00DB721C">
      <w:fldChar w:fldCharType="separate"/>
    </w:r>
    <w:r>
      <w:rPr>
        <w:noProof/>
      </w:rPr>
      <w:instrText>3</w:instrText>
    </w:r>
    <w:r w:rsidR="00DB721C">
      <w:fldChar w:fldCharType="end"/>
    </w:r>
    <w:r>
      <w:instrText xml:space="preserve"> -“</w:instrText>
    </w:r>
    <w:r w:rsidR="00DB721C">
      <w:fldChar w:fldCharType="end"/>
    </w:r>
  </w:p>
  <w:p w14:paraId="6B7FD72D" w14:textId="77777777" w:rsidR="00030A8D" w:rsidRDefault="00030A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AF5D6" w14:textId="77777777" w:rsidR="00157E6D" w:rsidRDefault="00157E6D">
      <w:r>
        <w:separator/>
      </w:r>
    </w:p>
  </w:footnote>
  <w:footnote w:type="continuationSeparator" w:id="0">
    <w:p w14:paraId="15C0D891" w14:textId="77777777" w:rsidR="00157E6D" w:rsidRDefault="00157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00E2C" w14:textId="77777777" w:rsidR="00030A8D" w:rsidRDefault="00DB721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67BC759D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8751C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C719973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A374DCC" wp14:editId="36B084DE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CE618EF" wp14:editId="12574BF7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DB721C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DB721C">
      <w:rPr>
        <w:rStyle w:val="Seitenzahl"/>
        <w:rFonts w:ascii="Batang" w:hAnsi="Batang"/>
        <w:position w:val="16"/>
      </w:rPr>
      <w:fldChar w:fldCharType="separate"/>
    </w:r>
    <w:r w:rsidR="00900194">
      <w:rPr>
        <w:rStyle w:val="Seitenzahl"/>
        <w:rFonts w:ascii="Batang" w:hAnsi="Batang"/>
        <w:noProof/>
        <w:position w:val="16"/>
      </w:rPr>
      <w:t>2</w:t>
    </w:r>
    <w:r w:rsidR="00DB721C">
      <w:rPr>
        <w:rStyle w:val="Seitenzahl"/>
        <w:rFonts w:ascii="Batang" w:hAnsi="Batang"/>
        <w:position w:val="16"/>
      </w:rPr>
      <w:fldChar w:fldCharType="end"/>
    </w:r>
  </w:p>
  <w:p w14:paraId="0D18A84C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05FD2515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5B84565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244"/>
    <w:rsid w:val="0006518B"/>
    <w:rsid w:val="000673B5"/>
    <w:rsid w:val="0007244C"/>
    <w:rsid w:val="000756C1"/>
    <w:rsid w:val="00076F54"/>
    <w:rsid w:val="00083D25"/>
    <w:rsid w:val="0009362A"/>
    <w:rsid w:val="000A0150"/>
    <w:rsid w:val="000B7E61"/>
    <w:rsid w:val="000C5922"/>
    <w:rsid w:val="000C6E31"/>
    <w:rsid w:val="000C704E"/>
    <w:rsid w:val="000D1C69"/>
    <w:rsid w:val="000D41B9"/>
    <w:rsid w:val="000D6A46"/>
    <w:rsid w:val="000E26D4"/>
    <w:rsid w:val="000E45A6"/>
    <w:rsid w:val="000E6F96"/>
    <w:rsid w:val="000F320D"/>
    <w:rsid w:val="000F64B2"/>
    <w:rsid w:val="00112434"/>
    <w:rsid w:val="00122660"/>
    <w:rsid w:val="00123B79"/>
    <w:rsid w:val="001312F9"/>
    <w:rsid w:val="001324D5"/>
    <w:rsid w:val="00141A7C"/>
    <w:rsid w:val="00142360"/>
    <w:rsid w:val="00142DCF"/>
    <w:rsid w:val="00145BE5"/>
    <w:rsid w:val="0015588B"/>
    <w:rsid w:val="00157721"/>
    <w:rsid w:val="00157E6D"/>
    <w:rsid w:val="0017312E"/>
    <w:rsid w:val="001A69B0"/>
    <w:rsid w:val="001B1220"/>
    <w:rsid w:val="001C1643"/>
    <w:rsid w:val="001C2C8A"/>
    <w:rsid w:val="001D3BC9"/>
    <w:rsid w:val="002002C3"/>
    <w:rsid w:val="00206E09"/>
    <w:rsid w:val="0020781F"/>
    <w:rsid w:val="00214470"/>
    <w:rsid w:val="00216D90"/>
    <w:rsid w:val="002215D6"/>
    <w:rsid w:val="00222BF0"/>
    <w:rsid w:val="00233027"/>
    <w:rsid w:val="002345DC"/>
    <w:rsid w:val="00235BAC"/>
    <w:rsid w:val="00246C7F"/>
    <w:rsid w:val="00250713"/>
    <w:rsid w:val="00251FE3"/>
    <w:rsid w:val="00252863"/>
    <w:rsid w:val="00261F44"/>
    <w:rsid w:val="00273668"/>
    <w:rsid w:val="00274240"/>
    <w:rsid w:val="0029522E"/>
    <w:rsid w:val="002A1567"/>
    <w:rsid w:val="002A773E"/>
    <w:rsid w:val="002C595B"/>
    <w:rsid w:val="002E4635"/>
    <w:rsid w:val="002E6BB7"/>
    <w:rsid w:val="002F12FB"/>
    <w:rsid w:val="00301570"/>
    <w:rsid w:val="003064A6"/>
    <w:rsid w:val="00306833"/>
    <w:rsid w:val="003141F1"/>
    <w:rsid w:val="0032169D"/>
    <w:rsid w:val="00323244"/>
    <w:rsid w:val="00323E92"/>
    <w:rsid w:val="00324D49"/>
    <w:rsid w:val="003308DD"/>
    <w:rsid w:val="00331B24"/>
    <w:rsid w:val="00333A4D"/>
    <w:rsid w:val="003402DE"/>
    <w:rsid w:val="0034596C"/>
    <w:rsid w:val="0035504A"/>
    <w:rsid w:val="003649D9"/>
    <w:rsid w:val="00367A21"/>
    <w:rsid w:val="00376CBB"/>
    <w:rsid w:val="003A533B"/>
    <w:rsid w:val="003B726A"/>
    <w:rsid w:val="003C2939"/>
    <w:rsid w:val="003C2B8E"/>
    <w:rsid w:val="003C5267"/>
    <w:rsid w:val="003C54EC"/>
    <w:rsid w:val="003F0BB5"/>
    <w:rsid w:val="003F3F57"/>
    <w:rsid w:val="004012F2"/>
    <w:rsid w:val="00402E09"/>
    <w:rsid w:val="0041006D"/>
    <w:rsid w:val="0042398D"/>
    <w:rsid w:val="0042634A"/>
    <w:rsid w:val="00427457"/>
    <w:rsid w:val="00433D28"/>
    <w:rsid w:val="00442BE5"/>
    <w:rsid w:val="00445E76"/>
    <w:rsid w:val="0044670C"/>
    <w:rsid w:val="00453A28"/>
    <w:rsid w:val="004612DB"/>
    <w:rsid w:val="0046769D"/>
    <w:rsid w:val="00474A24"/>
    <w:rsid w:val="004766AB"/>
    <w:rsid w:val="004A0A31"/>
    <w:rsid w:val="004A7679"/>
    <w:rsid w:val="004C4AA7"/>
    <w:rsid w:val="004D051E"/>
    <w:rsid w:val="004D1369"/>
    <w:rsid w:val="004E6FA9"/>
    <w:rsid w:val="0050744E"/>
    <w:rsid w:val="00510E37"/>
    <w:rsid w:val="00531063"/>
    <w:rsid w:val="00544C09"/>
    <w:rsid w:val="005531BE"/>
    <w:rsid w:val="0055444B"/>
    <w:rsid w:val="00557619"/>
    <w:rsid w:val="0056091B"/>
    <w:rsid w:val="005656C5"/>
    <w:rsid w:val="00580FEA"/>
    <w:rsid w:val="00584EBE"/>
    <w:rsid w:val="00587C0A"/>
    <w:rsid w:val="005A5DF9"/>
    <w:rsid w:val="005A6BEB"/>
    <w:rsid w:val="005C3782"/>
    <w:rsid w:val="005C7DEA"/>
    <w:rsid w:val="005D0377"/>
    <w:rsid w:val="005D78AC"/>
    <w:rsid w:val="005E4EFE"/>
    <w:rsid w:val="005E5753"/>
    <w:rsid w:val="005E742B"/>
    <w:rsid w:val="005F1369"/>
    <w:rsid w:val="00604F58"/>
    <w:rsid w:val="006120EC"/>
    <w:rsid w:val="00624F5D"/>
    <w:rsid w:val="00637E52"/>
    <w:rsid w:val="0065189F"/>
    <w:rsid w:val="00682408"/>
    <w:rsid w:val="006977F7"/>
    <w:rsid w:val="006A0240"/>
    <w:rsid w:val="006A4E41"/>
    <w:rsid w:val="006A6250"/>
    <w:rsid w:val="006C261B"/>
    <w:rsid w:val="006D1B87"/>
    <w:rsid w:val="006D53E7"/>
    <w:rsid w:val="006E7D41"/>
    <w:rsid w:val="006F5AA6"/>
    <w:rsid w:val="00707B99"/>
    <w:rsid w:val="00711C68"/>
    <w:rsid w:val="00712E9A"/>
    <w:rsid w:val="0072065A"/>
    <w:rsid w:val="00721506"/>
    <w:rsid w:val="0072169C"/>
    <w:rsid w:val="007229E5"/>
    <w:rsid w:val="00727EFE"/>
    <w:rsid w:val="00754025"/>
    <w:rsid w:val="007548EF"/>
    <w:rsid w:val="00757347"/>
    <w:rsid w:val="007607F7"/>
    <w:rsid w:val="0077364E"/>
    <w:rsid w:val="007764A3"/>
    <w:rsid w:val="00776C89"/>
    <w:rsid w:val="007C0BCD"/>
    <w:rsid w:val="007C0F19"/>
    <w:rsid w:val="007C1214"/>
    <w:rsid w:val="007C6EAC"/>
    <w:rsid w:val="007C72AC"/>
    <w:rsid w:val="007D70E2"/>
    <w:rsid w:val="007E624D"/>
    <w:rsid w:val="007E736F"/>
    <w:rsid w:val="0080160A"/>
    <w:rsid w:val="0081787A"/>
    <w:rsid w:val="00825455"/>
    <w:rsid w:val="00836088"/>
    <w:rsid w:val="0084127E"/>
    <w:rsid w:val="00843AB7"/>
    <w:rsid w:val="00843C79"/>
    <w:rsid w:val="00851403"/>
    <w:rsid w:val="00862570"/>
    <w:rsid w:val="0087260E"/>
    <w:rsid w:val="00882CE1"/>
    <w:rsid w:val="008876CD"/>
    <w:rsid w:val="00890DE8"/>
    <w:rsid w:val="008919D2"/>
    <w:rsid w:val="008A32AD"/>
    <w:rsid w:val="008C7BCA"/>
    <w:rsid w:val="008D0E58"/>
    <w:rsid w:val="008E1143"/>
    <w:rsid w:val="008E16BF"/>
    <w:rsid w:val="008E598D"/>
    <w:rsid w:val="008F0147"/>
    <w:rsid w:val="00900194"/>
    <w:rsid w:val="00901A6B"/>
    <w:rsid w:val="009051C1"/>
    <w:rsid w:val="0091514D"/>
    <w:rsid w:val="009231F2"/>
    <w:rsid w:val="0092595A"/>
    <w:rsid w:val="009368C0"/>
    <w:rsid w:val="00946F82"/>
    <w:rsid w:val="00947272"/>
    <w:rsid w:val="009664FB"/>
    <w:rsid w:val="009708DA"/>
    <w:rsid w:val="0097245B"/>
    <w:rsid w:val="00990137"/>
    <w:rsid w:val="00991FDB"/>
    <w:rsid w:val="009B40EC"/>
    <w:rsid w:val="009B4BED"/>
    <w:rsid w:val="009C1D02"/>
    <w:rsid w:val="009C5DAB"/>
    <w:rsid w:val="009D0DE9"/>
    <w:rsid w:val="009D4458"/>
    <w:rsid w:val="009D6B4D"/>
    <w:rsid w:val="009D7862"/>
    <w:rsid w:val="009E0405"/>
    <w:rsid w:val="009E06CB"/>
    <w:rsid w:val="009E1E22"/>
    <w:rsid w:val="009E4B87"/>
    <w:rsid w:val="009F29CB"/>
    <w:rsid w:val="00A056C6"/>
    <w:rsid w:val="00A10136"/>
    <w:rsid w:val="00A11B07"/>
    <w:rsid w:val="00A26E9A"/>
    <w:rsid w:val="00A2759C"/>
    <w:rsid w:val="00A305D4"/>
    <w:rsid w:val="00A34510"/>
    <w:rsid w:val="00A357AE"/>
    <w:rsid w:val="00A42A5A"/>
    <w:rsid w:val="00A47DC2"/>
    <w:rsid w:val="00A61F86"/>
    <w:rsid w:val="00A62459"/>
    <w:rsid w:val="00A62BBD"/>
    <w:rsid w:val="00A71425"/>
    <w:rsid w:val="00A80D98"/>
    <w:rsid w:val="00A86F18"/>
    <w:rsid w:val="00A93B44"/>
    <w:rsid w:val="00A9433C"/>
    <w:rsid w:val="00AA1993"/>
    <w:rsid w:val="00AA2A5F"/>
    <w:rsid w:val="00AA5E15"/>
    <w:rsid w:val="00AC624D"/>
    <w:rsid w:val="00AC68EC"/>
    <w:rsid w:val="00AD060E"/>
    <w:rsid w:val="00AD5475"/>
    <w:rsid w:val="00AE3471"/>
    <w:rsid w:val="00AF168A"/>
    <w:rsid w:val="00B004F7"/>
    <w:rsid w:val="00B05E87"/>
    <w:rsid w:val="00B06AC9"/>
    <w:rsid w:val="00B17787"/>
    <w:rsid w:val="00B27A37"/>
    <w:rsid w:val="00B34AD0"/>
    <w:rsid w:val="00B42AD2"/>
    <w:rsid w:val="00B42E03"/>
    <w:rsid w:val="00B4463C"/>
    <w:rsid w:val="00B77643"/>
    <w:rsid w:val="00B95024"/>
    <w:rsid w:val="00BB1130"/>
    <w:rsid w:val="00BB332C"/>
    <w:rsid w:val="00BB3554"/>
    <w:rsid w:val="00BB45FD"/>
    <w:rsid w:val="00BB6B64"/>
    <w:rsid w:val="00BC12F0"/>
    <w:rsid w:val="00BC4087"/>
    <w:rsid w:val="00BD3472"/>
    <w:rsid w:val="00BE7EF4"/>
    <w:rsid w:val="00BF4446"/>
    <w:rsid w:val="00C02258"/>
    <w:rsid w:val="00C039CA"/>
    <w:rsid w:val="00C069BA"/>
    <w:rsid w:val="00C10F26"/>
    <w:rsid w:val="00C13ED6"/>
    <w:rsid w:val="00C16BB5"/>
    <w:rsid w:val="00C23D14"/>
    <w:rsid w:val="00C33743"/>
    <w:rsid w:val="00C37AFE"/>
    <w:rsid w:val="00C43CE2"/>
    <w:rsid w:val="00C44067"/>
    <w:rsid w:val="00C441C9"/>
    <w:rsid w:val="00C4564D"/>
    <w:rsid w:val="00C46763"/>
    <w:rsid w:val="00C47126"/>
    <w:rsid w:val="00C506FD"/>
    <w:rsid w:val="00C638AD"/>
    <w:rsid w:val="00C74CAD"/>
    <w:rsid w:val="00C92E08"/>
    <w:rsid w:val="00C9742C"/>
    <w:rsid w:val="00CA4813"/>
    <w:rsid w:val="00CC54A3"/>
    <w:rsid w:val="00CD6E7F"/>
    <w:rsid w:val="00CE07AC"/>
    <w:rsid w:val="00CE42A7"/>
    <w:rsid w:val="00CF072E"/>
    <w:rsid w:val="00CF20F5"/>
    <w:rsid w:val="00D00E4B"/>
    <w:rsid w:val="00D02604"/>
    <w:rsid w:val="00D027B0"/>
    <w:rsid w:val="00D12FB4"/>
    <w:rsid w:val="00D20BCF"/>
    <w:rsid w:val="00D24076"/>
    <w:rsid w:val="00D27BDA"/>
    <w:rsid w:val="00D30A06"/>
    <w:rsid w:val="00D33228"/>
    <w:rsid w:val="00D445C4"/>
    <w:rsid w:val="00D56B3B"/>
    <w:rsid w:val="00D57BCF"/>
    <w:rsid w:val="00D66F1A"/>
    <w:rsid w:val="00D730C5"/>
    <w:rsid w:val="00D731AF"/>
    <w:rsid w:val="00D85791"/>
    <w:rsid w:val="00DA5454"/>
    <w:rsid w:val="00DA5E8C"/>
    <w:rsid w:val="00DA656E"/>
    <w:rsid w:val="00DA69AB"/>
    <w:rsid w:val="00DB44ED"/>
    <w:rsid w:val="00DB544B"/>
    <w:rsid w:val="00DB6E08"/>
    <w:rsid w:val="00DB721C"/>
    <w:rsid w:val="00DB7C72"/>
    <w:rsid w:val="00DC28A4"/>
    <w:rsid w:val="00DD305A"/>
    <w:rsid w:val="00DD4A61"/>
    <w:rsid w:val="00DF3F0E"/>
    <w:rsid w:val="00E07F46"/>
    <w:rsid w:val="00E10856"/>
    <w:rsid w:val="00E11692"/>
    <w:rsid w:val="00E21E26"/>
    <w:rsid w:val="00E4710E"/>
    <w:rsid w:val="00E53F3C"/>
    <w:rsid w:val="00E55A7E"/>
    <w:rsid w:val="00E56E5D"/>
    <w:rsid w:val="00E57691"/>
    <w:rsid w:val="00E60029"/>
    <w:rsid w:val="00E6382D"/>
    <w:rsid w:val="00E75A8F"/>
    <w:rsid w:val="00E7645B"/>
    <w:rsid w:val="00E802A8"/>
    <w:rsid w:val="00E92D04"/>
    <w:rsid w:val="00EC34E5"/>
    <w:rsid w:val="00EC6B01"/>
    <w:rsid w:val="00ED08B4"/>
    <w:rsid w:val="00EE23C2"/>
    <w:rsid w:val="00EE2788"/>
    <w:rsid w:val="00EE5388"/>
    <w:rsid w:val="00EE6F8F"/>
    <w:rsid w:val="00EF3B08"/>
    <w:rsid w:val="00F01CE9"/>
    <w:rsid w:val="00F228C7"/>
    <w:rsid w:val="00F22B5B"/>
    <w:rsid w:val="00F24172"/>
    <w:rsid w:val="00F30C31"/>
    <w:rsid w:val="00F426A7"/>
    <w:rsid w:val="00F66156"/>
    <w:rsid w:val="00F87D09"/>
    <w:rsid w:val="00F942DE"/>
    <w:rsid w:val="00FA2F49"/>
    <w:rsid w:val="00FC2523"/>
    <w:rsid w:val="00FC7847"/>
    <w:rsid w:val="00FD2BB0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7317B"/>
  <w15:docId w15:val="{8A1BC188-C72E-4D07-B7A7-5428A826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7C121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BC12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5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Pressemitteilung09.dot</Template>
  <TotalTime>0</TotalTime>
  <Pages>1</Pages>
  <Words>188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Groß, Jutta</cp:lastModifiedBy>
  <cp:revision>30</cp:revision>
  <cp:lastPrinted>2014-09-25T12:54:00Z</cp:lastPrinted>
  <dcterms:created xsi:type="dcterms:W3CDTF">2026-09-07T08:03:00Z</dcterms:created>
  <dcterms:modified xsi:type="dcterms:W3CDTF">2026-09-07T09:02:00Z</dcterms:modified>
</cp:coreProperties>
</file>