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08CF3" w14:textId="77777777" w:rsidR="009054CD" w:rsidRDefault="0087233C">
      <w:pPr>
        <w:pBdr>
          <w:bottom w:val="single" w:sz="12" w:space="1" w:color="auto"/>
        </w:pBdr>
        <w:rPr>
          <w:sz w:val="24"/>
        </w:rPr>
      </w:pPr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703B0519" wp14:editId="233F7B9B">
            <wp:simplePos x="0" y="0"/>
            <wp:positionH relativeFrom="margin">
              <wp:posOffset>4114800</wp:posOffset>
            </wp:positionH>
            <wp:positionV relativeFrom="margin">
              <wp:posOffset>-392430</wp:posOffset>
            </wp:positionV>
            <wp:extent cx="1671320" cy="553085"/>
            <wp:effectExtent l="0" t="0" r="0" b="0"/>
            <wp:wrapNone/>
            <wp:docPr id="2" name="Bild 2" descr="C:\Users\vogell\AppData\Local\Microsoft\Windows\INetCache\Content.Word\PIXEL_Rabe_hellbl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gell\AppData\Local\Microsoft\Windows\INetCache\Content.Word\PIXEL_Rabe_hellbla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</w:rPr>
        <w:t>PRESSEMITTEILUNG DER STADT GUDENSBERG</w:t>
      </w:r>
    </w:p>
    <w:p w14:paraId="56FC085D" w14:textId="6842AC2B" w:rsidR="00455195" w:rsidRDefault="00455195">
      <w:pPr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TIME \@ "dd.MM.yyyy HH:mm" </w:instrText>
      </w:r>
      <w:r>
        <w:rPr>
          <w:sz w:val="24"/>
        </w:rPr>
        <w:fldChar w:fldCharType="separate"/>
      </w:r>
      <w:r w:rsidR="0091173E">
        <w:rPr>
          <w:noProof/>
          <w:sz w:val="24"/>
        </w:rPr>
        <w:t>25.08.2026 09:36</w:t>
      </w:r>
      <w:r>
        <w:rPr>
          <w:sz w:val="24"/>
        </w:rPr>
        <w:fldChar w:fldCharType="end"/>
      </w:r>
    </w:p>
    <w:p w14:paraId="1DD9B992" w14:textId="77777777" w:rsidR="001A6062" w:rsidRDefault="001A6062">
      <w:pPr>
        <w:rPr>
          <w:sz w:val="24"/>
        </w:rPr>
      </w:pPr>
    </w:p>
    <w:p w14:paraId="44B0CB17" w14:textId="7C08BE41" w:rsidR="00455195" w:rsidRPr="001A6062" w:rsidRDefault="001A6062">
      <w:pPr>
        <w:rPr>
          <w:b/>
          <w:sz w:val="28"/>
        </w:rPr>
      </w:pPr>
      <w:bookmarkStart w:id="0" w:name="_Hlk168913933"/>
      <w:r w:rsidRPr="001A6062">
        <w:rPr>
          <w:b/>
          <w:sz w:val="28"/>
          <w:szCs w:val="28"/>
        </w:rPr>
        <w:t xml:space="preserve">Rathaus und Außenstellen am </w:t>
      </w:r>
      <w:r w:rsidR="0091173E">
        <w:rPr>
          <w:b/>
          <w:sz w:val="28"/>
          <w:szCs w:val="28"/>
        </w:rPr>
        <w:t>25</w:t>
      </w:r>
      <w:r w:rsidRPr="001A6062">
        <w:rPr>
          <w:b/>
          <w:sz w:val="28"/>
          <w:szCs w:val="28"/>
        </w:rPr>
        <w:t xml:space="preserve">. </w:t>
      </w:r>
      <w:r w:rsidR="008D52EB">
        <w:rPr>
          <w:b/>
          <w:sz w:val="28"/>
          <w:szCs w:val="28"/>
        </w:rPr>
        <w:t>September</w:t>
      </w:r>
      <w:r w:rsidRPr="001A6062">
        <w:rPr>
          <w:b/>
          <w:sz w:val="28"/>
          <w:szCs w:val="28"/>
        </w:rPr>
        <w:t xml:space="preserve"> geschlossen </w:t>
      </w:r>
    </w:p>
    <w:p w14:paraId="4D6BFBE9" w14:textId="03B58689" w:rsidR="001A6062" w:rsidRPr="001A6062" w:rsidRDefault="001A6062" w:rsidP="001A6062">
      <w:pPr>
        <w:rPr>
          <w:sz w:val="24"/>
        </w:rPr>
      </w:pPr>
      <w:r w:rsidRPr="001A6062">
        <w:rPr>
          <w:sz w:val="24"/>
        </w:rPr>
        <w:t>Gudensberg. Das Rathaus einschließlich des Bürgerbüros, de</w:t>
      </w:r>
      <w:r w:rsidR="008D52EB">
        <w:rPr>
          <w:sz w:val="24"/>
        </w:rPr>
        <w:t>m</w:t>
      </w:r>
      <w:r w:rsidRPr="001A6062">
        <w:rPr>
          <w:sz w:val="24"/>
        </w:rPr>
        <w:t xml:space="preserve"> Bauhof</w:t>
      </w:r>
      <w:r w:rsidR="00B24061">
        <w:rPr>
          <w:sz w:val="24"/>
        </w:rPr>
        <w:t xml:space="preserve">, </w:t>
      </w:r>
      <w:r w:rsidR="008D52EB">
        <w:rPr>
          <w:sz w:val="24"/>
        </w:rPr>
        <w:t>der</w:t>
      </w:r>
      <w:r w:rsidRPr="001A6062">
        <w:rPr>
          <w:sz w:val="24"/>
        </w:rPr>
        <w:t xml:space="preserve"> Kindertagesstätten </w:t>
      </w:r>
      <w:r w:rsidR="00B24061">
        <w:rPr>
          <w:sz w:val="24"/>
        </w:rPr>
        <w:t xml:space="preserve">und der </w:t>
      </w:r>
      <w:r w:rsidR="008D52EB">
        <w:rPr>
          <w:sz w:val="24"/>
        </w:rPr>
        <w:t xml:space="preserve">Tagespflege </w:t>
      </w:r>
      <w:r w:rsidRPr="001A6062">
        <w:rPr>
          <w:sz w:val="24"/>
        </w:rPr>
        <w:t xml:space="preserve">sind am Freitag, den </w:t>
      </w:r>
      <w:r w:rsidR="0091173E">
        <w:rPr>
          <w:sz w:val="24"/>
        </w:rPr>
        <w:t>25</w:t>
      </w:r>
      <w:r w:rsidRPr="001A6062">
        <w:rPr>
          <w:sz w:val="24"/>
        </w:rPr>
        <w:t xml:space="preserve">. </w:t>
      </w:r>
      <w:r w:rsidR="008D52EB">
        <w:rPr>
          <w:sz w:val="24"/>
        </w:rPr>
        <w:t>September</w:t>
      </w:r>
      <w:r w:rsidRPr="001A6062">
        <w:rPr>
          <w:sz w:val="24"/>
        </w:rPr>
        <w:t xml:space="preserve"> 202</w:t>
      </w:r>
      <w:r w:rsidR="0091173E">
        <w:rPr>
          <w:sz w:val="24"/>
        </w:rPr>
        <w:t>6</w:t>
      </w:r>
      <w:r w:rsidRPr="001A6062">
        <w:rPr>
          <w:sz w:val="24"/>
        </w:rPr>
        <w:t>, wegen einer innerbetrieblichen Veranstaltung geschlossen.</w:t>
      </w:r>
    </w:p>
    <w:bookmarkEnd w:id="0"/>
    <w:p w14:paraId="581EDF6F" w14:textId="77777777" w:rsidR="001A6062" w:rsidRDefault="001A6062" w:rsidP="001A6062">
      <w:pPr>
        <w:rPr>
          <w:sz w:val="24"/>
        </w:rPr>
      </w:pPr>
    </w:p>
    <w:p w14:paraId="336E9A37" w14:textId="77777777" w:rsidR="00455195" w:rsidRDefault="00455195">
      <w:pPr>
        <w:rPr>
          <w:sz w:val="24"/>
        </w:rPr>
      </w:pPr>
      <w:r>
        <w:rPr>
          <w:sz w:val="24"/>
        </w:rPr>
        <w:t xml:space="preserve">Version für Social Media </w:t>
      </w:r>
      <w:r w:rsidR="00AF06F5">
        <w:rPr>
          <w:sz w:val="24"/>
        </w:rPr>
        <w:t xml:space="preserve">und WhatsApp </w:t>
      </w:r>
      <w:r>
        <w:rPr>
          <w:sz w:val="24"/>
        </w:rPr>
        <w:t>(</w:t>
      </w:r>
      <w:r w:rsidRPr="00AF06F5">
        <w:rPr>
          <w:color w:val="FF0000"/>
          <w:sz w:val="24"/>
        </w:rPr>
        <w:t xml:space="preserve">max. </w:t>
      </w:r>
      <w:r w:rsidR="00AF06F5" w:rsidRPr="00AF06F5">
        <w:rPr>
          <w:color w:val="FF0000"/>
          <w:sz w:val="24"/>
        </w:rPr>
        <w:t>1.70</w:t>
      </w:r>
      <w:r w:rsidRPr="00AF06F5">
        <w:rPr>
          <w:color w:val="FF0000"/>
          <w:sz w:val="24"/>
        </w:rPr>
        <w:t>0 Zeichen</w:t>
      </w:r>
      <w:r>
        <w:rPr>
          <w:sz w:val="24"/>
        </w:rPr>
        <w:t>)</w:t>
      </w:r>
    </w:p>
    <w:p w14:paraId="351EF13E" w14:textId="4B39B4C0" w:rsidR="001A6062" w:rsidRPr="001A6062" w:rsidRDefault="001A6062" w:rsidP="001A6062">
      <w:pPr>
        <w:rPr>
          <w:b/>
          <w:sz w:val="24"/>
        </w:rPr>
      </w:pPr>
      <w:r w:rsidRPr="001A6062">
        <w:rPr>
          <w:b/>
          <w:sz w:val="24"/>
        </w:rPr>
        <w:t xml:space="preserve">Rathaus und Außenstellen am </w:t>
      </w:r>
      <w:r w:rsidR="008D52EB">
        <w:rPr>
          <w:b/>
          <w:sz w:val="24"/>
        </w:rPr>
        <w:t>2</w:t>
      </w:r>
      <w:r w:rsidR="0091173E">
        <w:rPr>
          <w:b/>
          <w:sz w:val="24"/>
        </w:rPr>
        <w:t>5</w:t>
      </w:r>
      <w:r w:rsidRPr="001A6062">
        <w:rPr>
          <w:b/>
          <w:sz w:val="24"/>
        </w:rPr>
        <w:t xml:space="preserve">. </w:t>
      </w:r>
      <w:r w:rsidR="008D52EB">
        <w:rPr>
          <w:b/>
          <w:sz w:val="24"/>
        </w:rPr>
        <w:t>September</w:t>
      </w:r>
      <w:r w:rsidRPr="001A6062">
        <w:rPr>
          <w:b/>
          <w:sz w:val="24"/>
        </w:rPr>
        <w:t xml:space="preserve"> geschlossen </w:t>
      </w:r>
    </w:p>
    <w:p w14:paraId="7750A5B8" w14:textId="45553F9D" w:rsidR="008D52EB" w:rsidRDefault="00B24061" w:rsidP="008D52EB">
      <w:pPr>
        <w:rPr>
          <w:sz w:val="24"/>
        </w:rPr>
      </w:pPr>
      <w:r w:rsidRPr="00B24061">
        <w:rPr>
          <w:sz w:val="24"/>
        </w:rPr>
        <w:t>Das Rathaus einschließlich des Bürgerbüros, dem Bauhof, der Kindertagesstätten und der Tagespflege sind am Freitag, den 2</w:t>
      </w:r>
      <w:r w:rsidR="0091173E">
        <w:rPr>
          <w:sz w:val="24"/>
        </w:rPr>
        <w:t>5</w:t>
      </w:r>
      <w:r w:rsidRPr="00B24061">
        <w:rPr>
          <w:sz w:val="24"/>
        </w:rPr>
        <w:t>. September 202</w:t>
      </w:r>
      <w:r w:rsidR="0091173E">
        <w:rPr>
          <w:sz w:val="24"/>
        </w:rPr>
        <w:t>6</w:t>
      </w:r>
      <w:r w:rsidRPr="00B24061">
        <w:rPr>
          <w:sz w:val="24"/>
        </w:rPr>
        <w:t>, wegen einer innerbetrieblichen Veranstaltung geschlossen.</w:t>
      </w:r>
    </w:p>
    <w:p w14:paraId="3BC8B40D" w14:textId="77777777" w:rsidR="008D52EB" w:rsidRDefault="008D52EB" w:rsidP="008D52EB">
      <w:pPr>
        <w:rPr>
          <w:sz w:val="24"/>
        </w:rPr>
      </w:pPr>
    </w:p>
    <w:p w14:paraId="55C3BA45" w14:textId="1360D848" w:rsidR="00455195" w:rsidRDefault="00455195">
      <w:pPr>
        <w:rPr>
          <w:sz w:val="24"/>
        </w:rPr>
      </w:pPr>
      <w:r>
        <w:rPr>
          <w:sz w:val="24"/>
        </w:rPr>
        <w:t>#</w:t>
      </w:r>
      <w:r w:rsidR="008D52EB">
        <w:rPr>
          <w:sz w:val="24"/>
        </w:rPr>
        <w:t>schwalmederkreis</w:t>
      </w:r>
    </w:p>
    <w:p w14:paraId="50CDBFFC" w14:textId="4D611DA9" w:rsidR="00455195" w:rsidRDefault="00455195">
      <w:pPr>
        <w:rPr>
          <w:sz w:val="24"/>
        </w:rPr>
      </w:pPr>
      <w:r>
        <w:rPr>
          <w:sz w:val="24"/>
        </w:rPr>
        <w:t>#</w:t>
      </w:r>
      <w:r w:rsidR="008D52EB">
        <w:rPr>
          <w:sz w:val="24"/>
        </w:rPr>
        <w:t>g</w:t>
      </w:r>
      <w:r>
        <w:rPr>
          <w:sz w:val="24"/>
        </w:rPr>
        <w:t>udensberg</w:t>
      </w:r>
    </w:p>
    <w:p w14:paraId="004AF500" w14:textId="6185152A" w:rsidR="00455195" w:rsidRDefault="00455195">
      <w:pPr>
        <w:rPr>
          <w:sz w:val="24"/>
        </w:rPr>
      </w:pPr>
      <w:r>
        <w:rPr>
          <w:sz w:val="24"/>
        </w:rPr>
        <w:t>#</w:t>
      </w:r>
      <w:r w:rsidR="008D52EB">
        <w:rPr>
          <w:sz w:val="24"/>
        </w:rPr>
        <w:t>teamgudensberg</w:t>
      </w:r>
    </w:p>
    <w:sectPr w:rsidR="004551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958"/>
    <w:rsid w:val="000A6958"/>
    <w:rsid w:val="001A6062"/>
    <w:rsid w:val="00234C0D"/>
    <w:rsid w:val="00293839"/>
    <w:rsid w:val="00394D5D"/>
    <w:rsid w:val="00455195"/>
    <w:rsid w:val="0087233C"/>
    <w:rsid w:val="008D52EB"/>
    <w:rsid w:val="00902DCF"/>
    <w:rsid w:val="009054CD"/>
    <w:rsid w:val="0091173E"/>
    <w:rsid w:val="009561AF"/>
    <w:rsid w:val="00AF06F5"/>
    <w:rsid w:val="00B24061"/>
    <w:rsid w:val="00B8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F06F3"/>
  <w15:chartTrackingRefBased/>
  <w15:docId w15:val="{64B0E7BB-550B-47C1-906C-B702FB94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34C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gell\Documents\Benutzerdefinierte%20Office-Vorlagen\PRESSEMITTEILUNG%20DER%20STADT%20GUDENSBER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DD4BD-93C5-4C15-998B-E4F5762DA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DER STADT GUDENSBERG.dotx</Template>
  <TotalTime>0</TotalTime>
  <Pages>1</Pages>
  <Words>97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Vogel</dc:creator>
  <cp:keywords/>
  <dc:description/>
  <cp:lastModifiedBy>Inga Sandgaard-Heerdt</cp:lastModifiedBy>
  <cp:revision>2</cp:revision>
  <dcterms:created xsi:type="dcterms:W3CDTF">2026-08-25T07:37:00Z</dcterms:created>
  <dcterms:modified xsi:type="dcterms:W3CDTF">2026-08-25T07:37:00Z</dcterms:modified>
</cp:coreProperties>
</file>