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70F8A" w14:textId="77777777" w:rsidR="00342B09" w:rsidRDefault="003954FC" w:rsidP="004333A4">
      <w:pPr>
        <w:framePr w:hSpace="142" w:wrap="around" w:vAnchor="text" w:hAnchor="page" w:x="8922" w:y="-126"/>
        <w:ind w:right="-284"/>
      </w:pPr>
      <w:r>
        <w:rPr>
          <w:noProof/>
        </w:rPr>
        <w:drawing>
          <wp:inline distT="0" distB="0" distL="0" distR="0" wp14:anchorId="0CE523BD" wp14:editId="4D98D317">
            <wp:extent cx="1494790" cy="1049655"/>
            <wp:effectExtent l="0" t="0" r="0" b="0"/>
            <wp:docPr id="2" name="Bild 2" descr="01_Logo_Regionalverband_SB_schwa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1_Logo_Regionalverband_SB_schwarz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104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C09E2" w14:textId="77777777" w:rsidR="00342B09" w:rsidRDefault="003954FC" w:rsidP="004333A4">
      <w:pPr>
        <w:ind w:right="-284"/>
      </w:pPr>
      <w:r>
        <w:rPr>
          <w:noProof/>
        </w:rPr>
        <w:drawing>
          <wp:inline distT="0" distB="0" distL="0" distR="0" wp14:anchorId="7AE6F37E" wp14:editId="09181653">
            <wp:extent cx="4214495" cy="524510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4495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3FA8A" w14:textId="77777777" w:rsidR="00342B09" w:rsidRDefault="00342B09" w:rsidP="004333A4">
      <w:pPr>
        <w:ind w:right="-284"/>
        <w:rPr>
          <w:sz w:val="16"/>
        </w:rPr>
      </w:pPr>
    </w:p>
    <w:p w14:paraId="010F7F5D" w14:textId="5A0A4C54" w:rsidR="00342B09" w:rsidRDefault="00333EB9" w:rsidP="004333A4">
      <w:pPr>
        <w:ind w:right="-284"/>
        <w:rPr>
          <w:b/>
        </w:rPr>
      </w:pPr>
      <w:r>
        <w:rPr>
          <w:b/>
        </w:rPr>
        <w:t>Saarbrücken,</w:t>
      </w:r>
      <w:r w:rsidR="00BC7505">
        <w:rPr>
          <w:b/>
        </w:rPr>
        <w:t xml:space="preserve"> </w:t>
      </w:r>
      <w:r w:rsidR="003C318F">
        <w:rPr>
          <w:b/>
        </w:rPr>
        <w:t>20</w:t>
      </w:r>
      <w:r w:rsidR="001B4DC4">
        <w:rPr>
          <w:b/>
        </w:rPr>
        <w:t xml:space="preserve">. </w:t>
      </w:r>
      <w:r w:rsidR="003C318F">
        <w:rPr>
          <w:b/>
        </w:rPr>
        <w:t>Oktober</w:t>
      </w:r>
      <w:r w:rsidR="008A4023">
        <w:rPr>
          <w:b/>
        </w:rPr>
        <w:t xml:space="preserve"> </w:t>
      </w:r>
      <w:r w:rsidR="00AA446F">
        <w:rPr>
          <w:b/>
        </w:rPr>
        <w:t>2026</w:t>
      </w:r>
    </w:p>
    <w:p w14:paraId="4A95D6BF" w14:textId="77777777" w:rsidR="00342B09" w:rsidRDefault="00342B09" w:rsidP="00384FFE">
      <w:pPr>
        <w:framePr w:w="9974" w:h="755" w:hSpace="142" w:wrap="around" w:vAnchor="text" w:hAnchor="page" w:x="1434" w:y="333"/>
        <w:ind w:right="-284"/>
      </w:pPr>
      <w:r>
        <w:t>Pressereferat</w:t>
      </w:r>
      <w:r>
        <w:tab/>
        <w:t>Kontakt:</w:t>
      </w:r>
      <w:r>
        <w:tab/>
      </w:r>
      <w:r>
        <w:tab/>
        <w:t>Schlos</w:t>
      </w:r>
      <w:r w:rsidR="00176A39">
        <w:t>splatz</w:t>
      </w:r>
      <w:r w:rsidR="00176A39">
        <w:tab/>
      </w:r>
      <w:r w:rsidR="00176A39">
        <w:tab/>
      </w:r>
      <w:r w:rsidR="00176A39">
        <w:tab/>
        <w:t>Telefon (0681) 506-1303</w:t>
      </w:r>
    </w:p>
    <w:p w14:paraId="715C2D8F" w14:textId="77777777" w:rsidR="00342B09" w:rsidRDefault="00372C72" w:rsidP="00384FFE">
      <w:pPr>
        <w:framePr w:w="9974" w:h="755" w:hSpace="142" w:wrap="around" w:vAnchor="text" w:hAnchor="page" w:x="1434" w:y="333"/>
        <w:ind w:right="-284"/>
      </w:pPr>
      <w:r>
        <w:tab/>
      </w:r>
      <w:r>
        <w:tab/>
      </w:r>
      <w:r>
        <w:tab/>
      </w:r>
      <w:r w:rsidR="00176A39">
        <w:t>Daniel Schappert</w:t>
      </w:r>
      <w:r w:rsidR="00067EB4">
        <w:tab/>
      </w:r>
      <w:r w:rsidR="00342B09">
        <w:t>66119 Saarbrücken</w:t>
      </w:r>
      <w:r w:rsidR="00342B09">
        <w:tab/>
      </w:r>
      <w:r w:rsidR="00342B09">
        <w:tab/>
        <w:t>Telefax (0681) 506-1390</w:t>
      </w:r>
    </w:p>
    <w:p w14:paraId="784CB9E3" w14:textId="77777777" w:rsidR="00342B09" w:rsidRDefault="00342B09" w:rsidP="004333A4">
      <w:pPr>
        <w:ind w:right="-284"/>
      </w:pPr>
    </w:p>
    <w:p w14:paraId="32842BE2" w14:textId="20DDC4D8" w:rsidR="006A4F58" w:rsidRPr="00326E4E" w:rsidRDefault="003C318F" w:rsidP="00175770">
      <w:pPr>
        <w:tabs>
          <w:tab w:val="left" w:pos="7797"/>
          <w:tab w:val="left" w:pos="8080"/>
        </w:tabs>
        <w:ind w:right="139"/>
        <w:rPr>
          <w:rFonts w:cs="Arial"/>
          <w:b/>
          <w:color w:val="000000"/>
          <w:sz w:val="28"/>
          <w:szCs w:val="28"/>
        </w:rPr>
      </w:pPr>
      <w:r>
        <w:rPr>
          <w:rFonts w:cs="Arial"/>
          <w:b/>
          <w:color w:val="000000"/>
          <w:sz w:val="28"/>
          <w:szCs w:val="28"/>
        </w:rPr>
        <w:t>03</w:t>
      </w:r>
      <w:r w:rsidR="00AA446F" w:rsidRPr="00326E4E">
        <w:rPr>
          <w:rFonts w:cs="Arial"/>
          <w:b/>
          <w:color w:val="000000"/>
          <w:sz w:val="28"/>
          <w:szCs w:val="28"/>
        </w:rPr>
        <w:t>.</w:t>
      </w:r>
      <w:r>
        <w:rPr>
          <w:rFonts w:cs="Arial"/>
          <w:b/>
          <w:color w:val="000000"/>
          <w:sz w:val="28"/>
          <w:szCs w:val="28"/>
        </w:rPr>
        <w:t>11</w:t>
      </w:r>
      <w:r w:rsidR="006A4F58" w:rsidRPr="00326E4E">
        <w:rPr>
          <w:rFonts w:cs="Arial"/>
          <w:b/>
          <w:color w:val="000000"/>
          <w:sz w:val="28"/>
          <w:szCs w:val="28"/>
        </w:rPr>
        <w:t xml:space="preserve">. Infoabend „Pflegeeltern werden“ im </w:t>
      </w:r>
      <w:r w:rsidR="001B4DC4" w:rsidRPr="00326E4E">
        <w:rPr>
          <w:rFonts w:cs="Arial"/>
          <w:b/>
          <w:color w:val="000000"/>
          <w:sz w:val="28"/>
          <w:szCs w:val="28"/>
        </w:rPr>
        <w:t>Saarbrücker Schloss</w:t>
      </w:r>
    </w:p>
    <w:p w14:paraId="13943EAB" w14:textId="77777777" w:rsidR="006A4F58" w:rsidRPr="006A4F58" w:rsidRDefault="006A4F58" w:rsidP="00175770">
      <w:pPr>
        <w:tabs>
          <w:tab w:val="left" w:pos="7797"/>
          <w:tab w:val="left" w:pos="8080"/>
        </w:tabs>
        <w:ind w:right="139"/>
        <w:rPr>
          <w:rFonts w:cs="Arial"/>
          <w:color w:val="000000"/>
          <w:szCs w:val="24"/>
        </w:rPr>
      </w:pPr>
    </w:p>
    <w:p w14:paraId="3934D720" w14:textId="77777777" w:rsidR="00175770" w:rsidRPr="006A4F58" w:rsidRDefault="00423528" w:rsidP="00175770">
      <w:pPr>
        <w:tabs>
          <w:tab w:val="left" w:pos="7797"/>
          <w:tab w:val="left" w:pos="8080"/>
        </w:tabs>
        <w:ind w:right="139"/>
        <w:rPr>
          <w:rFonts w:cs="Arial"/>
          <w:b/>
          <w:color w:val="000000"/>
          <w:szCs w:val="24"/>
        </w:rPr>
      </w:pPr>
      <w:r w:rsidRPr="006A4F58">
        <w:rPr>
          <w:rFonts w:cs="Arial"/>
          <w:b/>
          <w:color w:val="000000"/>
          <w:szCs w:val="24"/>
        </w:rPr>
        <w:t xml:space="preserve">Interessierte für </w:t>
      </w:r>
      <w:r w:rsidR="007B6856" w:rsidRPr="006A4F58">
        <w:rPr>
          <w:rFonts w:cs="Arial"/>
          <w:b/>
          <w:color w:val="000000"/>
          <w:szCs w:val="24"/>
        </w:rPr>
        <w:t>Vollzeitpflege</w:t>
      </w:r>
      <w:r w:rsidRPr="006A4F58">
        <w:rPr>
          <w:rFonts w:cs="Arial"/>
          <w:b/>
          <w:color w:val="000000"/>
          <w:szCs w:val="24"/>
        </w:rPr>
        <w:t xml:space="preserve"> und Bereitschaftspflege gesucht</w:t>
      </w:r>
    </w:p>
    <w:p w14:paraId="3B2DB886" w14:textId="77777777" w:rsidR="00175770" w:rsidRPr="006A4F58" w:rsidRDefault="00175770" w:rsidP="00175770">
      <w:pPr>
        <w:tabs>
          <w:tab w:val="left" w:pos="7797"/>
          <w:tab w:val="left" w:pos="8080"/>
        </w:tabs>
        <w:ind w:right="139"/>
        <w:rPr>
          <w:rFonts w:cs="Arial"/>
          <w:color w:val="000000"/>
          <w:szCs w:val="24"/>
        </w:rPr>
      </w:pPr>
    </w:p>
    <w:p w14:paraId="640CB49C" w14:textId="73BA1ED6" w:rsidR="00CF4365" w:rsidRPr="006A401E" w:rsidRDefault="00B74215" w:rsidP="00175770">
      <w:pPr>
        <w:tabs>
          <w:tab w:val="left" w:pos="7797"/>
          <w:tab w:val="left" w:pos="8080"/>
        </w:tabs>
        <w:ind w:right="139"/>
        <w:rPr>
          <w:rFonts w:cs="Arial"/>
          <w:szCs w:val="28"/>
        </w:rPr>
      </w:pPr>
      <w:r w:rsidRPr="006A401E">
        <w:rPr>
          <w:rFonts w:cs="Arial"/>
          <w:szCs w:val="28"/>
        </w:rPr>
        <w:t xml:space="preserve">Der Pflegekinderdienst des Regionalverbands Saarbrücken ist </w:t>
      </w:r>
      <w:r w:rsidR="007B6856" w:rsidRPr="006A401E">
        <w:rPr>
          <w:rFonts w:cs="Arial"/>
          <w:szCs w:val="28"/>
        </w:rPr>
        <w:t xml:space="preserve">fortlaufend </w:t>
      </w:r>
      <w:r w:rsidRPr="006A401E">
        <w:rPr>
          <w:rFonts w:cs="Arial"/>
          <w:szCs w:val="28"/>
        </w:rPr>
        <w:t xml:space="preserve">auf der Suche nach </w:t>
      </w:r>
      <w:r w:rsidR="006A401E" w:rsidRPr="006A401E">
        <w:rPr>
          <w:rFonts w:cs="Arial"/>
          <w:szCs w:val="28"/>
        </w:rPr>
        <w:t>Mitbürgerinnen und Mitbürgern, die bereit sind, ein Pflegek</w:t>
      </w:r>
      <w:r w:rsidR="007B6856" w:rsidRPr="006A401E">
        <w:rPr>
          <w:rFonts w:cs="Arial"/>
          <w:szCs w:val="28"/>
        </w:rPr>
        <w:t xml:space="preserve">ind </w:t>
      </w:r>
      <w:r w:rsidR="006A401E" w:rsidRPr="006A401E">
        <w:rPr>
          <w:rFonts w:cs="Arial"/>
          <w:szCs w:val="28"/>
        </w:rPr>
        <w:t xml:space="preserve">bei sich </w:t>
      </w:r>
      <w:r w:rsidR="007B6856" w:rsidRPr="006A401E">
        <w:rPr>
          <w:rFonts w:cs="Arial"/>
          <w:szCs w:val="28"/>
        </w:rPr>
        <w:t>aufzunehmen</w:t>
      </w:r>
      <w:r w:rsidR="006A401E">
        <w:rPr>
          <w:rFonts w:cs="Arial"/>
          <w:szCs w:val="28"/>
        </w:rPr>
        <w:t xml:space="preserve"> – sowohl in der Vollzeit</w:t>
      </w:r>
      <w:r w:rsidR="00633C5B">
        <w:rPr>
          <w:rFonts w:cs="Arial"/>
          <w:szCs w:val="28"/>
        </w:rPr>
        <w:t>-</w:t>
      </w:r>
      <w:r w:rsidR="006A401E">
        <w:rPr>
          <w:rFonts w:cs="Arial"/>
          <w:szCs w:val="28"/>
        </w:rPr>
        <w:t xml:space="preserve">, als auch in der Bereitschaftspflege. </w:t>
      </w:r>
      <w:r w:rsidR="00A80EB0">
        <w:rPr>
          <w:rFonts w:cs="Arial"/>
          <w:color w:val="000000"/>
          <w:szCs w:val="28"/>
        </w:rPr>
        <w:t xml:space="preserve">Für </w:t>
      </w:r>
      <w:r w:rsidR="007B6856">
        <w:rPr>
          <w:rFonts w:cs="Arial"/>
          <w:color w:val="000000"/>
          <w:szCs w:val="28"/>
        </w:rPr>
        <w:t>alle Interessierten</w:t>
      </w:r>
      <w:r w:rsidR="00A80EB0">
        <w:rPr>
          <w:rFonts w:cs="Arial"/>
          <w:color w:val="000000"/>
          <w:szCs w:val="28"/>
        </w:rPr>
        <w:t xml:space="preserve"> bietet</w:t>
      </w:r>
      <w:r w:rsidR="00423528">
        <w:rPr>
          <w:rFonts w:cs="Arial"/>
          <w:color w:val="000000"/>
          <w:szCs w:val="28"/>
        </w:rPr>
        <w:t xml:space="preserve"> das Jugendamt </w:t>
      </w:r>
      <w:r w:rsidR="00A80EB0">
        <w:rPr>
          <w:rFonts w:cs="Arial"/>
          <w:color w:val="000000"/>
          <w:szCs w:val="28"/>
        </w:rPr>
        <w:t>einen</w:t>
      </w:r>
      <w:r w:rsidRPr="00B74215">
        <w:rPr>
          <w:rFonts w:cs="Arial"/>
          <w:color w:val="000000"/>
          <w:szCs w:val="28"/>
        </w:rPr>
        <w:t xml:space="preserve"> Infoabend</w:t>
      </w:r>
      <w:r w:rsidR="00FB5A80">
        <w:rPr>
          <w:rFonts w:cs="Arial"/>
          <w:color w:val="000000"/>
          <w:szCs w:val="28"/>
        </w:rPr>
        <w:t xml:space="preserve"> an.</w:t>
      </w:r>
      <w:r w:rsidR="00A3473F">
        <w:rPr>
          <w:rFonts w:cs="Arial"/>
          <w:color w:val="000000"/>
          <w:szCs w:val="28"/>
        </w:rPr>
        <w:t xml:space="preserve"> </w:t>
      </w:r>
      <w:r w:rsidR="0009165A">
        <w:rPr>
          <w:rFonts w:cs="Arial"/>
          <w:color w:val="000000"/>
          <w:szCs w:val="28"/>
        </w:rPr>
        <w:t>Dieser findet a</w:t>
      </w:r>
      <w:r w:rsidR="001B4DC4">
        <w:rPr>
          <w:rFonts w:cs="Arial"/>
          <w:color w:val="000000"/>
          <w:szCs w:val="28"/>
        </w:rPr>
        <w:t xml:space="preserve">m Dienstag, den </w:t>
      </w:r>
      <w:r w:rsidR="003C318F">
        <w:rPr>
          <w:rFonts w:cs="Arial"/>
          <w:color w:val="000000"/>
          <w:szCs w:val="28"/>
        </w:rPr>
        <w:t>3</w:t>
      </w:r>
      <w:r w:rsidR="001B4DC4">
        <w:rPr>
          <w:rFonts w:cs="Arial"/>
          <w:color w:val="000000"/>
          <w:szCs w:val="28"/>
        </w:rPr>
        <w:t xml:space="preserve">. </w:t>
      </w:r>
      <w:r w:rsidR="003C318F">
        <w:rPr>
          <w:rFonts w:cs="Arial"/>
          <w:color w:val="000000"/>
          <w:szCs w:val="28"/>
        </w:rPr>
        <w:t>November</w:t>
      </w:r>
      <w:r w:rsidR="007B6856">
        <w:rPr>
          <w:rFonts w:cs="Arial"/>
          <w:color w:val="000000"/>
          <w:szCs w:val="28"/>
        </w:rPr>
        <w:t>, um</w:t>
      </w:r>
      <w:r w:rsidR="00AA446F">
        <w:rPr>
          <w:rFonts w:cs="Arial"/>
          <w:color w:val="000000"/>
          <w:szCs w:val="28"/>
        </w:rPr>
        <w:t xml:space="preserve"> 17</w:t>
      </w:r>
      <w:r w:rsidR="0009165A">
        <w:rPr>
          <w:rFonts w:cs="Arial"/>
          <w:color w:val="000000"/>
          <w:szCs w:val="28"/>
        </w:rPr>
        <w:t xml:space="preserve">.30 Uhr </w:t>
      </w:r>
      <w:r w:rsidR="00592B3D" w:rsidRPr="00592B3D">
        <w:rPr>
          <w:rFonts w:cs="Arial"/>
          <w:color w:val="000000"/>
          <w:szCs w:val="28"/>
        </w:rPr>
        <w:t xml:space="preserve">im </w:t>
      </w:r>
      <w:r w:rsidR="001B4DC4">
        <w:rPr>
          <w:rFonts w:cs="Arial"/>
          <w:color w:val="000000"/>
          <w:szCs w:val="28"/>
        </w:rPr>
        <w:t>Kleinen Saal im Mittelbau des Saarbrücker Schlosses</w:t>
      </w:r>
      <w:r w:rsidR="00BB27DD">
        <w:rPr>
          <w:rFonts w:cs="Arial"/>
          <w:color w:val="000000"/>
          <w:szCs w:val="28"/>
        </w:rPr>
        <w:t xml:space="preserve"> </w:t>
      </w:r>
      <w:r w:rsidR="00592B3D" w:rsidRPr="00592B3D">
        <w:rPr>
          <w:rFonts w:cs="Arial"/>
          <w:color w:val="000000"/>
          <w:szCs w:val="28"/>
        </w:rPr>
        <w:t>statt</w:t>
      </w:r>
      <w:r w:rsidR="00753BD9">
        <w:rPr>
          <w:rFonts w:cs="Arial"/>
          <w:szCs w:val="28"/>
        </w:rPr>
        <w:t>.</w:t>
      </w:r>
    </w:p>
    <w:p w14:paraId="5679ACE5" w14:textId="77777777" w:rsidR="00633C5B" w:rsidRPr="007F67D1" w:rsidRDefault="00633C5B" w:rsidP="00B74215">
      <w:pPr>
        <w:tabs>
          <w:tab w:val="left" w:pos="7797"/>
          <w:tab w:val="left" w:pos="8080"/>
        </w:tabs>
        <w:ind w:right="139"/>
        <w:rPr>
          <w:rFonts w:cs="Arial"/>
          <w:szCs w:val="28"/>
        </w:rPr>
      </w:pPr>
    </w:p>
    <w:p w14:paraId="14EAC06F" w14:textId="77777777" w:rsidR="00B74215" w:rsidRDefault="008008B2" w:rsidP="00A57D82">
      <w:pPr>
        <w:tabs>
          <w:tab w:val="left" w:pos="7797"/>
          <w:tab w:val="left" w:pos="8080"/>
        </w:tabs>
        <w:ind w:right="139"/>
        <w:rPr>
          <w:rFonts w:cs="Arial"/>
          <w:color w:val="000000"/>
          <w:szCs w:val="28"/>
        </w:rPr>
      </w:pPr>
      <w:r>
        <w:rPr>
          <w:rFonts w:cs="Arial"/>
          <w:szCs w:val="28"/>
        </w:rPr>
        <w:t>Interessierte erfahren</w:t>
      </w:r>
      <w:r w:rsidR="00420212" w:rsidRPr="007F67D1">
        <w:rPr>
          <w:rFonts w:cs="Arial"/>
          <w:szCs w:val="28"/>
        </w:rPr>
        <w:t xml:space="preserve"> im Rahmen der Infoveranstaltung</w:t>
      </w:r>
      <w:r w:rsidR="00420212" w:rsidRPr="003A2173">
        <w:rPr>
          <w:rFonts w:cs="Arial"/>
          <w:szCs w:val="28"/>
        </w:rPr>
        <w:t xml:space="preserve"> von den Mitarbeitenden des </w:t>
      </w:r>
      <w:r w:rsidR="00420212" w:rsidRPr="00283A52">
        <w:rPr>
          <w:rFonts w:cs="Arial"/>
          <w:color w:val="000000"/>
          <w:szCs w:val="28"/>
        </w:rPr>
        <w:t xml:space="preserve">Jugendamtes </w:t>
      </w:r>
      <w:r w:rsidR="00420212">
        <w:rPr>
          <w:rFonts w:cs="Arial"/>
          <w:color w:val="000000"/>
          <w:szCs w:val="28"/>
        </w:rPr>
        <w:t xml:space="preserve">alles Wissenswerte </w:t>
      </w:r>
      <w:r w:rsidR="00420212" w:rsidRPr="00283A52">
        <w:rPr>
          <w:rFonts w:cs="Arial"/>
          <w:color w:val="000000"/>
          <w:szCs w:val="28"/>
        </w:rPr>
        <w:t xml:space="preserve">über </w:t>
      </w:r>
      <w:r w:rsidR="00420212">
        <w:rPr>
          <w:rFonts w:cs="Arial"/>
          <w:color w:val="000000"/>
          <w:szCs w:val="28"/>
        </w:rPr>
        <w:t>die Aufnahme von Kindern. Auch Vollzeit- und Bereitschaftsp</w:t>
      </w:r>
      <w:r w:rsidR="00B74215" w:rsidRPr="00B74215">
        <w:rPr>
          <w:rFonts w:cs="Arial"/>
          <w:color w:val="000000"/>
          <w:szCs w:val="28"/>
        </w:rPr>
        <w:t>flegefamilien mit mehrjähriger Erfahrung berichten aus ihrem Alltag und stehen für Fragen zur Verfügung.</w:t>
      </w:r>
      <w:r w:rsidR="009B1D38">
        <w:rPr>
          <w:rFonts w:cs="Arial"/>
          <w:color w:val="000000"/>
          <w:szCs w:val="28"/>
        </w:rPr>
        <w:t xml:space="preserve"> </w:t>
      </w:r>
      <w:r w:rsidR="00BC5703">
        <w:rPr>
          <w:rFonts w:cs="Arial"/>
          <w:color w:val="000000"/>
          <w:szCs w:val="28"/>
        </w:rPr>
        <w:t xml:space="preserve">Weitere Informationen </w:t>
      </w:r>
      <w:r w:rsidR="00D1608A">
        <w:rPr>
          <w:rFonts w:cs="Arial"/>
          <w:color w:val="000000"/>
          <w:szCs w:val="28"/>
        </w:rPr>
        <w:t xml:space="preserve">zum Thema </w:t>
      </w:r>
      <w:r w:rsidR="00BC5703">
        <w:rPr>
          <w:rFonts w:cs="Arial"/>
          <w:color w:val="000000"/>
          <w:szCs w:val="28"/>
        </w:rPr>
        <w:t xml:space="preserve">stehen unter </w:t>
      </w:r>
      <w:r w:rsidR="00BC5703" w:rsidRPr="00420212">
        <w:rPr>
          <w:rFonts w:cs="Arial"/>
          <w:color w:val="000000"/>
          <w:szCs w:val="28"/>
        </w:rPr>
        <w:t>www.regionalverband.de/pflegeeltern</w:t>
      </w:r>
      <w:r w:rsidR="00BC5703">
        <w:rPr>
          <w:rFonts w:cs="Arial"/>
          <w:color w:val="000000"/>
          <w:szCs w:val="28"/>
        </w:rPr>
        <w:t>.</w:t>
      </w:r>
      <w:r w:rsidR="00175770" w:rsidRPr="00175770">
        <w:rPr>
          <w:rFonts w:cs="Arial"/>
          <w:color w:val="000000"/>
          <w:szCs w:val="28"/>
        </w:rPr>
        <w:t xml:space="preserve"> Anme</w:t>
      </w:r>
      <w:r w:rsidR="00175770">
        <w:rPr>
          <w:rFonts w:cs="Arial"/>
          <w:color w:val="000000"/>
          <w:szCs w:val="28"/>
        </w:rPr>
        <w:t>ldung</w:t>
      </w:r>
      <w:r w:rsidR="003D2C78">
        <w:rPr>
          <w:rFonts w:cs="Arial"/>
          <w:color w:val="000000"/>
          <w:szCs w:val="28"/>
        </w:rPr>
        <w:t>en</w:t>
      </w:r>
      <w:r w:rsidR="00175770">
        <w:rPr>
          <w:rFonts w:cs="Arial"/>
          <w:color w:val="000000"/>
          <w:szCs w:val="28"/>
        </w:rPr>
        <w:t xml:space="preserve"> zum Infoabend </w:t>
      </w:r>
      <w:r w:rsidR="00BC5703">
        <w:rPr>
          <w:rFonts w:cs="Arial"/>
          <w:color w:val="000000"/>
          <w:szCs w:val="28"/>
        </w:rPr>
        <w:t xml:space="preserve">sind </w:t>
      </w:r>
      <w:r w:rsidR="00175770">
        <w:rPr>
          <w:rFonts w:cs="Arial"/>
          <w:color w:val="000000"/>
          <w:szCs w:val="28"/>
        </w:rPr>
        <w:t xml:space="preserve">per </w:t>
      </w:r>
      <w:r w:rsidR="00423528">
        <w:rPr>
          <w:rFonts w:cs="Arial"/>
          <w:color w:val="000000"/>
          <w:szCs w:val="28"/>
        </w:rPr>
        <w:t>E-</w:t>
      </w:r>
      <w:r w:rsidR="00175770" w:rsidRPr="00175770">
        <w:rPr>
          <w:rFonts w:cs="Arial"/>
          <w:color w:val="000000"/>
          <w:szCs w:val="28"/>
        </w:rPr>
        <w:t xml:space="preserve">Mail an </w:t>
      </w:r>
      <w:r w:rsidR="00443FEF" w:rsidRPr="00420212">
        <w:rPr>
          <w:rFonts w:cs="Arial"/>
          <w:color w:val="000000"/>
          <w:szCs w:val="28"/>
        </w:rPr>
        <w:t>jugendamt-pflegekinder@rvsbr.de</w:t>
      </w:r>
      <w:r w:rsidR="00423528">
        <w:rPr>
          <w:rFonts w:cs="Arial"/>
          <w:color w:val="000000"/>
          <w:szCs w:val="28"/>
        </w:rPr>
        <w:t xml:space="preserve"> </w:t>
      </w:r>
      <w:r w:rsidR="00175770" w:rsidRPr="00175770">
        <w:rPr>
          <w:rFonts w:cs="Arial"/>
          <w:color w:val="000000"/>
          <w:szCs w:val="28"/>
        </w:rPr>
        <w:t xml:space="preserve">oder </w:t>
      </w:r>
      <w:r w:rsidR="00423528">
        <w:rPr>
          <w:rFonts w:cs="Arial"/>
          <w:color w:val="000000"/>
          <w:szCs w:val="28"/>
        </w:rPr>
        <w:t xml:space="preserve">telefonisch </w:t>
      </w:r>
      <w:r w:rsidR="00175770" w:rsidRPr="00175770">
        <w:rPr>
          <w:rFonts w:cs="Arial"/>
          <w:color w:val="000000"/>
          <w:szCs w:val="28"/>
        </w:rPr>
        <w:t xml:space="preserve">unter </w:t>
      </w:r>
      <w:r w:rsidR="00175770">
        <w:rPr>
          <w:rFonts w:cs="Arial"/>
          <w:color w:val="000000"/>
          <w:szCs w:val="28"/>
        </w:rPr>
        <w:t>0681 506-</w:t>
      </w:r>
      <w:r w:rsidR="00175770" w:rsidRPr="00175770">
        <w:rPr>
          <w:rFonts w:cs="Arial"/>
          <w:color w:val="000000"/>
          <w:szCs w:val="28"/>
        </w:rPr>
        <w:t>5112</w:t>
      </w:r>
      <w:r w:rsidR="00BC5703">
        <w:rPr>
          <w:rFonts w:cs="Arial"/>
          <w:color w:val="000000"/>
          <w:szCs w:val="28"/>
        </w:rPr>
        <w:t xml:space="preserve"> möglich</w:t>
      </w:r>
      <w:r w:rsidR="00175770" w:rsidRPr="00175770">
        <w:rPr>
          <w:rFonts w:cs="Arial"/>
          <w:color w:val="000000"/>
          <w:szCs w:val="28"/>
        </w:rPr>
        <w:t>.</w:t>
      </w:r>
    </w:p>
    <w:sectPr w:rsidR="00B74215" w:rsidSect="008B1CBC">
      <w:pgSz w:w="11906" w:h="16838"/>
      <w:pgMar w:top="1417" w:right="991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5650F"/>
    <w:multiLevelType w:val="hybridMultilevel"/>
    <w:tmpl w:val="6EE8239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45694"/>
    <w:multiLevelType w:val="hybridMultilevel"/>
    <w:tmpl w:val="517C83A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D46D4"/>
    <w:multiLevelType w:val="singleLevel"/>
    <w:tmpl w:val="6F8255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2A1E077F"/>
    <w:multiLevelType w:val="hybridMultilevel"/>
    <w:tmpl w:val="8CEC9FC6"/>
    <w:lvl w:ilvl="0" w:tplc="8E2483F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436A7B5C"/>
    <w:multiLevelType w:val="hybridMultilevel"/>
    <w:tmpl w:val="A750403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02096E"/>
    <w:multiLevelType w:val="hybridMultilevel"/>
    <w:tmpl w:val="CE9CE146"/>
    <w:lvl w:ilvl="0" w:tplc="09E039E8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3110CB4"/>
    <w:multiLevelType w:val="hybridMultilevel"/>
    <w:tmpl w:val="0090D0A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304700"/>
    <w:multiLevelType w:val="hybridMultilevel"/>
    <w:tmpl w:val="0FAA45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07494C"/>
    <w:multiLevelType w:val="hybridMultilevel"/>
    <w:tmpl w:val="5186154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AF10D0"/>
    <w:multiLevelType w:val="hybridMultilevel"/>
    <w:tmpl w:val="5066CC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BC567A"/>
    <w:multiLevelType w:val="singleLevel"/>
    <w:tmpl w:val="B7ACEC6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</w:rPr>
    </w:lvl>
  </w:abstractNum>
  <w:num w:numId="1" w16cid:durableId="1485077883">
    <w:abstractNumId w:val="6"/>
  </w:num>
  <w:num w:numId="2" w16cid:durableId="471750082">
    <w:abstractNumId w:val="4"/>
  </w:num>
  <w:num w:numId="3" w16cid:durableId="1323434238">
    <w:abstractNumId w:val="8"/>
  </w:num>
  <w:num w:numId="4" w16cid:durableId="783312184">
    <w:abstractNumId w:val="5"/>
  </w:num>
  <w:num w:numId="5" w16cid:durableId="904484570">
    <w:abstractNumId w:val="1"/>
  </w:num>
  <w:num w:numId="6" w16cid:durableId="1935554520">
    <w:abstractNumId w:val="0"/>
  </w:num>
  <w:num w:numId="7" w16cid:durableId="152256946">
    <w:abstractNumId w:val="2"/>
  </w:num>
  <w:num w:numId="8" w16cid:durableId="1466269597">
    <w:abstractNumId w:val="10"/>
  </w:num>
  <w:num w:numId="9" w16cid:durableId="47146602">
    <w:abstractNumId w:val="9"/>
  </w:num>
  <w:num w:numId="10" w16cid:durableId="562446570">
    <w:abstractNumId w:val="7"/>
  </w:num>
  <w:num w:numId="11" w16cid:durableId="3015770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0"/>
  <w:activeWritingStyle w:appName="MSWord" w:lang="de-DE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68A"/>
    <w:rsid w:val="000064BE"/>
    <w:rsid w:val="00007D2B"/>
    <w:rsid w:val="00022494"/>
    <w:rsid w:val="00023F1C"/>
    <w:rsid w:val="00025CED"/>
    <w:rsid w:val="00033F04"/>
    <w:rsid w:val="00041A44"/>
    <w:rsid w:val="0004774C"/>
    <w:rsid w:val="0005320C"/>
    <w:rsid w:val="00061FD5"/>
    <w:rsid w:val="00067EB4"/>
    <w:rsid w:val="00075E3C"/>
    <w:rsid w:val="000807D2"/>
    <w:rsid w:val="00086B6D"/>
    <w:rsid w:val="0009165A"/>
    <w:rsid w:val="000961EE"/>
    <w:rsid w:val="000A6E24"/>
    <w:rsid w:val="000B4258"/>
    <w:rsid w:val="000B792D"/>
    <w:rsid w:val="000C0A71"/>
    <w:rsid w:val="000D5E51"/>
    <w:rsid w:val="000D6B12"/>
    <w:rsid w:val="001048B9"/>
    <w:rsid w:val="00104A94"/>
    <w:rsid w:val="001050E4"/>
    <w:rsid w:val="00107E78"/>
    <w:rsid w:val="001109A7"/>
    <w:rsid w:val="00112183"/>
    <w:rsid w:val="00116771"/>
    <w:rsid w:val="00131F66"/>
    <w:rsid w:val="001329D6"/>
    <w:rsid w:val="00135FE4"/>
    <w:rsid w:val="0014342D"/>
    <w:rsid w:val="00164CEB"/>
    <w:rsid w:val="00167346"/>
    <w:rsid w:val="00175770"/>
    <w:rsid w:val="00176A39"/>
    <w:rsid w:val="001A1B3F"/>
    <w:rsid w:val="001B4DC4"/>
    <w:rsid w:val="001B7B86"/>
    <w:rsid w:val="001B7D70"/>
    <w:rsid w:val="001C1A38"/>
    <w:rsid w:val="001C7068"/>
    <w:rsid w:val="001E6EDC"/>
    <w:rsid w:val="001F7499"/>
    <w:rsid w:val="00203BC7"/>
    <w:rsid w:val="002062DC"/>
    <w:rsid w:val="0021105F"/>
    <w:rsid w:val="00225135"/>
    <w:rsid w:val="002509FA"/>
    <w:rsid w:val="002560B3"/>
    <w:rsid w:val="0025704D"/>
    <w:rsid w:val="00257097"/>
    <w:rsid w:val="002628C8"/>
    <w:rsid w:val="00266C17"/>
    <w:rsid w:val="00283A52"/>
    <w:rsid w:val="00284EEC"/>
    <w:rsid w:val="00287101"/>
    <w:rsid w:val="00290E1E"/>
    <w:rsid w:val="00291254"/>
    <w:rsid w:val="00297D18"/>
    <w:rsid w:val="002A3A0B"/>
    <w:rsid w:val="002A5DAF"/>
    <w:rsid w:val="002A6FDA"/>
    <w:rsid w:val="002B3978"/>
    <w:rsid w:val="002C45D5"/>
    <w:rsid w:val="002D63EF"/>
    <w:rsid w:val="002D7E2E"/>
    <w:rsid w:val="002E0289"/>
    <w:rsid w:val="002F30CB"/>
    <w:rsid w:val="00302E41"/>
    <w:rsid w:val="00307D33"/>
    <w:rsid w:val="0031385E"/>
    <w:rsid w:val="00326E4E"/>
    <w:rsid w:val="003329C6"/>
    <w:rsid w:val="00333EB9"/>
    <w:rsid w:val="00337170"/>
    <w:rsid w:val="00342B09"/>
    <w:rsid w:val="0036017C"/>
    <w:rsid w:val="003628A7"/>
    <w:rsid w:val="0036641D"/>
    <w:rsid w:val="00372C72"/>
    <w:rsid w:val="00384FFE"/>
    <w:rsid w:val="00390622"/>
    <w:rsid w:val="003954FC"/>
    <w:rsid w:val="00395B23"/>
    <w:rsid w:val="003A162C"/>
    <w:rsid w:val="003A2173"/>
    <w:rsid w:val="003A2AEE"/>
    <w:rsid w:val="003A5927"/>
    <w:rsid w:val="003A5FFB"/>
    <w:rsid w:val="003B5961"/>
    <w:rsid w:val="003B7768"/>
    <w:rsid w:val="003C23C7"/>
    <w:rsid w:val="003C318F"/>
    <w:rsid w:val="003D2C78"/>
    <w:rsid w:val="003D3446"/>
    <w:rsid w:val="003D3B37"/>
    <w:rsid w:val="003D7FE4"/>
    <w:rsid w:val="003E0F68"/>
    <w:rsid w:val="003F04F3"/>
    <w:rsid w:val="003F236A"/>
    <w:rsid w:val="00400C46"/>
    <w:rsid w:val="00402DF7"/>
    <w:rsid w:val="00403316"/>
    <w:rsid w:val="004050E3"/>
    <w:rsid w:val="00406948"/>
    <w:rsid w:val="00413E36"/>
    <w:rsid w:val="00413EDB"/>
    <w:rsid w:val="00414E0C"/>
    <w:rsid w:val="004200AC"/>
    <w:rsid w:val="00420212"/>
    <w:rsid w:val="00423528"/>
    <w:rsid w:val="004333A4"/>
    <w:rsid w:val="00443C59"/>
    <w:rsid w:val="00443FEF"/>
    <w:rsid w:val="004604BD"/>
    <w:rsid w:val="0048360B"/>
    <w:rsid w:val="00485B65"/>
    <w:rsid w:val="00496E6B"/>
    <w:rsid w:val="004A2F66"/>
    <w:rsid w:val="004C5AF9"/>
    <w:rsid w:val="004D4FF7"/>
    <w:rsid w:val="004D662F"/>
    <w:rsid w:val="004E207F"/>
    <w:rsid w:val="00501B61"/>
    <w:rsid w:val="0050535B"/>
    <w:rsid w:val="00507B5C"/>
    <w:rsid w:val="00511EA2"/>
    <w:rsid w:val="00520EE4"/>
    <w:rsid w:val="0053014F"/>
    <w:rsid w:val="00534E1D"/>
    <w:rsid w:val="005603A3"/>
    <w:rsid w:val="0056044E"/>
    <w:rsid w:val="00562384"/>
    <w:rsid w:val="00563502"/>
    <w:rsid w:val="00592B3D"/>
    <w:rsid w:val="00595C31"/>
    <w:rsid w:val="00596C05"/>
    <w:rsid w:val="005A13C3"/>
    <w:rsid w:val="005A7A3B"/>
    <w:rsid w:val="005B3FDD"/>
    <w:rsid w:val="005B54D8"/>
    <w:rsid w:val="005B6478"/>
    <w:rsid w:val="005C0A70"/>
    <w:rsid w:val="005D0B1C"/>
    <w:rsid w:val="005D4D14"/>
    <w:rsid w:val="005D65B0"/>
    <w:rsid w:val="005E72E3"/>
    <w:rsid w:val="005F0C8E"/>
    <w:rsid w:val="005F1381"/>
    <w:rsid w:val="005F22BF"/>
    <w:rsid w:val="005F51B0"/>
    <w:rsid w:val="006009CE"/>
    <w:rsid w:val="00602F41"/>
    <w:rsid w:val="0061158B"/>
    <w:rsid w:val="00622405"/>
    <w:rsid w:val="00625F93"/>
    <w:rsid w:val="00633C5B"/>
    <w:rsid w:val="006349D9"/>
    <w:rsid w:val="0063687F"/>
    <w:rsid w:val="006400DA"/>
    <w:rsid w:val="0064085D"/>
    <w:rsid w:val="00650BA7"/>
    <w:rsid w:val="0065215F"/>
    <w:rsid w:val="00680773"/>
    <w:rsid w:val="006852D3"/>
    <w:rsid w:val="00693E0C"/>
    <w:rsid w:val="006A0589"/>
    <w:rsid w:val="006A401E"/>
    <w:rsid w:val="006A4F58"/>
    <w:rsid w:val="006A6E73"/>
    <w:rsid w:val="006B6CE9"/>
    <w:rsid w:val="006D32F1"/>
    <w:rsid w:val="006E0A4B"/>
    <w:rsid w:val="006E36CB"/>
    <w:rsid w:val="006F06BE"/>
    <w:rsid w:val="006F26BA"/>
    <w:rsid w:val="006F60F5"/>
    <w:rsid w:val="00704521"/>
    <w:rsid w:val="0072099F"/>
    <w:rsid w:val="00722518"/>
    <w:rsid w:val="00726719"/>
    <w:rsid w:val="007272D0"/>
    <w:rsid w:val="0074070E"/>
    <w:rsid w:val="0074273A"/>
    <w:rsid w:val="00744EAD"/>
    <w:rsid w:val="00745F6C"/>
    <w:rsid w:val="0075365C"/>
    <w:rsid w:val="00753BD9"/>
    <w:rsid w:val="00762DAF"/>
    <w:rsid w:val="00764681"/>
    <w:rsid w:val="007711EA"/>
    <w:rsid w:val="00774AB6"/>
    <w:rsid w:val="00782633"/>
    <w:rsid w:val="00790DBA"/>
    <w:rsid w:val="0079126B"/>
    <w:rsid w:val="007A40BE"/>
    <w:rsid w:val="007B1E3C"/>
    <w:rsid w:val="007B6856"/>
    <w:rsid w:val="007C20B4"/>
    <w:rsid w:val="007C2D6C"/>
    <w:rsid w:val="007D29DA"/>
    <w:rsid w:val="007D4831"/>
    <w:rsid w:val="007D5C76"/>
    <w:rsid w:val="007D6F20"/>
    <w:rsid w:val="007E688D"/>
    <w:rsid w:val="007E742E"/>
    <w:rsid w:val="007F5078"/>
    <w:rsid w:val="007F5FB9"/>
    <w:rsid w:val="007F67D1"/>
    <w:rsid w:val="008008B2"/>
    <w:rsid w:val="00805BFD"/>
    <w:rsid w:val="008208E5"/>
    <w:rsid w:val="00847449"/>
    <w:rsid w:val="00850DB7"/>
    <w:rsid w:val="00854806"/>
    <w:rsid w:val="0085760B"/>
    <w:rsid w:val="008641A1"/>
    <w:rsid w:val="00877214"/>
    <w:rsid w:val="00883A75"/>
    <w:rsid w:val="00893A3F"/>
    <w:rsid w:val="00896BAB"/>
    <w:rsid w:val="008A4023"/>
    <w:rsid w:val="008B1CBC"/>
    <w:rsid w:val="008C278F"/>
    <w:rsid w:val="008C5015"/>
    <w:rsid w:val="008C5BC2"/>
    <w:rsid w:val="008E6FF9"/>
    <w:rsid w:val="008F666C"/>
    <w:rsid w:val="008F6A38"/>
    <w:rsid w:val="0090024C"/>
    <w:rsid w:val="00914C8A"/>
    <w:rsid w:val="00924EB0"/>
    <w:rsid w:val="009330FA"/>
    <w:rsid w:val="009457B4"/>
    <w:rsid w:val="009460FF"/>
    <w:rsid w:val="00952BBC"/>
    <w:rsid w:val="00952DC3"/>
    <w:rsid w:val="009626C9"/>
    <w:rsid w:val="009705B5"/>
    <w:rsid w:val="009705F1"/>
    <w:rsid w:val="00971125"/>
    <w:rsid w:val="0097495D"/>
    <w:rsid w:val="00996CE7"/>
    <w:rsid w:val="009A0D10"/>
    <w:rsid w:val="009A196B"/>
    <w:rsid w:val="009A1BDE"/>
    <w:rsid w:val="009B1D38"/>
    <w:rsid w:val="009D2E09"/>
    <w:rsid w:val="009D2EC9"/>
    <w:rsid w:val="009D2F19"/>
    <w:rsid w:val="009D48CE"/>
    <w:rsid w:val="009F1444"/>
    <w:rsid w:val="009F378A"/>
    <w:rsid w:val="009F74B9"/>
    <w:rsid w:val="00A00B86"/>
    <w:rsid w:val="00A03C9A"/>
    <w:rsid w:val="00A11AAD"/>
    <w:rsid w:val="00A15B58"/>
    <w:rsid w:val="00A20717"/>
    <w:rsid w:val="00A3173D"/>
    <w:rsid w:val="00A33592"/>
    <w:rsid w:val="00A3473F"/>
    <w:rsid w:val="00A3551A"/>
    <w:rsid w:val="00A35E49"/>
    <w:rsid w:val="00A519EC"/>
    <w:rsid w:val="00A51B2A"/>
    <w:rsid w:val="00A52F87"/>
    <w:rsid w:val="00A57D82"/>
    <w:rsid w:val="00A645AB"/>
    <w:rsid w:val="00A7132C"/>
    <w:rsid w:val="00A80EB0"/>
    <w:rsid w:val="00A8523B"/>
    <w:rsid w:val="00A85B98"/>
    <w:rsid w:val="00AA3C90"/>
    <w:rsid w:val="00AA446F"/>
    <w:rsid w:val="00AB1451"/>
    <w:rsid w:val="00AB32B9"/>
    <w:rsid w:val="00AB47A1"/>
    <w:rsid w:val="00AB4FE3"/>
    <w:rsid w:val="00AC0521"/>
    <w:rsid w:val="00AD1A2C"/>
    <w:rsid w:val="00AD4FEC"/>
    <w:rsid w:val="00AE36B8"/>
    <w:rsid w:val="00AE39A1"/>
    <w:rsid w:val="00AE6D2F"/>
    <w:rsid w:val="00AF639F"/>
    <w:rsid w:val="00B02064"/>
    <w:rsid w:val="00B024D3"/>
    <w:rsid w:val="00B02E7D"/>
    <w:rsid w:val="00B076E1"/>
    <w:rsid w:val="00B10F12"/>
    <w:rsid w:val="00B11D15"/>
    <w:rsid w:val="00B12E22"/>
    <w:rsid w:val="00B174DB"/>
    <w:rsid w:val="00B17A70"/>
    <w:rsid w:val="00B27B98"/>
    <w:rsid w:val="00B3443E"/>
    <w:rsid w:val="00B42972"/>
    <w:rsid w:val="00B43C9C"/>
    <w:rsid w:val="00B44027"/>
    <w:rsid w:val="00B53761"/>
    <w:rsid w:val="00B623AD"/>
    <w:rsid w:val="00B624F3"/>
    <w:rsid w:val="00B6445F"/>
    <w:rsid w:val="00B65CF6"/>
    <w:rsid w:val="00B67F84"/>
    <w:rsid w:val="00B74215"/>
    <w:rsid w:val="00B82A7D"/>
    <w:rsid w:val="00B8395E"/>
    <w:rsid w:val="00B90C93"/>
    <w:rsid w:val="00B92C18"/>
    <w:rsid w:val="00B934C3"/>
    <w:rsid w:val="00B93E29"/>
    <w:rsid w:val="00BA7009"/>
    <w:rsid w:val="00BB27DD"/>
    <w:rsid w:val="00BB5A7B"/>
    <w:rsid w:val="00BC00B3"/>
    <w:rsid w:val="00BC068A"/>
    <w:rsid w:val="00BC5703"/>
    <w:rsid w:val="00BC5F6B"/>
    <w:rsid w:val="00BC7505"/>
    <w:rsid w:val="00BD3CA5"/>
    <w:rsid w:val="00BD3F20"/>
    <w:rsid w:val="00BD536B"/>
    <w:rsid w:val="00BE3483"/>
    <w:rsid w:val="00BE791E"/>
    <w:rsid w:val="00BF4EB5"/>
    <w:rsid w:val="00BF6541"/>
    <w:rsid w:val="00BF71B4"/>
    <w:rsid w:val="00C00C97"/>
    <w:rsid w:val="00C03B7C"/>
    <w:rsid w:val="00C041EE"/>
    <w:rsid w:val="00C10911"/>
    <w:rsid w:val="00C23C6F"/>
    <w:rsid w:val="00C24BAD"/>
    <w:rsid w:val="00C26EBF"/>
    <w:rsid w:val="00C60B32"/>
    <w:rsid w:val="00C62111"/>
    <w:rsid w:val="00C71E0E"/>
    <w:rsid w:val="00C76C7A"/>
    <w:rsid w:val="00C82C7A"/>
    <w:rsid w:val="00C92484"/>
    <w:rsid w:val="00C92F97"/>
    <w:rsid w:val="00CA5C2C"/>
    <w:rsid w:val="00CC1AD4"/>
    <w:rsid w:val="00CD0D52"/>
    <w:rsid w:val="00CD5D4B"/>
    <w:rsid w:val="00CD6E79"/>
    <w:rsid w:val="00CE46D5"/>
    <w:rsid w:val="00CF1907"/>
    <w:rsid w:val="00CF1F23"/>
    <w:rsid w:val="00CF4365"/>
    <w:rsid w:val="00D00241"/>
    <w:rsid w:val="00D067E5"/>
    <w:rsid w:val="00D12A2B"/>
    <w:rsid w:val="00D1608A"/>
    <w:rsid w:val="00D230FF"/>
    <w:rsid w:val="00D236B3"/>
    <w:rsid w:val="00D30E91"/>
    <w:rsid w:val="00D40FFD"/>
    <w:rsid w:val="00D521AE"/>
    <w:rsid w:val="00D61669"/>
    <w:rsid w:val="00D62A02"/>
    <w:rsid w:val="00D63F21"/>
    <w:rsid w:val="00D64DBA"/>
    <w:rsid w:val="00D90F3F"/>
    <w:rsid w:val="00DA0E81"/>
    <w:rsid w:val="00DB138B"/>
    <w:rsid w:val="00DB222D"/>
    <w:rsid w:val="00DC01E8"/>
    <w:rsid w:val="00DC3697"/>
    <w:rsid w:val="00DC4965"/>
    <w:rsid w:val="00DC570F"/>
    <w:rsid w:val="00DD46D5"/>
    <w:rsid w:val="00DF474B"/>
    <w:rsid w:val="00E02868"/>
    <w:rsid w:val="00E26B3D"/>
    <w:rsid w:val="00E321D9"/>
    <w:rsid w:val="00E35A96"/>
    <w:rsid w:val="00E40A6A"/>
    <w:rsid w:val="00E77F56"/>
    <w:rsid w:val="00E77F9A"/>
    <w:rsid w:val="00E91AC0"/>
    <w:rsid w:val="00E91CD1"/>
    <w:rsid w:val="00E94572"/>
    <w:rsid w:val="00E950F4"/>
    <w:rsid w:val="00E95F1C"/>
    <w:rsid w:val="00E962D0"/>
    <w:rsid w:val="00E97B89"/>
    <w:rsid w:val="00EB1113"/>
    <w:rsid w:val="00EC0829"/>
    <w:rsid w:val="00EC7382"/>
    <w:rsid w:val="00ED111E"/>
    <w:rsid w:val="00ED3074"/>
    <w:rsid w:val="00ED4317"/>
    <w:rsid w:val="00EE33B5"/>
    <w:rsid w:val="00F00493"/>
    <w:rsid w:val="00F12C3F"/>
    <w:rsid w:val="00F21B57"/>
    <w:rsid w:val="00F30003"/>
    <w:rsid w:val="00F42339"/>
    <w:rsid w:val="00F473E7"/>
    <w:rsid w:val="00F57B0C"/>
    <w:rsid w:val="00F621F6"/>
    <w:rsid w:val="00F64414"/>
    <w:rsid w:val="00F75663"/>
    <w:rsid w:val="00F81EE2"/>
    <w:rsid w:val="00F82F6B"/>
    <w:rsid w:val="00F83B46"/>
    <w:rsid w:val="00F95427"/>
    <w:rsid w:val="00FB5A80"/>
    <w:rsid w:val="00FD13A9"/>
    <w:rsid w:val="00FD6F3D"/>
    <w:rsid w:val="00FD73EC"/>
    <w:rsid w:val="00FD7C82"/>
    <w:rsid w:val="00FE0CA3"/>
    <w:rsid w:val="00FE1768"/>
    <w:rsid w:val="00FE310A"/>
    <w:rsid w:val="00FE653F"/>
    <w:rsid w:val="00FF4133"/>
    <w:rsid w:val="00FF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0A29EE"/>
  <w15:chartTrackingRefBased/>
  <w15:docId w15:val="{3DDE94EC-3585-4576-BCF0-3B3BDA0E9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9705F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5A7A3B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D90F3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pPr>
      <w:keepNext/>
      <w:spacing w:after="120"/>
      <w:jc w:val="both"/>
      <w:outlineLvl w:val="3"/>
    </w:pPr>
    <w:rPr>
      <w:b/>
      <w:sz w:val="28"/>
    </w:rPr>
  </w:style>
  <w:style w:type="paragraph" w:styleId="berschrift5">
    <w:name w:val="heading 5"/>
    <w:basedOn w:val="Standard"/>
    <w:next w:val="Standard"/>
    <w:qFormat/>
    <w:pPr>
      <w:keepNext/>
      <w:spacing w:after="120"/>
      <w:jc w:val="both"/>
      <w:outlineLvl w:val="4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pPr>
      <w:spacing w:after="120"/>
      <w:jc w:val="both"/>
    </w:pPr>
  </w:style>
  <w:style w:type="paragraph" w:styleId="Textkrper3">
    <w:name w:val="Body Text 3"/>
    <w:basedOn w:val="Standard"/>
    <w:pPr>
      <w:spacing w:before="120" w:after="120"/>
      <w:ind w:right="-567"/>
      <w:jc w:val="both"/>
    </w:pPr>
  </w:style>
  <w:style w:type="paragraph" w:styleId="Sprechblasentext">
    <w:name w:val="Balloon Text"/>
    <w:basedOn w:val="Standard"/>
    <w:semiHidden/>
    <w:rsid w:val="006E36CB"/>
    <w:rPr>
      <w:rFonts w:ascii="Tahoma" w:hAnsi="Tahoma" w:cs="Tahoma"/>
      <w:sz w:val="16"/>
      <w:szCs w:val="16"/>
    </w:rPr>
  </w:style>
  <w:style w:type="character" w:customStyle="1" w:styleId="magazinetext1">
    <w:name w:val="magazinetext1"/>
    <w:rsid w:val="00B93E29"/>
    <w:rPr>
      <w:rFonts w:ascii="Arial" w:hAnsi="Arial" w:cs="Arial" w:hint="default"/>
      <w:color w:val="000000"/>
      <w:sz w:val="17"/>
      <w:szCs w:val="17"/>
    </w:rPr>
  </w:style>
  <w:style w:type="paragraph" w:styleId="Textkrper-Zeileneinzug">
    <w:name w:val="Body Text Indent"/>
    <w:basedOn w:val="Standard"/>
    <w:rsid w:val="00996CE7"/>
    <w:pPr>
      <w:spacing w:after="120"/>
      <w:ind w:left="283"/>
    </w:pPr>
  </w:style>
  <w:style w:type="paragraph" w:styleId="Textkrper">
    <w:name w:val="Body Text"/>
    <w:basedOn w:val="Standard"/>
    <w:rsid w:val="005A7A3B"/>
    <w:pPr>
      <w:spacing w:after="120"/>
    </w:pPr>
  </w:style>
  <w:style w:type="paragraph" w:styleId="Beschriftung">
    <w:name w:val="caption"/>
    <w:basedOn w:val="Standard"/>
    <w:next w:val="Standard"/>
    <w:qFormat/>
    <w:rsid w:val="005A7A3B"/>
    <w:pPr>
      <w:autoSpaceDE w:val="0"/>
      <w:autoSpaceDN w:val="0"/>
      <w:adjustRightInd w:val="0"/>
      <w:spacing w:after="120"/>
    </w:pPr>
    <w:rPr>
      <w:rFonts w:cs="Arial"/>
      <w:b/>
      <w:bCs/>
      <w:sz w:val="28"/>
      <w:szCs w:val="17"/>
    </w:rPr>
  </w:style>
  <w:style w:type="character" w:styleId="Hyperlink">
    <w:name w:val="Hyperlink"/>
    <w:rsid w:val="00B82A7D"/>
    <w:rPr>
      <w:color w:val="0000FF"/>
      <w:u w:val="single"/>
    </w:rPr>
  </w:style>
  <w:style w:type="paragraph" w:styleId="Textkrper-Einzug2">
    <w:name w:val="Body Text Indent 2"/>
    <w:basedOn w:val="Standard"/>
    <w:rsid w:val="009705F1"/>
    <w:pPr>
      <w:spacing w:after="120" w:line="480" w:lineRule="auto"/>
      <w:ind w:left="283"/>
    </w:pPr>
  </w:style>
  <w:style w:type="paragraph" w:styleId="KeinLeerraum">
    <w:name w:val="No Spacing"/>
    <w:qFormat/>
    <w:rsid w:val="00FD73EC"/>
    <w:rPr>
      <w:rFonts w:ascii="Calibri" w:eastAsia="Calibri" w:hAnsi="Calibri"/>
      <w:sz w:val="22"/>
      <w:szCs w:val="22"/>
      <w:lang w:eastAsia="en-US"/>
    </w:rPr>
  </w:style>
  <w:style w:type="character" w:styleId="Fett">
    <w:name w:val="Strong"/>
    <w:qFormat/>
    <w:rsid w:val="00400C46"/>
    <w:rPr>
      <w:b/>
      <w:bCs/>
    </w:rPr>
  </w:style>
  <w:style w:type="character" w:customStyle="1" w:styleId="text">
    <w:name w:val="text"/>
    <w:basedOn w:val="Absatz-Standardschriftart"/>
    <w:rsid w:val="002C45D5"/>
  </w:style>
  <w:style w:type="paragraph" w:styleId="StandardWeb">
    <w:name w:val="Normal (Web)"/>
    <w:basedOn w:val="Standard"/>
    <w:uiPriority w:val="99"/>
    <w:rsid w:val="00C71E0E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Listenabsatz1">
    <w:name w:val="Listenabsatz1"/>
    <w:basedOn w:val="Standard"/>
    <w:rsid w:val="00726719"/>
    <w:pPr>
      <w:spacing w:after="200" w:line="276" w:lineRule="auto"/>
      <w:ind w:left="720"/>
      <w:contextualSpacing/>
    </w:pPr>
    <w:rPr>
      <w:rFonts w:cs="Arial"/>
      <w:szCs w:val="24"/>
      <w:lang w:eastAsia="en-US"/>
    </w:rPr>
  </w:style>
  <w:style w:type="character" w:customStyle="1" w:styleId="magazinetext">
    <w:name w:val="magazinetext"/>
    <w:basedOn w:val="Absatz-Standardschriftart"/>
    <w:rsid w:val="0061158B"/>
  </w:style>
  <w:style w:type="character" w:customStyle="1" w:styleId="apple-converted-space">
    <w:name w:val="apple-converted-space"/>
    <w:basedOn w:val="Absatz-Standardschriftart"/>
    <w:rsid w:val="002F30CB"/>
  </w:style>
  <w:style w:type="character" w:styleId="BesuchterLink">
    <w:name w:val="FollowedHyperlink"/>
    <w:rsid w:val="00C92F97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5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988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2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1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06922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7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876029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0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01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032499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56460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77700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7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9585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44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5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18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22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14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75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1022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Vorlagen\Pressemitteilung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</Template>
  <TotalTime>0</TotalTime>
  <Pages>1</Pages>
  <Words>145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Stadtverband Saarbrücken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Daniel Schappert</dc:creator>
  <cp:keywords/>
  <dc:description/>
  <cp:lastModifiedBy>Daniel Schappert</cp:lastModifiedBy>
  <cp:revision>2</cp:revision>
  <cp:lastPrinted>2026-04-02T09:20:00Z</cp:lastPrinted>
  <dcterms:created xsi:type="dcterms:W3CDTF">2026-10-19T08:59:00Z</dcterms:created>
  <dcterms:modified xsi:type="dcterms:W3CDTF">2026-10-19T08:59:00Z</dcterms:modified>
</cp:coreProperties>
</file>