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89506" w14:textId="26D3BCDB" w:rsidR="00394F04" w:rsidRPr="00BA275E" w:rsidRDefault="00EA2BE5" w:rsidP="00FB54BA">
      <w:pPr>
        <w:pStyle w:val="KeinLeerraum"/>
      </w:pPr>
      <w:r>
        <w:t>3. November</w:t>
      </w:r>
      <w:r w:rsidR="00EB4C31">
        <w:t xml:space="preserve"> 202</w:t>
      </w:r>
      <w:r w:rsidR="005D5B9D">
        <w:t>6</w:t>
      </w:r>
    </w:p>
    <w:p w14:paraId="5CAB9DA7" w14:textId="77777777" w:rsidR="00981862" w:rsidRPr="006474A4" w:rsidRDefault="00981862" w:rsidP="00BA275E">
      <w:pPr>
        <w:pStyle w:val="KeinLeerraum"/>
        <w:rPr>
          <w:rFonts w:cs="Arial"/>
        </w:rPr>
      </w:pPr>
    </w:p>
    <w:p w14:paraId="1BBEC59F" w14:textId="459F4A97" w:rsidR="00E30B9C" w:rsidRDefault="00E30B9C" w:rsidP="00BC466F">
      <w:pPr>
        <w:pStyle w:val="KeinLeerraum"/>
      </w:pPr>
    </w:p>
    <w:p w14:paraId="323BF9DB" w14:textId="77777777" w:rsidR="003A63B5" w:rsidRDefault="003A63B5" w:rsidP="00BC466F">
      <w:pPr>
        <w:pStyle w:val="KeinLeerraum"/>
      </w:pPr>
    </w:p>
    <w:p w14:paraId="3DC4DFF9" w14:textId="77777777" w:rsidR="003A63B5" w:rsidRDefault="003A63B5" w:rsidP="00BC466F">
      <w:pPr>
        <w:pStyle w:val="KeinLeerraum"/>
      </w:pPr>
    </w:p>
    <w:p w14:paraId="29B53607" w14:textId="61E2750E" w:rsidR="00D368A0" w:rsidRDefault="00D368A0" w:rsidP="00D368A0">
      <w:pPr>
        <w:pStyle w:val="KeinLeerraum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Freitag, </w:t>
      </w:r>
      <w:r w:rsidR="0044214E">
        <w:rPr>
          <w:b/>
          <w:sz w:val="32"/>
          <w:szCs w:val="32"/>
        </w:rPr>
        <w:t>6. November</w:t>
      </w:r>
      <w:r w:rsidR="00C77C17">
        <w:rPr>
          <w:b/>
          <w:sz w:val="32"/>
          <w:szCs w:val="32"/>
        </w:rPr>
        <w:t xml:space="preserve">: </w:t>
      </w:r>
      <w:r>
        <w:rPr>
          <w:b/>
          <w:sz w:val="32"/>
          <w:szCs w:val="32"/>
        </w:rPr>
        <w:t>Nightball in der Schwarzbachhalle</w:t>
      </w:r>
    </w:p>
    <w:p w14:paraId="27E66D88" w14:textId="77777777" w:rsidR="00D368A0" w:rsidRDefault="00D368A0" w:rsidP="00D368A0">
      <w:pPr>
        <w:pStyle w:val="KeinLeerraum"/>
        <w:rPr>
          <w:b/>
          <w:sz w:val="15"/>
          <w:szCs w:val="15"/>
        </w:rPr>
      </w:pPr>
    </w:p>
    <w:p w14:paraId="27565333" w14:textId="04E41DE3" w:rsidR="003A63B5" w:rsidRPr="00C77C17" w:rsidRDefault="00D368A0" w:rsidP="00BC466F">
      <w:pPr>
        <w:pStyle w:val="KeinLeerraum"/>
      </w:pPr>
      <w:r>
        <w:rPr>
          <w:b/>
        </w:rPr>
        <w:t>Kriftel.</w:t>
      </w:r>
      <w:r>
        <w:t xml:space="preserve"> Das Familienzentrum Kriftel lädt am Freitag, </w:t>
      </w:r>
      <w:r w:rsidR="0044214E">
        <w:t>6. November</w:t>
      </w:r>
      <w:r w:rsidR="00AE272E">
        <w:t xml:space="preserve">, </w:t>
      </w:r>
      <w:r w:rsidR="005D5B9D">
        <w:t xml:space="preserve">wieder </w:t>
      </w:r>
      <w:r>
        <w:t xml:space="preserve">Fußballbegeisterte ab 18 Jahren zum „Mitternachtsfußball“ in die Große Schwarzbachhalle ein: Gespielt werden kann von 22 bis 1 Uhr. Bitte Hallenschuhe und Getränke mitbringen. Für eine </w:t>
      </w:r>
      <w:r w:rsidRPr="00C77C17">
        <w:t>Musikanlage ist gesorgt. Die Teilnahme ist kostenfrei</w:t>
      </w:r>
      <w:r w:rsidR="00EE2507" w:rsidRPr="00C77C17">
        <w:t>.</w:t>
      </w:r>
    </w:p>
    <w:p w14:paraId="3E1802AB" w14:textId="77777777" w:rsidR="00C77C17" w:rsidRPr="00C77C17" w:rsidRDefault="00C77C17" w:rsidP="00BC466F">
      <w:pPr>
        <w:pStyle w:val="KeinLeerraum"/>
        <w:rPr>
          <w:i/>
          <w:iCs/>
        </w:rPr>
      </w:pPr>
    </w:p>
    <w:p w14:paraId="24D188EC" w14:textId="7321D30B" w:rsidR="00C77C17" w:rsidRPr="00C77C17" w:rsidRDefault="0044214E" w:rsidP="00BC466F">
      <w:pPr>
        <w:pStyle w:val="KeinLeerraum"/>
        <w:rPr>
          <w:i/>
          <w:iCs/>
        </w:rPr>
      </w:pPr>
      <w:r>
        <w:rPr>
          <w:i/>
          <w:iCs/>
        </w:rPr>
        <w:t>Letzte Termine 2026: 20. November, 4. Dezember und 18. Dezember.</w:t>
      </w:r>
    </w:p>
    <w:sectPr w:rsidR="00C77C17" w:rsidRPr="00C77C17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A0D98C3" w:rsidR="006E3CAB" w:rsidRPr="008F3653" w:rsidRDefault="00F74B8E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76A81A80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6E803D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489F0EEE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F74B8E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065010BE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A0FBF7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CAC"/>
    <w:multiLevelType w:val="multilevel"/>
    <w:tmpl w:val="4298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46DD8"/>
    <w:multiLevelType w:val="hybridMultilevel"/>
    <w:tmpl w:val="3488CD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E5231"/>
    <w:multiLevelType w:val="hybridMultilevel"/>
    <w:tmpl w:val="BAF27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7677D"/>
    <w:multiLevelType w:val="multilevel"/>
    <w:tmpl w:val="F874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67CCF"/>
    <w:multiLevelType w:val="multilevel"/>
    <w:tmpl w:val="CF3C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E06F20"/>
    <w:multiLevelType w:val="multilevel"/>
    <w:tmpl w:val="C9CA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9E68C3"/>
    <w:multiLevelType w:val="hybridMultilevel"/>
    <w:tmpl w:val="95626AA8"/>
    <w:lvl w:ilvl="0" w:tplc="35A0B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9723A"/>
    <w:multiLevelType w:val="multilevel"/>
    <w:tmpl w:val="F2D6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E978EE"/>
    <w:multiLevelType w:val="hybridMultilevel"/>
    <w:tmpl w:val="1F8EF2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95CB3"/>
    <w:multiLevelType w:val="multilevel"/>
    <w:tmpl w:val="1FA4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462DE"/>
    <w:multiLevelType w:val="multilevel"/>
    <w:tmpl w:val="454A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9309EA"/>
    <w:multiLevelType w:val="hybridMultilevel"/>
    <w:tmpl w:val="33302B26"/>
    <w:lvl w:ilvl="0" w:tplc="C3B0BC3E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42E6E"/>
    <w:multiLevelType w:val="multilevel"/>
    <w:tmpl w:val="C3841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C3596A"/>
    <w:multiLevelType w:val="hybridMultilevel"/>
    <w:tmpl w:val="2D882ECC"/>
    <w:lvl w:ilvl="0" w:tplc="1E4C9C72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125CC"/>
    <w:multiLevelType w:val="multilevel"/>
    <w:tmpl w:val="97FC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4C15D5"/>
    <w:multiLevelType w:val="multilevel"/>
    <w:tmpl w:val="6548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C03376"/>
    <w:multiLevelType w:val="multilevel"/>
    <w:tmpl w:val="F92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142A39"/>
    <w:multiLevelType w:val="multilevel"/>
    <w:tmpl w:val="3552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876960"/>
    <w:multiLevelType w:val="hybridMultilevel"/>
    <w:tmpl w:val="A3B86F1C"/>
    <w:lvl w:ilvl="0" w:tplc="146E1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03457"/>
    <w:multiLevelType w:val="multilevel"/>
    <w:tmpl w:val="4674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D9378F"/>
    <w:multiLevelType w:val="multilevel"/>
    <w:tmpl w:val="2DB2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BE0894"/>
    <w:multiLevelType w:val="hybridMultilevel"/>
    <w:tmpl w:val="9D868B78"/>
    <w:lvl w:ilvl="0" w:tplc="5436EF0E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0020"/>
    <w:multiLevelType w:val="hybridMultilevel"/>
    <w:tmpl w:val="AC4C50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87F96"/>
    <w:multiLevelType w:val="multilevel"/>
    <w:tmpl w:val="01B6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6E20A8"/>
    <w:multiLevelType w:val="multilevel"/>
    <w:tmpl w:val="0A84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0E2A82"/>
    <w:multiLevelType w:val="multilevel"/>
    <w:tmpl w:val="F87A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1D6F59"/>
    <w:multiLevelType w:val="multilevel"/>
    <w:tmpl w:val="EB7E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E40612"/>
    <w:multiLevelType w:val="multilevel"/>
    <w:tmpl w:val="0C30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8923CD"/>
    <w:multiLevelType w:val="hybridMultilevel"/>
    <w:tmpl w:val="89EEF966"/>
    <w:lvl w:ilvl="0" w:tplc="152220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F7713"/>
    <w:multiLevelType w:val="hybridMultilevel"/>
    <w:tmpl w:val="DEE6C4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913CA"/>
    <w:multiLevelType w:val="multilevel"/>
    <w:tmpl w:val="C1BE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537709"/>
    <w:multiLevelType w:val="multilevel"/>
    <w:tmpl w:val="AD92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216313"/>
    <w:multiLevelType w:val="hybridMultilevel"/>
    <w:tmpl w:val="3A5AE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96796"/>
    <w:multiLevelType w:val="multilevel"/>
    <w:tmpl w:val="4B8A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92674B"/>
    <w:multiLevelType w:val="hybridMultilevel"/>
    <w:tmpl w:val="3D5EC460"/>
    <w:lvl w:ilvl="0" w:tplc="7812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2356A6"/>
    <w:multiLevelType w:val="multilevel"/>
    <w:tmpl w:val="B7CE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4E6"/>
    <w:multiLevelType w:val="multilevel"/>
    <w:tmpl w:val="0A1C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B01B78"/>
    <w:multiLevelType w:val="multilevel"/>
    <w:tmpl w:val="1F40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383E17"/>
    <w:multiLevelType w:val="multilevel"/>
    <w:tmpl w:val="5E02D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7517DB"/>
    <w:multiLevelType w:val="hybridMultilevel"/>
    <w:tmpl w:val="D6B44DD4"/>
    <w:lvl w:ilvl="0" w:tplc="04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32220"/>
    <w:multiLevelType w:val="multilevel"/>
    <w:tmpl w:val="9812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DB166B"/>
    <w:multiLevelType w:val="hybridMultilevel"/>
    <w:tmpl w:val="9CB8AF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141353">
    <w:abstractNumId w:val="22"/>
  </w:num>
  <w:num w:numId="2" w16cid:durableId="906887686">
    <w:abstractNumId w:val="8"/>
  </w:num>
  <w:num w:numId="3" w16cid:durableId="1133790832">
    <w:abstractNumId w:val="17"/>
  </w:num>
  <w:num w:numId="4" w16cid:durableId="2009597664">
    <w:abstractNumId w:val="1"/>
  </w:num>
  <w:num w:numId="5" w16cid:durableId="480275880">
    <w:abstractNumId w:val="33"/>
  </w:num>
  <w:num w:numId="6" w16cid:durableId="1854763108">
    <w:abstractNumId w:val="14"/>
  </w:num>
  <w:num w:numId="7" w16cid:durableId="2066369006">
    <w:abstractNumId w:val="12"/>
  </w:num>
  <w:num w:numId="8" w16cid:durableId="946036501">
    <w:abstractNumId w:val="27"/>
  </w:num>
  <w:num w:numId="9" w16cid:durableId="2101677832">
    <w:abstractNumId w:val="36"/>
  </w:num>
  <w:num w:numId="10" w16cid:durableId="58329277">
    <w:abstractNumId w:val="26"/>
  </w:num>
  <w:num w:numId="11" w16cid:durableId="2044941879">
    <w:abstractNumId w:val="15"/>
  </w:num>
  <w:num w:numId="12" w16cid:durableId="1979413675">
    <w:abstractNumId w:val="30"/>
  </w:num>
  <w:num w:numId="13" w16cid:durableId="396897529">
    <w:abstractNumId w:val="37"/>
  </w:num>
  <w:num w:numId="14" w16cid:durableId="54353529">
    <w:abstractNumId w:val="10"/>
  </w:num>
  <w:num w:numId="15" w16cid:durableId="751854326">
    <w:abstractNumId w:val="3"/>
  </w:num>
  <w:num w:numId="16" w16cid:durableId="1028868457">
    <w:abstractNumId w:val="19"/>
  </w:num>
  <w:num w:numId="17" w16cid:durableId="662397008">
    <w:abstractNumId w:val="35"/>
  </w:num>
  <w:num w:numId="18" w16cid:durableId="2146117394">
    <w:abstractNumId w:val="24"/>
  </w:num>
  <w:num w:numId="19" w16cid:durableId="292828343">
    <w:abstractNumId w:val="25"/>
  </w:num>
  <w:num w:numId="20" w16cid:durableId="116024187">
    <w:abstractNumId w:val="9"/>
  </w:num>
  <w:num w:numId="21" w16cid:durableId="27724855">
    <w:abstractNumId w:val="0"/>
  </w:num>
  <w:num w:numId="22" w16cid:durableId="1409500965">
    <w:abstractNumId w:val="40"/>
  </w:num>
  <w:num w:numId="23" w16cid:durableId="91360859">
    <w:abstractNumId w:val="5"/>
  </w:num>
  <w:num w:numId="24" w16cid:durableId="497430875">
    <w:abstractNumId w:val="23"/>
  </w:num>
  <w:num w:numId="25" w16cid:durableId="2020345514">
    <w:abstractNumId w:val="31"/>
  </w:num>
  <w:num w:numId="26" w16cid:durableId="2099983210">
    <w:abstractNumId w:val="16"/>
  </w:num>
  <w:num w:numId="27" w16cid:durableId="1064723530">
    <w:abstractNumId w:val="20"/>
  </w:num>
  <w:num w:numId="28" w16cid:durableId="1401754957">
    <w:abstractNumId w:val="4"/>
  </w:num>
  <w:num w:numId="29" w16cid:durableId="2036685139">
    <w:abstractNumId w:val="6"/>
  </w:num>
  <w:num w:numId="30" w16cid:durableId="102573126">
    <w:abstractNumId w:val="34"/>
  </w:num>
  <w:num w:numId="31" w16cid:durableId="1801343457">
    <w:abstractNumId w:val="18"/>
  </w:num>
  <w:num w:numId="32" w16cid:durableId="47461894">
    <w:abstractNumId w:val="28"/>
  </w:num>
  <w:num w:numId="33" w16cid:durableId="1026567136">
    <w:abstractNumId w:val="29"/>
  </w:num>
  <w:num w:numId="34" w16cid:durableId="1833570690">
    <w:abstractNumId w:val="32"/>
  </w:num>
  <w:num w:numId="35" w16cid:durableId="20790149">
    <w:abstractNumId w:val="11"/>
  </w:num>
  <w:num w:numId="36" w16cid:durableId="676987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53026492">
    <w:abstractNumId w:val="21"/>
  </w:num>
  <w:num w:numId="38" w16cid:durableId="479734327">
    <w:abstractNumId w:val="38"/>
  </w:num>
  <w:num w:numId="39" w16cid:durableId="766922091">
    <w:abstractNumId w:val="7"/>
  </w:num>
  <w:num w:numId="40" w16cid:durableId="2054765">
    <w:abstractNumId w:val="41"/>
  </w:num>
  <w:num w:numId="41" w16cid:durableId="1124350504">
    <w:abstractNumId w:val="2"/>
  </w:num>
  <w:num w:numId="42" w16cid:durableId="64994780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8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117A"/>
    <w:rsid w:val="00002389"/>
    <w:rsid w:val="0000298F"/>
    <w:rsid w:val="000034DB"/>
    <w:rsid w:val="000040C6"/>
    <w:rsid w:val="000053A8"/>
    <w:rsid w:val="000063D2"/>
    <w:rsid w:val="00006F34"/>
    <w:rsid w:val="0000708E"/>
    <w:rsid w:val="000077E0"/>
    <w:rsid w:val="00007BB6"/>
    <w:rsid w:val="00011069"/>
    <w:rsid w:val="0001154B"/>
    <w:rsid w:val="0001192A"/>
    <w:rsid w:val="0001198F"/>
    <w:rsid w:val="00011F48"/>
    <w:rsid w:val="0001268B"/>
    <w:rsid w:val="00012906"/>
    <w:rsid w:val="00013155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7BF9"/>
    <w:rsid w:val="00020341"/>
    <w:rsid w:val="00020875"/>
    <w:rsid w:val="00020D85"/>
    <w:rsid w:val="00021D6E"/>
    <w:rsid w:val="00021E25"/>
    <w:rsid w:val="00022D16"/>
    <w:rsid w:val="00022DDC"/>
    <w:rsid w:val="00022F0F"/>
    <w:rsid w:val="00023B4A"/>
    <w:rsid w:val="000243A7"/>
    <w:rsid w:val="000248FC"/>
    <w:rsid w:val="00024F54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A5C"/>
    <w:rsid w:val="00031BD4"/>
    <w:rsid w:val="00032859"/>
    <w:rsid w:val="00032BC1"/>
    <w:rsid w:val="00032F78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6052"/>
    <w:rsid w:val="00036507"/>
    <w:rsid w:val="00036A50"/>
    <w:rsid w:val="00036BA6"/>
    <w:rsid w:val="00037121"/>
    <w:rsid w:val="0003746E"/>
    <w:rsid w:val="000377B0"/>
    <w:rsid w:val="000407C2"/>
    <w:rsid w:val="000423F6"/>
    <w:rsid w:val="00042515"/>
    <w:rsid w:val="00042724"/>
    <w:rsid w:val="00042B38"/>
    <w:rsid w:val="000435A0"/>
    <w:rsid w:val="000435AE"/>
    <w:rsid w:val="000440FC"/>
    <w:rsid w:val="000441A0"/>
    <w:rsid w:val="00044888"/>
    <w:rsid w:val="000448CE"/>
    <w:rsid w:val="00045FFA"/>
    <w:rsid w:val="00046670"/>
    <w:rsid w:val="00046CEE"/>
    <w:rsid w:val="00047239"/>
    <w:rsid w:val="000473D1"/>
    <w:rsid w:val="00050DBB"/>
    <w:rsid w:val="000513CD"/>
    <w:rsid w:val="00053355"/>
    <w:rsid w:val="00055077"/>
    <w:rsid w:val="0005571F"/>
    <w:rsid w:val="0005614D"/>
    <w:rsid w:val="00056AD6"/>
    <w:rsid w:val="00056D38"/>
    <w:rsid w:val="00056DC2"/>
    <w:rsid w:val="00056E13"/>
    <w:rsid w:val="00061034"/>
    <w:rsid w:val="00061DFD"/>
    <w:rsid w:val="00061E08"/>
    <w:rsid w:val="000643EE"/>
    <w:rsid w:val="000650D1"/>
    <w:rsid w:val="0006512C"/>
    <w:rsid w:val="00065185"/>
    <w:rsid w:val="0006549C"/>
    <w:rsid w:val="00065578"/>
    <w:rsid w:val="00066019"/>
    <w:rsid w:val="00066429"/>
    <w:rsid w:val="00066A13"/>
    <w:rsid w:val="00066B50"/>
    <w:rsid w:val="000676B2"/>
    <w:rsid w:val="0006782C"/>
    <w:rsid w:val="00067B3C"/>
    <w:rsid w:val="000703DB"/>
    <w:rsid w:val="000710DC"/>
    <w:rsid w:val="000713FC"/>
    <w:rsid w:val="000734C1"/>
    <w:rsid w:val="000742DD"/>
    <w:rsid w:val="00074441"/>
    <w:rsid w:val="00075ABB"/>
    <w:rsid w:val="00075AE8"/>
    <w:rsid w:val="00077CDE"/>
    <w:rsid w:val="000802CB"/>
    <w:rsid w:val="000816A5"/>
    <w:rsid w:val="00081883"/>
    <w:rsid w:val="00081D15"/>
    <w:rsid w:val="00081FFD"/>
    <w:rsid w:val="000826DC"/>
    <w:rsid w:val="00082AC9"/>
    <w:rsid w:val="00082B68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F96"/>
    <w:rsid w:val="000914E5"/>
    <w:rsid w:val="00091B57"/>
    <w:rsid w:val="00091ED0"/>
    <w:rsid w:val="00091FC4"/>
    <w:rsid w:val="00092D4B"/>
    <w:rsid w:val="00093FC8"/>
    <w:rsid w:val="00094038"/>
    <w:rsid w:val="000941C7"/>
    <w:rsid w:val="00094A0E"/>
    <w:rsid w:val="000955E6"/>
    <w:rsid w:val="000959E7"/>
    <w:rsid w:val="000961FB"/>
    <w:rsid w:val="0009702D"/>
    <w:rsid w:val="000A0BA1"/>
    <w:rsid w:val="000A1854"/>
    <w:rsid w:val="000A29F4"/>
    <w:rsid w:val="000A3F68"/>
    <w:rsid w:val="000A4905"/>
    <w:rsid w:val="000A5498"/>
    <w:rsid w:val="000A55C5"/>
    <w:rsid w:val="000A572D"/>
    <w:rsid w:val="000A5B18"/>
    <w:rsid w:val="000A5CCC"/>
    <w:rsid w:val="000A5DFC"/>
    <w:rsid w:val="000A61C3"/>
    <w:rsid w:val="000A7B7C"/>
    <w:rsid w:val="000B0867"/>
    <w:rsid w:val="000B1323"/>
    <w:rsid w:val="000B1706"/>
    <w:rsid w:val="000B1874"/>
    <w:rsid w:val="000B1B01"/>
    <w:rsid w:val="000B1DB2"/>
    <w:rsid w:val="000B2313"/>
    <w:rsid w:val="000B34EB"/>
    <w:rsid w:val="000B3F1E"/>
    <w:rsid w:val="000B4D4A"/>
    <w:rsid w:val="000B5C89"/>
    <w:rsid w:val="000B6067"/>
    <w:rsid w:val="000B62E2"/>
    <w:rsid w:val="000B62F0"/>
    <w:rsid w:val="000B6BFC"/>
    <w:rsid w:val="000B72A0"/>
    <w:rsid w:val="000B7351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B6A"/>
    <w:rsid w:val="000C4BA4"/>
    <w:rsid w:val="000C52E9"/>
    <w:rsid w:val="000C71AB"/>
    <w:rsid w:val="000C789F"/>
    <w:rsid w:val="000C7A91"/>
    <w:rsid w:val="000D0379"/>
    <w:rsid w:val="000D0F22"/>
    <w:rsid w:val="000D12DD"/>
    <w:rsid w:val="000D1764"/>
    <w:rsid w:val="000D1DCA"/>
    <w:rsid w:val="000D3653"/>
    <w:rsid w:val="000D3971"/>
    <w:rsid w:val="000D39F7"/>
    <w:rsid w:val="000D3AEA"/>
    <w:rsid w:val="000D418E"/>
    <w:rsid w:val="000D4D21"/>
    <w:rsid w:val="000D4DDE"/>
    <w:rsid w:val="000D544F"/>
    <w:rsid w:val="000D6F3C"/>
    <w:rsid w:val="000E1552"/>
    <w:rsid w:val="000E1D64"/>
    <w:rsid w:val="000E1DFE"/>
    <w:rsid w:val="000E2311"/>
    <w:rsid w:val="000E2898"/>
    <w:rsid w:val="000E2AEC"/>
    <w:rsid w:val="000E553D"/>
    <w:rsid w:val="000E593E"/>
    <w:rsid w:val="000E65D4"/>
    <w:rsid w:val="000E6DA2"/>
    <w:rsid w:val="000E6DDA"/>
    <w:rsid w:val="000E6FA1"/>
    <w:rsid w:val="000E72BE"/>
    <w:rsid w:val="000E749A"/>
    <w:rsid w:val="000E7A1B"/>
    <w:rsid w:val="000E7B94"/>
    <w:rsid w:val="000F04EB"/>
    <w:rsid w:val="000F0613"/>
    <w:rsid w:val="000F1CAE"/>
    <w:rsid w:val="000F27F0"/>
    <w:rsid w:val="000F29E9"/>
    <w:rsid w:val="000F2AE8"/>
    <w:rsid w:val="000F34C0"/>
    <w:rsid w:val="000F44DA"/>
    <w:rsid w:val="000F4DD1"/>
    <w:rsid w:val="000F5158"/>
    <w:rsid w:val="000F547B"/>
    <w:rsid w:val="000F5CE2"/>
    <w:rsid w:val="000F6990"/>
    <w:rsid w:val="000F77C9"/>
    <w:rsid w:val="00100372"/>
    <w:rsid w:val="00100640"/>
    <w:rsid w:val="00100668"/>
    <w:rsid w:val="001007E2"/>
    <w:rsid w:val="0010094A"/>
    <w:rsid w:val="00100E15"/>
    <w:rsid w:val="00101A5A"/>
    <w:rsid w:val="00102767"/>
    <w:rsid w:val="0010297A"/>
    <w:rsid w:val="00102E72"/>
    <w:rsid w:val="00103279"/>
    <w:rsid w:val="0010352B"/>
    <w:rsid w:val="00104EBD"/>
    <w:rsid w:val="001052E8"/>
    <w:rsid w:val="001061BA"/>
    <w:rsid w:val="00107226"/>
    <w:rsid w:val="001114D0"/>
    <w:rsid w:val="001117B5"/>
    <w:rsid w:val="00111FF5"/>
    <w:rsid w:val="001124F0"/>
    <w:rsid w:val="00112A31"/>
    <w:rsid w:val="00114ECE"/>
    <w:rsid w:val="0011541D"/>
    <w:rsid w:val="00115C2F"/>
    <w:rsid w:val="00115F87"/>
    <w:rsid w:val="00116738"/>
    <w:rsid w:val="00117CAB"/>
    <w:rsid w:val="00117E5A"/>
    <w:rsid w:val="00117E7B"/>
    <w:rsid w:val="0012224F"/>
    <w:rsid w:val="00122786"/>
    <w:rsid w:val="00122E87"/>
    <w:rsid w:val="00123ADC"/>
    <w:rsid w:val="00123C88"/>
    <w:rsid w:val="00123E23"/>
    <w:rsid w:val="00123FD1"/>
    <w:rsid w:val="00124188"/>
    <w:rsid w:val="001247D5"/>
    <w:rsid w:val="001250C7"/>
    <w:rsid w:val="00126879"/>
    <w:rsid w:val="001308CA"/>
    <w:rsid w:val="00131000"/>
    <w:rsid w:val="00131479"/>
    <w:rsid w:val="00131A53"/>
    <w:rsid w:val="00131CBE"/>
    <w:rsid w:val="00132092"/>
    <w:rsid w:val="001326F0"/>
    <w:rsid w:val="00133A15"/>
    <w:rsid w:val="00133CC7"/>
    <w:rsid w:val="00134909"/>
    <w:rsid w:val="00134F3C"/>
    <w:rsid w:val="00135533"/>
    <w:rsid w:val="00135930"/>
    <w:rsid w:val="001360A1"/>
    <w:rsid w:val="00136ACC"/>
    <w:rsid w:val="00137A31"/>
    <w:rsid w:val="00140AE0"/>
    <w:rsid w:val="00141503"/>
    <w:rsid w:val="00141BD0"/>
    <w:rsid w:val="00141EE6"/>
    <w:rsid w:val="001421E9"/>
    <w:rsid w:val="001428FD"/>
    <w:rsid w:val="00142DFD"/>
    <w:rsid w:val="00143DFA"/>
    <w:rsid w:val="00144238"/>
    <w:rsid w:val="00145052"/>
    <w:rsid w:val="00145393"/>
    <w:rsid w:val="00145478"/>
    <w:rsid w:val="001454C8"/>
    <w:rsid w:val="00145CB9"/>
    <w:rsid w:val="00146042"/>
    <w:rsid w:val="0014653E"/>
    <w:rsid w:val="001467FF"/>
    <w:rsid w:val="00147F71"/>
    <w:rsid w:val="00150C15"/>
    <w:rsid w:val="001514A9"/>
    <w:rsid w:val="00151FBF"/>
    <w:rsid w:val="00152276"/>
    <w:rsid w:val="00152660"/>
    <w:rsid w:val="0015266C"/>
    <w:rsid w:val="00152A5C"/>
    <w:rsid w:val="001531CE"/>
    <w:rsid w:val="00153348"/>
    <w:rsid w:val="00153FBE"/>
    <w:rsid w:val="001549AF"/>
    <w:rsid w:val="00155789"/>
    <w:rsid w:val="00155E5F"/>
    <w:rsid w:val="00156451"/>
    <w:rsid w:val="00157270"/>
    <w:rsid w:val="00157A0C"/>
    <w:rsid w:val="00157B0F"/>
    <w:rsid w:val="00157D2C"/>
    <w:rsid w:val="00157E1D"/>
    <w:rsid w:val="00160B07"/>
    <w:rsid w:val="0016185D"/>
    <w:rsid w:val="00163441"/>
    <w:rsid w:val="001634B2"/>
    <w:rsid w:val="00164597"/>
    <w:rsid w:val="00164699"/>
    <w:rsid w:val="001652DF"/>
    <w:rsid w:val="001654E6"/>
    <w:rsid w:val="00167C29"/>
    <w:rsid w:val="001707EE"/>
    <w:rsid w:val="00170CC1"/>
    <w:rsid w:val="00171541"/>
    <w:rsid w:val="00173B97"/>
    <w:rsid w:val="00174958"/>
    <w:rsid w:val="00175872"/>
    <w:rsid w:val="00175BF2"/>
    <w:rsid w:val="001761B3"/>
    <w:rsid w:val="00176D7C"/>
    <w:rsid w:val="0017719E"/>
    <w:rsid w:val="0017764D"/>
    <w:rsid w:val="00177C1C"/>
    <w:rsid w:val="001804CB"/>
    <w:rsid w:val="0018150D"/>
    <w:rsid w:val="00182825"/>
    <w:rsid w:val="00182BC1"/>
    <w:rsid w:val="00183D61"/>
    <w:rsid w:val="001851D5"/>
    <w:rsid w:val="0018590F"/>
    <w:rsid w:val="00186221"/>
    <w:rsid w:val="00187079"/>
    <w:rsid w:val="001870EF"/>
    <w:rsid w:val="001878D0"/>
    <w:rsid w:val="001900D2"/>
    <w:rsid w:val="00190817"/>
    <w:rsid w:val="001908B7"/>
    <w:rsid w:val="001919F9"/>
    <w:rsid w:val="00192358"/>
    <w:rsid w:val="00192E74"/>
    <w:rsid w:val="001931E9"/>
    <w:rsid w:val="00193B16"/>
    <w:rsid w:val="00193C20"/>
    <w:rsid w:val="0019575B"/>
    <w:rsid w:val="00195E57"/>
    <w:rsid w:val="001964D4"/>
    <w:rsid w:val="00196976"/>
    <w:rsid w:val="00197855"/>
    <w:rsid w:val="00197A36"/>
    <w:rsid w:val="001A0B4F"/>
    <w:rsid w:val="001A0C98"/>
    <w:rsid w:val="001A181E"/>
    <w:rsid w:val="001A222E"/>
    <w:rsid w:val="001A2F32"/>
    <w:rsid w:val="001A39F6"/>
    <w:rsid w:val="001A3BB0"/>
    <w:rsid w:val="001A45DB"/>
    <w:rsid w:val="001A4ABB"/>
    <w:rsid w:val="001A514C"/>
    <w:rsid w:val="001A5815"/>
    <w:rsid w:val="001A59E4"/>
    <w:rsid w:val="001A5CAB"/>
    <w:rsid w:val="001A5DB2"/>
    <w:rsid w:val="001A636E"/>
    <w:rsid w:val="001A69A5"/>
    <w:rsid w:val="001A6F86"/>
    <w:rsid w:val="001B0854"/>
    <w:rsid w:val="001B0D7A"/>
    <w:rsid w:val="001B432D"/>
    <w:rsid w:val="001B5377"/>
    <w:rsid w:val="001B6250"/>
    <w:rsid w:val="001B7B13"/>
    <w:rsid w:val="001B7C76"/>
    <w:rsid w:val="001C0B67"/>
    <w:rsid w:val="001C181F"/>
    <w:rsid w:val="001C241B"/>
    <w:rsid w:val="001C257A"/>
    <w:rsid w:val="001C2D35"/>
    <w:rsid w:val="001C2D79"/>
    <w:rsid w:val="001C2EE7"/>
    <w:rsid w:val="001C3759"/>
    <w:rsid w:val="001C37E5"/>
    <w:rsid w:val="001C39E0"/>
    <w:rsid w:val="001C39F2"/>
    <w:rsid w:val="001C4197"/>
    <w:rsid w:val="001C5AE3"/>
    <w:rsid w:val="001C6AC2"/>
    <w:rsid w:val="001C7D0A"/>
    <w:rsid w:val="001C7E2F"/>
    <w:rsid w:val="001D0609"/>
    <w:rsid w:val="001D073C"/>
    <w:rsid w:val="001D0A82"/>
    <w:rsid w:val="001D0D49"/>
    <w:rsid w:val="001D13F0"/>
    <w:rsid w:val="001D1AAE"/>
    <w:rsid w:val="001D2D88"/>
    <w:rsid w:val="001D2FF4"/>
    <w:rsid w:val="001D3029"/>
    <w:rsid w:val="001D3C30"/>
    <w:rsid w:val="001D4162"/>
    <w:rsid w:val="001D5C88"/>
    <w:rsid w:val="001D6133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26CF"/>
    <w:rsid w:val="001E4169"/>
    <w:rsid w:val="001E4999"/>
    <w:rsid w:val="001E4C40"/>
    <w:rsid w:val="001E5AFF"/>
    <w:rsid w:val="001E726A"/>
    <w:rsid w:val="001E756A"/>
    <w:rsid w:val="001E7831"/>
    <w:rsid w:val="001F17EA"/>
    <w:rsid w:val="001F2B48"/>
    <w:rsid w:val="001F3D30"/>
    <w:rsid w:val="001F435F"/>
    <w:rsid w:val="001F512D"/>
    <w:rsid w:val="001F5D53"/>
    <w:rsid w:val="001F6623"/>
    <w:rsid w:val="001F6A79"/>
    <w:rsid w:val="001F6C2F"/>
    <w:rsid w:val="001F7761"/>
    <w:rsid w:val="001F78A1"/>
    <w:rsid w:val="002000C7"/>
    <w:rsid w:val="00200146"/>
    <w:rsid w:val="00200F47"/>
    <w:rsid w:val="0020127F"/>
    <w:rsid w:val="00201809"/>
    <w:rsid w:val="00201AD0"/>
    <w:rsid w:val="002027BB"/>
    <w:rsid w:val="00202998"/>
    <w:rsid w:val="00204448"/>
    <w:rsid w:val="00204CA1"/>
    <w:rsid w:val="00204E43"/>
    <w:rsid w:val="002050FA"/>
    <w:rsid w:val="002059B6"/>
    <w:rsid w:val="00206C4C"/>
    <w:rsid w:val="00207219"/>
    <w:rsid w:val="002077A3"/>
    <w:rsid w:val="002101F4"/>
    <w:rsid w:val="00211365"/>
    <w:rsid w:val="00211431"/>
    <w:rsid w:val="00211BE9"/>
    <w:rsid w:val="0021293A"/>
    <w:rsid w:val="00212DBC"/>
    <w:rsid w:val="00213009"/>
    <w:rsid w:val="002131A4"/>
    <w:rsid w:val="00214531"/>
    <w:rsid w:val="0021457D"/>
    <w:rsid w:val="002145DC"/>
    <w:rsid w:val="00215B87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090"/>
    <w:rsid w:val="00225B33"/>
    <w:rsid w:val="00225DEB"/>
    <w:rsid w:val="002264FF"/>
    <w:rsid w:val="00226D38"/>
    <w:rsid w:val="002276D6"/>
    <w:rsid w:val="00227922"/>
    <w:rsid w:val="00230781"/>
    <w:rsid w:val="00230F76"/>
    <w:rsid w:val="00231158"/>
    <w:rsid w:val="00231D63"/>
    <w:rsid w:val="002327D6"/>
    <w:rsid w:val="00232AE6"/>
    <w:rsid w:val="00234283"/>
    <w:rsid w:val="0023435A"/>
    <w:rsid w:val="002348A5"/>
    <w:rsid w:val="00235EDC"/>
    <w:rsid w:val="002362BD"/>
    <w:rsid w:val="00236869"/>
    <w:rsid w:val="002368A5"/>
    <w:rsid w:val="00236A61"/>
    <w:rsid w:val="00237694"/>
    <w:rsid w:val="002400B1"/>
    <w:rsid w:val="00240A31"/>
    <w:rsid w:val="00242880"/>
    <w:rsid w:val="002433E0"/>
    <w:rsid w:val="00243AC5"/>
    <w:rsid w:val="00244552"/>
    <w:rsid w:val="002449D1"/>
    <w:rsid w:val="00244CDC"/>
    <w:rsid w:val="00245930"/>
    <w:rsid w:val="00245D08"/>
    <w:rsid w:val="002463D8"/>
    <w:rsid w:val="00246452"/>
    <w:rsid w:val="0025008C"/>
    <w:rsid w:val="00250237"/>
    <w:rsid w:val="002503C8"/>
    <w:rsid w:val="00250675"/>
    <w:rsid w:val="0025084A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4192"/>
    <w:rsid w:val="0025457B"/>
    <w:rsid w:val="00256E62"/>
    <w:rsid w:val="00257270"/>
    <w:rsid w:val="002601B8"/>
    <w:rsid w:val="00262CF4"/>
    <w:rsid w:val="00263229"/>
    <w:rsid w:val="002632AC"/>
    <w:rsid w:val="00263558"/>
    <w:rsid w:val="002638F0"/>
    <w:rsid w:val="002652E9"/>
    <w:rsid w:val="00266180"/>
    <w:rsid w:val="0026644E"/>
    <w:rsid w:val="00266811"/>
    <w:rsid w:val="00266C13"/>
    <w:rsid w:val="00267056"/>
    <w:rsid w:val="0026778C"/>
    <w:rsid w:val="002712DE"/>
    <w:rsid w:val="0027195C"/>
    <w:rsid w:val="00271C94"/>
    <w:rsid w:val="00272922"/>
    <w:rsid w:val="00273F43"/>
    <w:rsid w:val="002744A3"/>
    <w:rsid w:val="002749CD"/>
    <w:rsid w:val="00275D07"/>
    <w:rsid w:val="0027665A"/>
    <w:rsid w:val="002776B8"/>
    <w:rsid w:val="002804F2"/>
    <w:rsid w:val="002807AD"/>
    <w:rsid w:val="00280855"/>
    <w:rsid w:val="002808F5"/>
    <w:rsid w:val="00281288"/>
    <w:rsid w:val="00281528"/>
    <w:rsid w:val="0028408B"/>
    <w:rsid w:val="0028465E"/>
    <w:rsid w:val="00284B26"/>
    <w:rsid w:val="0028516E"/>
    <w:rsid w:val="00285BEA"/>
    <w:rsid w:val="002862B2"/>
    <w:rsid w:val="00286333"/>
    <w:rsid w:val="0028640B"/>
    <w:rsid w:val="00286A12"/>
    <w:rsid w:val="00287D3D"/>
    <w:rsid w:val="002903AA"/>
    <w:rsid w:val="00290D87"/>
    <w:rsid w:val="00290E3C"/>
    <w:rsid w:val="00291197"/>
    <w:rsid w:val="00291235"/>
    <w:rsid w:val="00291CF0"/>
    <w:rsid w:val="00291DFE"/>
    <w:rsid w:val="002924CA"/>
    <w:rsid w:val="00292AB4"/>
    <w:rsid w:val="00292F0E"/>
    <w:rsid w:val="002930C9"/>
    <w:rsid w:val="002932FC"/>
    <w:rsid w:val="002936F2"/>
    <w:rsid w:val="00293A98"/>
    <w:rsid w:val="00294633"/>
    <w:rsid w:val="002948FD"/>
    <w:rsid w:val="0029578C"/>
    <w:rsid w:val="00295E37"/>
    <w:rsid w:val="002965ED"/>
    <w:rsid w:val="00296E47"/>
    <w:rsid w:val="00296F12"/>
    <w:rsid w:val="002973F3"/>
    <w:rsid w:val="00297630"/>
    <w:rsid w:val="002978B9"/>
    <w:rsid w:val="002979B0"/>
    <w:rsid w:val="002A0363"/>
    <w:rsid w:val="002A1624"/>
    <w:rsid w:val="002A2654"/>
    <w:rsid w:val="002A2F8A"/>
    <w:rsid w:val="002A32F9"/>
    <w:rsid w:val="002A5010"/>
    <w:rsid w:val="002A5AB8"/>
    <w:rsid w:val="002A6A3E"/>
    <w:rsid w:val="002A6CE1"/>
    <w:rsid w:val="002A6DA2"/>
    <w:rsid w:val="002A6E23"/>
    <w:rsid w:val="002A72FE"/>
    <w:rsid w:val="002A761C"/>
    <w:rsid w:val="002A7F52"/>
    <w:rsid w:val="002B01B1"/>
    <w:rsid w:val="002B1149"/>
    <w:rsid w:val="002B1E19"/>
    <w:rsid w:val="002B25CE"/>
    <w:rsid w:val="002B30A0"/>
    <w:rsid w:val="002B316A"/>
    <w:rsid w:val="002B31EC"/>
    <w:rsid w:val="002B32B3"/>
    <w:rsid w:val="002B34D2"/>
    <w:rsid w:val="002B374D"/>
    <w:rsid w:val="002B3778"/>
    <w:rsid w:val="002B4413"/>
    <w:rsid w:val="002B57D8"/>
    <w:rsid w:val="002B7AFB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545F"/>
    <w:rsid w:val="002C588E"/>
    <w:rsid w:val="002C634C"/>
    <w:rsid w:val="002C6550"/>
    <w:rsid w:val="002C6D25"/>
    <w:rsid w:val="002C71C9"/>
    <w:rsid w:val="002C7968"/>
    <w:rsid w:val="002D0606"/>
    <w:rsid w:val="002D1B46"/>
    <w:rsid w:val="002D2177"/>
    <w:rsid w:val="002D2EF1"/>
    <w:rsid w:val="002D2F9E"/>
    <w:rsid w:val="002D38E7"/>
    <w:rsid w:val="002D70D9"/>
    <w:rsid w:val="002E0DA4"/>
    <w:rsid w:val="002E2219"/>
    <w:rsid w:val="002E2573"/>
    <w:rsid w:val="002E29D7"/>
    <w:rsid w:val="002E2AEE"/>
    <w:rsid w:val="002E30E4"/>
    <w:rsid w:val="002E391D"/>
    <w:rsid w:val="002E4253"/>
    <w:rsid w:val="002E496E"/>
    <w:rsid w:val="002E54CA"/>
    <w:rsid w:val="002E67F4"/>
    <w:rsid w:val="002E69F4"/>
    <w:rsid w:val="002F0757"/>
    <w:rsid w:val="002F16D9"/>
    <w:rsid w:val="002F280A"/>
    <w:rsid w:val="002F352E"/>
    <w:rsid w:val="002F398A"/>
    <w:rsid w:val="002F3F11"/>
    <w:rsid w:val="002F4457"/>
    <w:rsid w:val="002F492B"/>
    <w:rsid w:val="002F4E64"/>
    <w:rsid w:val="002F5722"/>
    <w:rsid w:val="002F5E2F"/>
    <w:rsid w:val="002F5F35"/>
    <w:rsid w:val="002F6D2F"/>
    <w:rsid w:val="002F6DAD"/>
    <w:rsid w:val="002F6DC2"/>
    <w:rsid w:val="002F76AF"/>
    <w:rsid w:val="002F7760"/>
    <w:rsid w:val="002F7818"/>
    <w:rsid w:val="002F7ADD"/>
    <w:rsid w:val="00300143"/>
    <w:rsid w:val="0030083B"/>
    <w:rsid w:val="00300B49"/>
    <w:rsid w:val="00300D97"/>
    <w:rsid w:val="00301715"/>
    <w:rsid w:val="00301833"/>
    <w:rsid w:val="00302228"/>
    <w:rsid w:val="0030425E"/>
    <w:rsid w:val="003054E0"/>
    <w:rsid w:val="00305999"/>
    <w:rsid w:val="00305DBF"/>
    <w:rsid w:val="0030670E"/>
    <w:rsid w:val="00307879"/>
    <w:rsid w:val="003101D9"/>
    <w:rsid w:val="0031031A"/>
    <w:rsid w:val="0031068D"/>
    <w:rsid w:val="00310B2D"/>
    <w:rsid w:val="003112A7"/>
    <w:rsid w:val="00312384"/>
    <w:rsid w:val="00312E6B"/>
    <w:rsid w:val="00313DDA"/>
    <w:rsid w:val="003143DF"/>
    <w:rsid w:val="003145E9"/>
    <w:rsid w:val="00314CBA"/>
    <w:rsid w:val="00315060"/>
    <w:rsid w:val="0032328D"/>
    <w:rsid w:val="0032383B"/>
    <w:rsid w:val="00324290"/>
    <w:rsid w:val="003243D3"/>
    <w:rsid w:val="00326902"/>
    <w:rsid w:val="00326A9D"/>
    <w:rsid w:val="00326BF0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9BD"/>
    <w:rsid w:val="003417DC"/>
    <w:rsid w:val="0034244E"/>
    <w:rsid w:val="00342ECB"/>
    <w:rsid w:val="003432A1"/>
    <w:rsid w:val="003432E9"/>
    <w:rsid w:val="00343D83"/>
    <w:rsid w:val="00344060"/>
    <w:rsid w:val="003447A1"/>
    <w:rsid w:val="00344A6B"/>
    <w:rsid w:val="0034544A"/>
    <w:rsid w:val="00345E63"/>
    <w:rsid w:val="00345F9B"/>
    <w:rsid w:val="003463FD"/>
    <w:rsid w:val="00346A00"/>
    <w:rsid w:val="00347857"/>
    <w:rsid w:val="00347C5B"/>
    <w:rsid w:val="00347D38"/>
    <w:rsid w:val="003501A6"/>
    <w:rsid w:val="00350384"/>
    <w:rsid w:val="0035352E"/>
    <w:rsid w:val="003537C6"/>
    <w:rsid w:val="00353F84"/>
    <w:rsid w:val="003545DD"/>
    <w:rsid w:val="00354A0C"/>
    <w:rsid w:val="003564CF"/>
    <w:rsid w:val="00356700"/>
    <w:rsid w:val="00357012"/>
    <w:rsid w:val="0035715B"/>
    <w:rsid w:val="0036043E"/>
    <w:rsid w:val="00360789"/>
    <w:rsid w:val="003608D1"/>
    <w:rsid w:val="00360CED"/>
    <w:rsid w:val="0036136D"/>
    <w:rsid w:val="003616E2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E10"/>
    <w:rsid w:val="00365EEB"/>
    <w:rsid w:val="00365FD8"/>
    <w:rsid w:val="00366466"/>
    <w:rsid w:val="00366535"/>
    <w:rsid w:val="00367952"/>
    <w:rsid w:val="00370893"/>
    <w:rsid w:val="00371BCC"/>
    <w:rsid w:val="00373298"/>
    <w:rsid w:val="003732D2"/>
    <w:rsid w:val="00373461"/>
    <w:rsid w:val="00374FA7"/>
    <w:rsid w:val="00375056"/>
    <w:rsid w:val="00375308"/>
    <w:rsid w:val="0037577F"/>
    <w:rsid w:val="00375CA8"/>
    <w:rsid w:val="00376F43"/>
    <w:rsid w:val="00376FAC"/>
    <w:rsid w:val="0037779C"/>
    <w:rsid w:val="00381129"/>
    <w:rsid w:val="0038153A"/>
    <w:rsid w:val="00382193"/>
    <w:rsid w:val="00382E3B"/>
    <w:rsid w:val="00384540"/>
    <w:rsid w:val="00384F9C"/>
    <w:rsid w:val="00386AF3"/>
    <w:rsid w:val="0038715D"/>
    <w:rsid w:val="00387AC0"/>
    <w:rsid w:val="00387ACB"/>
    <w:rsid w:val="00387B3C"/>
    <w:rsid w:val="00387D87"/>
    <w:rsid w:val="00391CEC"/>
    <w:rsid w:val="0039202B"/>
    <w:rsid w:val="00392041"/>
    <w:rsid w:val="00392130"/>
    <w:rsid w:val="00393214"/>
    <w:rsid w:val="0039377B"/>
    <w:rsid w:val="00393E88"/>
    <w:rsid w:val="0039401F"/>
    <w:rsid w:val="003940F6"/>
    <w:rsid w:val="00394359"/>
    <w:rsid w:val="00394428"/>
    <w:rsid w:val="00394A12"/>
    <w:rsid w:val="00394AE8"/>
    <w:rsid w:val="00394CE6"/>
    <w:rsid w:val="00394F04"/>
    <w:rsid w:val="00396EDB"/>
    <w:rsid w:val="00397278"/>
    <w:rsid w:val="00397465"/>
    <w:rsid w:val="00397531"/>
    <w:rsid w:val="0039787E"/>
    <w:rsid w:val="003A015C"/>
    <w:rsid w:val="003A09FF"/>
    <w:rsid w:val="003A1E0C"/>
    <w:rsid w:val="003A20DD"/>
    <w:rsid w:val="003A2833"/>
    <w:rsid w:val="003A3F41"/>
    <w:rsid w:val="003A43B6"/>
    <w:rsid w:val="003A44DA"/>
    <w:rsid w:val="003A5903"/>
    <w:rsid w:val="003A63B5"/>
    <w:rsid w:val="003A6AA1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2228"/>
    <w:rsid w:val="003B228E"/>
    <w:rsid w:val="003B286B"/>
    <w:rsid w:val="003B2D50"/>
    <w:rsid w:val="003B3192"/>
    <w:rsid w:val="003B432A"/>
    <w:rsid w:val="003B43B3"/>
    <w:rsid w:val="003B45BA"/>
    <w:rsid w:val="003B4905"/>
    <w:rsid w:val="003B5183"/>
    <w:rsid w:val="003B5B4E"/>
    <w:rsid w:val="003B7226"/>
    <w:rsid w:val="003C060C"/>
    <w:rsid w:val="003C1D5F"/>
    <w:rsid w:val="003C1D9D"/>
    <w:rsid w:val="003C2544"/>
    <w:rsid w:val="003C2DF9"/>
    <w:rsid w:val="003C456C"/>
    <w:rsid w:val="003C4CB6"/>
    <w:rsid w:val="003C572E"/>
    <w:rsid w:val="003C648B"/>
    <w:rsid w:val="003C66D2"/>
    <w:rsid w:val="003C6916"/>
    <w:rsid w:val="003C6C6E"/>
    <w:rsid w:val="003C6DDD"/>
    <w:rsid w:val="003C75E1"/>
    <w:rsid w:val="003D0009"/>
    <w:rsid w:val="003D1BD5"/>
    <w:rsid w:val="003D224B"/>
    <w:rsid w:val="003D22C7"/>
    <w:rsid w:val="003D23EB"/>
    <w:rsid w:val="003D2DE3"/>
    <w:rsid w:val="003D2FFA"/>
    <w:rsid w:val="003D3749"/>
    <w:rsid w:val="003D3F3F"/>
    <w:rsid w:val="003D4E26"/>
    <w:rsid w:val="003D62DA"/>
    <w:rsid w:val="003D678F"/>
    <w:rsid w:val="003D6817"/>
    <w:rsid w:val="003E04AD"/>
    <w:rsid w:val="003E0EF5"/>
    <w:rsid w:val="003E12BF"/>
    <w:rsid w:val="003E15E1"/>
    <w:rsid w:val="003E272E"/>
    <w:rsid w:val="003E2AEE"/>
    <w:rsid w:val="003E2C5D"/>
    <w:rsid w:val="003E3632"/>
    <w:rsid w:val="003E37C7"/>
    <w:rsid w:val="003E38E7"/>
    <w:rsid w:val="003E3E95"/>
    <w:rsid w:val="003E4959"/>
    <w:rsid w:val="003E5E0D"/>
    <w:rsid w:val="003E6247"/>
    <w:rsid w:val="003E64AE"/>
    <w:rsid w:val="003E6918"/>
    <w:rsid w:val="003E6E1E"/>
    <w:rsid w:val="003E706B"/>
    <w:rsid w:val="003E7B4C"/>
    <w:rsid w:val="003E7C79"/>
    <w:rsid w:val="003F0003"/>
    <w:rsid w:val="003F1290"/>
    <w:rsid w:val="003F1E3D"/>
    <w:rsid w:val="003F29CC"/>
    <w:rsid w:val="003F2FC2"/>
    <w:rsid w:val="003F394C"/>
    <w:rsid w:val="003F3F56"/>
    <w:rsid w:val="003F405E"/>
    <w:rsid w:val="003F41B4"/>
    <w:rsid w:val="003F45B0"/>
    <w:rsid w:val="003F5AB4"/>
    <w:rsid w:val="003F664C"/>
    <w:rsid w:val="003F6E49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1CFA"/>
    <w:rsid w:val="004024E2"/>
    <w:rsid w:val="00402AEF"/>
    <w:rsid w:val="00402EAF"/>
    <w:rsid w:val="00402EDE"/>
    <w:rsid w:val="00403243"/>
    <w:rsid w:val="00403790"/>
    <w:rsid w:val="004052A7"/>
    <w:rsid w:val="004053AE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11A0"/>
    <w:rsid w:val="00411C02"/>
    <w:rsid w:val="004122CA"/>
    <w:rsid w:val="004126BB"/>
    <w:rsid w:val="00413733"/>
    <w:rsid w:val="00413D6B"/>
    <w:rsid w:val="004141AD"/>
    <w:rsid w:val="00414EEF"/>
    <w:rsid w:val="004155CD"/>
    <w:rsid w:val="00415699"/>
    <w:rsid w:val="00415A79"/>
    <w:rsid w:val="0041696F"/>
    <w:rsid w:val="00417347"/>
    <w:rsid w:val="00417538"/>
    <w:rsid w:val="00420751"/>
    <w:rsid w:val="00420C2C"/>
    <w:rsid w:val="00421025"/>
    <w:rsid w:val="00421A17"/>
    <w:rsid w:val="00421CCF"/>
    <w:rsid w:val="00421FA8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72EF"/>
    <w:rsid w:val="00427504"/>
    <w:rsid w:val="00427686"/>
    <w:rsid w:val="00427BE2"/>
    <w:rsid w:val="00432F65"/>
    <w:rsid w:val="004333E6"/>
    <w:rsid w:val="004340E7"/>
    <w:rsid w:val="004351F9"/>
    <w:rsid w:val="004354B4"/>
    <w:rsid w:val="004356DE"/>
    <w:rsid w:val="00436B54"/>
    <w:rsid w:val="0043714B"/>
    <w:rsid w:val="00440212"/>
    <w:rsid w:val="00440BCE"/>
    <w:rsid w:val="004413B0"/>
    <w:rsid w:val="0044154A"/>
    <w:rsid w:val="0044214E"/>
    <w:rsid w:val="00442317"/>
    <w:rsid w:val="00442393"/>
    <w:rsid w:val="004427C3"/>
    <w:rsid w:val="00442B1B"/>
    <w:rsid w:val="00442D93"/>
    <w:rsid w:val="00443D75"/>
    <w:rsid w:val="004446D9"/>
    <w:rsid w:val="00444A22"/>
    <w:rsid w:val="00444BC6"/>
    <w:rsid w:val="00444CE1"/>
    <w:rsid w:val="00445408"/>
    <w:rsid w:val="0044628D"/>
    <w:rsid w:val="00446F07"/>
    <w:rsid w:val="004476CF"/>
    <w:rsid w:val="00447E18"/>
    <w:rsid w:val="004506E5"/>
    <w:rsid w:val="004511F3"/>
    <w:rsid w:val="004514C8"/>
    <w:rsid w:val="004515FF"/>
    <w:rsid w:val="0045184C"/>
    <w:rsid w:val="004522A3"/>
    <w:rsid w:val="00453758"/>
    <w:rsid w:val="00454D91"/>
    <w:rsid w:val="00455844"/>
    <w:rsid w:val="00456021"/>
    <w:rsid w:val="00456255"/>
    <w:rsid w:val="00457E0A"/>
    <w:rsid w:val="0046037C"/>
    <w:rsid w:val="00460469"/>
    <w:rsid w:val="00460492"/>
    <w:rsid w:val="0046051D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A8"/>
    <w:rsid w:val="00464D8C"/>
    <w:rsid w:val="00465C1A"/>
    <w:rsid w:val="00466919"/>
    <w:rsid w:val="00466DF5"/>
    <w:rsid w:val="004675BA"/>
    <w:rsid w:val="0046799B"/>
    <w:rsid w:val="004679CE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904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359"/>
    <w:rsid w:val="00485B9D"/>
    <w:rsid w:val="00485BC5"/>
    <w:rsid w:val="00486170"/>
    <w:rsid w:val="00486483"/>
    <w:rsid w:val="00486F04"/>
    <w:rsid w:val="00487107"/>
    <w:rsid w:val="00487B10"/>
    <w:rsid w:val="00487CAE"/>
    <w:rsid w:val="004909BB"/>
    <w:rsid w:val="00491A20"/>
    <w:rsid w:val="00492358"/>
    <w:rsid w:val="004925CB"/>
    <w:rsid w:val="00492DCA"/>
    <w:rsid w:val="0049368E"/>
    <w:rsid w:val="004944A3"/>
    <w:rsid w:val="0049459E"/>
    <w:rsid w:val="0049575C"/>
    <w:rsid w:val="0049609B"/>
    <w:rsid w:val="004962C0"/>
    <w:rsid w:val="004966A0"/>
    <w:rsid w:val="00496D9C"/>
    <w:rsid w:val="00497805"/>
    <w:rsid w:val="004A104E"/>
    <w:rsid w:val="004A18CC"/>
    <w:rsid w:val="004A3373"/>
    <w:rsid w:val="004A377A"/>
    <w:rsid w:val="004A42C4"/>
    <w:rsid w:val="004A5396"/>
    <w:rsid w:val="004B034B"/>
    <w:rsid w:val="004B13FE"/>
    <w:rsid w:val="004B1A99"/>
    <w:rsid w:val="004B1AA3"/>
    <w:rsid w:val="004B1CD9"/>
    <w:rsid w:val="004B20E9"/>
    <w:rsid w:val="004B2754"/>
    <w:rsid w:val="004B2C73"/>
    <w:rsid w:val="004B3E82"/>
    <w:rsid w:val="004B3EA8"/>
    <w:rsid w:val="004B3ED5"/>
    <w:rsid w:val="004B4291"/>
    <w:rsid w:val="004B5431"/>
    <w:rsid w:val="004B63C8"/>
    <w:rsid w:val="004B79EE"/>
    <w:rsid w:val="004C089A"/>
    <w:rsid w:val="004C0CCA"/>
    <w:rsid w:val="004C236A"/>
    <w:rsid w:val="004C28BA"/>
    <w:rsid w:val="004C2952"/>
    <w:rsid w:val="004C2982"/>
    <w:rsid w:val="004C2FCB"/>
    <w:rsid w:val="004C3F8F"/>
    <w:rsid w:val="004C3FF3"/>
    <w:rsid w:val="004C48AB"/>
    <w:rsid w:val="004C5067"/>
    <w:rsid w:val="004C5143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5268"/>
    <w:rsid w:val="004D6B5E"/>
    <w:rsid w:val="004D6CE3"/>
    <w:rsid w:val="004D7050"/>
    <w:rsid w:val="004D75DA"/>
    <w:rsid w:val="004D7A16"/>
    <w:rsid w:val="004E0AC8"/>
    <w:rsid w:val="004E0AEF"/>
    <w:rsid w:val="004E0B8C"/>
    <w:rsid w:val="004E1228"/>
    <w:rsid w:val="004E1B7E"/>
    <w:rsid w:val="004E2781"/>
    <w:rsid w:val="004E2E3E"/>
    <w:rsid w:val="004E37BB"/>
    <w:rsid w:val="004E4E60"/>
    <w:rsid w:val="004E5B9B"/>
    <w:rsid w:val="004E5F52"/>
    <w:rsid w:val="004E6279"/>
    <w:rsid w:val="004E6597"/>
    <w:rsid w:val="004E6FDE"/>
    <w:rsid w:val="004E7446"/>
    <w:rsid w:val="004E7483"/>
    <w:rsid w:val="004E7A9C"/>
    <w:rsid w:val="004E7BDA"/>
    <w:rsid w:val="004F0FE9"/>
    <w:rsid w:val="004F1020"/>
    <w:rsid w:val="004F1076"/>
    <w:rsid w:val="004F14B8"/>
    <w:rsid w:val="004F2515"/>
    <w:rsid w:val="004F2894"/>
    <w:rsid w:val="004F35BD"/>
    <w:rsid w:val="004F37EA"/>
    <w:rsid w:val="004F3D9E"/>
    <w:rsid w:val="004F4435"/>
    <w:rsid w:val="004F5368"/>
    <w:rsid w:val="004F6A68"/>
    <w:rsid w:val="004F6CFE"/>
    <w:rsid w:val="004F6D65"/>
    <w:rsid w:val="004F7500"/>
    <w:rsid w:val="004F7620"/>
    <w:rsid w:val="0050001D"/>
    <w:rsid w:val="005005DB"/>
    <w:rsid w:val="00500674"/>
    <w:rsid w:val="00500689"/>
    <w:rsid w:val="005012EE"/>
    <w:rsid w:val="00501863"/>
    <w:rsid w:val="005028E9"/>
    <w:rsid w:val="00502A6F"/>
    <w:rsid w:val="00502FD6"/>
    <w:rsid w:val="00503FE3"/>
    <w:rsid w:val="00505D41"/>
    <w:rsid w:val="005062CF"/>
    <w:rsid w:val="0050704B"/>
    <w:rsid w:val="00511029"/>
    <w:rsid w:val="005114FA"/>
    <w:rsid w:val="0051187E"/>
    <w:rsid w:val="00512D3A"/>
    <w:rsid w:val="00513107"/>
    <w:rsid w:val="0051356D"/>
    <w:rsid w:val="00514000"/>
    <w:rsid w:val="005141AF"/>
    <w:rsid w:val="00514434"/>
    <w:rsid w:val="00514585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BBB"/>
    <w:rsid w:val="00523993"/>
    <w:rsid w:val="00524032"/>
    <w:rsid w:val="005247D3"/>
    <w:rsid w:val="00525DF3"/>
    <w:rsid w:val="005267BC"/>
    <w:rsid w:val="005267DB"/>
    <w:rsid w:val="00527742"/>
    <w:rsid w:val="005301F9"/>
    <w:rsid w:val="0053083D"/>
    <w:rsid w:val="00530CD6"/>
    <w:rsid w:val="00530D16"/>
    <w:rsid w:val="0053122A"/>
    <w:rsid w:val="00532025"/>
    <w:rsid w:val="00532051"/>
    <w:rsid w:val="00532484"/>
    <w:rsid w:val="00532971"/>
    <w:rsid w:val="00533561"/>
    <w:rsid w:val="00533D25"/>
    <w:rsid w:val="00533E46"/>
    <w:rsid w:val="00535073"/>
    <w:rsid w:val="005354F4"/>
    <w:rsid w:val="005355E1"/>
    <w:rsid w:val="00535DDF"/>
    <w:rsid w:val="00535E39"/>
    <w:rsid w:val="00535E57"/>
    <w:rsid w:val="00535E82"/>
    <w:rsid w:val="0053600B"/>
    <w:rsid w:val="0053650C"/>
    <w:rsid w:val="0053657B"/>
    <w:rsid w:val="005368BB"/>
    <w:rsid w:val="005368F0"/>
    <w:rsid w:val="0053751C"/>
    <w:rsid w:val="005377F1"/>
    <w:rsid w:val="00537931"/>
    <w:rsid w:val="00537D98"/>
    <w:rsid w:val="00540201"/>
    <w:rsid w:val="0054026B"/>
    <w:rsid w:val="00540C53"/>
    <w:rsid w:val="00540D15"/>
    <w:rsid w:val="00541207"/>
    <w:rsid w:val="00541339"/>
    <w:rsid w:val="00542449"/>
    <w:rsid w:val="005424FC"/>
    <w:rsid w:val="005427C7"/>
    <w:rsid w:val="00542CE6"/>
    <w:rsid w:val="00543A3A"/>
    <w:rsid w:val="00544184"/>
    <w:rsid w:val="00544534"/>
    <w:rsid w:val="00544789"/>
    <w:rsid w:val="005456CF"/>
    <w:rsid w:val="005458C2"/>
    <w:rsid w:val="005459D2"/>
    <w:rsid w:val="00546183"/>
    <w:rsid w:val="005461E2"/>
    <w:rsid w:val="00546B1D"/>
    <w:rsid w:val="005470DE"/>
    <w:rsid w:val="00547612"/>
    <w:rsid w:val="00547A57"/>
    <w:rsid w:val="00547B86"/>
    <w:rsid w:val="005507A6"/>
    <w:rsid w:val="005509CA"/>
    <w:rsid w:val="0055136B"/>
    <w:rsid w:val="00551750"/>
    <w:rsid w:val="00551A66"/>
    <w:rsid w:val="00552055"/>
    <w:rsid w:val="00552C32"/>
    <w:rsid w:val="00552EDC"/>
    <w:rsid w:val="00553801"/>
    <w:rsid w:val="00553E6E"/>
    <w:rsid w:val="00553F65"/>
    <w:rsid w:val="00555BB5"/>
    <w:rsid w:val="00555F61"/>
    <w:rsid w:val="005561F8"/>
    <w:rsid w:val="00557932"/>
    <w:rsid w:val="00557C92"/>
    <w:rsid w:val="00557E26"/>
    <w:rsid w:val="00560659"/>
    <w:rsid w:val="00560A2E"/>
    <w:rsid w:val="00560B85"/>
    <w:rsid w:val="005629E6"/>
    <w:rsid w:val="005629E8"/>
    <w:rsid w:val="005630B9"/>
    <w:rsid w:val="00563C1A"/>
    <w:rsid w:val="00565660"/>
    <w:rsid w:val="0056654F"/>
    <w:rsid w:val="0056721B"/>
    <w:rsid w:val="00567416"/>
    <w:rsid w:val="005677B3"/>
    <w:rsid w:val="005677CE"/>
    <w:rsid w:val="00567C06"/>
    <w:rsid w:val="00571362"/>
    <w:rsid w:val="00571C74"/>
    <w:rsid w:val="00573008"/>
    <w:rsid w:val="00574AC7"/>
    <w:rsid w:val="005752E9"/>
    <w:rsid w:val="005757E8"/>
    <w:rsid w:val="00575FF6"/>
    <w:rsid w:val="00577892"/>
    <w:rsid w:val="005800AB"/>
    <w:rsid w:val="00580685"/>
    <w:rsid w:val="00580DD4"/>
    <w:rsid w:val="00581ECC"/>
    <w:rsid w:val="00582476"/>
    <w:rsid w:val="0058363E"/>
    <w:rsid w:val="00583643"/>
    <w:rsid w:val="00583705"/>
    <w:rsid w:val="00584C6A"/>
    <w:rsid w:val="00584EF7"/>
    <w:rsid w:val="005866B5"/>
    <w:rsid w:val="00587983"/>
    <w:rsid w:val="00587CCC"/>
    <w:rsid w:val="0059083C"/>
    <w:rsid w:val="005908AB"/>
    <w:rsid w:val="00590BC9"/>
    <w:rsid w:val="00590D6A"/>
    <w:rsid w:val="00590FF0"/>
    <w:rsid w:val="00591950"/>
    <w:rsid w:val="00592CBE"/>
    <w:rsid w:val="005933DB"/>
    <w:rsid w:val="00593689"/>
    <w:rsid w:val="00594557"/>
    <w:rsid w:val="00595D48"/>
    <w:rsid w:val="00596C4D"/>
    <w:rsid w:val="00597B52"/>
    <w:rsid w:val="005A07CD"/>
    <w:rsid w:val="005A0CC8"/>
    <w:rsid w:val="005A0ED9"/>
    <w:rsid w:val="005A2741"/>
    <w:rsid w:val="005A2EB8"/>
    <w:rsid w:val="005A38D0"/>
    <w:rsid w:val="005A3A53"/>
    <w:rsid w:val="005A3DD4"/>
    <w:rsid w:val="005A4C5D"/>
    <w:rsid w:val="005A5DD5"/>
    <w:rsid w:val="005A6A05"/>
    <w:rsid w:val="005A6E09"/>
    <w:rsid w:val="005A7108"/>
    <w:rsid w:val="005A7145"/>
    <w:rsid w:val="005A71BD"/>
    <w:rsid w:val="005A72FC"/>
    <w:rsid w:val="005B12F8"/>
    <w:rsid w:val="005B1D07"/>
    <w:rsid w:val="005B1F6F"/>
    <w:rsid w:val="005B22E0"/>
    <w:rsid w:val="005B239D"/>
    <w:rsid w:val="005B245B"/>
    <w:rsid w:val="005B2870"/>
    <w:rsid w:val="005B34A3"/>
    <w:rsid w:val="005B3ED3"/>
    <w:rsid w:val="005B4090"/>
    <w:rsid w:val="005B4AE7"/>
    <w:rsid w:val="005B5099"/>
    <w:rsid w:val="005B5584"/>
    <w:rsid w:val="005B5667"/>
    <w:rsid w:val="005B587E"/>
    <w:rsid w:val="005B5C8D"/>
    <w:rsid w:val="005B61CB"/>
    <w:rsid w:val="005B6713"/>
    <w:rsid w:val="005B73C0"/>
    <w:rsid w:val="005B7452"/>
    <w:rsid w:val="005B7EC3"/>
    <w:rsid w:val="005C0A49"/>
    <w:rsid w:val="005C0E9D"/>
    <w:rsid w:val="005C11C1"/>
    <w:rsid w:val="005C1453"/>
    <w:rsid w:val="005C1EA6"/>
    <w:rsid w:val="005C2F52"/>
    <w:rsid w:val="005C3B6B"/>
    <w:rsid w:val="005C4218"/>
    <w:rsid w:val="005C430F"/>
    <w:rsid w:val="005C4C1D"/>
    <w:rsid w:val="005C5B3C"/>
    <w:rsid w:val="005C6289"/>
    <w:rsid w:val="005C62AC"/>
    <w:rsid w:val="005C7243"/>
    <w:rsid w:val="005C747B"/>
    <w:rsid w:val="005C7B5E"/>
    <w:rsid w:val="005C7D2B"/>
    <w:rsid w:val="005D01A2"/>
    <w:rsid w:val="005D0D3E"/>
    <w:rsid w:val="005D0D9C"/>
    <w:rsid w:val="005D46F5"/>
    <w:rsid w:val="005D5B9D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5723"/>
    <w:rsid w:val="005E5952"/>
    <w:rsid w:val="005E6B13"/>
    <w:rsid w:val="005E794B"/>
    <w:rsid w:val="005F19A9"/>
    <w:rsid w:val="005F1F7D"/>
    <w:rsid w:val="005F26C9"/>
    <w:rsid w:val="005F3435"/>
    <w:rsid w:val="005F36B5"/>
    <w:rsid w:val="005F49D8"/>
    <w:rsid w:val="005F4EA8"/>
    <w:rsid w:val="005F4F2D"/>
    <w:rsid w:val="005F5212"/>
    <w:rsid w:val="005F6B05"/>
    <w:rsid w:val="005F743A"/>
    <w:rsid w:val="005F7850"/>
    <w:rsid w:val="005F7994"/>
    <w:rsid w:val="00600844"/>
    <w:rsid w:val="00600CD9"/>
    <w:rsid w:val="0060119C"/>
    <w:rsid w:val="006034F9"/>
    <w:rsid w:val="00604A85"/>
    <w:rsid w:val="00604D11"/>
    <w:rsid w:val="006053DD"/>
    <w:rsid w:val="00606F0F"/>
    <w:rsid w:val="00607E30"/>
    <w:rsid w:val="006100A8"/>
    <w:rsid w:val="006105F4"/>
    <w:rsid w:val="00610885"/>
    <w:rsid w:val="00612100"/>
    <w:rsid w:val="006123C1"/>
    <w:rsid w:val="00612600"/>
    <w:rsid w:val="00613112"/>
    <w:rsid w:val="006132C8"/>
    <w:rsid w:val="00613309"/>
    <w:rsid w:val="006135BF"/>
    <w:rsid w:val="006137F9"/>
    <w:rsid w:val="0061461C"/>
    <w:rsid w:val="00615AE2"/>
    <w:rsid w:val="00616421"/>
    <w:rsid w:val="006166C3"/>
    <w:rsid w:val="0061703E"/>
    <w:rsid w:val="0061717C"/>
    <w:rsid w:val="00617B32"/>
    <w:rsid w:val="00620226"/>
    <w:rsid w:val="00621D9A"/>
    <w:rsid w:val="00621D9D"/>
    <w:rsid w:val="006229CE"/>
    <w:rsid w:val="0062301D"/>
    <w:rsid w:val="00623EA4"/>
    <w:rsid w:val="00624019"/>
    <w:rsid w:val="00624646"/>
    <w:rsid w:val="00625322"/>
    <w:rsid w:val="00625D7D"/>
    <w:rsid w:val="0062620B"/>
    <w:rsid w:val="00626BD8"/>
    <w:rsid w:val="00626DAF"/>
    <w:rsid w:val="00627226"/>
    <w:rsid w:val="00627731"/>
    <w:rsid w:val="00627769"/>
    <w:rsid w:val="00627872"/>
    <w:rsid w:val="0063085A"/>
    <w:rsid w:val="00630E54"/>
    <w:rsid w:val="00631F02"/>
    <w:rsid w:val="00631FE7"/>
    <w:rsid w:val="006324CF"/>
    <w:rsid w:val="00632D41"/>
    <w:rsid w:val="00633142"/>
    <w:rsid w:val="00633549"/>
    <w:rsid w:val="00633D38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4AE"/>
    <w:rsid w:val="00641639"/>
    <w:rsid w:val="00642ED8"/>
    <w:rsid w:val="00643580"/>
    <w:rsid w:val="00644D4F"/>
    <w:rsid w:val="0064515A"/>
    <w:rsid w:val="00645422"/>
    <w:rsid w:val="00645704"/>
    <w:rsid w:val="00645DA5"/>
    <w:rsid w:val="00647432"/>
    <w:rsid w:val="006474A4"/>
    <w:rsid w:val="006479A1"/>
    <w:rsid w:val="00650A1B"/>
    <w:rsid w:val="00651BA5"/>
    <w:rsid w:val="00652190"/>
    <w:rsid w:val="00652BF7"/>
    <w:rsid w:val="00652EDB"/>
    <w:rsid w:val="0065480E"/>
    <w:rsid w:val="006548C4"/>
    <w:rsid w:val="00654A09"/>
    <w:rsid w:val="00654E1B"/>
    <w:rsid w:val="0065631C"/>
    <w:rsid w:val="0065649D"/>
    <w:rsid w:val="006564A4"/>
    <w:rsid w:val="0065658E"/>
    <w:rsid w:val="006574F7"/>
    <w:rsid w:val="00660675"/>
    <w:rsid w:val="00660D4A"/>
    <w:rsid w:val="0066221F"/>
    <w:rsid w:val="00662FB2"/>
    <w:rsid w:val="00663006"/>
    <w:rsid w:val="0066367E"/>
    <w:rsid w:val="00663C9E"/>
    <w:rsid w:val="00665589"/>
    <w:rsid w:val="00667FC6"/>
    <w:rsid w:val="00670839"/>
    <w:rsid w:val="00670B2E"/>
    <w:rsid w:val="00671454"/>
    <w:rsid w:val="00671A4C"/>
    <w:rsid w:val="00671D49"/>
    <w:rsid w:val="006726B9"/>
    <w:rsid w:val="006748BF"/>
    <w:rsid w:val="00674BF3"/>
    <w:rsid w:val="00675672"/>
    <w:rsid w:val="00675DDA"/>
    <w:rsid w:val="00676128"/>
    <w:rsid w:val="00676E01"/>
    <w:rsid w:val="0067720E"/>
    <w:rsid w:val="0067736E"/>
    <w:rsid w:val="00680226"/>
    <w:rsid w:val="00680417"/>
    <w:rsid w:val="00680980"/>
    <w:rsid w:val="006814E1"/>
    <w:rsid w:val="00681CCC"/>
    <w:rsid w:val="00682174"/>
    <w:rsid w:val="006821E0"/>
    <w:rsid w:val="00682ADB"/>
    <w:rsid w:val="006834C7"/>
    <w:rsid w:val="00684DFF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F4F"/>
    <w:rsid w:val="00695F98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2355"/>
    <w:rsid w:val="006B29DB"/>
    <w:rsid w:val="006B2CA9"/>
    <w:rsid w:val="006B2CFA"/>
    <w:rsid w:val="006B33C1"/>
    <w:rsid w:val="006B4189"/>
    <w:rsid w:val="006B4409"/>
    <w:rsid w:val="006B5380"/>
    <w:rsid w:val="006B549A"/>
    <w:rsid w:val="006B550B"/>
    <w:rsid w:val="006B5A50"/>
    <w:rsid w:val="006B5DA1"/>
    <w:rsid w:val="006B7549"/>
    <w:rsid w:val="006B78FA"/>
    <w:rsid w:val="006B7D4B"/>
    <w:rsid w:val="006C0913"/>
    <w:rsid w:val="006C19A3"/>
    <w:rsid w:val="006C1C8E"/>
    <w:rsid w:val="006C229D"/>
    <w:rsid w:val="006C2704"/>
    <w:rsid w:val="006C2B39"/>
    <w:rsid w:val="006C2DF3"/>
    <w:rsid w:val="006C2EAC"/>
    <w:rsid w:val="006C34B3"/>
    <w:rsid w:val="006C3A6B"/>
    <w:rsid w:val="006C4695"/>
    <w:rsid w:val="006C4B47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4EA3"/>
    <w:rsid w:val="006D64B9"/>
    <w:rsid w:val="006D677E"/>
    <w:rsid w:val="006D6E39"/>
    <w:rsid w:val="006D7188"/>
    <w:rsid w:val="006D7C23"/>
    <w:rsid w:val="006E0730"/>
    <w:rsid w:val="006E075A"/>
    <w:rsid w:val="006E1150"/>
    <w:rsid w:val="006E1934"/>
    <w:rsid w:val="006E3382"/>
    <w:rsid w:val="006E3CAB"/>
    <w:rsid w:val="006E3D56"/>
    <w:rsid w:val="006E3EB3"/>
    <w:rsid w:val="006E4651"/>
    <w:rsid w:val="006E474D"/>
    <w:rsid w:val="006E58B4"/>
    <w:rsid w:val="006E74E0"/>
    <w:rsid w:val="006E7576"/>
    <w:rsid w:val="006E7DDE"/>
    <w:rsid w:val="006F068A"/>
    <w:rsid w:val="006F074D"/>
    <w:rsid w:val="006F138D"/>
    <w:rsid w:val="006F1548"/>
    <w:rsid w:val="006F1AC5"/>
    <w:rsid w:val="006F3BA7"/>
    <w:rsid w:val="006F3D67"/>
    <w:rsid w:val="006F57DE"/>
    <w:rsid w:val="006F58E0"/>
    <w:rsid w:val="006F5CE2"/>
    <w:rsid w:val="006F6589"/>
    <w:rsid w:val="006F7E2B"/>
    <w:rsid w:val="007003BB"/>
    <w:rsid w:val="0070075A"/>
    <w:rsid w:val="00700B71"/>
    <w:rsid w:val="007010F2"/>
    <w:rsid w:val="00702168"/>
    <w:rsid w:val="00702F83"/>
    <w:rsid w:val="0070461D"/>
    <w:rsid w:val="0070468A"/>
    <w:rsid w:val="00705A37"/>
    <w:rsid w:val="00705A9C"/>
    <w:rsid w:val="00705CA8"/>
    <w:rsid w:val="007068AF"/>
    <w:rsid w:val="007068C4"/>
    <w:rsid w:val="00706BCE"/>
    <w:rsid w:val="007075B0"/>
    <w:rsid w:val="00707D74"/>
    <w:rsid w:val="00710636"/>
    <w:rsid w:val="00710B32"/>
    <w:rsid w:val="00711043"/>
    <w:rsid w:val="00711D70"/>
    <w:rsid w:val="007126C6"/>
    <w:rsid w:val="00712FF8"/>
    <w:rsid w:val="00714224"/>
    <w:rsid w:val="0071434E"/>
    <w:rsid w:val="0071437F"/>
    <w:rsid w:val="00714BC9"/>
    <w:rsid w:val="00715017"/>
    <w:rsid w:val="007152FD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20CF"/>
    <w:rsid w:val="007225B9"/>
    <w:rsid w:val="00722B5E"/>
    <w:rsid w:val="00722CF5"/>
    <w:rsid w:val="00723715"/>
    <w:rsid w:val="007237D7"/>
    <w:rsid w:val="00723976"/>
    <w:rsid w:val="00723F40"/>
    <w:rsid w:val="007241B9"/>
    <w:rsid w:val="00724371"/>
    <w:rsid w:val="007254D6"/>
    <w:rsid w:val="007263A0"/>
    <w:rsid w:val="00726998"/>
    <w:rsid w:val="007276DE"/>
    <w:rsid w:val="00727AE2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A99"/>
    <w:rsid w:val="00733785"/>
    <w:rsid w:val="00733C95"/>
    <w:rsid w:val="00733CDB"/>
    <w:rsid w:val="00735184"/>
    <w:rsid w:val="00735746"/>
    <w:rsid w:val="00735A71"/>
    <w:rsid w:val="00735D83"/>
    <w:rsid w:val="00736A70"/>
    <w:rsid w:val="00737968"/>
    <w:rsid w:val="00737F50"/>
    <w:rsid w:val="00740464"/>
    <w:rsid w:val="0074053E"/>
    <w:rsid w:val="00741B35"/>
    <w:rsid w:val="0074220A"/>
    <w:rsid w:val="007427EE"/>
    <w:rsid w:val="007433DD"/>
    <w:rsid w:val="00743A21"/>
    <w:rsid w:val="007440B4"/>
    <w:rsid w:val="00744831"/>
    <w:rsid w:val="00744D1E"/>
    <w:rsid w:val="00745446"/>
    <w:rsid w:val="007454B0"/>
    <w:rsid w:val="007467E7"/>
    <w:rsid w:val="00746FE2"/>
    <w:rsid w:val="007474D9"/>
    <w:rsid w:val="007501D0"/>
    <w:rsid w:val="00750407"/>
    <w:rsid w:val="00752D31"/>
    <w:rsid w:val="00752D56"/>
    <w:rsid w:val="00752E4C"/>
    <w:rsid w:val="007542F0"/>
    <w:rsid w:val="00754A81"/>
    <w:rsid w:val="00755344"/>
    <w:rsid w:val="00755BF3"/>
    <w:rsid w:val="00756086"/>
    <w:rsid w:val="00760772"/>
    <w:rsid w:val="00760A29"/>
    <w:rsid w:val="00760AEA"/>
    <w:rsid w:val="007617E3"/>
    <w:rsid w:val="00761A30"/>
    <w:rsid w:val="0076230D"/>
    <w:rsid w:val="00762BF4"/>
    <w:rsid w:val="00762BFC"/>
    <w:rsid w:val="00762C9A"/>
    <w:rsid w:val="00763A3C"/>
    <w:rsid w:val="00766CDF"/>
    <w:rsid w:val="00767101"/>
    <w:rsid w:val="007676AC"/>
    <w:rsid w:val="007678C4"/>
    <w:rsid w:val="00767F6A"/>
    <w:rsid w:val="00767FFA"/>
    <w:rsid w:val="00770490"/>
    <w:rsid w:val="00771BC9"/>
    <w:rsid w:val="00772149"/>
    <w:rsid w:val="0077299C"/>
    <w:rsid w:val="00772B09"/>
    <w:rsid w:val="00773B84"/>
    <w:rsid w:val="00773C5D"/>
    <w:rsid w:val="0077422B"/>
    <w:rsid w:val="0077447D"/>
    <w:rsid w:val="00775D76"/>
    <w:rsid w:val="00776A4D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E2"/>
    <w:rsid w:val="007840B8"/>
    <w:rsid w:val="00784C14"/>
    <w:rsid w:val="00784F73"/>
    <w:rsid w:val="00785DDB"/>
    <w:rsid w:val="0078645B"/>
    <w:rsid w:val="00786DBD"/>
    <w:rsid w:val="00786F59"/>
    <w:rsid w:val="00786FD5"/>
    <w:rsid w:val="007872E3"/>
    <w:rsid w:val="007878E8"/>
    <w:rsid w:val="00787C22"/>
    <w:rsid w:val="007909F8"/>
    <w:rsid w:val="00790BE8"/>
    <w:rsid w:val="007924B2"/>
    <w:rsid w:val="0079313F"/>
    <w:rsid w:val="0079322E"/>
    <w:rsid w:val="00793FB8"/>
    <w:rsid w:val="00795010"/>
    <w:rsid w:val="00795351"/>
    <w:rsid w:val="00795B0C"/>
    <w:rsid w:val="00796083"/>
    <w:rsid w:val="00796353"/>
    <w:rsid w:val="00796BBD"/>
    <w:rsid w:val="00797972"/>
    <w:rsid w:val="007979B9"/>
    <w:rsid w:val="007A0145"/>
    <w:rsid w:val="007A0269"/>
    <w:rsid w:val="007A0340"/>
    <w:rsid w:val="007A1332"/>
    <w:rsid w:val="007A17FA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E36"/>
    <w:rsid w:val="007A67D0"/>
    <w:rsid w:val="007A6B11"/>
    <w:rsid w:val="007A6F8D"/>
    <w:rsid w:val="007A700B"/>
    <w:rsid w:val="007B1119"/>
    <w:rsid w:val="007B1E31"/>
    <w:rsid w:val="007B25FE"/>
    <w:rsid w:val="007B2E04"/>
    <w:rsid w:val="007B3775"/>
    <w:rsid w:val="007B3DCF"/>
    <w:rsid w:val="007B4509"/>
    <w:rsid w:val="007B4D7F"/>
    <w:rsid w:val="007B4E10"/>
    <w:rsid w:val="007B56EF"/>
    <w:rsid w:val="007B697D"/>
    <w:rsid w:val="007B7637"/>
    <w:rsid w:val="007B79F8"/>
    <w:rsid w:val="007C029C"/>
    <w:rsid w:val="007C106F"/>
    <w:rsid w:val="007C14BD"/>
    <w:rsid w:val="007C1790"/>
    <w:rsid w:val="007C2309"/>
    <w:rsid w:val="007C23D0"/>
    <w:rsid w:val="007C260B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B9"/>
    <w:rsid w:val="007C7EFF"/>
    <w:rsid w:val="007D238F"/>
    <w:rsid w:val="007D2544"/>
    <w:rsid w:val="007D28C6"/>
    <w:rsid w:val="007D28D0"/>
    <w:rsid w:val="007D2EB7"/>
    <w:rsid w:val="007D3C04"/>
    <w:rsid w:val="007D3E64"/>
    <w:rsid w:val="007D3E7C"/>
    <w:rsid w:val="007D3EBD"/>
    <w:rsid w:val="007D48EA"/>
    <w:rsid w:val="007D4BD1"/>
    <w:rsid w:val="007D4E80"/>
    <w:rsid w:val="007D5511"/>
    <w:rsid w:val="007E0242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4A74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817"/>
    <w:rsid w:val="0080247F"/>
    <w:rsid w:val="00802BE2"/>
    <w:rsid w:val="0080352F"/>
    <w:rsid w:val="00804098"/>
    <w:rsid w:val="008050C6"/>
    <w:rsid w:val="008056ED"/>
    <w:rsid w:val="00805A77"/>
    <w:rsid w:val="00806BF7"/>
    <w:rsid w:val="00807A13"/>
    <w:rsid w:val="00807A25"/>
    <w:rsid w:val="00811F92"/>
    <w:rsid w:val="008124A0"/>
    <w:rsid w:val="00812E0A"/>
    <w:rsid w:val="00814983"/>
    <w:rsid w:val="00814FF8"/>
    <w:rsid w:val="00815349"/>
    <w:rsid w:val="00815A49"/>
    <w:rsid w:val="00815AFA"/>
    <w:rsid w:val="0081724A"/>
    <w:rsid w:val="00817FCA"/>
    <w:rsid w:val="0082175B"/>
    <w:rsid w:val="008217B2"/>
    <w:rsid w:val="00821B9F"/>
    <w:rsid w:val="008225F3"/>
    <w:rsid w:val="008230FA"/>
    <w:rsid w:val="008232EC"/>
    <w:rsid w:val="00823357"/>
    <w:rsid w:val="00824264"/>
    <w:rsid w:val="00824B40"/>
    <w:rsid w:val="00824D72"/>
    <w:rsid w:val="00825A6E"/>
    <w:rsid w:val="00827010"/>
    <w:rsid w:val="008300CD"/>
    <w:rsid w:val="00830180"/>
    <w:rsid w:val="00830918"/>
    <w:rsid w:val="0083113B"/>
    <w:rsid w:val="00831F8C"/>
    <w:rsid w:val="0083212B"/>
    <w:rsid w:val="008323C8"/>
    <w:rsid w:val="008324A5"/>
    <w:rsid w:val="0083279A"/>
    <w:rsid w:val="008354F8"/>
    <w:rsid w:val="0083556B"/>
    <w:rsid w:val="0083584B"/>
    <w:rsid w:val="00835FE4"/>
    <w:rsid w:val="008375C8"/>
    <w:rsid w:val="00837908"/>
    <w:rsid w:val="0083797C"/>
    <w:rsid w:val="0084003D"/>
    <w:rsid w:val="00840364"/>
    <w:rsid w:val="008403A2"/>
    <w:rsid w:val="008408FF"/>
    <w:rsid w:val="00841E03"/>
    <w:rsid w:val="00842137"/>
    <w:rsid w:val="0084249C"/>
    <w:rsid w:val="00842AFC"/>
    <w:rsid w:val="0084374C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1523"/>
    <w:rsid w:val="00851978"/>
    <w:rsid w:val="00852618"/>
    <w:rsid w:val="00853CCE"/>
    <w:rsid w:val="00854CCA"/>
    <w:rsid w:val="00854FDA"/>
    <w:rsid w:val="00855227"/>
    <w:rsid w:val="00855EAC"/>
    <w:rsid w:val="0085602A"/>
    <w:rsid w:val="008573D8"/>
    <w:rsid w:val="00860603"/>
    <w:rsid w:val="00860DF1"/>
    <w:rsid w:val="00861E4F"/>
    <w:rsid w:val="00861FFA"/>
    <w:rsid w:val="0086263D"/>
    <w:rsid w:val="00863F81"/>
    <w:rsid w:val="008649D7"/>
    <w:rsid w:val="00865638"/>
    <w:rsid w:val="00865B71"/>
    <w:rsid w:val="00865D42"/>
    <w:rsid w:val="008662BD"/>
    <w:rsid w:val="00866614"/>
    <w:rsid w:val="00867011"/>
    <w:rsid w:val="008673E6"/>
    <w:rsid w:val="008674D6"/>
    <w:rsid w:val="008678F1"/>
    <w:rsid w:val="00867E08"/>
    <w:rsid w:val="00871777"/>
    <w:rsid w:val="00872707"/>
    <w:rsid w:val="00872824"/>
    <w:rsid w:val="0087341F"/>
    <w:rsid w:val="00873F5B"/>
    <w:rsid w:val="0087495D"/>
    <w:rsid w:val="008752D1"/>
    <w:rsid w:val="008753FE"/>
    <w:rsid w:val="00875E8D"/>
    <w:rsid w:val="00876579"/>
    <w:rsid w:val="00876961"/>
    <w:rsid w:val="008769C1"/>
    <w:rsid w:val="008774A9"/>
    <w:rsid w:val="00877510"/>
    <w:rsid w:val="0088021E"/>
    <w:rsid w:val="008805F3"/>
    <w:rsid w:val="00880D72"/>
    <w:rsid w:val="00880EDB"/>
    <w:rsid w:val="00880FE7"/>
    <w:rsid w:val="008815F9"/>
    <w:rsid w:val="00881865"/>
    <w:rsid w:val="00881BAB"/>
    <w:rsid w:val="00884420"/>
    <w:rsid w:val="008847A4"/>
    <w:rsid w:val="00884913"/>
    <w:rsid w:val="00884E12"/>
    <w:rsid w:val="00884F68"/>
    <w:rsid w:val="00885005"/>
    <w:rsid w:val="00885040"/>
    <w:rsid w:val="008851C8"/>
    <w:rsid w:val="00886348"/>
    <w:rsid w:val="00886B9D"/>
    <w:rsid w:val="00887EA6"/>
    <w:rsid w:val="0089070F"/>
    <w:rsid w:val="00890799"/>
    <w:rsid w:val="00890994"/>
    <w:rsid w:val="00890B11"/>
    <w:rsid w:val="0089128B"/>
    <w:rsid w:val="008916C4"/>
    <w:rsid w:val="00892705"/>
    <w:rsid w:val="008927D4"/>
    <w:rsid w:val="008931CC"/>
    <w:rsid w:val="008932E8"/>
    <w:rsid w:val="00893B54"/>
    <w:rsid w:val="00893DE0"/>
    <w:rsid w:val="00893E08"/>
    <w:rsid w:val="0089424E"/>
    <w:rsid w:val="008942F2"/>
    <w:rsid w:val="008945D4"/>
    <w:rsid w:val="00894B20"/>
    <w:rsid w:val="00895225"/>
    <w:rsid w:val="008955D6"/>
    <w:rsid w:val="008956BB"/>
    <w:rsid w:val="00896679"/>
    <w:rsid w:val="00896F13"/>
    <w:rsid w:val="00896FDE"/>
    <w:rsid w:val="008A00DF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2877"/>
    <w:rsid w:val="008A2D85"/>
    <w:rsid w:val="008A3FC1"/>
    <w:rsid w:val="008A42E5"/>
    <w:rsid w:val="008A47AA"/>
    <w:rsid w:val="008A59A3"/>
    <w:rsid w:val="008A5B3A"/>
    <w:rsid w:val="008A5DA6"/>
    <w:rsid w:val="008A6A0B"/>
    <w:rsid w:val="008A7063"/>
    <w:rsid w:val="008A7735"/>
    <w:rsid w:val="008A77E6"/>
    <w:rsid w:val="008B07D1"/>
    <w:rsid w:val="008B0FBF"/>
    <w:rsid w:val="008B10B4"/>
    <w:rsid w:val="008B1159"/>
    <w:rsid w:val="008B1A7A"/>
    <w:rsid w:val="008B1BD9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995"/>
    <w:rsid w:val="008B5D63"/>
    <w:rsid w:val="008B63F6"/>
    <w:rsid w:val="008B67C1"/>
    <w:rsid w:val="008B67C9"/>
    <w:rsid w:val="008B692D"/>
    <w:rsid w:val="008B71D2"/>
    <w:rsid w:val="008C02BE"/>
    <w:rsid w:val="008C11CA"/>
    <w:rsid w:val="008C1487"/>
    <w:rsid w:val="008C252F"/>
    <w:rsid w:val="008C3222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B96"/>
    <w:rsid w:val="008C5CB1"/>
    <w:rsid w:val="008C7383"/>
    <w:rsid w:val="008C769E"/>
    <w:rsid w:val="008D05E7"/>
    <w:rsid w:val="008D0C8E"/>
    <w:rsid w:val="008D273E"/>
    <w:rsid w:val="008D2747"/>
    <w:rsid w:val="008D3066"/>
    <w:rsid w:val="008D3117"/>
    <w:rsid w:val="008D3B6D"/>
    <w:rsid w:val="008D580C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1256"/>
    <w:rsid w:val="008E1B7F"/>
    <w:rsid w:val="008E27F1"/>
    <w:rsid w:val="008E2C2F"/>
    <w:rsid w:val="008E316B"/>
    <w:rsid w:val="008E3DB0"/>
    <w:rsid w:val="008E3F0F"/>
    <w:rsid w:val="008E42DE"/>
    <w:rsid w:val="008E58AE"/>
    <w:rsid w:val="008E5FF0"/>
    <w:rsid w:val="008E637E"/>
    <w:rsid w:val="008E6527"/>
    <w:rsid w:val="008E717E"/>
    <w:rsid w:val="008E7753"/>
    <w:rsid w:val="008E7DB7"/>
    <w:rsid w:val="008F081A"/>
    <w:rsid w:val="008F0854"/>
    <w:rsid w:val="008F0F09"/>
    <w:rsid w:val="008F1ECA"/>
    <w:rsid w:val="008F24E7"/>
    <w:rsid w:val="008F26ED"/>
    <w:rsid w:val="008F2FC5"/>
    <w:rsid w:val="008F3524"/>
    <w:rsid w:val="008F3653"/>
    <w:rsid w:val="008F3B71"/>
    <w:rsid w:val="008F415E"/>
    <w:rsid w:val="008F53DC"/>
    <w:rsid w:val="008F55FC"/>
    <w:rsid w:val="008F5864"/>
    <w:rsid w:val="008F6230"/>
    <w:rsid w:val="008F70E3"/>
    <w:rsid w:val="008F70F3"/>
    <w:rsid w:val="008F7196"/>
    <w:rsid w:val="00901338"/>
    <w:rsid w:val="00901743"/>
    <w:rsid w:val="00902186"/>
    <w:rsid w:val="0090261C"/>
    <w:rsid w:val="009027BA"/>
    <w:rsid w:val="00903759"/>
    <w:rsid w:val="00904284"/>
    <w:rsid w:val="009048DC"/>
    <w:rsid w:val="0090583F"/>
    <w:rsid w:val="00906029"/>
    <w:rsid w:val="0090686E"/>
    <w:rsid w:val="00906E8B"/>
    <w:rsid w:val="00907A77"/>
    <w:rsid w:val="009102BB"/>
    <w:rsid w:val="00910CDB"/>
    <w:rsid w:val="009115D4"/>
    <w:rsid w:val="0091166A"/>
    <w:rsid w:val="009128ED"/>
    <w:rsid w:val="009133B3"/>
    <w:rsid w:val="00913504"/>
    <w:rsid w:val="00914167"/>
    <w:rsid w:val="009142E0"/>
    <w:rsid w:val="00914336"/>
    <w:rsid w:val="00914B96"/>
    <w:rsid w:val="009155AE"/>
    <w:rsid w:val="00915C1B"/>
    <w:rsid w:val="00915E12"/>
    <w:rsid w:val="00916E97"/>
    <w:rsid w:val="0091729A"/>
    <w:rsid w:val="00917B82"/>
    <w:rsid w:val="00920D18"/>
    <w:rsid w:val="00921233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6959"/>
    <w:rsid w:val="0093746B"/>
    <w:rsid w:val="00940059"/>
    <w:rsid w:val="0094075D"/>
    <w:rsid w:val="00940D8C"/>
    <w:rsid w:val="00941610"/>
    <w:rsid w:val="00941F67"/>
    <w:rsid w:val="0094288E"/>
    <w:rsid w:val="00942BB3"/>
    <w:rsid w:val="009437D7"/>
    <w:rsid w:val="009441C7"/>
    <w:rsid w:val="00944357"/>
    <w:rsid w:val="00944440"/>
    <w:rsid w:val="009448F6"/>
    <w:rsid w:val="009459BA"/>
    <w:rsid w:val="00946A9B"/>
    <w:rsid w:val="00947105"/>
    <w:rsid w:val="00947DDB"/>
    <w:rsid w:val="0095011C"/>
    <w:rsid w:val="009511C0"/>
    <w:rsid w:val="00951644"/>
    <w:rsid w:val="00951D05"/>
    <w:rsid w:val="00951D50"/>
    <w:rsid w:val="00952151"/>
    <w:rsid w:val="00952E4C"/>
    <w:rsid w:val="00953DCB"/>
    <w:rsid w:val="00954007"/>
    <w:rsid w:val="0095499B"/>
    <w:rsid w:val="00954B28"/>
    <w:rsid w:val="00955F92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1712"/>
    <w:rsid w:val="009619C7"/>
    <w:rsid w:val="009631D9"/>
    <w:rsid w:val="009645E1"/>
    <w:rsid w:val="00964C53"/>
    <w:rsid w:val="009653AF"/>
    <w:rsid w:val="00967178"/>
    <w:rsid w:val="009671D7"/>
    <w:rsid w:val="009709FE"/>
    <w:rsid w:val="009711ED"/>
    <w:rsid w:val="00971B7E"/>
    <w:rsid w:val="00972052"/>
    <w:rsid w:val="0097285B"/>
    <w:rsid w:val="009729F8"/>
    <w:rsid w:val="00973C21"/>
    <w:rsid w:val="009742F7"/>
    <w:rsid w:val="009744D0"/>
    <w:rsid w:val="00974644"/>
    <w:rsid w:val="0097464A"/>
    <w:rsid w:val="00974A7E"/>
    <w:rsid w:val="0097577F"/>
    <w:rsid w:val="00975B8E"/>
    <w:rsid w:val="00976573"/>
    <w:rsid w:val="00976777"/>
    <w:rsid w:val="00976A7D"/>
    <w:rsid w:val="00976B3C"/>
    <w:rsid w:val="00977464"/>
    <w:rsid w:val="00977933"/>
    <w:rsid w:val="00980117"/>
    <w:rsid w:val="0098013D"/>
    <w:rsid w:val="009802A8"/>
    <w:rsid w:val="00980748"/>
    <w:rsid w:val="009807BD"/>
    <w:rsid w:val="00981533"/>
    <w:rsid w:val="00981862"/>
    <w:rsid w:val="00981974"/>
    <w:rsid w:val="00982F85"/>
    <w:rsid w:val="00983468"/>
    <w:rsid w:val="00983517"/>
    <w:rsid w:val="00983F4F"/>
    <w:rsid w:val="00984D5B"/>
    <w:rsid w:val="009851F5"/>
    <w:rsid w:val="00986E01"/>
    <w:rsid w:val="009870C8"/>
    <w:rsid w:val="00987667"/>
    <w:rsid w:val="009901C6"/>
    <w:rsid w:val="00991BCD"/>
    <w:rsid w:val="00991E73"/>
    <w:rsid w:val="009925E2"/>
    <w:rsid w:val="00992B94"/>
    <w:rsid w:val="009932CD"/>
    <w:rsid w:val="0099424A"/>
    <w:rsid w:val="0099457D"/>
    <w:rsid w:val="009950AE"/>
    <w:rsid w:val="009954B7"/>
    <w:rsid w:val="00995F9A"/>
    <w:rsid w:val="0099701C"/>
    <w:rsid w:val="0099724C"/>
    <w:rsid w:val="009978E1"/>
    <w:rsid w:val="009A01FF"/>
    <w:rsid w:val="009A0205"/>
    <w:rsid w:val="009A034E"/>
    <w:rsid w:val="009A2CC5"/>
    <w:rsid w:val="009A352F"/>
    <w:rsid w:val="009A3EF1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8CB"/>
    <w:rsid w:val="009B2EC8"/>
    <w:rsid w:val="009B3251"/>
    <w:rsid w:val="009B413C"/>
    <w:rsid w:val="009B427B"/>
    <w:rsid w:val="009B4318"/>
    <w:rsid w:val="009B4FE3"/>
    <w:rsid w:val="009B6356"/>
    <w:rsid w:val="009B657A"/>
    <w:rsid w:val="009B740B"/>
    <w:rsid w:val="009B7FFB"/>
    <w:rsid w:val="009C0209"/>
    <w:rsid w:val="009C04D9"/>
    <w:rsid w:val="009C092B"/>
    <w:rsid w:val="009C11C7"/>
    <w:rsid w:val="009C1396"/>
    <w:rsid w:val="009C180E"/>
    <w:rsid w:val="009C2B9F"/>
    <w:rsid w:val="009C2E7C"/>
    <w:rsid w:val="009C34DD"/>
    <w:rsid w:val="009C36E3"/>
    <w:rsid w:val="009C3EFC"/>
    <w:rsid w:val="009C4158"/>
    <w:rsid w:val="009C57CF"/>
    <w:rsid w:val="009C5B1E"/>
    <w:rsid w:val="009C5E1C"/>
    <w:rsid w:val="009C5E92"/>
    <w:rsid w:val="009C6CCB"/>
    <w:rsid w:val="009C77BA"/>
    <w:rsid w:val="009C7F22"/>
    <w:rsid w:val="009D05C9"/>
    <w:rsid w:val="009D0C2D"/>
    <w:rsid w:val="009D0F08"/>
    <w:rsid w:val="009D1181"/>
    <w:rsid w:val="009D1B23"/>
    <w:rsid w:val="009D2705"/>
    <w:rsid w:val="009D28D0"/>
    <w:rsid w:val="009D324E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90E"/>
    <w:rsid w:val="009E1307"/>
    <w:rsid w:val="009E16F5"/>
    <w:rsid w:val="009E1821"/>
    <w:rsid w:val="009E2B4F"/>
    <w:rsid w:val="009E3FF2"/>
    <w:rsid w:val="009E4D5D"/>
    <w:rsid w:val="009E7136"/>
    <w:rsid w:val="009E7557"/>
    <w:rsid w:val="009E7770"/>
    <w:rsid w:val="009E7D6D"/>
    <w:rsid w:val="009F04F2"/>
    <w:rsid w:val="009F1EED"/>
    <w:rsid w:val="009F373A"/>
    <w:rsid w:val="009F38CC"/>
    <w:rsid w:val="009F391B"/>
    <w:rsid w:val="009F3C55"/>
    <w:rsid w:val="009F4B47"/>
    <w:rsid w:val="009F54A3"/>
    <w:rsid w:val="009F5940"/>
    <w:rsid w:val="009F6000"/>
    <w:rsid w:val="009F66CB"/>
    <w:rsid w:val="00A00822"/>
    <w:rsid w:val="00A008E8"/>
    <w:rsid w:val="00A00A68"/>
    <w:rsid w:val="00A01277"/>
    <w:rsid w:val="00A0143D"/>
    <w:rsid w:val="00A0172A"/>
    <w:rsid w:val="00A019A3"/>
    <w:rsid w:val="00A028AB"/>
    <w:rsid w:val="00A02D3D"/>
    <w:rsid w:val="00A02D8B"/>
    <w:rsid w:val="00A02FA6"/>
    <w:rsid w:val="00A0555D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F9E"/>
    <w:rsid w:val="00A149C1"/>
    <w:rsid w:val="00A14DB4"/>
    <w:rsid w:val="00A1531E"/>
    <w:rsid w:val="00A155BF"/>
    <w:rsid w:val="00A15FEE"/>
    <w:rsid w:val="00A16EB6"/>
    <w:rsid w:val="00A17047"/>
    <w:rsid w:val="00A20003"/>
    <w:rsid w:val="00A20AF2"/>
    <w:rsid w:val="00A20F5C"/>
    <w:rsid w:val="00A21642"/>
    <w:rsid w:val="00A21726"/>
    <w:rsid w:val="00A22CB5"/>
    <w:rsid w:val="00A2390F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F43"/>
    <w:rsid w:val="00A351C3"/>
    <w:rsid w:val="00A35E47"/>
    <w:rsid w:val="00A35F3B"/>
    <w:rsid w:val="00A36753"/>
    <w:rsid w:val="00A375ED"/>
    <w:rsid w:val="00A40281"/>
    <w:rsid w:val="00A40895"/>
    <w:rsid w:val="00A4113C"/>
    <w:rsid w:val="00A41380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25C"/>
    <w:rsid w:val="00A46A42"/>
    <w:rsid w:val="00A46C0F"/>
    <w:rsid w:val="00A46C40"/>
    <w:rsid w:val="00A4746A"/>
    <w:rsid w:val="00A47F82"/>
    <w:rsid w:val="00A50891"/>
    <w:rsid w:val="00A50A5D"/>
    <w:rsid w:val="00A50D69"/>
    <w:rsid w:val="00A51AF9"/>
    <w:rsid w:val="00A5370B"/>
    <w:rsid w:val="00A53EA2"/>
    <w:rsid w:val="00A53F3F"/>
    <w:rsid w:val="00A54C1F"/>
    <w:rsid w:val="00A54D53"/>
    <w:rsid w:val="00A5617F"/>
    <w:rsid w:val="00A569B1"/>
    <w:rsid w:val="00A5732C"/>
    <w:rsid w:val="00A614A8"/>
    <w:rsid w:val="00A61506"/>
    <w:rsid w:val="00A61578"/>
    <w:rsid w:val="00A617EF"/>
    <w:rsid w:val="00A62084"/>
    <w:rsid w:val="00A62BB1"/>
    <w:rsid w:val="00A63484"/>
    <w:rsid w:val="00A63EA9"/>
    <w:rsid w:val="00A640B2"/>
    <w:rsid w:val="00A64539"/>
    <w:rsid w:val="00A6526B"/>
    <w:rsid w:val="00A65903"/>
    <w:rsid w:val="00A65E58"/>
    <w:rsid w:val="00A660C6"/>
    <w:rsid w:val="00A66716"/>
    <w:rsid w:val="00A66873"/>
    <w:rsid w:val="00A66B49"/>
    <w:rsid w:val="00A66BCC"/>
    <w:rsid w:val="00A6725C"/>
    <w:rsid w:val="00A67302"/>
    <w:rsid w:val="00A67F55"/>
    <w:rsid w:val="00A700A5"/>
    <w:rsid w:val="00A71692"/>
    <w:rsid w:val="00A72BF3"/>
    <w:rsid w:val="00A7364A"/>
    <w:rsid w:val="00A74298"/>
    <w:rsid w:val="00A74AEA"/>
    <w:rsid w:val="00A75A1A"/>
    <w:rsid w:val="00A764FF"/>
    <w:rsid w:val="00A766BD"/>
    <w:rsid w:val="00A779AB"/>
    <w:rsid w:val="00A77D12"/>
    <w:rsid w:val="00A80965"/>
    <w:rsid w:val="00A80C5F"/>
    <w:rsid w:val="00A814B1"/>
    <w:rsid w:val="00A83185"/>
    <w:rsid w:val="00A84921"/>
    <w:rsid w:val="00A84C32"/>
    <w:rsid w:val="00A84E55"/>
    <w:rsid w:val="00A85059"/>
    <w:rsid w:val="00A8513A"/>
    <w:rsid w:val="00A858C0"/>
    <w:rsid w:val="00A8595A"/>
    <w:rsid w:val="00A85EDF"/>
    <w:rsid w:val="00A86841"/>
    <w:rsid w:val="00A87E65"/>
    <w:rsid w:val="00A90163"/>
    <w:rsid w:val="00A90519"/>
    <w:rsid w:val="00A909BB"/>
    <w:rsid w:val="00A919A6"/>
    <w:rsid w:val="00A91EC3"/>
    <w:rsid w:val="00A921B7"/>
    <w:rsid w:val="00A9296D"/>
    <w:rsid w:val="00A92D25"/>
    <w:rsid w:val="00A9318D"/>
    <w:rsid w:val="00A933D8"/>
    <w:rsid w:val="00A93455"/>
    <w:rsid w:val="00A94B1F"/>
    <w:rsid w:val="00A96853"/>
    <w:rsid w:val="00A96FD4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4FF7"/>
    <w:rsid w:val="00AA6BDD"/>
    <w:rsid w:val="00AB1559"/>
    <w:rsid w:val="00AB1F30"/>
    <w:rsid w:val="00AB3454"/>
    <w:rsid w:val="00AB36FE"/>
    <w:rsid w:val="00AB445F"/>
    <w:rsid w:val="00AB5AA5"/>
    <w:rsid w:val="00AB5B87"/>
    <w:rsid w:val="00AB60E8"/>
    <w:rsid w:val="00AB6121"/>
    <w:rsid w:val="00AB685D"/>
    <w:rsid w:val="00AC01D8"/>
    <w:rsid w:val="00AC0403"/>
    <w:rsid w:val="00AC0FD5"/>
    <w:rsid w:val="00AC1A3B"/>
    <w:rsid w:val="00AC2338"/>
    <w:rsid w:val="00AC3239"/>
    <w:rsid w:val="00AC3EF5"/>
    <w:rsid w:val="00AC446C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CA"/>
    <w:rsid w:val="00AD0796"/>
    <w:rsid w:val="00AD1393"/>
    <w:rsid w:val="00AD1806"/>
    <w:rsid w:val="00AD29B5"/>
    <w:rsid w:val="00AD2A31"/>
    <w:rsid w:val="00AD31A0"/>
    <w:rsid w:val="00AD4D5F"/>
    <w:rsid w:val="00AE059D"/>
    <w:rsid w:val="00AE0821"/>
    <w:rsid w:val="00AE08CE"/>
    <w:rsid w:val="00AE111A"/>
    <w:rsid w:val="00AE115C"/>
    <w:rsid w:val="00AE1FDE"/>
    <w:rsid w:val="00AE272E"/>
    <w:rsid w:val="00AE3143"/>
    <w:rsid w:val="00AE34E3"/>
    <w:rsid w:val="00AE3B59"/>
    <w:rsid w:val="00AE47CD"/>
    <w:rsid w:val="00AE77F2"/>
    <w:rsid w:val="00AE7A3E"/>
    <w:rsid w:val="00AE7F5A"/>
    <w:rsid w:val="00AF19B8"/>
    <w:rsid w:val="00AF23E1"/>
    <w:rsid w:val="00AF2A15"/>
    <w:rsid w:val="00AF319B"/>
    <w:rsid w:val="00AF382C"/>
    <w:rsid w:val="00AF4C07"/>
    <w:rsid w:val="00AF5B46"/>
    <w:rsid w:val="00AF5CCB"/>
    <w:rsid w:val="00AF6983"/>
    <w:rsid w:val="00AF6AF0"/>
    <w:rsid w:val="00AF6C93"/>
    <w:rsid w:val="00AF7DA4"/>
    <w:rsid w:val="00AF7E13"/>
    <w:rsid w:val="00B00CC0"/>
    <w:rsid w:val="00B0146C"/>
    <w:rsid w:val="00B02B50"/>
    <w:rsid w:val="00B0380D"/>
    <w:rsid w:val="00B03FF0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10403"/>
    <w:rsid w:val="00B10CA6"/>
    <w:rsid w:val="00B10D54"/>
    <w:rsid w:val="00B10E2B"/>
    <w:rsid w:val="00B148F0"/>
    <w:rsid w:val="00B149A9"/>
    <w:rsid w:val="00B14BB6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5C4E"/>
    <w:rsid w:val="00B26057"/>
    <w:rsid w:val="00B26C8F"/>
    <w:rsid w:val="00B27570"/>
    <w:rsid w:val="00B304A2"/>
    <w:rsid w:val="00B31031"/>
    <w:rsid w:val="00B3145D"/>
    <w:rsid w:val="00B3199B"/>
    <w:rsid w:val="00B31C2E"/>
    <w:rsid w:val="00B32690"/>
    <w:rsid w:val="00B34030"/>
    <w:rsid w:val="00B34B2E"/>
    <w:rsid w:val="00B359BF"/>
    <w:rsid w:val="00B35A9A"/>
    <w:rsid w:val="00B35E20"/>
    <w:rsid w:val="00B35F31"/>
    <w:rsid w:val="00B37985"/>
    <w:rsid w:val="00B410A2"/>
    <w:rsid w:val="00B41AED"/>
    <w:rsid w:val="00B41FB3"/>
    <w:rsid w:val="00B42EE7"/>
    <w:rsid w:val="00B43121"/>
    <w:rsid w:val="00B43346"/>
    <w:rsid w:val="00B43903"/>
    <w:rsid w:val="00B44440"/>
    <w:rsid w:val="00B4495E"/>
    <w:rsid w:val="00B45DE2"/>
    <w:rsid w:val="00B46450"/>
    <w:rsid w:val="00B4696D"/>
    <w:rsid w:val="00B47D3A"/>
    <w:rsid w:val="00B50B7C"/>
    <w:rsid w:val="00B50E25"/>
    <w:rsid w:val="00B515BB"/>
    <w:rsid w:val="00B523C2"/>
    <w:rsid w:val="00B52854"/>
    <w:rsid w:val="00B542AA"/>
    <w:rsid w:val="00B54349"/>
    <w:rsid w:val="00B54929"/>
    <w:rsid w:val="00B54D18"/>
    <w:rsid w:val="00B55616"/>
    <w:rsid w:val="00B563C5"/>
    <w:rsid w:val="00B564CF"/>
    <w:rsid w:val="00B578A6"/>
    <w:rsid w:val="00B57A67"/>
    <w:rsid w:val="00B57BE4"/>
    <w:rsid w:val="00B57ED9"/>
    <w:rsid w:val="00B6014A"/>
    <w:rsid w:val="00B605DF"/>
    <w:rsid w:val="00B60FA3"/>
    <w:rsid w:val="00B618C9"/>
    <w:rsid w:val="00B62070"/>
    <w:rsid w:val="00B62903"/>
    <w:rsid w:val="00B62C07"/>
    <w:rsid w:val="00B62E1A"/>
    <w:rsid w:val="00B6364B"/>
    <w:rsid w:val="00B63800"/>
    <w:rsid w:val="00B6385C"/>
    <w:rsid w:val="00B63B0C"/>
    <w:rsid w:val="00B64150"/>
    <w:rsid w:val="00B648DD"/>
    <w:rsid w:val="00B64A18"/>
    <w:rsid w:val="00B659C1"/>
    <w:rsid w:val="00B6624B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47B9"/>
    <w:rsid w:val="00B75192"/>
    <w:rsid w:val="00B7589F"/>
    <w:rsid w:val="00B76165"/>
    <w:rsid w:val="00B76A32"/>
    <w:rsid w:val="00B80380"/>
    <w:rsid w:val="00B81018"/>
    <w:rsid w:val="00B81663"/>
    <w:rsid w:val="00B81E04"/>
    <w:rsid w:val="00B8282A"/>
    <w:rsid w:val="00B82833"/>
    <w:rsid w:val="00B82CE2"/>
    <w:rsid w:val="00B8327B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FD4"/>
    <w:rsid w:val="00B9033A"/>
    <w:rsid w:val="00B90C9F"/>
    <w:rsid w:val="00B92BF7"/>
    <w:rsid w:val="00B9339C"/>
    <w:rsid w:val="00B935D1"/>
    <w:rsid w:val="00B939FA"/>
    <w:rsid w:val="00B9426B"/>
    <w:rsid w:val="00B94708"/>
    <w:rsid w:val="00B94D36"/>
    <w:rsid w:val="00B95D6F"/>
    <w:rsid w:val="00B96DE4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41B1"/>
    <w:rsid w:val="00BA42F2"/>
    <w:rsid w:val="00BA460A"/>
    <w:rsid w:val="00BA46C8"/>
    <w:rsid w:val="00BA486B"/>
    <w:rsid w:val="00BA61DD"/>
    <w:rsid w:val="00BA6423"/>
    <w:rsid w:val="00BA663F"/>
    <w:rsid w:val="00BA779B"/>
    <w:rsid w:val="00BA7FF0"/>
    <w:rsid w:val="00BB147B"/>
    <w:rsid w:val="00BB1C13"/>
    <w:rsid w:val="00BB1DF0"/>
    <w:rsid w:val="00BB2170"/>
    <w:rsid w:val="00BB3B15"/>
    <w:rsid w:val="00BB4220"/>
    <w:rsid w:val="00BB4339"/>
    <w:rsid w:val="00BB4B67"/>
    <w:rsid w:val="00BB55E4"/>
    <w:rsid w:val="00BB5BF1"/>
    <w:rsid w:val="00BB6A5A"/>
    <w:rsid w:val="00BB6E16"/>
    <w:rsid w:val="00BB6E97"/>
    <w:rsid w:val="00BB786D"/>
    <w:rsid w:val="00BB7A1E"/>
    <w:rsid w:val="00BC0328"/>
    <w:rsid w:val="00BC0BAF"/>
    <w:rsid w:val="00BC0EDB"/>
    <w:rsid w:val="00BC1320"/>
    <w:rsid w:val="00BC1413"/>
    <w:rsid w:val="00BC23D9"/>
    <w:rsid w:val="00BC26D5"/>
    <w:rsid w:val="00BC44EA"/>
    <w:rsid w:val="00BC466F"/>
    <w:rsid w:val="00BC4749"/>
    <w:rsid w:val="00BC4893"/>
    <w:rsid w:val="00BC49D7"/>
    <w:rsid w:val="00BC4FA9"/>
    <w:rsid w:val="00BC5A96"/>
    <w:rsid w:val="00BC69FB"/>
    <w:rsid w:val="00BC700C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D64"/>
    <w:rsid w:val="00BD4A08"/>
    <w:rsid w:val="00BD4E9C"/>
    <w:rsid w:val="00BD51C3"/>
    <w:rsid w:val="00BD570B"/>
    <w:rsid w:val="00BD62C5"/>
    <w:rsid w:val="00BD62D7"/>
    <w:rsid w:val="00BD66DC"/>
    <w:rsid w:val="00BD6AD0"/>
    <w:rsid w:val="00BD6FC4"/>
    <w:rsid w:val="00BD7279"/>
    <w:rsid w:val="00BE112A"/>
    <w:rsid w:val="00BE1279"/>
    <w:rsid w:val="00BE18DD"/>
    <w:rsid w:val="00BE1913"/>
    <w:rsid w:val="00BE1E08"/>
    <w:rsid w:val="00BE297F"/>
    <w:rsid w:val="00BE300B"/>
    <w:rsid w:val="00BE32C1"/>
    <w:rsid w:val="00BE3448"/>
    <w:rsid w:val="00BE6287"/>
    <w:rsid w:val="00BE6308"/>
    <w:rsid w:val="00BE659F"/>
    <w:rsid w:val="00BE7350"/>
    <w:rsid w:val="00BE7921"/>
    <w:rsid w:val="00BF0804"/>
    <w:rsid w:val="00BF089D"/>
    <w:rsid w:val="00BF0BB1"/>
    <w:rsid w:val="00BF1099"/>
    <w:rsid w:val="00BF1852"/>
    <w:rsid w:val="00BF1B6F"/>
    <w:rsid w:val="00BF2631"/>
    <w:rsid w:val="00BF26EF"/>
    <w:rsid w:val="00BF3095"/>
    <w:rsid w:val="00BF38C3"/>
    <w:rsid w:val="00BF392E"/>
    <w:rsid w:val="00BF3AAD"/>
    <w:rsid w:val="00BF3EDE"/>
    <w:rsid w:val="00BF4CFA"/>
    <w:rsid w:val="00BF5E3A"/>
    <w:rsid w:val="00BF6325"/>
    <w:rsid w:val="00BF6EEF"/>
    <w:rsid w:val="00BF7357"/>
    <w:rsid w:val="00BF766D"/>
    <w:rsid w:val="00BF76C5"/>
    <w:rsid w:val="00C00ABF"/>
    <w:rsid w:val="00C00DB6"/>
    <w:rsid w:val="00C02E32"/>
    <w:rsid w:val="00C03D69"/>
    <w:rsid w:val="00C049FA"/>
    <w:rsid w:val="00C04D37"/>
    <w:rsid w:val="00C05C51"/>
    <w:rsid w:val="00C05E89"/>
    <w:rsid w:val="00C063D9"/>
    <w:rsid w:val="00C07AA1"/>
    <w:rsid w:val="00C104FD"/>
    <w:rsid w:val="00C1080D"/>
    <w:rsid w:val="00C10DEB"/>
    <w:rsid w:val="00C11155"/>
    <w:rsid w:val="00C11663"/>
    <w:rsid w:val="00C117FE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AA3"/>
    <w:rsid w:val="00C16FE2"/>
    <w:rsid w:val="00C173F6"/>
    <w:rsid w:val="00C17A1D"/>
    <w:rsid w:val="00C2024B"/>
    <w:rsid w:val="00C202AC"/>
    <w:rsid w:val="00C20310"/>
    <w:rsid w:val="00C2054A"/>
    <w:rsid w:val="00C20CBF"/>
    <w:rsid w:val="00C21BF9"/>
    <w:rsid w:val="00C2201A"/>
    <w:rsid w:val="00C22070"/>
    <w:rsid w:val="00C226B6"/>
    <w:rsid w:val="00C22A48"/>
    <w:rsid w:val="00C22A67"/>
    <w:rsid w:val="00C22F79"/>
    <w:rsid w:val="00C24079"/>
    <w:rsid w:val="00C2538B"/>
    <w:rsid w:val="00C25526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3261"/>
    <w:rsid w:val="00C344A8"/>
    <w:rsid w:val="00C34CB4"/>
    <w:rsid w:val="00C35A2C"/>
    <w:rsid w:val="00C35CB5"/>
    <w:rsid w:val="00C36242"/>
    <w:rsid w:val="00C3675C"/>
    <w:rsid w:val="00C377EF"/>
    <w:rsid w:val="00C4073F"/>
    <w:rsid w:val="00C40EDA"/>
    <w:rsid w:val="00C413A8"/>
    <w:rsid w:val="00C41436"/>
    <w:rsid w:val="00C4143B"/>
    <w:rsid w:val="00C423A9"/>
    <w:rsid w:val="00C42976"/>
    <w:rsid w:val="00C42A2F"/>
    <w:rsid w:val="00C430BA"/>
    <w:rsid w:val="00C4319C"/>
    <w:rsid w:val="00C432E7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4BE"/>
    <w:rsid w:val="00C47C29"/>
    <w:rsid w:val="00C47EB0"/>
    <w:rsid w:val="00C47FB6"/>
    <w:rsid w:val="00C517A0"/>
    <w:rsid w:val="00C51BA8"/>
    <w:rsid w:val="00C523D7"/>
    <w:rsid w:val="00C525F1"/>
    <w:rsid w:val="00C531DE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FA0"/>
    <w:rsid w:val="00C6155D"/>
    <w:rsid w:val="00C61A25"/>
    <w:rsid w:val="00C61DA7"/>
    <w:rsid w:val="00C624D7"/>
    <w:rsid w:val="00C629C6"/>
    <w:rsid w:val="00C63044"/>
    <w:rsid w:val="00C641AE"/>
    <w:rsid w:val="00C64F44"/>
    <w:rsid w:val="00C660DF"/>
    <w:rsid w:val="00C67635"/>
    <w:rsid w:val="00C67E8F"/>
    <w:rsid w:val="00C700CC"/>
    <w:rsid w:val="00C70491"/>
    <w:rsid w:val="00C71085"/>
    <w:rsid w:val="00C71B82"/>
    <w:rsid w:val="00C74BDF"/>
    <w:rsid w:val="00C74D0C"/>
    <w:rsid w:val="00C77C17"/>
    <w:rsid w:val="00C80A7E"/>
    <w:rsid w:val="00C80FBF"/>
    <w:rsid w:val="00C81773"/>
    <w:rsid w:val="00C83EDC"/>
    <w:rsid w:val="00C8448A"/>
    <w:rsid w:val="00C85014"/>
    <w:rsid w:val="00C86EE9"/>
    <w:rsid w:val="00C87F37"/>
    <w:rsid w:val="00C87FDF"/>
    <w:rsid w:val="00C910E0"/>
    <w:rsid w:val="00C923F0"/>
    <w:rsid w:val="00C9249E"/>
    <w:rsid w:val="00C9402B"/>
    <w:rsid w:val="00C94685"/>
    <w:rsid w:val="00C952A0"/>
    <w:rsid w:val="00C952B3"/>
    <w:rsid w:val="00C954F5"/>
    <w:rsid w:val="00C956CF"/>
    <w:rsid w:val="00C95BAB"/>
    <w:rsid w:val="00C966FD"/>
    <w:rsid w:val="00C96A3B"/>
    <w:rsid w:val="00C96ACA"/>
    <w:rsid w:val="00C97939"/>
    <w:rsid w:val="00CA0415"/>
    <w:rsid w:val="00CA0C4F"/>
    <w:rsid w:val="00CA10B7"/>
    <w:rsid w:val="00CA16E1"/>
    <w:rsid w:val="00CA17BE"/>
    <w:rsid w:val="00CA1836"/>
    <w:rsid w:val="00CA34DD"/>
    <w:rsid w:val="00CA3548"/>
    <w:rsid w:val="00CA41DC"/>
    <w:rsid w:val="00CA48C2"/>
    <w:rsid w:val="00CA5671"/>
    <w:rsid w:val="00CA5905"/>
    <w:rsid w:val="00CA61B7"/>
    <w:rsid w:val="00CA67F9"/>
    <w:rsid w:val="00CA6BE5"/>
    <w:rsid w:val="00CA7531"/>
    <w:rsid w:val="00CA7F80"/>
    <w:rsid w:val="00CB0642"/>
    <w:rsid w:val="00CB139C"/>
    <w:rsid w:val="00CB1D48"/>
    <w:rsid w:val="00CB29FE"/>
    <w:rsid w:val="00CB2BEC"/>
    <w:rsid w:val="00CB2D3D"/>
    <w:rsid w:val="00CB2F30"/>
    <w:rsid w:val="00CB3A73"/>
    <w:rsid w:val="00CB3F34"/>
    <w:rsid w:val="00CB4169"/>
    <w:rsid w:val="00CB5556"/>
    <w:rsid w:val="00CB5ABB"/>
    <w:rsid w:val="00CB608A"/>
    <w:rsid w:val="00CB6ED7"/>
    <w:rsid w:val="00CB7BA0"/>
    <w:rsid w:val="00CB7FE6"/>
    <w:rsid w:val="00CC0E7A"/>
    <w:rsid w:val="00CC15F1"/>
    <w:rsid w:val="00CC17B8"/>
    <w:rsid w:val="00CC2549"/>
    <w:rsid w:val="00CC27D2"/>
    <w:rsid w:val="00CC2DE5"/>
    <w:rsid w:val="00CC4663"/>
    <w:rsid w:val="00CC490F"/>
    <w:rsid w:val="00CC4A44"/>
    <w:rsid w:val="00CC4B36"/>
    <w:rsid w:val="00CC4B46"/>
    <w:rsid w:val="00CC57B4"/>
    <w:rsid w:val="00CC6704"/>
    <w:rsid w:val="00CC765B"/>
    <w:rsid w:val="00CC77F6"/>
    <w:rsid w:val="00CC7EA7"/>
    <w:rsid w:val="00CD19EB"/>
    <w:rsid w:val="00CD1A6E"/>
    <w:rsid w:val="00CD2C5B"/>
    <w:rsid w:val="00CD2EA2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E04C4"/>
    <w:rsid w:val="00CE0878"/>
    <w:rsid w:val="00CE0D6E"/>
    <w:rsid w:val="00CE13AF"/>
    <w:rsid w:val="00CE1D4C"/>
    <w:rsid w:val="00CE2607"/>
    <w:rsid w:val="00CE2624"/>
    <w:rsid w:val="00CE44D6"/>
    <w:rsid w:val="00CE4E67"/>
    <w:rsid w:val="00CE531C"/>
    <w:rsid w:val="00CE5D45"/>
    <w:rsid w:val="00CE6649"/>
    <w:rsid w:val="00CE6B1F"/>
    <w:rsid w:val="00CE6D70"/>
    <w:rsid w:val="00CE7441"/>
    <w:rsid w:val="00CF2079"/>
    <w:rsid w:val="00CF2687"/>
    <w:rsid w:val="00CF30D2"/>
    <w:rsid w:val="00CF3AA9"/>
    <w:rsid w:val="00CF3BA8"/>
    <w:rsid w:val="00CF4012"/>
    <w:rsid w:val="00CF4121"/>
    <w:rsid w:val="00CF4265"/>
    <w:rsid w:val="00CF4283"/>
    <w:rsid w:val="00CF42D0"/>
    <w:rsid w:val="00CF4539"/>
    <w:rsid w:val="00CF521E"/>
    <w:rsid w:val="00CF524C"/>
    <w:rsid w:val="00CF537D"/>
    <w:rsid w:val="00CF540F"/>
    <w:rsid w:val="00CF6842"/>
    <w:rsid w:val="00CF72F9"/>
    <w:rsid w:val="00CF734F"/>
    <w:rsid w:val="00CF741B"/>
    <w:rsid w:val="00D00123"/>
    <w:rsid w:val="00D00951"/>
    <w:rsid w:val="00D00B3D"/>
    <w:rsid w:val="00D00FE6"/>
    <w:rsid w:val="00D01847"/>
    <w:rsid w:val="00D01B63"/>
    <w:rsid w:val="00D02706"/>
    <w:rsid w:val="00D0270C"/>
    <w:rsid w:val="00D0393D"/>
    <w:rsid w:val="00D03BA1"/>
    <w:rsid w:val="00D05263"/>
    <w:rsid w:val="00D06CE4"/>
    <w:rsid w:val="00D0715F"/>
    <w:rsid w:val="00D10F2F"/>
    <w:rsid w:val="00D11894"/>
    <w:rsid w:val="00D120D4"/>
    <w:rsid w:val="00D126D3"/>
    <w:rsid w:val="00D12D3D"/>
    <w:rsid w:val="00D130BF"/>
    <w:rsid w:val="00D1317D"/>
    <w:rsid w:val="00D13605"/>
    <w:rsid w:val="00D14560"/>
    <w:rsid w:val="00D14762"/>
    <w:rsid w:val="00D15CD6"/>
    <w:rsid w:val="00D1651F"/>
    <w:rsid w:val="00D16F8B"/>
    <w:rsid w:val="00D172E6"/>
    <w:rsid w:val="00D17CBA"/>
    <w:rsid w:val="00D201CB"/>
    <w:rsid w:val="00D2032F"/>
    <w:rsid w:val="00D22253"/>
    <w:rsid w:val="00D22B01"/>
    <w:rsid w:val="00D22B99"/>
    <w:rsid w:val="00D230AF"/>
    <w:rsid w:val="00D239FE"/>
    <w:rsid w:val="00D23CD3"/>
    <w:rsid w:val="00D24228"/>
    <w:rsid w:val="00D24A51"/>
    <w:rsid w:val="00D25696"/>
    <w:rsid w:val="00D257E6"/>
    <w:rsid w:val="00D25AD2"/>
    <w:rsid w:val="00D2741F"/>
    <w:rsid w:val="00D319B0"/>
    <w:rsid w:val="00D319CB"/>
    <w:rsid w:val="00D32625"/>
    <w:rsid w:val="00D337C1"/>
    <w:rsid w:val="00D345FA"/>
    <w:rsid w:val="00D3478F"/>
    <w:rsid w:val="00D35235"/>
    <w:rsid w:val="00D358D2"/>
    <w:rsid w:val="00D35AA8"/>
    <w:rsid w:val="00D35D21"/>
    <w:rsid w:val="00D35F99"/>
    <w:rsid w:val="00D3655F"/>
    <w:rsid w:val="00D368A0"/>
    <w:rsid w:val="00D40005"/>
    <w:rsid w:val="00D40482"/>
    <w:rsid w:val="00D4087D"/>
    <w:rsid w:val="00D40C31"/>
    <w:rsid w:val="00D40E41"/>
    <w:rsid w:val="00D40FB9"/>
    <w:rsid w:val="00D4163C"/>
    <w:rsid w:val="00D42519"/>
    <w:rsid w:val="00D426EA"/>
    <w:rsid w:val="00D42C07"/>
    <w:rsid w:val="00D44CC6"/>
    <w:rsid w:val="00D45CE2"/>
    <w:rsid w:val="00D468C9"/>
    <w:rsid w:val="00D471D9"/>
    <w:rsid w:val="00D47DD1"/>
    <w:rsid w:val="00D5072A"/>
    <w:rsid w:val="00D51CA6"/>
    <w:rsid w:val="00D51D87"/>
    <w:rsid w:val="00D52BB2"/>
    <w:rsid w:val="00D52CF9"/>
    <w:rsid w:val="00D531C3"/>
    <w:rsid w:val="00D531D3"/>
    <w:rsid w:val="00D533DF"/>
    <w:rsid w:val="00D53A05"/>
    <w:rsid w:val="00D541BD"/>
    <w:rsid w:val="00D54B3E"/>
    <w:rsid w:val="00D54BCA"/>
    <w:rsid w:val="00D57921"/>
    <w:rsid w:val="00D57F67"/>
    <w:rsid w:val="00D617D3"/>
    <w:rsid w:val="00D62390"/>
    <w:rsid w:val="00D628C8"/>
    <w:rsid w:val="00D6324D"/>
    <w:rsid w:val="00D647FB"/>
    <w:rsid w:val="00D64ED9"/>
    <w:rsid w:val="00D65EB7"/>
    <w:rsid w:val="00D662A2"/>
    <w:rsid w:val="00D66F90"/>
    <w:rsid w:val="00D67160"/>
    <w:rsid w:val="00D6794E"/>
    <w:rsid w:val="00D700C0"/>
    <w:rsid w:val="00D7095F"/>
    <w:rsid w:val="00D714E1"/>
    <w:rsid w:val="00D71877"/>
    <w:rsid w:val="00D7187C"/>
    <w:rsid w:val="00D73522"/>
    <w:rsid w:val="00D7435A"/>
    <w:rsid w:val="00D74575"/>
    <w:rsid w:val="00D747C3"/>
    <w:rsid w:val="00D751A6"/>
    <w:rsid w:val="00D752F3"/>
    <w:rsid w:val="00D759B3"/>
    <w:rsid w:val="00D75B8D"/>
    <w:rsid w:val="00D75C58"/>
    <w:rsid w:val="00D771DA"/>
    <w:rsid w:val="00D7797F"/>
    <w:rsid w:val="00D77D2C"/>
    <w:rsid w:val="00D805EC"/>
    <w:rsid w:val="00D80D0D"/>
    <w:rsid w:val="00D814C5"/>
    <w:rsid w:val="00D81CC2"/>
    <w:rsid w:val="00D8318C"/>
    <w:rsid w:val="00D84075"/>
    <w:rsid w:val="00D841A0"/>
    <w:rsid w:val="00D8459B"/>
    <w:rsid w:val="00D84E48"/>
    <w:rsid w:val="00D85089"/>
    <w:rsid w:val="00D85659"/>
    <w:rsid w:val="00D8799C"/>
    <w:rsid w:val="00D879F1"/>
    <w:rsid w:val="00D91C47"/>
    <w:rsid w:val="00D91E25"/>
    <w:rsid w:val="00D921B7"/>
    <w:rsid w:val="00D928B3"/>
    <w:rsid w:val="00D92ED2"/>
    <w:rsid w:val="00D93087"/>
    <w:rsid w:val="00D9371E"/>
    <w:rsid w:val="00D93C33"/>
    <w:rsid w:val="00D93D8E"/>
    <w:rsid w:val="00D93F8C"/>
    <w:rsid w:val="00D941C6"/>
    <w:rsid w:val="00D94C10"/>
    <w:rsid w:val="00D94D97"/>
    <w:rsid w:val="00D9537F"/>
    <w:rsid w:val="00D95E36"/>
    <w:rsid w:val="00D964B6"/>
    <w:rsid w:val="00D967F6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FB7"/>
    <w:rsid w:val="00DA3408"/>
    <w:rsid w:val="00DA3E01"/>
    <w:rsid w:val="00DA4A51"/>
    <w:rsid w:val="00DA4DC3"/>
    <w:rsid w:val="00DA69AE"/>
    <w:rsid w:val="00DA6B7E"/>
    <w:rsid w:val="00DA7EE8"/>
    <w:rsid w:val="00DB0252"/>
    <w:rsid w:val="00DB06FC"/>
    <w:rsid w:val="00DB1403"/>
    <w:rsid w:val="00DB192A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C99"/>
    <w:rsid w:val="00DB676E"/>
    <w:rsid w:val="00DB68A9"/>
    <w:rsid w:val="00DB6997"/>
    <w:rsid w:val="00DB71D6"/>
    <w:rsid w:val="00DC07AC"/>
    <w:rsid w:val="00DC08D4"/>
    <w:rsid w:val="00DC0F7C"/>
    <w:rsid w:val="00DC115D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D1E"/>
    <w:rsid w:val="00DD03CB"/>
    <w:rsid w:val="00DD045F"/>
    <w:rsid w:val="00DD3912"/>
    <w:rsid w:val="00DD3F79"/>
    <w:rsid w:val="00DD43B0"/>
    <w:rsid w:val="00DD4B0E"/>
    <w:rsid w:val="00DD4EFE"/>
    <w:rsid w:val="00DD5316"/>
    <w:rsid w:val="00DD69DF"/>
    <w:rsid w:val="00DD7E96"/>
    <w:rsid w:val="00DE0B58"/>
    <w:rsid w:val="00DE10B4"/>
    <w:rsid w:val="00DE2497"/>
    <w:rsid w:val="00DE2B54"/>
    <w:rsid w:val="00DE5A74"/>
    <w:rsid w:val="00DE62E5"/>
    <w:rsid w:val="00DE7F9E"/>
    <w:rsid w:val="00DF0BCB"/>
    <w:rsid w:val="00DF13A5"/>
    <w:rsid w:val="00DF19DE"/>
    <w:rsid w:val="00DF2C21"/>
    <w:rsid w:val="00DF34EE"/>
    <w:rsid w:val="00DF37D0"/>
    <w:rsid w:val="00DF4D0D"/>
    <w:rsid w:val="00DF4F63"/>
    <w:rsid w:val="00DF64F5"/>
    <w:rsid w:val="00DF6612"/>
    <w:rsid w:val="00DF6E80"/>
    <w:rsid w:val="00DF70DA"/>
    <w:rsid w:val="00E00D65"/>
    <w:rsid w:val="00E02236"/>
    <w:rsid w:val="00E02293"/>
    <w:rsid w:val="00E02856"/>
    <w:rsid w:val="00E0304B"/>
    <w:rsid w:val="00E030BE"/>
    <w:rsid w:val="00E03161"/>
    <w:rsid w:val="00E03D22"/>
    <w:rsid w:val="00E052F0"/>
    <w:rsid w:val="00E055F7"/>
    <w:rsid w:val="00E06240"/>
    <w:rsid w:val="00E06BCB"/>
    <w:rsid w:val="00E0703E"/>
    <w:rsid w:val="00E1047C"/>
    <w:rsid w:val="00E10FFA"/>
    <w:rsid w:val="00E11540"/>
    <w:rsid w:val="00E120BF"/>
    <w:rsid w:val="00E12F38"/>
    <w:rsid w:val="00E148DB"/>
    <w:rsid w:val="00E154DE"/>
    <w:rsid w:val="00E159B0"/>
    <w:rsid w:val="00E15B89"/>
    <w:rsid w:val="00E15E08"/>
    <w:rsid w:val="00E15E73"/>
    <w:rsid w:val="00E174CB"/>
    <w:rsid w:val="00E178CA"/>
    <w:rsid w:val="00E17A8E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B9C"/>
    <w:rsid w:val="00E30CF7"/>
    <w:rsid w:val="00E327C3"/>
    <w:rsid w:val="00E32837"/>
    <w:rsid w:val="00E32CF7"/>
    <w:rsid w:val="00E34F66"/>
    <w:rsid w:val="00E351BF"/>
    <w:rsid w:val="00E35E9D"/>
    <w:rsid w:val="00E37CB5"/>
    <w:rsid w:val="00E40281"/>
    <w:rsid w:val="00E40F51"/>
    <w:rsid w:val="00E41B44"/>
    <w:rsid w:val="00E430BC"/>
    <w:rsid w:val="00E430EF"/>
    <w:rsid w:val="00E43413"/>
    <w:rsid w:val="00E436B3"/>
    <w:rsid w:val="00E4508C"/>
    <w:rsid w:val="00E469FD"/>
    <w:rsid w:val="00E4730C"/>
    <w:rsid w:val="00E47518"/>
    <w:rsid w:val="00E5065B"/>
    <w:rsid w:val="00E51DA9"/>
    <w:rsid w:val="00E52B86"/>
    <w:rsid w:val="00E52D36"/>
    <w:rsid w:val="00E53576"/>
    <w:rsid w:val="00E535D0"/>
    <w:rsid w:val="00E54036"/>
    <w:rsid w:val="00E5403D"/>
    <w:rsid w:val="00E5482A"/>
    <w:rsid w:val="00E5539A"/>
    <w:rsid w:val="00E55607"/>
    <w:rsid w:val="00E57AD5"/>
    <w:rsid w:val="00E57CF9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81F"/>
    <w:rsid w:val="00E65900"/>
    <w:rsid w:val="00E65AC9"/>
    <w:rsid w:val="00E66170"/>
    <w:rsid w:val="00E66547"/>
    <w:rsid w:val="00E66560"/>
    <w:rsid w:val="00E67206"/>
    <w:rsid w:val="00E67666"/>
    <w:rsid w:val="00E700A0"/>
    <w:rsid w:val="00E71A93"/>
    <w:rsid w:val="00E72B0F"/>
    <w:rsid w:val="00E73391"/>
    <w:rsid w:val="00E73CE4"/>
    <w:rsid w:val="00E74451"/>
    <w:rsid w:val="00E74E2B"/>
    <w:rsid w:val="00E74F75"/>
    <w:rsid w:val="00E766BE"/>
    <w:rsid w:val="00E76AC1"/>
    <w:rsid w:val="00E76E7E"/>
    <w:rsid w:val="00E7756D"/>
    <w:rsid w:val="00E80418"/>
    <w:rsid w:val="00E80A92"/>
    <w:rsid w:val="00E83E94"/>
    <w:rsid w:val="00E844A2"/>
    <w:rsid w:val="00E86AD2"/>
    <w:rsid w:val="00E86D77"/>
    <w:rsid w:val="00E87BE3"/>
    <w:rsid w:val="00E87E80"/>
    <w:rsid w:val="00E90183"/>
    <w:rsid w:val="00E9029A"/>
    <w:rsid w:val="00E90787"/>
    <w:rsid w:val="00E91239"/>
    <w:rsid w:val="00E9185C"/>
    <w:rsid w:val="00E927CC"/>
    <w:rsid w:val="00E92A78"/>
    <w:rsid w:val="00E93D0C"/>
    <w:rsid w:val="00E94A29"/>
    <w:rsid w:val="00E94FF8"/>
    <w:rsid w:val="00E950BF"/>
    <w:rsid w:val="00E95557"/>
    <w:rsid w:val="00E95C42"/>
    <w:rsid w:val="00E95D53"/>
    <w:rsid w:val="00E95F11"/>
    <w:rsid w:val="00E966AB"/>
    <w:rsid w:val="00E96A1C"/>
    <w:rsid w:val="00E97765"/>
    <w:rsid w:val="00E977CB"/>
    <w:rsid w:val="00E97A2C"/>
    <w:rsid w:val="00EA0D98"/>
    <w:rsid w:val="00EA163D"/>
    <w:rsid w:val="00EA1874"/>
    <w:rsid w:val="00EA1F99"/>
    <w:rsid w:val="00EA2178"/>
    <w:rsid w:val="00EA29A2"/>
    <w:rsid w:val="00EA2BE5"/>
    <w:rsid w:val="00EA3B3D"/>
    <w:rsid w:val="00EA3F4C"/>
    <w:rsid w:val="00EA41E2"/>
    <w:rsid w:val="00EA431B"/>
    <w:rsid w:val="00EA442F"/>
    <w:rsid w:val="00EA4834"/>
    <w:rsid w:val="00EA4F5D"/>
    <w:rsid w:val="00EA56AD"/>
    <w:rsid w:val="00EA5751"/>
    <w:rsid w:val="00EA591A"/>
    <w:rsid w:val="00EA63EF"/>
    <w:rsid w:val="00EA6C41"/>
    <w:rsid w:val="00EA7391"/>
    <w:rsid w:val="00EA7DCD"/>
    <w:rsid w:val="00EB0869"/>
    <w:rsid w:val="00EB1145"/>
    <w:rsid w:val="00EB13BD"/>
    <w:rsid w:val="00EB1983"/>
    <w:rsid w:val="00EB3299"/>
    <w:rsid w:val="00EB390A"/>
    <w:rsid w:val="00EB3FA5"/>
    <w:rsid w:val="00EB4C31"/>
    <w:rsid w:val="00EB5514"/>
    <w:rsid w:val="00EB5D14"/>
    <w:rsid w:val="00EB5DF6"/>
    <w:rsid w:val="00EB61E3"/>
    <w:rsid w:val="00EB75CD"/>
    <w:rsid w:val="00EB7946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3696"/>
    <w:rsid w:val="00EC4414"/>
    <w:rsid w:val="00EC4533"/>
    <w:rsid w:val="00EC4B6C"/>
    <w:rsid w:val="00EC4BE5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D0D8B"/>
    <w:rsid w:val="00ED12B4"/>
    <w:rsid w:val="00ED1549"/>
    <w:rsid w:val="00ED1909"/>
    <w:rsid w:val="00ED1A6B"/>
    <w:rsid w:val="00ED1B41"/>
    <w:rsid w:val="00ED212B"/>
    <w:rsid w:val="00ED31FC"/>
    <w:rsid w:val="00ED38CD"/>
    <w:rsid w:val="00ED41C5"/>
    <w:rsid w:val="00ED45FF"/>
    <w:rsid w:val="00ED4D97"/>
    <w:rsid w:val="00ED4DD7"/>
    <w:rsid w:val="00ED4F70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70C"/>
    <w:rsid w:val="00EE13EB"/>
    <w:rsid w:val="00EE1665"/>
    <w:rsid w:val="00EE206B"/>
    <w:rsid w:val="00EE23CC"/>
    <w:rsid w:val="00EE2507"/>
    <w:rsid w:val="00EE3DA3"/>
    <w:rsid w:val="00EE4B76"/>
    <w:rsid w:val="00EE5188"/>
    <w:rsid w:val="00EE52B1"/>
    <w:rsid w:val="00EE546A"/>
    <w:rsid w:val="00EE5A52"/>
    <w:rsid w:val="00EE6815"/>
    <w:rsid w:val="00EE693F"/>
    <w:rsid w:val="00EE7701"/>
    <w:rsid w:val="00EF0A2F"/>
    <w:rsid w:val="00EF0B50"/>
    <w:rsid w:val="00EF0FCA"/>
    <w:rsid w:val="00EF1127"/>
    <w:rsid w:val="00EF1230"/>
    <w:rsid w:val="00EF146D"/>
    <w:rsid w:val="00EF1553"/>
    <w:rsid w:val="00EF181C"/>
    <w:rsid w:val="00EF28B4"/>
    <w:rsid w:val="00EF299A"/>
    <w:rsid w:val="00EF2EF5"/>
    <w:rsid w:val="00EF39F6"/>
    <w:rsid w:val="00EF4226"/>
    <w:rsid w:val="00EF48AC"/>
    <w:rsid w:val="00EF4DFA"/>
    <w:rsid w:val="00EF513A"/>
    <w:rsid w:val="00EF5648"/>
    <w:rsid w:val="00EF640C"/>
    <w:rsid w:val="00EF6AE9"/>
    <w:rsid w:val="00EF7391"/>
    <w:rsid w:val="00F003B2"/>
    <w:rsid w:val="00F005A3"/>
    <w:rsid w:val="00F009A2"/>
    <w:rsid w:val="00F00F6D"/>
    <w:rsid w:val="00F01E12"/>
    <w:rsid w:val="00F027CF"/>
    <w:rsid w:val="00F033B1"/>
    <w:rsid w:val="00F03482"/>
    <w:rsid w:val="00F03AE6"/>
    <w:rsid w:val="00F03E21"/>
    <w:rsid w:val="00F04698"/>
    <w:rsid w:val="00F04B83"/>
    <w:rsid w:val="00F04D8F"/>
    <w:rsid w:val="00F04E35"/>
    <w:rsid w:val="00F0514B"/>
    <w:rsid w:val="00F057B8"/>
    <w:rsid w:val="00F06164"/>
    <w:rsid w:val="00F0645C"/>
    <w:rsid w:val="00F06A5A"/>
    <w:rsid w:val="00F07A2A"/>
    <w:rsid w:val="00F07EF5"/>
    <w:rsid w:val="00F10204"/>
    <w:rsid w:val="00F10274"/>
    <w:rsid w:val="00F10DF0"/>
    <w:rsid w:val="00F11093"/>
    <w:rsid w:val="00F11C29"/>
    <w:rsid w:val="00F11D80"/>
    <w:rsid w:val="00F11EA5"/>
    <w:rsid w:val="00F125DE"/>
    <w:rsid w:val="00F12C1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160D"/>
    <w:rsid w:val="00F21F64"/>
    <w:rsid w:val="00F226C3"/>
    <w:rsid w:val="00F24702"/>
    <w:rsid w:val="00F247BB"/>
    <w:rsid w:val="00F24F00"/>
    <w:rsid w:val="00F25C6B"/>
    <w:rsid w:val="00F2606D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DC"/>
    <w:rsid w:val="00F31F69"/>
    <w:rsid w:val="00F320DF"/>
    <w:rsid w:val="00F32518"/>
    <w:rsid w:val="00F32749"/>
    <w:rsid w:val="00F32D88"/>
    <w:rsid w:val="00F33220"/>
    <w:rsid w:val="00F3422B"/>
    <w:rsid w:val="00F352AA"/>
    <w:rsid w:val="00F3592E"/>
    <w:rsid w:val="00F35AA3"/>
    <w:rsid w:val="00F35E1A"/>
    <w:rsid w:val="00F36D14"/>
    <w:rsid w:val="00F379F9"/>
    <w:rsid w:val="00F4032B"/>
    <w:rsid w:val="00F42DF5"/>
    <w:rsid w:val="00F430AF"/>
    <w:rsid w:val="00F43728"/>
    <w:rsid w:val="00F444F4"/>
    <w:rsid w:val="00F44B91"/>
    <w:rsid w:val="00F456E2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343B"/>
    <w:rsid w:val="00F536B6"/>
    <w:rsid w:val="00F550AC"/>
    <w:rsid w:val="00F55BA1"/>
    <w:rsid w:val="00F55DEF"/>
    <w:rsid w:val="00F56720"/>
    <w:rsid w:val="00F578B9"/>
    <w:rsid w:val="00F57B22"/>
    <w:rsid w:val="00F57C4A"/>
    <w:rsid w:val="00F57F1D"/>
    <w:rsid w:val="00F60018"/>
    <w:rsid w:val="00F6063C"/>
    <w:rsid w:val="00F61AB3"/>
    <w:rsid w:val="00F6272E"/>
    <w:rsid w:val="00F62ED5"/>
    <w:rsid w:val="00F62FD0"/>
    <w:rsid w:val="00F63A48"/>
    <w:rsid w:val="00F63AB3"/>
    <w:rsid w:val="00F64279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429C"/>
    <w:rsid w:val="00F74B8E"/>
    <w:rsid w:val="00F74C1F"/>
    <w:rsid w:val="00F76F1F"/>
    <w:rsid w:val="00F774F2"/>
    <w:rsid w:val="00F77EC8"/>
    <w:rsid w:val="00F808BB"/>
    <w:rsid w:val="00F81DE1"/>
    <w:rsid w:val="00F8372C"/>
    <w:rsid w:val="00F83F6E"/>
    <w:rsid w:val="00F84322"/>
    <w:rsid w:val="00F8486F"/>
    <w:rsid w:val="00F85D4C"/>
    <w:rsid w:val="00F86558"/>
    <w:rsid w:val="00F86580"/>
    <w:rsid w:val="00F86E38"/>
    <w:rsid w:val="00F876B5"/>
    <w:rsid w:val="00F878CC"/>
    <w:rsid w:val="00F8796F"/>
    <w:rsid w:val="00F87990"/>
    <w:rsid w:val="00F87CCA"/>
    <w:rsid w:val="00F91372"/>
    <w:rsid w:val="00F91F94"/>
    <w:rsid w:val="00F91FE1"/>
    <w:rsid w:val="00F93978"/>
    <w:rsid w:val="00F95545"/>
    <w:rsid w:val="00F96398"/>
    <w:rsid w:val="00F96601"/>
    <w:rsid w:val="00F96818"/>
    <w:rsid w:val="00F96936"/>
    <w:rsid w:val="00F96B55"/>
    <w:rsid w:val="00FA13B3"/>
    <w:rsid w:val="00FA446C"/>
    <w:rsid w:val="00FA4694"/>
    <w:rsid w:val="00FA5740"/>
    <w:rsid w:val="00FA6144"/>
    <w:rsid w:val="00FA6DF1"/>
    <w:rsid w:val="00FA765B"/>
    <w:rsid w:val="00FA7732"/>
    <w:rsid w:val="00FA7E4D"/>
    <w:rsid w:val="00FA7EA0"/>
    <w:rsid w:val="00FB0197"/>
    <w:rsid w:val="00FB02BD"/>
    <w:rsid w:val="00FB0615"/>
    <w:rsid w:val="00FB0D96"/>
    <w:rsid w:val="00FB1468"/>
    <w:rsid w:val="00FB1BB5"/>
    <w:rsid w:val="00FB4B4C"/>
    <w:rsid w:val="00FB5215"/>
    <w:rsid w:val="00FB525F"/>
    <w:rsid w:val="00FB52DE"/>
    <w:rsid w:val="00FB548B"/>
    <w:rsid w:val="00FB54BA"/>
    <w:rsid w:val="00FB5654"/>
    <w:rsid w:val="00FB638B"/>
    <w:rsid w:val="00FB64D8"/>
    <w:rsid w:val="00FB7549"/>
    <w:rsid w:val="00FC1035"/>
    <w:rsid w:val="00FC1540"/>
    <w:rsid w:val="00FC1E93"/>
    <w:rsid w:val="00FC1FC6"/>
    <w:rsid w:val="00FC2128"/>
    <w:rsid w:val="00FC2221"/>
    <w:rsid w:val="00FC2F24"/>
    <w:rsid w:val="00FC354F"/>
    <w:rsid w:val="00FC3C6F"/>
    <w:rsid w:val="00FC4B7D"/>
    <w:rsid w:val="00FC4C1E"/>
    <w:rsid w:val="00FC5818"/>
    <w:rsid w:val="00FC58E8"/>
    <w:rsid w:val="00FC6862"/>
    <w:rsid w:val="00FC6B6A"/>
    <w:rsid w:val="00FC7155"/>
    <w:rsid w:val="00FC7CB4"/>
    <w:rsid w:val="00FD0042"/>
    <w:rsid w:val="00FD259F"/>
    <w:rsid w:val="00FD280B"/>
    <w:rsid w:val="00FD3072"/>
    <w:rsid w:val="00FD3745"/>
    <w:rsid w:val="00FD3CF4"/>
    <w:rsid w:val="00FD436E"/>
    <w:rsid w:val="00FD498D"/>
    <w:rsid w:val="00FD53C0"/>
    <w:rsid w:val="00FD54AA"/>
    <w:rsid w:val="00FD563A"/>
    <w:rsid w:val="00FD593D"/>
    <w:rsid w:val="00FD6629"/>
    <w:rsid w:val="00FD7860"/>
    <w:rsid w:val="00FD7DE8"/>
    <w:rsid w:val="00FE0612"/>
    <w:rsid w:val="00FE083F"/>
    <w:rsid w:val="00FE1095"/>
    <w:rsid w:val="00FE167E"/>
    <w:rsid w:val="00FE281C"/>
    <w:rsid w:val="00FE296A"/>
    <w:rsid w:val="00FE2BF5"/>
    <w:rsid w:val="00FE2E14"/>
    <w:rsid w:val="00FE3886"/>
    <w:rsid w:val="00FE3A85"/>
    <w:rsid w:val="00FE3A99"/>
    <w:rsid w:val="00FE3EFF"/>
    <w:rsid w:val="00FE5B76"/>
    <w:rsid w:val="00FE63BD"/>
    <w:rsid w:val="00FE6409"/>
    <w:rsid w:val="00FE66E0"/>
    <w:rsid w:val="00FE6878"/>
    <w:rsid w:val="00FE74D3"/>
    <w:rsid w:val="00FE788B"/>
    <w:rsid w:val="00FF0471"/>
    <w:rsid w:val="00FF3B9F"/>
    <w:rsid w:val="00FF3BCC"/>
    <w:rsid w:val="00FF3D22"/>
    <w:rsid w:val="00FF3E6A"/>
    <w:rsid w:val="00FF3F5A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9505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63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37</cp:revision>
  <cp:lastPrinted>2020-02-24T09:24:00Z</cp:lastPrinted>
  <dcterms:created xsi:type="dcterms:W3CDTF">2024-03-11T10:20:00Z</dcterms:created>
  <dcterms:modified xsi:type="dcterms:W3CDTF">2026-11-03T13:18:00Z</dcterms:modified>
</cp:coreProperties>
</file>