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FD1F" w14:textId="6323817A" w:rsidR="00696D57" w:rsidRPr="002713E2" w:rsidRDefault="00532DBF" w:rsidP="002713E2">
      <w:pPr>
        <w:pStyle w:val="KeinLeerraum"/>
      </w:pPr>
      <w:r>
        <w:t>3. November</w:t>
      </w:r>
      <w:r w:rsidR="00DB1EE5">
        <w:t xml:space="preserve"> 2026</w:t>
      </w:r>
    </w:p>
    <w:p w14:paraId="5B9D4A03" w14:textId="77777777" w:rsidR="00205BF4" w:rsidRPr="002713E2" w:rsidRDefault="00205BF4" w:rsidP="002713E2">
      <w:pPr>
        <w:pStyle w:val="KeinLeerraum"/>
      </w:pPr>
    </w:p>
    <w:p w14:paraId="2E5C9BE4" w14:textId="77777777" w:rsidR="00205BF4" w:rsidRPr="002713E2" w:rsidRDefault="00205BF4" w:rsidP="002713E2">
      <w:pPr>
        <w:pStyle w:val="KeinLeerraum"/>
      </w:pPr>
    </w:p>
    <w:p w14:paraId="15A6DB55" w14:textId="77777777" w:rsidR="00A371A3" w:rsidRDefault="00A371A3" w:rsidP="00DB5ADC">
      <w:pPr>
        <w:pStyle w:val="KeinLeerraum"/>
      </w:pPr>
    </w:p>
    <w:p w14:paraId="6EF04D16" w14:textId="77777777" w:rsidR="00AD7E59" w:rsidRDefault="00F52B93" w:rsidP="00246DD4">
      <w:pPr>
        <w:pStyle w:val="KeinLeerraum"/>
        <w:rPr>
          <w:b/>
          <w:bCs/>
          <w:sz w:val="32"/>
          <w:szCs w:val="32"/>
        </w:rPr>
      </w:pPr>
      <w:r w:rsidRPr="00AD7E59">
        <w:rPr>
          <w:b/>
          <w:bCs/>
        </w:rPr>
        <w:t xml:space="preserve">Donnerstag, </w:t>
      </w:r>
      <w:r w:rsidR="00C0235D" w:rsidRPr="00AD7E59">
        <w:rPr>
          <w:b/>
          <w:bCs/>
        </w:rPr>
        <w:t>19. November</w:t>
      </w:r>
      <w:r w:rsidRPr="00555A57">
        <w:rPr>
          <w:b/>
          <w:bCs/>
        </w:rPr>
        <w:t xml:space="preserve">: </w:t>
      </w:r>
    </w:p>
    <w:p w14:paraId="7CEECAAB" w14:textId="35C55F87" w:rsidR="00246DD4" w:rsidRPr="00F52B93" w:rsidRDefault="00AD7E59" w:rsidP="00246DD4">
      <w:pPr>
        <w:pStyle w:val="KeinLeerrau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Online-</w:t>
      </w:r>
      <w:r w:rsidR="00246DD4" w:rsidRPr="00F52B93">
        <w:rPr>
          <w:b/>
          <w:bCs/>
          <w:sz w:val="32"/>
          <w:szCs w:val="32"/>
        </w:rPr>
        <w:t>Themenabend „Elterngeld beantragen“</w:t>
      </w:r>
    </w:p>
    <w:p w14:paraId="6FE20AF0" w14:textId="77777777" w:rsidR="00246DD4" w:rsidRPr="00246DD4" w:rsidRDefault="00246DD4" w:rsidP="00246DD4">
      <w:pPr>
        <w:pStyle w:val="KeinLeerraum"/>
        <w:rPr>
          <w:b/>
          <w:bCs/>
        </w:rPr>
      </w:pPr>
    </w:p>
    <w:p w14:paraId="213CD0B2" w14:textId="709AD2D2" w:rsidR="00532DBF" w:rsidRDefault="00246DD4" w:rsidP="00532DBF">
      <w:pPr>
        <w:pStyle w:val="KeinLeerraum"/>
      </w:pPr>
      <w:r w:rsidRPr="00246DD4">
        <w:rPr>
          <w:b/>
          <w:bCs/>
        </w:rPr>
        <w:t>Kriftel.</w:t>
      </w:r>
      <w:r w:rsidR="00532DBF" w:rsidRPr="00532DBF">
        <w:t xml:space="preserve"> </w:t>
      </w:r>
      <w:r w:rsidR="00532DBF" w:rsidRPr="00246DD4">
        <w:t>„Durch die Einführung des Elterngeld Plus haben sich die Gestaltungsmöglichkeiten von Elternzeit und Elterngeldbezug vervielfacht. Die Eltern können zwischen Basiselterngeld oder Elterngeld Plus beziehungsweise einer Kombination aus beiden Elterngeld-Varianten wählen. Eine Übersicht über die Möglichkeiten und die dafür nötigen Voraussetzungen gibt der Themenabend“, heißt es in der Ankündigung</w:t>
      </w:r>
      <w:r w:rsidR="00532DBF">
        <w:t xml:space="preserve"> für die Online-Infoveranstaltung des Kulturforums zum Thema Elterngeld.</w:t>
      </w:r>
    </w:p>
    <w:p w14:paraId="7606EC3E" w14:textId="77777777" w:rsidR="00532DBF" w:rsidRPr="00246DD4" w:rsidRDefault="00532DBF" w:rsidP="00532DBF">
      <w:pPr>
        <w:pStyle w:val="KeinLeerraum"/>
      </w:pPr>
    </w:p>
    <w:p w14:paraId="4DCA8D1A" w14:textId="5047020C" w:rsidR="00246DD4" w:rsidRPr="00246DD4" w:rsidRDefault="00E16741" w:rsidP="00532DBF">
      <w:pPr>
        <w:pStyle w:val="KeinLeerraum"/>
        <w:jc w:val="both"/>
      </w:pPr>
      <w:r>
        <w:t>Der</w:t>
      </w:r>
      <w:r w:rsidR="00776CB5">
        <w:t xml:space="preserve"> </w:t>
      </w:r>
      <w:r>
        <w:t xml:space="preserve">Infoabend </w:t>
      </w:r>
      <w:r w:rsidR="00532DBF">
        <w:t>„</w:t>
      </w:r>
      <w:r w:rsidR="00532DBF" w:rsidRPr="00060D00">
        <w:t>Elterngeld beantragen</w:t>
      </w:r>
      <w:r w:rsidR="00532DBF">
        <w:t xml:space="preserve">“ </w:t>
      </w:r>
      <w:r>
        <w:t xml:space="preserve">findet am Donnerstag, </w:t>
      </w:r>
      <w:r w:rsidR="00C0235D">
        <w:t>19. November</w:t>
      </w:r>
      <w:r>
        <w:t xml:space="preserve">, um 19.30 Uhr </w:t>
      </w:r>
      <w:r w:rsidR="00C0235D">
        <w:t xml:space="preserve">statt </w:t>
      </w:r>
      <w:r>
        <w:t>–</w:t>
      </w:r>
      <w:r w:rsidR="00246DD4" w:rsidRPr="00246DD4">
        <w:t xml:space="preserve"> </w:t>
      </w:r>
      <w:r>
        <w:t xml:space="preserve">wie gewohnt </w:t>
      </w:r>
      <w:r w:rsidR="00246DD4" w:rsidRPr="00246DD4">
        <w:t>digital per MS Teams. Die Teilnahme ist kostenfrei. Es referiert die Diplom-Sozialpädagogin Sibylle Rosin vom Familiengesundheitszentrum.</w:t>
      </w:r>
    </w:p>
    <w:p w14:paraId="6E93F848" w14:textId="77777777" w:rsidR="00246DD4" w:rsidRPr="00246DD4" w:rsidRDefault="00246DD4" w:rsidP="00246DD4">
      <w:pPr>
        <w:pStyle w:val="KeinLeerraum"/>
      </w:pPr>
    </w:p>
    <w:p w14:paraId="293ADCC5" w14:textId="77777777" w:rsidR="00246DD4" w:rsidRPr="00246DD4" w:rsidRDefault="00246DD4" w:rsidP="00246DD4">
      <w:pPr>
        <w:pStyle w:val="KeinLeerraum"/>
        <w:rPr>
          <w:i/>
          <w:iCs/>
        </w:rPr>
      </w:pPr>
      <w:r w:rsidRPr="00246DD4">
        <w:rPr>
          <w:i/>
          <w:iCs/>
        </w:rPr>
        <w:t>Für den Themenabend ist eine Anmeldung erforderlich: entweder per E-Mail an info@familienzentrum-kriftel.de oder telefonisch unter 06192-910187. Nach erfolgter Anmeldung wird der Einladungslink zugeschickt.</w:t>
      </w:r>
    </w:p>
    <w:p w14:paraId="52343513" w14:textId="77777777" w:rsidR="00246DD4" w:rsidRPr="00246DD4" w:rsidRDefault="00246DD4" w:rsidP="00246DD4">
      <w:pPr>
        <w:pStyle w:val="KeinLeerraum"/>
      </w:pPr>
    </w:p>
    <w:p w14:paraId="5317C604" w14:textId="72F23E52" w:rsidR="00E85F42" w:rsidRPr="00DB5ADC" w:rsidRDefault="00E85F42" w:rsidP="00DB5ADC">
      <w:pPr>
        <w:pStyle w:val="KeinLeerraum"/>
      </w:pPr>
    </w:p>
    <w:sectPr w:rsidR="00E85F42" w:rsidRPr="00DB5ADC" w:rsidSect="003B00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27" w:right="1134" w:bottom="1418" w:left="1134" w:header="426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3BD67" w14:textId="77777777" w:rsidR="006E3CAB" w:rsidRDefault="006E3CAB">
      <w:r>
        <w:separator/>
      </w:r>
    </w:p>
  </w:endnote>
  <w:endnote w:type="continuationSeparator" w:id="0">
    <w:p w14:paraId="23BDE209" w14:textId="77777777" w:rsidR="006E3CAB" w:rsidRDefault="006E3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readerIcons!important">
    <w:panose1 w:val="00000000000000000000"/>
    <w:charset w:val="00"/>
    <w:family w:val="roman"/>
    <w:notTrueType/>
    <w:pitch w:val="default"/>
  </w:font>
  <w:font w:name="PT Serif">
    <w:altName w:val="Times New Roman"/>
    <w:charset w:val="00"/>
    <w:family w:val="roman"/>
    <w:pitch w:val="variable"/>
    <w:sig w:usb0="A00002EF" w:usb1="5000204B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12F2C" w14:textId="77777777" w:rsidR="004D75DA" w:rsidRDefault="004D75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3411" w14:textId="77777777" w:rsidR="006E3CAB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</w:p>
  <w:p w14:paraId="5A351A36" w14:textId="2447071B" w:rsidR="006E3CAB" w:rsidRPr="008F3653" w:rsidRDefault="00E97473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>
      <w:rPr>
        <w:rFonts w:ascii="Arial" w:hAnsi="Arial" w:cs="Arial"/>
        <w:i/>
        <w:noProof/>
        <w:sz w:val="18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2D22ACAA" wp14:editId="01B5533D">
              <wp:simplePos x="0" y="0"/>
              <wp:positionH relativeFrom="column">
                <wp:posOffset>-5080</wp:posOffset>
              </wp:positionH>
              <wp:positionV relativeFrom="paragraph">
                <wp:posOffset>-89536</wp:posOffset>
              </wp:positionV>
              <wp:extent cx="6217920" cy="0"/>
              <wp:effectExtent l="0" t="0" r="0" b="0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179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34EAA1" id="Line 9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-7.05pt" to="489.2pt,-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" o:allowincell="f"/>
          </w:pict>
        </mc:Fallback>
      </mc:AlternateContent>
    </w:r>
    <w:r w:rsidR="006E3CAB" w:rsidRPr="008F3653">
      <w:rPr>
        <w:rFonts w:ascii="Arial" w:hAnsi="Arial" w:cs="Arial"/>
        <w:i/>
        <w:sz w:val="18"/>
      </w:rPr>
      <w:t>Kontakt:</w:t>
    </w:r>
    <w:r w:rsidR="006E3CAB" w:rsidRPr="008F3653">
      <w:rPr>
        <w:rFonts w:ascii="Arial" w:hAnsi="Arial" w:cs="Arial"/>
        <w:i/>
        <w:sz w:val="18"/>
      </w:rPr>
      <w:tab/>
      <w:t>Gemeindevorstand der Gemeinde Kriftel</w:t>
    </w:r>
  </w:p>
  <w:p w14:paraId="423B5FA3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</w:rPr>
    </w:pPr>
    <w:r w:rsidRPr="008F3653">
      <w:rPr>
        <w:rFonts w:ascii="Arial" w:hAnsi="Arial" w:cs="Arial"/>
        <w:i/>
        <w:sz w:val="18"/>
      </w:rPr>
      <w:tab/>
      <w:t xml:space="preserve">Frankfurter Straße 33-37 </w:t>
    </w:r>
    <w:r w:rsidRPr="008F3653">
      <w:rPr>
        <w:rFonts w:ascii="Arial" w:hAnsi="Arial" w:cs="Arial"/>
        <w:b/>
        <w:i/>
        <w:color w:val="C0C0C0"/>
        <w:sz w:val="20"/>
        <w:szCs w:val="15"/>
      </w:rPr>
      <w:t>|</w:t>
    </w:r>
    <w:r w:rsidRPr="008F3653">
      <w:rPr>
        <w:rFonts w:ascii="Arial" w:hAnsi="Arial" w:cs="Arial"/>
        <w:i/>
        <w:sz w:val="18"/>
      </w:rPr>
      <w:t xml:space="preserve"> 65830 Kriftel</w:t>
    </w:r>
  </w:p>
  <w:p w14:paraId="7AD0B7C5" w14:textId="77777777" w:rsidR="006E3CAB" w:rsidRPr="008F3653" w:rsidRDefault="006E3CAB" w:rsidP="008F3653">
    <w:pPr>
      <w:pStyle w:val="Fuzeile"/>
      <w:tabs>
        <w:tab w:val="clear" w:pos="9072"/>
        <w:tab w:val="left" w:pos="1276"/>
        <w:tab w:val="left" w:pos="4536"/>
        <w:tab w:val="left" w:pos="6804"/>
      </w:tabs>
      <w:rPr>
        <w:rFonts w:ascii="Arial" w:hAnsi="Arial" w:cs="Arial"/>
        <w:i/>
        <w:sz w:val="18"/>
        <w:lang w:val="en-US"/>
      </w:rPr>
    </w:pPr>
    <w:r w:rsidRPr="008F3653">
      <w:rPr>
        <w:rFonts w:ascii="Arial" w:hAnsi="Arial" w:cs="Arial"/>
        <w:i/>
        <w:sz w:val="18"/>
      </w:rPr>
      <w:tab/>
    </w:r>
    <w:r w:rsidRPr="008F3653">
      <w:rPr>
        <w:rFonts w:ascii="Arial" w:hAnsi="Arial" w:cs="Arial"/>
        <w:i/>
        <w:sz w:val="18"/>
        <w:lang w:val="en-US"/>
      </w:rPr>
      <w:t xml:space="preserve">Tel: (06192) 4004-24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 w:rsidRPr="008F3653">
      <w:rPr>
        <w:rFonts w:ascii="Arial" w:hAnsi="Arial" w:cs="Arial"/>
        <w:i/>
        <w:sz w:val="18"/>
        <w:lang w:val="en-US"/>
      </w:rPr>
      <w:t xml:space="preserve"> Fax: 45514 </w:t>
    </w:r>
    <w:r w:rsidRPr="008F3653">
      <w:rPr>
        <w:rFonts w:ascii="Arial" w:hAnsi="Arial" w:cs="Arial"/>
        <w:b/>
        <w:i/>
        <w:color w:val="C0C0C0"/>
        <w:sz w:val="20"/>
        <w:szCs w:val="15"/>
        <w:lang w:val="en-US"/>
      </w:rPr>
      <w:t>|</w:t>
    </w:r>
    <w:r>
      <w:rPr>
        <w:rFonts w:ascii="Arial" w:hAnsi="Arial" w:cs="Arial"/>
        <w:i/>
        <w:sz w:val="18"/>
        <w:lang w:val="en-US"/>
      </w:rPr>
      <w:t xml:space="preserve"> Email: presse</w:t>
    </w:r>
    <w:r w:rsidRPr="008F3653">
      <w:rPr>
        <w:rFonts w:ascii="Arial" w:hAnsi="Arial" w:cs="Arial"/>
        <w:i/>
        <w:sz w:val="18"/>
        <w:lang w:val="en-US"/>
      </w:rPr>
      <w:t>@kriftel.de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73557" w14:textId="77777777" w:rsidR="004D75DA" w:rsidRDefault="004D75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4F13C" w14:textId="77777777" w:rsidR="006E3CAB" w:rsidRDefault="006E3CAB">
      <w:r>
        <w:separator/>
      </w:r>
    </w:p>
  </w:footnote>
  <w:footnote w:type="continuationSeparator" w:id="0">
    <w:p w14:paraId="5E949529" w14:textId="77777777" w:rsidR="006E3CAB" w:rsidRDefault="006E3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05C2" w14:textId="77777777" w:rsidR="004D75DA" w:rsidRDefault="004D75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4552" w14:textId="77777777" w:rsidR="006E3CAB" w:rsidRDefault="006E3CAB" w:rsidP="00D533DF">
    <w:pPr>
      <w:pStyle w:val="Kopfzeile"/>
      <w:rPr>
        <w:rFonts w:ascii="Arial" w:hAnsi="Arial" w:cs="Arial"/>
        <w:i/>
        <w:sz w:val="22"/>
        <w:szCs w:val="18"/>
      </w:rPr>
    </w:pPr>
    <w:r>
      <w:rPr>
        <w:rFonts w:ascii="Arial" w:hAnsi="Arial" w:cs="Arial"/>
        <w:b/>
        <w:i/>
        <w:noProof/>
        <w:sz w:val="36"/>
        <w:szCs w:val="36"/>
      </w:rPr>
      <w:drawing>
        <wp:anchor distT="0" distB="0" distL="114300" distR="114300" simplePos="0" relativeHeight="251658752" behindDoc="1" locked="0" layoutInCell="1" allowOverlap="1" wp14:anchorId="66EF6C23" wp14:editId="0A1473E1">
          <wp:simplePos x="0" y="0"/>
          <wp:positionH relativeFrom="column">
            <wp:posOffset>4895215</wp:posOffset>
          </wp:positionH>
          <wp:positionV relativeFrom="paragraph">
            <wp:posOffset>-100965</wp:posOffset>
          </wp:positionV>
          <wp:extent cx="1170305" cy="767715"/>
          <wp:effectExtent l="0" t="0" r="0" b="0"/>
          <wp:wrapNone/>
          <wp:docPr id="10" name="Bild 10" descr="kriftel_logo_rgb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kriftel_logo_rgb_wor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67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sz w:val="36"/>
        <w:szCs w:val="36"/>
      </w:rPr>
      <w:t xml:space="preserve"> </w:t>
    </w:r>
    <w:r>
      <w:rPr>
        <w:rFonts w:ascii="Arial" w:hAnsi="Arial" w:cs="Arial"/>
        <w:b/>
        <w:sz w:val="36"/>
        <w:szCs w:val="36"/>
      </w:rPr>
      <w:br/>
    </w:r>
    <w:r w:rsidRPr="00281288">
      <w:rPr>
        <w:rFonts w:ascii="Arial" w:hAnsi="Arial" w:cs="Arial"/>
        <w:b/>
        <w:i/>
        <w:sz w:val="36"/>
        <w:szCs w:val="36"/>
      </w:rPr>
      <w:t>Pressemitteilung</w:t>
    </w:r>
  </w:p>
  <w:p w14:paraId="3AC84C15" w14:textId="75871CA8" w:rsidR="006E3CAB" w:rsidRPr="008F3653" w:rsidRDefault="006E3CAB">
    <w:pPr>
      <w:pStyle w:val="Kopfzeile"/>
      <w:rPr>
        <w:rFonts w:ascii="Arial" w:hAnsi="Arial" w:cs="Arial"/>
        <w:i/>
        <w:sz w:val="20"/>
      </w:rPr>
    </w:pPr>
    <w:r w:rsidRPr="00D533DF">
      <w:rPr>
        <w:rFonts w:ascii="Arial" w:hAnsi="Arial" w:cs="Arial"/>
        <w:i/>
        <w:sz w:val="22"/>
        <w:szCs w:val="18"/>
      </w:rPr>
      <w:t>der Gemeinde Kriftel</w:t>
    </w:r>
    <w:r w:rsidR="00E97473">
      <w:rPr>
        <w:rFonts w:ascii="Arial" w:hAnsi="Arial" w:cs="Arial"/>
        <w:i/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DAE2733" wp14:editId="680DD3E6">
              <wp:simplePos x="0" y="0"/>
              <wp:positionH relativeFrom="column">
                <wp:posOffset>19050</wp:posOffset>
              </wp:positionH>
              <wp:positionV relativeFrom="paragraph">
                <wp:posOffset>300355</wp:posOffset>
              </wp:positionV>
              <wp:extent cx="6057900" cy="635"/>
              <wp:effectExtent l="0" t="0" r="0" b="18415"/>
              <wp:wrapNone/>
              <wp:docPr id="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E7B87B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23.65pt" to="478.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DB6B" w14:textId="77777777" w:rsidR="004D75DA" w:rsidRDefault="004D75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306FE"/>
    <w:multiLevelType w:val="hybridMultilevel"/>
    <w:tmpl w:val="F8486D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800AD"/>
    <w:multiLevelType w:val="multilevel"/>
    <w:tmpl w:val="218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224210"/>
    <w:multiLevelType w:val="multilevel"/>
    <w:tmpl w:val="220A2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FD4556"/>
    <w:multiLevelType w:val="hybridMultilevel"/>
    <w:tmpl w:val="8F5C20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25882"/>
    <w:multiLevelType w:val="multilevel"/>
    <w:tmpl w:val="7FF08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802329"/>
    <w:multiLevelType w:val="hybridMultilevel"/>
    <w:tmpl w:val="1C60F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F011A"/>
    <w:multiLevelType w:val="multilevel"/>
    <w:tmpl w:val="C3E2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8124F4"/>
    <w:multiLevelType w:val="hybridMultilevel"/>
    <w:tmpl w:val="3D0693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45ED3"/>
    <w:multiLevelType w:val="hybridMultilevel"/>
    <w:tmpl w:val="4DB44B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743583">
    <w:abstractNumId w:val="8"/>
  </w:num>
  <w:num w:numId="2" w16cid:durableId="219437411">
    <w:abstractNumId w:val="0"/>
  </w:num>
  <w:num w:numId="3" w16cid:durableId="543834327">
    <w:abstractNumId w:val="3"/>
  </w:num>
  <w:num w:numId="4" w16cid:durableId="1131942878">
    <w:abstractNumId w:val="5"/>
  </w:num>
  <w:num w:numId="5" w16cid:durableId="617373229">
    <w:abstractNumId w:val="7"/>
  </w:num>
  <w:num w:numId="6" w16cid:durableId="1158498963">
    <w:abstractNumId w:val="1"/>
  </w:num>
  <w:num w:numId="7" w16cid:durableId="673918274">
    <w:abstractNumId w:val="4"/>
  </w:num>
  <w:num w:numId="8" w16cid:durableId="1332638116">
    <w:abstractNumId w:val="2"/>
  </w:num>
  <w:num w:numId="9" w16cid:durableId="13222770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1051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2C"/>
    <w:rsid w:val="00000136"/>
    <w:rsid w:val="0000042B"/>
    <w:rsid w:val="000006A4"/>
    <w:rsid w:val="00000DE9"/>
    <w:rsid w:val="00000F27"/>
    <w:rsid w:val="0000117A"/>
    <w:rsid w:val="00002389"/>
    <w:rsid w:val="0000298F"/>
    <w:rsid w:val="000034DB"/>
    <w:rsid w:val="00003C0C"/>
    <w:rsid w:val="000040C6"/>
    <w:rsid w:val="000053A8"/>
    <w:rsid w:val="000063D2"/>
    <w:rsid w:val="00006F34"/>
    <w:rsid w:val="0000708E"/>
    <w:rsid w:val="000077E0"/>
    <w:rsid w:val="00007BB6"/>
    <w:rsid w:val="00011069"/>
    <w:rsid w:val="00011215"/>
    <w:rsid w:val="0001154B"/>
    <w:rsid w:val="0001192A"/>
    <w:rsid w:val="0001198F"/>
    <w:rsid w:val="00011F48"/>
    <w:rsid w:val="0001268B"/>
    <w:rsid w:val="00012906"/>
    <w:rsid w:val="00013155"/>
    <w:rsid w:val="000132F7"/>
    <w:rsid w:val="000136F5"/>
    <w:rsid w:val="00013B22"/>
    <w:rsid w:val="00013BA4"/>
    <w:rsid w:val="00013E3B"/>
    <w:rsid w:val="00014912"/>
    <w:rsid w:val="00014BB1"/>
    <w:rsid w:val="00015637"/>
    <w:rsid w:val="00015FD9"/>
    <w:rsid w:val="00016824"/>
    <w:rsid w:val="00016AA6"/>
    <w:rsid w:val="00016CAA"/>
    <w:rsid w:val="00016D78"/>
    <w:rsid w:val="00017BC7"/>
    <w:rsid w:val="00017BF9"/>
    <w:rsid w:val="00020341"/>
    <w:rsid w:val="00020875"/>
    <w:rsid w:val="00020D85"/>
    <w:rsid w:val="00021D6E"/>
    <w:rsid w:val="00021E25"/>
    <w:rsid w:val="00022421"/>
    <w:rsid w:val="00022D16"/>
    <w:rsid w:val="00022DDC"/>
    <w:rsid w:val="00022F0F"/>
    <w:rsid w:val="00023B4A"/>
    <w:rsid w:val="00023DA5"/>
    <w:rsid w:val="000243A7"/>
    <w:rsid w:val="00024429"/>
    <w:rsid w:val="000248FC"/>
    <w:rsid w:val="00024F54"/>
    <w:rsid w:val="00025140"/>
    <w:rsid w:val="00025384"/>
    <w:rsid w:val="000255BF"/>
    <w:rsid w:val="0002561F"/>
    <w:rsid w:val="00025BD7"/>
    <w:rsid w:val="00025EFF"/>
    <w:rsid w:val="00026124"/>
    <w:rsid w:val="00027599"/>
    <w:rsid w:val="00027AAC"/>
    <w:rsid w:val="00027D44"/>
    <w:rsid w:val="00030558"/>
    <w:rsid w:val="00030C2F"/>
    <w:rsid w:val="00031A5C"/>
    <w:rsid w:val="00031BD4"/>
    <w:rsid w:val="00032859"/>
    <w:rsid w:val="00032BC1"/>
    <w:rsid w:val="00032F78"/>
    <w:rsid w:val="000338F8"/>
    <w:rsid w:val="00033A23"/>
    <w:rsid w:val="00033A92"/>
    <w:rsid w:val="00033B4B"/>
    <w:rsid w:val="0003407C"/>
    <w:rsid w:val="000343EB"/>
    <w:rsid w:val="000346D4"/>
    <w:rsid w:val="00034C9C"/>
    <w:rsid w:val="00035912"/>
    <w:rsid w:val="00035920"/>
    <w:rsid w:val="00035B08"/>
    <w:rsid w:val="00035B37"/>
    <w:rsid w:val="00035BD0"/>
    <w:rsid w:val="00036052"/>
    <w:rsid w:val="00036507"/>
    <w:rsid w:val="00036A50"/>
    <w:rsid w:val="00036BA6"/>
    <w:rsid w:val="00037121"/>
    <w:rsid w:val="0003746E"/>
    <w:rsid w:val="000377B0"/>
    <w:rsid w:val="000407C2"/>
    <w:rsid w:val="00041A87"/>
    <w:rsid w:val="000423F6"/>
    <w:rsid w:val="00042515"/>
    <w:rsid w:val="00042724"/>
    <w:rsid w:val="00042B38"/>
    <w:rsid w:val="000435A0"/>
    <w:rsid w:val="000435AE"/>
    <w:rsid w:val="000441A0"/>
    <w:rsid w:val="0004448D"/>
    <w:rsid w:val="00044888"/>
    <w:rsid w:val="000448CE"/>
    <w:rsid w:val="00045FFA"/>
    <w:rsid w:val="00046CEE"/>
    <w:rsid w:val="00047239"/>
    <w:rsid w:val="000473D1"/>
    <w:rsid w:val="00050D32"/>
    <w:rsid w:val="00050DBB"/>
    <w:rsid w:val="000513CD"/>
    <w:rsid w:val="00051BEB"/>
    <w:rsid w:val="00052BB5"/>
    <w:rsid w:val="00053355"/>
    <w:rsid w:val="00055077"/>
    <w:rsid w:val="00055376"/>
    <w:rsid w:val="0005571F"/>
    <w:rsid w:val="0005614D"/>
    <w:rsid w:val="0005688B"/>
    <w:rsid w:val="00056AD6"/>
    <w:rsid w:val="00056D38"/>
    <w:rsid w:val="00056DC2"/>
    <w:rsid w:val="00056E13"/>
    <w:rsid w:val="00060ACD"/>
    <w:rsid w:val="00060D00"/>
    <w:rsid w:val="00061034"/>
    <w:rsid w:val="00061DFD"/>
    <w:rsid w:val="00061E08"/>
    <w:rsid w:val="000643EE"/>
    <w:rsid w:val="00064930"/>
    <w:rsid w:val="000650D1"/>
    <w:rsid w:val="0006512C"/>
    <w:rsid w:val="00065185"/>
    <w:rsid w:val="0006549C"/>
    <w:rsid w:val="00065578"/>
    <w:rsid w:val="00065BDB"/>
    <w:rsid w:val="00066019"/>
    <w:rsid w:val="00066429"/>
    <w:rsid w:val="00066A13"/>
    <w:rsid w:val="00066B50"/>
    <w:rsid w:val="000676B2"/>
    <w:rsid w:val="0006782C"/>
    <w:rsid w:val="00067B3C"/>
    <w:rsid w:val="00067E07"/>
    <w:rsid w:val="00070390"/>
    <w:rsid w:val="000703DB"/>
    <w:rsid w:val="00070599"/>
    <w:rsid w:val="000710DC"/>
    <w:rsid w:val="000713FC"/>
    <w:rsid w:val="000734C1"/>
    <w:rsid w:val="000742DD"/>
    <w:rsid w:val="00074441"/>
    <w:rsid w:val="00075ABB"/>
    <w:rsid w:val="00075AE8"/>
    <w:rsid w:val="00075D08"/>
    <w:rsid w:val="00075D3C"/>
    <w:rsid w:val="00077CDE"/>
    <w:rsid w:val="00077EF3"/>
    <w:rsid w:val="000816A5"/>
    <w:rsid w:val="00081883"/>
    <w:rsid w:val="00081D15"/>
    <w:rsid w:val="00081FFD"/>
    <w:rsid w:val="000826DC"/>
    <w:rsid w:val="000827F5"/>
    <w:rsid w:val="00082A99"/>
    <w:rsid w:val="00082AC9"/>
    <w:rsid w:val="00082B68"/>
    <w:rsid w:val="00083564"/>
    <w:rsid w:val="000835BB"/>
    <w:rsid w:val="000837A3"/>
    <w:rsid w:val="00083BC5"/>
    <w:rsid w:val="00083C77"/>
    <w:rsid w:val="00084D0C"/>
    <w:rsid w:val="00084EAD"/>
    <w:rsid w:val="0008508C"/>
    <w:rsid w:val="000858D4"/>
    <w:rsid w:val="0008625C"/>
    <w:rsid w:val="000868A0"/>
    <w:rsid w:val="0008704A"/>
    <w:rsid w:val="00087466"/>
    <w:rsid w:val="00087F96"/>
    <w:rsid w:val="000914E5"/>
    <w:rsid w:val="00091A5D"/>
    <w:rsid w:val="00091B57"/>
    <w:rsid w:val="00091ED0"/>
    <w:rsid w:val="00091FC4"/>
    <w:rsid w:val="00092D4B"/>
    <w:rsid w:val="000933DC"/>
    <w:rsid w:val="00093FC8"/>
    <w:rsid w:val="00094038"/>
    <w:rsid w:val="000941C7"/>
    <w:rsid w:val="00094A0E"/>
    <w:rsid w:val="000955E6"/>
    <w:rsid w:val="000959E7"/>
    <w:rsid w:val="000961FB"/>
    <w:rsid w:val="0009702D"/>
    <w:rsid w:val="000A0BA1"/>
    <w:rsid w:val="000A0CD1"/>
    <w:rsid w:val="000A1854"/>
    <w:rsid w:val="000A2014"/>
    <w:rsid w:val="000A29F4"/>
    <w:rsid w:val="000A2EBA"/>
    <w:rsid w:val="000A3C8F"/>
    <w:rsid w:val="000A3F68"/>
    <w:rsid w:val="000A4905"/>
    <w:rsid w:val="000A5498"/>
    <w:rsid w:val="000A55C5"/>
    <w:rsid w:val="000A572D"/>
    <w:rsid w:val="000A5B18"/>
    <w:rsid w:val="000A5CCC"/>
    <w:rsid w:val="000A5DFC"/>
    <w:rsid w:val="000A5E3A"/>
    <w:rsid w:val="000A61C3"/>
    <w:rsid w:val="000A664A"/>
    <w:rsid w:val="000A6F44"/>
    <w:rsid w:val="000A7B7C"/>
    <w:rsid w:val="000B0632"/>
    <w:rsid w:val="000B0867"/>
    <w:rsid w:val="000B1323"/>
    <w:rsid w:val="000B1706"/>
    <w:rsid w:val="000B1874"/>
    <w:rsid w:val="000B1B01"/>
    <w:rsid w:val="000B1DB2"/>
    <w:rsid w:val="000B229E"/>
    <w:rsid w:val="000B2313"/>
    <w:rsid w:val="000B2AAB"/>
    <w:rsid w:val="000B34EB"/>
    <w:rsid w:val="000B3F1E"/>
    <w:rsid w:val="000B4D4A"/>
    <w:rsid w:val="000B5547"/>
    <w:rsid w:val="000B5C89"/>
    <w:rsid w:val="000B6067"/>
    <w:rsid w:val="000B62E2"/>
    <w:rsid w:val="000B62F0"/>
    <w:rsid w:val="000B6A7A"/>
    <w:rsid w:val="000B6BFC"/>
    <w:rsid w:val="000B72A0"/>
    <w:rsid w:val="000B7351"/>
    <w:rsid w:val="000B767B"/>
    <w:rsid w:val="000C005A"/>
    <w:rsid w:val="000C08FE"/>
    <w:rsid w:val="000C0D9D"/>
    <w:rsid w:val="000C0F55"/>
    <w:rsid w:val="000C10DB"/>
    <w:rsid w:val="000C1162"/>
    <w:rsid w:val="000C2B56"/>
    <w:rsid w:val="000C2BA6"/>
    <w:rsid w:val="000C2C7F"/>
    <w:rsid w:val="000C2F19"/>
    <w:rsid w:val="000C3599"/>
    <w:rsid w:val="000C3B6A"/>
    <w:rsid w:val="000C4BA4"/>
    <w:rsid w:val="000C52E9"/>
    <w:rsid w:val="000C71AB"/>
    <w:rsid w:val="000C789F"/>
    <w:rsid w:val="000C7A91"/>
    <w:rsid w:val="000C7DBE"/>
    <w:rsid w:val="000D0379"/>
    <w:rsid w:val="000D0F22"/>
    <w:rsid w:val="000D12DD"/>
    <w:rsid w:val="000D1764"/>
    <w:rsid w:val="000D1DCA"/>
    <w:rsid w:val="000D3026"/>
    <w:rsid w:val="000D3653"/>
    <w:rsid w:val="000D3971"/>
    <w:rsid w:val="000D39F7"/>
    <w:rsid w:val="000D3AEA"/>
    <w:rsid w:val="000D418E"/>
    <w:rsid w:val="000D4875"/>
    <w:rsid w:val="000D4D21"/>
    <w:rsid w:val="000D4DDE"/>
    <w:rsid w:val="000D544F"/>
    <w:rsid w:val="000D6F3C"/>
    <w:rsid w:val="000D7727"/>
    <w:rsid w:val="000E0FD0"/>
    <w:rsid w:val="000E1194"/>
    <w:rsid w:val="000E1552"/>
    <w:rsid w:val="000E1D64"/>
    <w:rsid w:val="000E1DFE"/>
    <w:rsid w:val="000E203D"/>
    <w:rsid w:val="000E2311"/>
    <w:rsid w:val="000E2898"/>
    <w:rsid w:val="000E2AEC"/>
    <w:rsid w:val="000E3DDB"/>
    <w:rsid w:val="000E504A"/>
    <w:rsid w:val="000E553D"/>
    <w:rsid w:val="000E593E"/>
    <w:rsid w:val="000E65D4"/>
    <w:rsid w:val="000E664D"/>
    <w:rsid w:val="000E6DA2"/>
    <w:rsid w:val="000E6DDA"/>
    <w:rsid w:val="000E6FA1"/>
    <w:rsid w:val="000E72BE"/>
    <w:rsid w:val="000E749A"/>
    <w:rsid w:val="000E7A1B"/>
    <w:rsid w:val="000E7B94"/>
    <w:rsid w:val="000F0217"/>
    <w:rsid w:val="000F04EB"/>
    <w:rsid w:val="000F0613"/>
    <w:rsid w:val="000F1CAE"/>
    <w:rsid w:val="000F1EE7"/>
    <w:rsid w:val="000F27F0"/>
    <w:rsid w:val="000F29E9"/>
    <w:rsid w:val="000F2AE8"/>
    <w:rsid w:val="000F34C0"/>
    <w:rsid w:val="000F44DA"/>
    <w:rsid w:val="000F4DD1"/>
    <w:rsid w:val="000F5158"/>
    <w:rsid w:val="000F547B"/>
    <w:rsid w:val="000F5CE2"/>
    <w:rsid w:val="000F620A"/>
    <w:rsid w:val="000F6990"/>
    <w:rsid w:val="000F77C9"/>
    <w:rsid w:val="00100372"/>
    <w:rsid w:val="00100640"/>
    <w:rsid w:val="00100668"/>
    <w:rsid w:val="001007E2"/>
    <w:rsid w:val="0010094A"/>
    <w:rsid w:val="00100E15"/>
    <w:rsid w:val="001010D1"/>
    <w:rsid w:val="00101240"/>
    <w:rsid w:val="00101A5A"/>
    <w:rsid w:val="00102767"/>
    <w:rsid w:val="0010297A"/>
    <w:rsid w:val="00102E72"/>
    <w:rsid w:val="00103279"/>
    <w:rsid w:val="0010352B"/>
    <w:rsid w:val="00104666"/>
    <w:rsid w:val="00104EBD"/>
    <w:rsid w:val="00104F37"/>
    <w:rsid w:val="001052E8"/>
    <w:rsid w:val="001053D6"/>
    <w:rsid w:val="001061BA"/>
    <w:rsid w:val="00106C96"/>
    <w:rsid w:val="00107226"/>
    <w:rsid w:val="001114D0"/>
    <w:rsid w:val="001117B5"/>
    <w:rsid w:val="001118E9"/>
    <w:rsid w:val="00111FF5"/>
    <w:rsid w:val="001124F0"/>
    <w:rsid w:val="00112A31"/>
    <w:rsid w:val="001138F2"/>
    <w:rsid w:val="0011421E"/>
    <w:rsid w:val="001144B8"/>
    <w:rsid w:val="00114ECE"/>
    <w:rsid w:val="0011541D"/>
    <w:rsid w:val="00115C2F"/>
    <w:rsid w:val="00115F87"/>
    <w:rsid w:val="00116738"/>
    <w:rsid w:val="00117CAB"/>
    <w:rsid w:val="00117E5A"/>
    <w:rsid w:val="00117E7B"/>
    <w:rsid w:val="00120910"/>
    <w:rsid w:val="0012224F"/>
    <w:rsid w:val="00122786"/>
    <w:rsid w:val="00122E87"/>
    <w:rsid w:val="00123ADC"/>
    <w:rsid w:val="00123C88"/>
    <w:rsid w:val="00123E23"/>
    <w:rsid w:val="00123FD1"/>
    <w:rsid w:val="00124188"/>
    <w:rsid w:val="001247D5"/>
    <w:rsid w:val="001250C7"/>
    <w:rsid w:val="00126879"/>
    <w:rsid w:val="00127BD2"/>
    <w:rsid w:val="00127D8F"/>
    <w:rsid w:val="001308CA"/>
    <w:rsid w:val="00130EBE"/>
    <w:rsid w:val="00131000"/>
    <w:rsid w:val="00131479"/>
    <w:rsid w:val="00131A53"/>
    <w:rsid w:val="00131CBE"/>
    <w:rsid w:val="00132092"/>
    <w:rsid w:val="001326F0"/>
    <w:rsid w:val="00133334"/>
    <w:rsid w:val="00133A15"/>
    <w:rsid w:val="00133CC7"/>
    <w:rsid w:val="00133D6D"/>
    <w:rsid w:val="00133E9C"/>
    <w:rsid w:val="00134909"/>
    <w:rsid w:val="00134F3C"/>
    <w:rsid w:val="00135393"/>
    <w:rsid w:val="00135533"/>
    <w:rsid w:val="00135930"/>
    <w:rsid w:val="001360A1"/>
    <w:rsid w:val="00136ACC"/>
    <w:rsid w:val="00137A31"/>
    <w:rsid w:val="00140AE0"/>
    <w:rsid w:val="00140BD7"/>
    <w:rsid w:val="00141503"/>
    <w:rsid w:val="00141BD0"/>
    <w:rsid w:val="00141EE6"/>
    <w:rsid w:val="001421E9"/>
    <w:rsid w:val="001428FD"/>
    <w:rsid w:val="00142DFD"/>
    <w:rsid w:val="00143DFA"/>
    <w:rsid w:val="00144238"/>
    <w:rsid w:val="00145052"/>
    <w:rsid w:val="00145393"/>
    <w:rsid w:val="00145478"/>
    <w:rsid w:val="001454C8"/>
    <w:rsid w:val="00145C10"/>
    <w:rsid w:val="00145CB9"/>
    <w:rsid w:val="00146042"/>
    <w:rsid w:val="0014653E"/>
    <w:rsid w:val="001467FF"/>
    <w:rsid w:val="00147F71"/>
    <w:rsid w:val="00150C15"/>
    <w:rsid w:val="0015144F"/>
    <w:rsid w:val="001514A9"/>
    <w:rsid w:val="00151FBF"/>
    <w:rsid w:val="00152276"/>
    <w:rsid w:val="00152660"/>
    <w:rsid w:val="0015266C"/>
    <w:rsid w:val="00152A5C"/>
    <w:rsid w:val="00152B0C"/>
    <w:rsid w:val="001531CE"/>
    <w:rsid w:val="00153348"/>
    <w:rsid w:val="00153C99"/>
    <w:rsid w:val="00153FBE"/>
    <w:rsid w:val="001546F5"/>
    <w:rsid w:val="001549AF"/>
    <w:rsid w:val="00155789"/>
    <w:rsid w:val="00155C91"/>
    <w:rsid w:val="00155E5F"/>
    <w:rsid w:val="00156451"/>
    <w:rsid w:val="0015681F"/>
    <w:rsid w:val="00157270"/>
    <w:rsid w:val="00157A0C"/>
    <w:rsid w:val="00157B0F"/>
    <w:rsid w:val="00157CAE"/>
    <w:rsid w:val="00157D2C"/>
    <w:rsid w:val="00157E1D"/>
    <w:rsid w:val="00160B07"/>
    <w:rsid w:val="0016185D"/>
    <w:rsid w:val="00162DFD"/>
    <w:rsid w:val="00163441"/>
    <w:rsid w:val="001634B2"/>
    <w:rsid w:val="00164597"/>
    <w:rsid w:val="00164699"/>
    <w:rsid w:val="001647E3"/>
    <w:rsid w:val="00164DAE"/>
    <w:rsid w:val="001652DF"/>
    <w:rsid w:val="001654E6"/>
    <w:rsid w:val="00166096"/>
    <w:rsid w:val="00167C29"/>
    <w:rsid w:val="001707EE"/>
    <w:rsid w:val="00170CC1"/>
    <w:rsid w:val="00171541"/>
    <w:rsid w:val="00171EE0"/>
    <w:rsid w:val="00172A4B"/>
    <w:rsid w:val="00172EA8"/>
    <w:rsid w:val="001736B3"/>
    <w:rsid w:val="00173B97"/>
    <w:rsid w:val="001744DC"/>
    <w:rsid w:val="00174958"/>
    <w:rsid w:val="001756CD"/>
    <w:rsid w:val="00175872"/>
    <w:rsid w:val="00175BF2"/>
    <w:rsid w:val="001761B3"/>
    <w:rsid w:val="00176D7C"/>
    <w:rsid w:val="0017719E"/>
    <w:rsid w:val="0017764D"/>
    <w:rsid w:val="00177C1C"/>
    <w:rsid w:val="00177CDD"/>
    <w:rsid w:val="00177E81"/>
    <w:rsid w:val="001804CB"/>
    <w:rsid w:val="0018138E"/>
    <w:rsid w:val="0018150D"/>
    <w:rsid w:val="00182825"/>
    <w:rsid w:val="00182BC1"/>
    <w:rsid w:val="00183D61"/>
    <w:rsid w:val="001851D5"/>
    <w:rsid w:val="0018590F"/>
    <w:rsid w:val="00185DA7"/>
    <w:rsid w:val="0018611D"/>
    <w:rsid w:val="00186221"/>
    <w:rsid w:val="00187079"/>
    <w:rsid w:val="001870EF"/>
    <w:rsid w:val="001878D0"/>
    <w:rsid w:val="001900D2"/>
    <w:rsid w:val="00190817"/>
    <w:rsid w:val="001908B7"/>
    <w:rsid w:val="0019097C"/>
    <w:rsid w:val="001919F9"/>
    <w:rsid w:val="00192358"/>
    <w:rsid w:val="00192B70"/>
    <w:rsid w:val="00192E63"/>
    <w:rsid w:val="00192E74"/>
    <w:rsid w:val="001931E9"/>
    <w:rsid w:val="00193B16"/>
    <w:rsid w:val="00193C20"/>
    <w:rsid w:val="0019575B"/>
    <w:rsid w:val="00195E57"/>
    <w:rsid w:val="001964D4"/>
    <w:rsid w:val="00196604"/>
    <w:rsid w:val="00196976"/>
    <w:rsid w:val="00197855"/>
    <w:rsid w:val="00197A36"/>
    <w:rsid w:val="001A0B4F"/>
    <w:rsid w:val="001A0C98"/>
    <w:rsid w:val="001A181E"/>
    <w:rsid w:val="001A222E"/>
    <w:rsid w:val="001A22B6"/>
    <w:rsid w:val="001A2E93"/>
    <w:rsid w:val="001A2F32"/>
    <w:rsid w:val="001A3684"/>
    <w:rsid w:val="001A39F6"/>
    <w:rsid w:val="001A3BB0"/>
    <w:rsid w:val="001A45DB"/>
    <w:rsid w:val="001A4ABB"/>
    <w:rsid w:val="001A514C"/>
    <w:rsid w:val="001A5815"/>
    <w:rsid w:val="001A59E4"/>
    <w:rsid w:val="001A5CAB"/>
    <w:rsid w:val="001A5DB2"/>
    <w:rsid w:val="001A636E"/>
    <w:rsid w:val="001A6720"/>
    <w:rsid w:val="001A69A5"/>
    <w:rsid w:val="001A6F86"/>
    <w:rsid w:val="001B0854"/>
    <w:rsid w:val="001B0D7A"/>
    <w:rsid w:val="001B432D"/>
    <w:rsid w:val="001B49B8"/>
    <w:rsid w:val="001B5377"/>
    <w:rsid w:val="001B618A"/>
    <w:rsid w:val="001B6250"/>
    <w:rsid w:val="001B7518"/>
    <w:rsid w:val="001B7B13"/>
    <w:rsid w:val="001B7C76"/>
    <w:rsid w:val="001C07DF"/>
    <w:rsid w:val="001C0B67"/>
    <w:rsid w:val="001C181F"/>
    <w:rsid w:val="001C241B"/>
    <w:rsid w:val="001C257A"/>
    <w:rsid w:val="001C2D35"/>
    <w:rsid w:val="001C2D79"/>
    <w:rsid w:val="001C2EE7"/>
    <w:rsid w:val="001C3759"/>
    <w:rsid w:val="001C37E5"/>
    <w:rsid w:val="001C382A"/>
    <w:rsid w:val="001C39E0"/>
    <w:rsid w:val="001C39F2"/>
    <w:rsid w:val="001C4197"/>
    <w:rsid w:val="001C451D"/>
    <w:rsid w:val="001C5AE3"/>
    <w:rsid w:val="001C6AC2"/>
    <w:rsid w:val="001C78D9"/>
    <w:rsid w:val="001C7934"/>
    <w:rsid w:val="001C7D0A"/>
    <w:rsid w:val="001C7E2F"/>
    <w:rsid w:val="001D0609"/>
    <w:rsid w:val="001D073C"/>
    <w:rsid w:val="001D0A82"/>
    <w:rsid w:val="001D0D49"/>
    <w:rsid w:val="001D13F0"/>
    <w:rsid w:val="001D1AAE"/>
    <w:rsid w:val="001D2D88"/>
    <w:rsid w:val="001D2FF4"/>
    <w:rsid w:val="001D3029"/>
    <w:rsid w:val="001D3C30"/>
    <w:rsid w:val="001D4162"/>
    <w:rsid w:val="001D5C88"/>
    <w:rsid w:val="001D6133"/>
    <w:rsid w:val="001D636A"/>
    <w:rsid w:val="001D6E0A"/>
    <w:rsid w:val="001D71BD"/>
    <w:rsid w:val="001D7505"/>
    <w:rsid w:val="001D7D54"/>
    <w:rsid w:val="001D7DB1"/>
    <w:rsid w:val="001D7EB1"/>
    <w:rsid w:val="001E06C4"/>
    <w:rsid w:val="001E1725"/>
    <w:rsid w:val="001E18F5"/>
    <w:rsid w:val="001E1920"/>
    <w:rsid w:val="001E26CF"/>
    <w:rsid w:val="001E2E30"/>
    <w:rsid w:val="001E30A8"/>
    <w:rsid w:val="001E4169"/>
    <w:rsid w:val="001E4999"/>
    <w:rsid w:val="001E4C40"/>
    <w:rsid w:val="001E4D46"/>
    <w:rsid w:val="001E57A2"/>
    <w:rsid w:val="001E5AFF"/>
    <w:rsid w:val="001E5EBE"/>
    <w:rsid w:val="001E726A"/>
    <w:rsid w:val="001E756A"/>
    <w:rsid w:val="001E7831"/>
    <w:rsid w:val="001F0036"/>
    <w:rsid w:val="001F00AD"/>
    <w:rsid w:val="001F0575"/>
    <w:rsid w:val="001F07A8"/>
    <w:rsid w:val="001F17EA"/>
    <w:rsid w:val="001F1B83"/>
    <w:rsid w:val="001F1CD1"/>
    <w:rsid w:val="001F1F18"/>
    <w:rsid w:val="001F2B48"/>
    <w:rsid w:val="001F3D30"/>
    <w:rsid w:val="001F435F"/>
    <w:rsid w:val="001F44D2"/>
    <w:rsid w:val="001F512D"/>
    <w:rsid w:val="001F5686"/>
    <w:rsid w:val="001F5D53"/>
    <w:rsid w:val="001F6623"/>
    <w:rsid w:val="001F676A"/>
    <w:rsid w:val="001F6A79"/>
    <w:rsid w:val="001F6C2F"/>
    <w:rsid w:val="001F7761"/>
    <w:rsid w:val="001F78A1"/>
    <w:rsid w:val="002000C7"/>
    <w:rsid w:val="00200146"/>
    <w:rsid w:val="002004D7"/>
    <w:rsid w:val="00200F47"/>
    <w:rsid w:val="0020127F"/>
    <w:rsid w:val="00201809"/>
    <w:rsid w:val="0020196A"/>
    <w:rsid w:val="00201AD0"/>
    <w:rsid w:val="002024B7"/>
    <w:rsid w:val="002027BB"/>
    <w:rsid w:val="00202998"/>
    <w:rsid w:val="00204448"/>
    <w:rsid w:val="00204CA1"/>
    <w:rsid w:val="00204E43"/>
    <w:rsid w:val="002050FA"/>
    <w:rsid w:val="002059B6"/>
    <w:rsid w:val="00205BF4"/>
    <w:rsid w:val="00206C4C"/>
    <w:rsid w:val="00207219"/>
    <w:rsid w:val="002077A3"/>
    <w:rsid w:val="002101F4"/>
    <w:rsid w:val="00211365"/>
    <w:rsid w:val="00211431"/>
    <w:rsid w:val="00211BE9"/>
    <w:rsid w:val="00211D90"/>
    <w:rsid w:val="0021293A"/>
    <w:rsid w:val="00212DBC"/>
    <w:rsid w:val="00213009"/>
    <w:rsid w:val="002131A4"/>
    <w:rsid w:val="00214531"/>
    <w:rsid w:val="0021457D"/>
    <w:rsid w:val="002145DC"/>
    <w:rsid w:val="00215B87"/>
    <w:rsid w:val="00215CF3"/>
    <w:rsid w:val="002160F2"/>
    <w:rsid w:val="002164CF"/>
    <w:rsid w:val="002169A6"/>
    <w:rsid w:val="002206F2"/>
    <w:rsid w:val="0022076C"/>
    <w:rsid w:val="002209AF"/>
    <w:rsid w:val="00220A68"/>
    <w:rsid w:val="0022201E"/>
    <w:rsid w:val="00222AFB"/>
    <w:rsid w:val="00222B66"/>
    <w:rsid w:val="00222CCC"/>
    <w:rsid w:val="002232A5"/>
    <w:rsid w:val="00223621"/>
    <w:rsid w:val="002236AF"/>
    <w:rsid w:val="00223B58"/>
    <w:rsid w:val="00223E45"/>
    <w:rsid w:val="00224CBC"/>
    <w:rsid w:val="00224F2A"/>
    <w:rsid w:val="00225018"/>
    <w:rsid w:val="00225B33"/>
    <w:rsid w:val="00225DEB"/>
    <w:rsid w:val="002264FF"/>
    <w:rsid w:val="0022686E"/>
    <w:rsid w:val="00226D38"/>
    <w:rsid w:val="002275ED"/>
    <w:rsid w:val="002276D6"/>
    <w:rsid w:val="00227922"/>
    <w:rsid w:val="00230781"/>
    <w:rsid w:val="00230F76"/>
    <w:rsid w:val="00231158"/>
    <w:rsid w:val="00231B11"/>
    <w:rsid w:val="00231D63"/>
    <w:rsid w:val="002327D6"/>
    <w:rsid w:val="00232AE6"/>
    <w:rsid w:val="00234283"/>
    <w:rsid w:val="0023435A"/>
    <w:rsid w:val="002348A5"/>
    <w:rsid w:val="00235EDC"/>
    <w:rsid w:val="002362BD"/>
    <w:rsid w:val="002368A5"/>
    <w:rsid w:val="00236A61"/>
    <w:rsid w:val="00237694"/>
    <w:rsid w:val="002400B1"/>
    <w:rsid w:val="00240A31"/>
    <w:rsid w:val="00242880"/>
    <w:rsid w:val="00242980"/>
    <w:rsid w:val="002433E0"/>
    <w:rsid w:val="00243AC5"/>
    <w:rsid w:val="00244458"/>
    <w:rsid w:val="00244552"/>
    <w:rsid w:val="002449D1"/>
    <w:rsid w:val="00244CDC"/>
    <w:rsid w:val="00245930"/>
    <w:rsid w:val="00245D08"/>
    <w:rsid w:val="002463D8"/>
    <w:rsid w:val="00246452"/>
    <w:rsid w:val="002465B6"/>
    <w:rsid w:val="00246A10"/>
    <w:rsid w:val="00246DD4"/>
    <w:rsid w:val="002476BD"/>
    <w:rsid w:val="0025008C"/>
    <w:rsid w:val="00250237"/>
    <w:rsid w:val="002503C8"/>
    <w:rsid w:val="00250675"/>
    <w:rsid w:val="00250D7C"/>
    <w:rsid w:val="00251486"/>
    <w:rsid w:val="0025156C"/>
    <w:rsid w:val="002517C9"/>
    <w:rsid w:val="00251A16"/>
    <w:rsid w:val="00251A34"/>
    <w:rsid w:val="00252629"/>
    <w:rsid w:val="00253598"/>
    <w:rsid w:val="00253CDE"/>
    <w:rsid w:val="00253D2F"/>
    <w:rsid w:val="00254192"/>
    <w:rsid w:val="0025457B"/>
    <w:rsid w:val="00254F18"/>
    <w:rsid w:val="00256E62"/>
    <w:rsid w:val="00257270"/>
    <w:rsid w:val="002601B8"/>
    <w:rsid w:val="00260D37"/>
    <w:rsid w:val="00262CF4"/>
    <w:rsid w:val="00263229"/>
    <w:rsid w:val="002632AC"/>
    <w:rsid w:val="00263558"/>
    <w:rsid w:val="002638F0"/>
    <w:rsid w:val="00264453"/>
    <w:rsid w:val="002652E9"/>
    <w:rsid w:val="00265A70"/>
    <w:rsid w:val="00266180"/>
    <w:rsid w:val="0026644E"/>
    <w:rsid w:val="00266811"/>
    <w:rsid w:val="00266C13"/>
    <w:rsid w:val="00267056"/>
    <w:rsid w:val="0026778C"/>
    <w:rsid w:val="00270677"/>
    <w:rsid w:val="002712DE"/>
    <w:rsid w:val="002713E2"/>
    <w:rsid w:val="0027150E"/>
    <w:rsid w:val="0027195C"/>
    <w:rsid w:val="00271C94"/>
    <w:rsid w:val="00272514"/>
    <w:rsid w:val="00272922"/>
    <w:rsid w:val="00272AA1"/>
    <w:rsid w:val="00273F43"/>
    <w:rsid w:val="00274192"/>
    <w:rsid w:val="002744A3"/>
    <w:rsid w:val="002749CD"/>
    <w:rsid w:val="00274D1F"/>
    <w:rsid w:val="00275D07"/>
    <w:rsid w:val="002764ED"/>
    <w:rsid w:val="0027665A"/>
    <w:rsid w:val="002776B8"/>
    <w:rsid w:val="002804F2"/>
    <w:rsid w:val="002807AD"/>
    <w:rsid w:val="00280855"/>
    <w:rsid w:val="002808F5"/>
    <w:rsid w:val="00281288"/>
    <w:rsid w:val="00281528"/>
    <w:rsid w:val="00283CCF"/>
    <w:rsid w:val="0028408B"/>
    <w:rsid w:val="0028465E"/>
    <w:rsid w:val="00284B26"/>
    <w:rsid w:val="0028516E"/>
    <w:rsid w:val="00285BEA"/>
    <w:rsid w:val="00285D8F"/>
    <w:rsid w:val="002862B2"/>
    <w:rsid w:val="00286333"/>
    <w:rsid w:val="0028640B"/>
    <w:rsid w:val="00286A12"/>
    <w:rsid w:val="00287D3D"/>
    <w:rsid w:val="002903AA"/>
    <w:rsid w:val="00290D87"/>
    <w:rsid w:val="00290E3C"/>
    <w:rsid w:val="00291197"/>
    <w:rsid w:val="00291235"/>
    <w:rsid w:val="00291CF0"/>
    <w:rsid w:val="00291DFE"/>
    <w:rsid w:val="002922B4"/>
    <w:rsid w:val="002924CA"/>
    <w:rsid w:val="00292AB4"/>
    <w:rsid w:val="00292F0E"/>
    <w:rsid w:val="002930C9"/>
    <w:rsid w:val="002932FC"/>
    <w:rsid w:val="002936F2"/>
    <w:rsid w:val="00293A98"/>
    <w:rsid w:val="0029449C"/>
    <w:rsid w:val="00294633"/>
    <w:rsid w:val="002948FD"/>
    <w:rsid w:val="0029578C"/>
    <w:rsid w:val="00295E37"/>
    <w:rsid w:val="002964A0"/>
    <w:rsid w:val="002965ED"/>
    <w:rsid w:val="00296E47"/>
    <w:rsid w:val="00296F12"/>
    <w:rsid w:val="002973F3"/>
    <w:rsid w:val="00297630"/>
    <w:rsid w:val="00297635"/>
    <w:rsid w:val="002978B9"/>
    <w:rsid w:val="002979B0"/>
    <w:rsid w:val="002A0363"/>
    <w:rsid w:val="002A0BC4"/>
    <w:rsid w:val="002A1624"/>
    <w:rsid w:val="002A2654"/>
    <w:rsid w:val="002A2F8A"/>
    <w:rsid w:val="002A32F9"/>
    <w:rsid w:val="002A5010"/>
    <w:rsid w:val="002A5197"/>
    <w:rsid w:val="002A58C2"/>
    <w:rsid w:val="002A5AB8"/>
    <w:rsid w:val="002A6A3E"/>
    <w:rsid w:val="002A6CE1"/>
    <w:rsid w:val="002A6DA2"/>
    <w:rsid w:val="002A6E23"/>
    <w:rsid w:val="002A72FE"/>
    <w:rsid w:val="002A761C"/>
    <w:rsid w:val="002A7F52"/>
    <w:rsid w:val="002B01B1"/>
    <w:rsid w:val="002B1149"/>
    <w:rsid w:val="002B1E19"/>
    <w:rsid w:val="002B25CE"/>
    <w:rsid w:val="002B2682"/>
    <w:rsid w:val="002B30A0"/>
    <w:rsid w:val="002B316A"/>
    <w:rsid w:val="002B31EC"/>
    <w:rsid w:val="002B32B3"/>
    <w:rsid w:val="002B34D2"/>
    <w:rsid w:val="002B374D"/>
    <w:rsid w:val="002B3778"/>
    <w:rsid w:val="002B3A65"/>
    <w:rsid w:val="002B422C"/>
    <w:rsid w:val="002B4413"/>
    <w:rsid w:val="002B57D8"/>
    <w:rsid w:val="002B5D6B"/>
    <w:rsid w:val="002B68E4"/>
    <w:rsid w:val="002B7AFB"/>
    <w:rsid w:val="002C0796"/>
    <w:rsid w:val="002C0BB9"/>
    <w:rsid w:val="002C111D"/>
    <w:rsid w:val="002C13B7"/>
    <w:rsid w:val="002C1FA1"/>
    <w:rsid w:val="002C212E"/>
    <w:rsid w:val="002C2604"/>
    <w:rsid w:val="002C28C4"/>
    <w:rsid w:val="002C2A6B"/>
    <w:rsid w:val="002C2BDE"/>
    <w:rsid w:val="002C2CEC"/>
    <w:rsid w:val="002C2D61"/>
    <w:rsid w:val="002C2EFC"/>
    <w:rsid w:val="002C351D"/>
    <w:rsid w:val="002C3BB3"/>
    <w:rsid w:val="002C3DD1"/>
    <w:rsid w:val="002C3E2D"/>
    <w:rsid w:val="002C545F"/>
    <w:rsid w:val="002C5767"/>
    <w:rsid w:val="002C634C"/>
    <w:rsid w:val="002C6550"/>
    <w:rsid w:val="002C6880"/>
    <w:rsid w:val="002C6D25"/>
    <w:rsid w:val="002C71C9"/>
    <w:rsid w:val="002C7968"/>
    <w:rsid w:val="002D0606"/>
    <w:rsid w:val="002D08B8"/>
    <w:rsid w:val="002D1B46"/>
    <w:rsid w:val="002D2177"/>
    <w:rsid w:val="002D2EF1"/>
    <w:rsid w:val="002D2F9E"/>
    <w:rsid w:val="002D38E7"/>
    <w:rsid w:val="002D70D9"/>
    <w:rsid w:val="002E0DA4"/>
    <w:rsid w:val="002E1BED"/>
    <w:rsid w:val="002E202A"/>
    <w:rsid w:val="002E2219"/>
    <w:rsid w:val="002E2573"/>
    <w:rsid w:val="002E29D7"/>
    <w:rsid w:val="002E2AEE"/>
    <w:rsid w:val="002E30E4"/>
    <w:rsid w:val="002E391D"/>
    <w:rsid w:val="002E4253"/>
    <w:rsid w:val="002E502A"/>
    <w:rsid w:val="002E54CA"/>
    <w:rsid w:val="002E67F4"/>
    <w:rsid w:val="002F0757"/>
    <w:rsid w:val="002F12BD"/>
    <w:rsid w:val="002F152F"/>
    <w:rsid w:val="002F16D9"/>
    <w:rsid w:val="002F280A"/>
    <w:rsid w:val="002F31D3"/>
    <w:rsid w:val="002F352E"/>
    <w:rsid w:val="002F398A"/>
    <w:rsid w:val="002F3A87"/>
    <w:rsid w:val="002F3F11"/>
    <w:rsid w:val="002F4457"/>
    <w:rsid w:val="002F492B"/>
    <w:rsid w:val="002F4937"/>
    <w:rsid w:val="002F4E64"/>
    <w:rsid w:val="002F5722"/>
    <w:rsid w:val="002F5E2F"/>
    <w:rsid w:val="002F5F35"/>
    <w:rsid w:val="002F611A"/>
    <w:rsid w:val="002F6206"/>
    <w:rsid w:val="002F6D2F"/>
    <w:rsid w:val="002F6DAD"/>
    <w:rsid w:val="002F6DC2"/>
    <w:rsid w:val="002F7390"/>
    <w:rsid w:val="002F76AF"/>
    <w:rsid w:val="002F7760"/>
    <w:rsid w:val="002F7818"/>
    <w:rsid w:val="002F7ADD"/>
    <w:rsid w:val="002F7C08"/>
    <w:rsid w:val="00300143"/>
    <w:rsid w:val="00300709"/>
    <w:rsid w:val="0030083B"/>
    <w:rsid w:val="00300B49"/>
    <w:rsid w:val="00300D97"/>
    <w:rsid w:val="00301715"/>
    <w:rsid w:val="00301833"/>
    <w:rsid w:val="00302228"/>
    <w:rsid w:val="003037FF"/>
    <w:rsid w:val="0030425E"/>
    <w:rsid w:val="003043A1"/>
    <w:rsid w:val="003054E0"/>
    <w:rsid w:val="00305999"/>
    <w:rsid w:val="00305DBF"/>
    <w:rsid w:val="0030670E"/>
    <w:rsid w:val="0030704C"/>
    <w:rsid w:val="00307879"/>
    <w:rsid w:val="003101D9"/>
    <w:rsid w:val="0031031A"/>
    <w:rsid w:val="0031068D"/>
    <w:rsid w:val="00310B2D"/>
    <w:rsid w:val="003112A7"/>
    <w:rsid w:val="00312384"/>
    <w:rsid w:val="00312E6B"/>
    <w:rsid w:val="003132EA"/>
    <w:rsid w:val="00313DDA"/>
    <w:rsid w:val="003143DF"/>
    <w:rsid w:val="003145E9"/>
    <w:rsid w:val="00314CBA"/>
    <w:rsid w:val="00315060"/>
    <w:rsid w:val="003205BB"/>
    <w:rsid w:val="00321034"/>
    <w:rsid w:val="00322173"/>
    <w:rsid w:val="003222A0"/>
    <w:rsid w:val="003222CA"/>
    <w:rsid w:val="00322909"/>
    <w:rsid w:val="0032328D"/>
    <w:rsid w:val="0032383B"/>
    <w:rsid w:val="00324290"/>
    <w:rsid w:val="003243D3"/>
    <w:rsid w:val="003254D1"/>
    <w:rsid w:val="00326902"/>
    <w:rsid w:val="00326A9D"/>
    <w:rsid w:val="00326BF0"/>
    <w:rsid w:val="00330902"/>
    <w:rsid w:val="00330A81"/>
    <w:rsid w:val="00331263"/>
    <w:rsid w:val="003313B4"/>
    <w:rsid w:val="00332270"/>
    <w:rsid w:val="0033274B"/>
    <w:rsid w:val="00332783"/>
    <w:rsid w:val="00332C24"/>
    <w:rsid w:val="00332C7C"/>
    <w:rsid w:val="00332D00"/>
    <w:rsid w:val="00332E10"/>
    <w:rsid w:val="00333D12"/>
    <w:rsid w:val="00335336"/>
    <w:rsid w:val="00335867"/>
    <w:rsid w:val="00335BF2"/>
    <w:rsid w:val="00336396"/>
    <w:rsid w:val="003364B1"/>
    <w:rsid w:val="0033692F"/>
    <w:rsid w:val="00336AB0"/>
    <w:rsid w:val="0033729F"/>
    <w:rsid w:val="00337CD4"/>
    <w:rsid w:val="003409BD"/>
    <w:rsid w:val="003417DC"/>
    <w:rsid w:val="00341E80"/>
    <w:rsid w:val="0034244E"/>
    <w:rsid w:val="00342ECB"/>
    <w:rsid w:val="003432A1"/>
    <w:rsid w:val="003432E9"/>
    <w:rsid w:val="00343C37"/>
    <w:rsid w:val="00343D83"/>
    <w:rsid w:val="00344060"/>
    <w:rsid w:val="003447A1"/>
    <w:rsid w:val="00344A6B"/>
    <w:rsid w:val="00345E63"/>
    <w:rsid w:val="00345F9B"/>
    <w:rsid w:val="003463FD"/>
    <w:rsid w:val="00346A00"/>
    <w:rsid w:val="00347857"/>
    <w:rsid w:val="0034788A"/>
    <w:rsid w:val="00347913"/>
    <w:rsid w:val="00347ABD"/>
    <w:rsid w:val="00347C5B"/>
    <w:rsid w:val="00347D38"/>
    <w:rsid w:val="003501A6"/>
    <w:rsid w:val="00350384"/>
    <w:rsid w:val="00350B47"/>
    <w:rsid w:val="0035352E"/>
    <w:rsid w:val="003537C6"/>
    <w:rsid w:val="00353F84"/>
    <w:rsid w:val="003545DD"/>
    <w:rsid w:val="00354A0C"/>
    <w:rsid w:val="003564CF"/>
    <w:rsid w:val="00356700"/>
    <w:rsid w:val="00357012"/>
    <w:rsid w:val="0035715B"/>
    <w:rsid w:val="00357CBD"/>
    <w:rsid w:val="003603AF"/>
    <w:rsid w:val="0036043E"/>
    <w:rsid w:val="00360789"/>
    <w:rsid w:val="003608D1"/>
    <w:rsid w:val="00360CED"/>
    <w:rsid w:val="0036136D"/>
    <w:rsid w:val="003616E2"/>
    <w:rsid w:val="00361993"/>
    <w:rsid w:val="00362C68"/>
    <w:rsid w:val="00362FB3"/>
    <w:rsid w:val="0036324C"/>
    <w:rsid w:val="0036364B"/>
    <w:rsid w:val="003638BF"/>
    <w:rsid w:val="00364C7D"/>
    <w:rsid w:val="00364D7E"/>
    <w:rsid w:val="00364FFD"/>
    <w:rsid w:val="00365542"/>
    <w:rsid w:val="00365A67"/>
    <w:rsid w:val="00365E10"/>
    <w:rsid w:val="00365EEB"/>
    <w:rsid w:val="00365FD8"/>
    <w:rsid w:val="00366466"/>
    <w:rsid w:val="00366535"/>
    <w:rsid w:val="00367952"/>
    <w:rsid w:val="00370893"/>
    <w:rsid w:val="00371BCC"/>
    <w:rsid w:val="00373298"/>
    <w:rsid w:val="003732D2"/>
    <w:rsid w:val="00373461"/>
    <w:rsid w:val="00373A7B"/>
    <w:rsid w:val="00374FA7"/>
    <w:rsid w:val="00375056"/>
    <w:rsid w:val="00375308"/>
    <w:rsid w:val="0037577F"/>
    <w:rsid w:val="00375CA8"/>
    <w:rsid w:val="00376F43"/>
    <w:rsid w:val="00376FAC"/>
    <w:rsid w:val="0037779C"/>
    <w:rsid w:val="00380795"/>
    <w:rsid w:val="00380867"/>
    <w:rsid w:val="003809B0"/>
    <w:rsid w:val="00381129"/>
    <w:rsid w:val="0038153A"/>
    <w:rsid w:val="00381F12"/>
    <w:rsid w:val="00382193"/>
    <w:rsid w:val="00382E3B"/>
    <w:rsid w:val="00384490"/>
    <w:rsid w:val="00384540"/>
    <w:rsid w:val="00384F9C"/>
    <w:rsid w:val="00386AF3"/>
    <w:rsid w:val="0038715D"/>
    <w:rsid w:val="00387AC0"/>
    <w:rsid w:val="00387ACB"/>
    <w:rsid w:val="00387B3C"/>
    <w:rsid w:val="003919B2"/>
    <w:rsid w:val="00391CEC"/>
    <w:rsid w:val="0039202B"/>
    <w:rsid w:val="00392041"/>
    <w:rsid w:val="00392130"/>
    <w:rsid w:val="00392EE9"/>
    <w:rsid w:val="00393214"/>
    <w:rsid w:val="0039377B"/>
    <w:rsid w:val="00393E88"/>
    <w:rsid w:val="0039401F"/>
    <w:rsid w:val="003940F6"/>
    <w:rsid w:val="00394359"/>
    <w:rsid w:val="00394428"/>
    <w:rsid w:val="003948D9"/>
    <w:rsid w:val="00394A12"/>
    <w:rsid w:val="00394AE8"/>
    <w:rsid w:val="00394CE6"/>
    <w:rsid w:val="00394F04"/>
    <w:rsid w:val="00396EDB"/>
    <w:rsid w:val="00397278"/>
    <w:rsid w:val="00397465"/>
    <w:rsid w:val="00397531"/>
    <w:rsid w:val="0039787E"/>
    <w:rsid w:val="003A015C"/>
    <w:rsid w:val="003A09FF"/>
    <w:rsid w:val="003A0EF5"/>
    <w:rsid w:val="003A1E0C"/>
    <w:rsid w:val="003A20DD"/>
    <w:rsid w:val="003A2552"/>
    <w:rsid w:val="003A2833"/>
    <w:rsid w:val="003A30CA"/>
    <w:rsid w:val="003A3F41"/>
    <w:rsid w:val="003A43B6"/>
    <w:rsid w:val="003A46AB"/>
    <w:rsid w:val="003A4A28"/>
    <w:rsid w:val="003A4F05"/>
    <w:rsid w:val="003A5903"/>
    <w:rsid w:val="003A63B5"/>
    <w:rsid w:val="003A6AA1"/>
    <w:rsid w:val="003A6F17"/>
    <w:rsid w:val="003A78E0"/>
    <w:rsid w:val="003A7ADD"/>
    <w:rsid w:val="003A7BE9"/>
    <w:rsid w:val="003A7DD5"/>
    <w:rsid w:val="003B006D"/>
    <w:rsid w:val="003B1366"/>
    <w:rsid w:val="003B1494"/>
    <w:rsid w:val="003B1816"/>
    <w:rsid w:val="003B1A3E"/>
    <w:rsid w:val="003B1DE1"/>
    <w:rsid w:val="003B2228"/>
    <w:rsid w:val="003B228E"/>
    <w:rsid w:val="003B286B"/>
    <w:rsid w:val="003B2B14"/>
    <w:rsid w:val="003B2D50"/>
    <w:rsid w:val="003B3192"/>
    <w:rsid w:val="003B432A"/>
    <w:rsid w:val="003B43B3"/>
    <w:rsid w:val="003B45BA"/>
    <w:rsid w:val="003B4905"/>
    <w:rsid w:val="003B5183"/>
    <w:rsid w:val="003B5B4E"/>
    <w:rsid w:val="003B6875"/>
    <w:rsid w:val="003B7226"/>
    <w:rsid w:val="003C060C"/>
    <w:rsid w:val="003C1D5F"/>
    <w:rsid w:val="003C1D9D"/>
    <w:rsid w:val="003C2544"/>
    <w:rsid w:val="003C2DF9"/>
    <w:rsid w:val="003C3804"/>
    <w:rsid w:val="003C456C"/>
    <w:rsid w:val="003C46D0"/>
    <w:rsid w:val="003C4944"/>
    <w:rsid w:val="003C4CB6"/>
    <w:rsid w:val="003C52EC"/>
    <w:rsid w:val="003C572E"/>
    <w:rsid w:val="003C648B"/>
    <w:rsid w:val="003C66D2"/>
    <w:rsid w:val="003C6916"/>
    <w:rsid w:val="003C6C6E"/>
    <w:rsid w:val="003C6DDD"/>
    <w:rsid w:val="003C75E1"/>
    <w:rsid w:val="003D0009"/>
    <w:rsid w:val="003D1BD5"/>
    <w:rsid w:val="003D224B"/>
    <w:rsid w:val="003D22C7"/>
    <w:rsid w:val="003D23EB"/>
    <w:rsid w:val="003D2DE3"/>
    <w:rsid w:val="003D2FFA"/>
    <w:rsid w:val="003D3749"/>
    <w:rsid w:val="003D3F3F"/>
    <w:rsid w:val="003D421B"/>
    <w:rsid w:val="003D4E26"/>
    <w:rsid w:val="003D62DA"/>
    <w:rsid w:val="003D678F"/>
    <w:rsid w:val="003D6817"/>
    <w:rsid w:val="003D7785"/>
    <w:rsid w:val="003E002E"/>
    <w:rsid w:val="003E028A"/>
    <w:rsid w:val="003E04AD"/>
    <w:rsid w:val="003E0EF5"/>
    <w:rsid w:val="003E12BF"/>
    <w:rsid w:val="003E15E1"/>
    <w:rsid w:val="003E272E"/>
    <w:rsid w:val="003E2AEE"/>
    <w:rsid w:val="003E2C5D"/>
    <w:rsid w:val="003E316C"/>
    <w:rsid w:val="003E3632"/>
    <w:rsid w:val="003E37C7"/>
    <w:rsid w:val="003E38E7"/>
    <w:rsid w:val="003E3E95"/>
    <w:rsid w:val="003E4959"/>
    <w:rsid w:val="003E5E0D"/>
    <w:rsid w:val="003E6247"/>
    <w:rsid w:val="003E64AE"/>
    <w:rsid w:val="003E6918"/>
    <w:rsid w:val="003E6E1E"/>
    <w:rsid w:val="003E706B"/>
    <w:rsid w:val="003E7B4C"/>
    <w:rsid w:val="003E7C79"/>
    <w:rsid w:val="003E7CAB"/>
    <w:rsid w:val="003F0003"/>
    <w:rsid w:val="003F0130"/>
    <w:rsid w:val="003F1290"/>
    <w:rsid w:val="003F1E3D"/>
    <w:rsid w:val="003F29CC"/>
    <w:rsid w:val="003F2FC2"/>
    <w:rsid w:val="003F394C"/>
    <w:rsid w:val="003F3EA6"/>
    <w:rsid w:val="003F3F56"/>
    <w:rsid w:val="003F405E"/>
    <w:rsid w:val="003F41B4"/>
    <w:rsid w:val="003F45B0"/>
    <w:rsid w:val="003F5AB4"/>
    <w:rsid w:val="003F664C"/>
    <w:rsid w:val="003F6E49"/>
    <w:rsid w:val="003F74D6"/>
    <w:rsid w:val="003F75C2"/>
    <w:rsid w:val="003F7BE4"/>
    <w:rsid w:val="003F7BED"/>
    <w:rsid w:val="00400D91"/>
    <w:rsid w:val="00400DFD"/>
    <w:rsid w:val="004011C8"/>
    <w:rsid w:val="004018EB"/>
    <w:rsid w:val="00401942"/>
    <w:rsid w:val="004024E2"/>
    <w:rsid w:val="00402AEF"/>
    <w:rsid w:val="00402C04"/>
    <w:rsid w:val="00402EAF"/>
    <w:rsid w:val="00402EDE"/>
    <w:rsid w:val="004030D3"/>
    <w:rsid w:val="00403243"/>
    <w:rsid w:val="00403790"/>
    <w:rsid w:val="004052A7"/>
    <w:rsid w:val="004053AE"/>
    <w:rsid w:val="00405995"/>
    <w:rsid w:val="00405A21"/>
    <w:rsid w:val="00405A78"/>
    <w:rsid w:val="00405D7A"/>
    <w:rsid w:val="004067B5"/>
    <w:rsid w:val="00406815"/>
    <w:rsid w:val="0040699E"/>
    <w:rsid w:val="00406BA6"/>
    <w:rsid w:val="00406D37"/>
    <w:rsid w:val="00406D93"/>
    <w:rsid w:val="00406DCE"/>
    <w:rsid w:val="00407DDB"/>
    <w:rsid w:val="004109AE"/>
    <w:rsid w:val="004111A0"/>
    <w:rsid w:val="00411C02"/>
    <w:rsid w:val="004122CA"/>
    <w:rsid w:val="004126BB"/>
    <w:rsid w:val="00413733"/>
    <w:rsid w:val="00413A08"/>
    <w:rsid w:val="00413D6B"/>
    <w:rsid w:val="004141AD"/>
    <w:rsid w:val="00414EEF"/>
    <w:rsid w:val="004155AA"/>
    <w:rsid w:val="004155CD"/>
    <w:rsid w:val="00415699"/>
    <w:rsid w:val="00415A79"/>
    <w:rsid w:val="0041696F"/>
    <w:rsid w:val="00417347"/>
    <w:rsid w:val="00417538"/>
    <w:rsid w:val="00420751"/>
    <w:rsid w:val="00420C2C"/>
    <w:rsid w:val="00421025"/>
    <w:rsid w:val="00421A17"/>
    <w:rsid w:val="00421CCF"/>
    <w:rsid w:val="00421FA8"/>
    <w:rsid w:val="0042209D"/>
    <w:rsid w:val="00422458"/>
    <w:rsid w:val="00422B6A"/>
    <w:rsid w:val="00423CDB"/>
    <w:rsid w:val="00423D16"/>
    <w:rsid w:val="0042433E"/>
    <w:rsid w:val="00424BBA"/>
    <w:rsid w:val="00424F53"/>
    <w:rsid w:val="004257A7"/>
    <w:rsid w:val="004261D6"/>
    <w:rsid w:val="00426589"/>
    <w:rsid w:val="00427042"/>
    <w:rsid w:val="004272EF"/>
    <w:rsid w:val="00427504"/>
    <w:rsid w:val="00427686"/>
    <w:rsid w:val="00427BE2"/>
    <w:rsid w:val="004321DA"/>
    <w:rsid w:val="00432F65"/>
    <w:rsid w:val="004333E6"/>
    <w:rsid w:val="00433B7C"/>
    <w:rsid w:val="004340E7"/>
    <w:rsid w:val="004351F9"/>
    <w:rsid w:val="004354B4"/>
    <w:rsid w:val="004356DE"/>
    <w:rsid w:val="004362E2"/>
    <w:rsid w:val="00436B54"/>
    <w:rsid w:val="0043714B"/>
    <w:rsid w:val="00440212"/>
    <w:rsid w:val="00440BCE"/>
    <w:rsid w:val="004413B0"/>
    <w:rsid w:val="0044154A"/>
    <w:rsid w:val="00442317"/>
    <w:rsid w:val="00442393"/>
    <w:rsid w:val="004427C3"/>
    <w:rsid w:val="00442B1B"/>
    <w:rsid w:val="00442D93"/>
    <w:rsid w:val="00443D75"/>
    <w:rsid w:val="004446D9"/>
    <w:rsid w:val="00444A22"/>
    <w:rsid w:val="00444BBC"/>
    <w:rsid w:val="00444BC6"/>
    <w:rsid w:val="00444CE1"/>
    <w:rsid w:val="00445408"/>
    <w:rsid w:val="0044628D"/>
    <w:rsid w:val="004468AD"/>
    <w:rsid w:val="00446F07"/>
    <w:rsid w:val="004473FA"/>
    <w:rsid w:val="00447539"/>
    <w:rsid w:val="004476CF"/>
    <w:rsid w:val="00447E18"/>
    <w:rsid w:val="004506E5"/>
    <w:rsid w:val="004511F3"/>
    <w:rsid w:val="004514C8"/>
    <w:rsid w:val="004515FF"/>
    <w:rsid w:val="0045184C"/>
    <w:rsid w:val="004522A3"/>
    <w:rsid w:val="0045239A"/>
    <w:rsid w:val="00453758"/>
    <w:rsid w:val="00454D91"/>
    <w:rsid w:val="00455844"/>
    <w:rsid w:val="00456021"/>
    <w:rsid w:val="00456255"/>
    <w:rsid w:val="00456C8F"/>
    <w:rsid w:val="00457E0A"/>
    <w:rsid w:val="0046037C"/>
    <w:rsid w:val="00460469"/>
    <w:rsid w:val="00460492"/>
    <w:rsid w:val="0046051D"/>
    <w:rsid w:val="00460745"/>
    <w:rsid w:val="004609C5"/>
    <w:rsid w:val="004616C4"/>
    <w:rsid w:val="00461A4C"/>
    <w:rsid w:val="00461BC7"/>
    <w:rsid w:val="00461F29"/>
    <w:rsid w:val="00462558"/>
    <w:rsid w:val="004630CB"/>
    <w:rsid w:val="00463123"/>
    <w:rsid w:val="0046320B"/>
    <w:rsid w:val="00464230"/>
    <w:rsid w:val="004642A8"/>
    <w:rsid w:val="00464D8C"/>
    <w:rsid w:val="00465A6D"/>
    <w:rsid w:val="00465C1A"/>
    <w:rsid w:val="00466919"/>
    <w:rsid w:val="00466DF5"/>
    <w:rsid w:val="004675BA"/>
    <w:rsid w:val="0046799B"/>
    <w:rsid w:val="004679CE"/>
    <w:rsid w:val="00470E85"/>
    <w:rsid w:val="00470EB8"/>
    <w:rsid w:val="00470F58"/>
    <w:rsid w:val="00470F97"/>
    <w:rsid w:val="0047151C"/>
    <w:rsid w:val="00472303"/>
    <w:rsid w:val="00472E06"/>
    <w:rsid w:val="0047321A"/>
    <w:rsid w:val="004737A6"/>
    <w:rsid w:val="00473C74"/>
    <w:rsid w:val="004747BF"/>
    <w:rsid w:val="00474AFF"/>
    <w:rsid w:val="00474D8F"/>
    <w:rsid w:val="00475856"/>
    <w:rsid w:val="00475904"/>
    <w:rsid w:val="00475E04"/>
    <w:rsid w:val="0047666B"/>
    <w:rsid w:val="00481B38"/>
    <w:rsid w:val="00481D09"/>
    <w:rsid w:val="00481F63"/>
    <w:rsid w:val="00482A90"/>
    <w:rsid w:val="00482ABF"/>
    <w:rsid w:val="0048301A"/>
    <w:rsid w:val="004830DB"/>
    <w:rsid w:val="004838FE"/>
    <w:rsid w:val="00483EAE"/>
    <w:rsid w:val="0048436E"/>
    <w:rsid w:val="00484698"/>
    <w:rsid w:val="004846A5"/>
    <w:rsid w:val="00485359"/>
    <w:rsid w:val="004855F2"/>
    <w:rsid w:val="00485B9D"/>
    <w:rsid w:val="00485BC5"/>
    <w:rsid w:val="00486170"/>
    <w:rsid w:val="00486483"/>
    <w:rsid w:val="00486F04"/>
    <w:rsid w:val="00487107"/>
    <w:rsid w:val="00487B10"/>
    <w:rsid w:val="00487CAE"/>
    <w:rsid w:val="004909BB"/>
    <w:rsid w:val="004910C1"/>
    <w:rsid w:val="00491A20"/>
    <w:rsid w:val="00492358"/>
    <w:rsid w:val="0049252D"/>
    <w:rsid w:val="004925CB"/>
    <w:rsid w:val="00492DCA"/>
    <w:rsid w:val="0049368E"/>
    <w:rsid w:val="00493B3F"/>
    <w:rsid w:val="004944A3"/>
    <w:rsid w:val="0049459E"/>
    <w:rsid w:val="00494FDF"/>
    <w:rsid w:val="0049575C"/>
    <w:rsid w:val="00495B36"/>
    <w:rsid w:val="0049609B"/>
    <w:rsid w:val="004962C0"/>
    <w:rsid w:val="004966A0"/>
    <w:rsid w:val="00496D9C"/>
    <w:rsid w:val="00497805"/>
    <w:rsid w:val="004A0B01"/>
    <w:rsid w:val="004A0BE5"/>
    <w:rsid w:val="004A1043"/>
    <w:rsid w:val="004A18CC"/>
    <w:rsid w:val="004A2A32"/>
    <w:rsid w:val="004A3373"/>
    <w:rsid w:val="004A377A"/>
    <w:rsid w:val="004A3AB4"/>
    <w:rsid w:val="004A42C4"/>
    <w:rsid w:val="004A5102"/>
    <w:rsid w:val="004A5396"/>
    <w:rsid w:val="004A5A53"/>
    <w:rsid w:val="004B034B"/>
    <w:rsid w:val="004B13FE"/>
    <w:rsid w:val="004B1A99"/>
    <w:rsid w:val="004B1AA3"/>
    <w:rsid w:val="004B1CD9"/>
    <w:rsid w:val="004B20E9"/>
    <w:rsid w:val="004B2754"/>
    <w:rsid w:val="004B2C73"/>
    <w:rsid w:val="004B30E9"/>
    <w:rsid w:val="004B3E82"/>
    <w:rsid w:val="004B3EA8"/>
    <w:rsid w:val="004B4291"/>
    <w:rsid w:val="004B4753"/>
    <w:rsid w:val="004B4A66"/>
    <w:rsid w:val="004B5431"/>
    <w:rsid w:val="004B63C8"/>
    <w:rsid w:val="004B786E"/>
    <w:rsid w:val="004B7DD6"/>
    <w:rsid w:val="004C0544"/>
    <w:rsid w:val="004C089A"/>
    <w:rsid w:val="004C0CCA"/>
    <w:rsid w:val="004C1429"/>
    <w:rsid w:val="004C236A"/>
    <w:rsid w:val="004C2952"/>
    <w:rsid w:val="004C2982"/>
    <w:rsid w:val="004C2FCB"/>
    <w:rsid w:val="004C3F8F"/>
    <w:rsid w:val="004C3FF3"/>
    <w:rsid w:val="004C48AB"/>
    <w:rsid w:val="004C5067"/>
    <w:rsid w:val="004C5143"/>
    <w:rsid w:val="004C5CB0"/>
    <w:rsid w:val="004C731F"/>
    <w:rsid w:val="004C768A"/>
    <w:rsid w:val="004C7788"/>
    <w:rsid w:val="004C78FA"/>
    <w:rsid w:val="004D032A"/>
    <w:rsid w:val="004D1202"/>
    <w:rsid w:val="004D120B"/>
    <w:rsid w:val="004D1240"/>
    <w:rsid w:val="004D1BCA"/>
    <w:rsid w:val="004D1D3F"/>
    <w:rsid w:val="004D22E5"/>
    <w:rsid w:val="004D2573"/>
    <w:rsid w:val="004D2799"/>
    <w:rsid w:val="004D29BE"/>
    <w:rsid w:val="004D2A5D"/>
    <w:rsid w:val="004D3CBB"/>
    <w:rsid w:val="004D3D07"/>
    <w:rsid w:val="004D4A7A"/>
    <w:rsid w:val="004D606D"/>
    <w:rsid w:val="004D6B5E"/>
    <w:rsid w:val="004D6B77"/>
    <w:rsid w:val="004D6CE3"/>
    <w:rsid w:val="004D6E6B"/>
    <w:rsid w:val="004D7050"/>
    <w:rsid w:val="004D74C3"/>
    <w:rsid w:val="004D75DA"/>
    <w:rsid w:val="004D7A16"/>
    <w:rsid w:val="004E0AC8"/>
    <w:rsid w:val="004E0AEF"/>
    <w:rsid w:val="004E0B8C"/>
    <w:rsid w:val="004E1228"/>
    <w:rsid w:val="004E1B7E"/>
    <w:rsid w:val="004E2445"/>
    <w:rsid w:val="004E2781"/>
    <w:rsid w:val="004E2E3E"/>
    <w:rsid w:val="004E37BB"/>
    <w:rsid w:val="004E4E60"/>
    <w:rsid w:val="004E5B9B"/>
    <w:rsid w:val="004E5F52"/>
    <w:rsid w:val="004E614E"/>
    <w:rsid w:val="004E6218"/>
    <w:rsid w:val="004E6279"/>
    <w:rsid w:val="004E6597"/>
    <w:rsid w:val="004E6FDE"/>
    <w:rsid w:val="004E726B"/>
    <w:rsid w:val="004E7446"/>
    <w:rsid w:val="004E7483"/>
    <w:rsid w:val="004E7A9C"/>
    <w:rsid w:val="004E7BDA"/>
    <w:rsid w:val="004F01AE"/>
    <w:rsid w:val="004F0FE9"/>
    <w:rsid w:val="004F1020"/>
    <w:rsid w:val="004F1076"/>
    <w:rsid w:val="004F14B8"/>
    <w:rsid w:val="004F2515"/>
    <w:rsid w:val="004F2894"/>
    <w:rsid w:val="004F2F07"/>
    <w:rsid w:val="004F35BD"/>
    <w:rsid w:val="004F37EA"/>
    <w:rsid w:val="004F3D9E"/>
    <w:rsid w:val="004F4435"/>
    <w:rsid w:val="004F4A7A"/>
    <w:rsid w:val="004F5368"/>
    <w:rsid w:val="004F5E44"/>
    <w:rsid w:val="004F6A68"/>
    <w:rsid w:val="004F6CFE"/>
    <w:rsid w:val="004F6D65"/>
    <w:rsid w:val="004F7500"/>
    <w:rsid w:val="004F7620"/>
    <w:rsid w:val="004F776E"/>
    <w:rsid w:val="0050001D"/>
    <w:rsid w:val="005005DB"/>
    <w:rsid w:val="00500674"/>
    <w:rsid w:val="00500689"/>
    <w:rsid w:val="005012EE"/>
    <w:rsid w:val="00501863"/>
    <w:rsid w:val="005019A5"/>
    <w:rsid w:val="005028E9"/>
    <w:rsid w:val="00502A6F"/>
    <w:rsid w:val="00502FD6"/>
    <w:rsid w:val="00503FE3"/>
    <w:rsid w:val="00505D41"/>
    <w:rsid w:val="005062CF"/>
    <w:rsid w:val="005069FA"/>
    <w:rsid w:val="0050704B"/>
    <w:rsid w:val="00507F2E"/>
    <w:rsid w:val="00511029"/>
    <w:rsid w:val="005114FA"/>
    <w:rsid w:val="0051187E"/>
    <w:rsid w:val="00512D3A"/>
    <w:rsid w:val="00513107"/>
    <w:rsid w:val="0051356D"/>
    <w:rsid w:val="00513927"/>
    <w:rsid w:val="00513F9C"/>
    <w:rsid w:val="00514000"/>
    <w:rsid w:val="005141AF"/>
    <w:rsid w:val="00514434"/>
    <w:rsid w:val="00514585"/>
    <w:rsid w:val="00516AF1"/>
    <w:rsid w:val="00516D37"/>
    <w:rsid w:val="00517291"/>
    <w:rsid w:val="005175BA"/>
    <w:rsid w:val="00517954"/>
    <w:rsid w:val="005179BB"/>
    <w:rsid w:val="005203AD"/>
    <w:rsid w:val="005212AE"/>
    <w:rsid w:val="00521442"/>
    <w:rsid w:val="00521DBF"/>
    <w:rsid w:val="00522BBB"/>
    <w:rsid w:val="00523993"/>
    <w:rsid w:val="00524032"/>
    <w:rsid w:val="005247D3"/>
    <w:rsid w:val="00525DF3"/>
    <w:rsid w:val="005267BC"/>
    <w:rsid w:val="005267DB"/>
    <w:rsid w:val="00526F09"/>
    <w:rsid w:val="00527624"/>
    <w:rsid w:val="00527742"/>
    <w:rsid w:val="00527C6A"/>
    <w:rsid w:val="005301F9"/>
    <w:rsid w:val="0053083D"/>
    <w:rsid w:val="00530CD6"/>
    <w:rsid w:val="00530D16"/>
    <w:rsid w:val="00531104"/>
    <w:rsid w:val="0053122A"/>
    <w:rsid w:val="00531E15"/>
    <w:rsid w:val="00532025"/>
    <w:rsid w:val="00532051"/>
    <w:rsid w:val="00532484"/>
    <w:rsid w:val="00532971"/>
    <w:rsid w:val="00532DBF"/>
    <w:rsid w:val="00533561"/>
    <w:rsid w:val="00533D25"/>
    <w:rsid w:val="00533E46"/>
    <w:rsid w:val="00535073"/>
    <w:rsid w:val="005354F4"/>
    <w:rsid w:val="005355E1"/>
    <w:rsid w:val="00535DDF"/>
    <w:rsid w:val="00535E39"/>
    <w:rsid w:val="00535E57"/>
    <w:rsid w:val="00535E82"/>
    <w:rsid w:val="0053600B"/>
    <w:rsid w:val="0053650C"/>
    <w:rsid w:val="0053657B"/>
    <w:rsid w:val="005367C6"/>
    <w:rsid w:val="005368BB"/>
    <w:rsid w:val="005368F0"/>
    <w:rsid w:val="00536BBF"/>
    <w:rsid w:val="005371BE"/>
    <w:rsid w:val="0053751C"/>
    <w:rsid w:val="005377F1"/>
    <w:rsid w:val="00537931"/>
    <w:rsid w:val="00537D98"/>
    <w:rsid w:val="00537E86"/>
    <w:rsid w:val="00540201"/>
    <w:rsid w:val="0054026B"/>
    <w:rsid w:val="00540C53"/>
    <w:rsid w:val="00540D15"/>
    <w:rsid w:val="00541207"/>
    <w:rsid w:val="00541339"/>
    <w:rsid w:val="00542449"/>
    <w:rsid w:val="005424FC"/>
    <w:rsid w:val="005427C7"/>
    <w:rsid w:val="00542CE6"/>
    <w:rsid w:val="00543A3A"/>
    <w:rsid w:val="00544184"/>
    <w:rsid w:val="00544501"/>
    <w:rsid w:val="00544534"/>
    <w:rsid w:val="00544789"/>
    <w:rsid w:val="005456CF"/>
    <w:rsid w:val="005458C2"/>
    <w:rsid w:val="005459D2"/>
    <w:rsid w:val="00546183"/>
    <w:rsid w:val="005461E2"/>
    <w:rsid w:val="00546449"/>
    <w:rsid w:val="00546B1D"/>
    <w:rsid w:val="005470DE"/>
    <w:rsid w:val="00547612"/>
    <w:rsid w:val="00547A57"/>
    <w:rsid w:val="00547B86"/>
    <w:rsid w:val="00550393"/>
    <w:rsid w:val="005507A6"/>
    <w:rsid w:val="005509CA"/>
    <w:rsid w:val="0055136B"/>
    <w:rsid w:val="00551613"/>
    <w:rsid w:val="00551750"/>
    <w:rsid w:val="00551A66"/>
    <w:rsid w:val="00552055"/>
    <w:rsid w:val="0055241F"/>
    <w:rsid w:val="00552C32"/>
    <w:rsid w:val="00552EDC"/>
    <w:rsid w:val="00553801"/>
    <w:rsid w:val="00553E6E"/>
    <w:rsid w:val="00553F65"/>
    <w:rsid w:val="00554FCF"/>
    <w:rsid w:val="00555A57"/>
    <w:rsid w:val="00555BB5"/>
    <w:rsid w:val="00555F61"/>
    <w:rsid w:val="005561F8"/>
    <w:rsid w:val="00557932"/>
    <w:rsid w:val="00557C92"/>
    <w:rsid w:val="00557E05"/>
    <w:rsid w:val="00557E26"/>
    <w:rsid w:val="00560659"/>
    <w:rsid w:val="00560A2E"/>
    <w:rsid w:val="00560B85"/>
    <w:rsid w:val="005629E6"/>
    <w:rsid w:val="005629E8"/>
    <w:rsid w:val="005630B9"/>
    <w:rsid w:val="00563C1A"/>
    <w:rsid w:val="00564C12"/>
    <w:rsid w:val="00565660"/>
    <w:rsid w:val="00566165"/>
    <w:rsid w:val="0056654F"/>
    <w:rsid w:val="005666A6"/>
    <w:rsid w:val="00567416"/>
    <w:rsid w:val="005677B3"/>
    <w:rsid w:val="005677CE"/>
    <w:rsid w:val="00567803"/>
    <w:rsid w:val="00567C06"/>
    <w:rsid w:val="00571362"/>
    <w:rsid w:val="0057186F"/>
    <w:rsid w:val="00571C74"/>
    <w:rsid w:val="00572D85"/>
    <w:rsid w:val="00573008"/>
    <w:rsid w:val="00573118"/>
    <w:rsid w:val="005734BD"/>
    <w:rsid w:val="0057405C"/>
    <w:rsid w:val="00574AC7"/>
    <w:rsid w:val="005752E9"/>
    <w:rsid w:val="005757E8"/>
    <w:rsid w:val="00575FF6"/>
    <w:rsid w:val="0057630C"/>
    <w:rsid w:val="00576918"/>
    <w:rsid w:val="00576933"/>
    <w:rsid w:val="00577892"/>
    <w:rsid w:val="005800AB"/>
    <w:rsid w:val="00580685"/>
    <w:rsid w:val="00580DD4"/>
    <w:rsid w:val="00581ECC"/>
    <w:rsid w:val="00582476"/>
    <w:rsid w:val="0058363E"/>
    <w:rsid w:val="00583643"/>
    <w:rsid w:val="00583705"/>
    <w:rsid w:val="00584C6A"/>
    <w:rsid w:val="00584EF7"/>
    <w:rsid w:val="005866B5"/>
    <w:rsid w:val="00587983"/>
    <w:rsid w:val="00587CCC"/>
    <w:rsid w:val="0059083C"/>
    <w:rsid w:val="005908AB"/>
    <w:rsid w:val="00590BC9"/>
    <w:rsid w:val="00590D6A"/>
    <w:rsid w:val="00590FF0"/>
    <w:rsid w:val="00591950"/>
    <w:rsid w:val="00592A79"/>
    <w:rsid w:val="00592B46"/>
    <w:rsid w:val="00592CBE"/>
    <w:rsid w:val="005933DB"/>
    <w:rsid w:val="00593689"/>
    <w:rsid w:val="00594557"/>
    <w:rsid w:val="0059553E"/>
    <w:rsid w:val="00595D48"/>
    <w:rsid w:val="00596C4D"/>
    <w:rsid w:val="00597B52"/>
    <w:rsid w:val="005A07CD"/>
    <w:rsid w:val="005A0CC8"/>
    <w:rsid w:val="005A0ED9"/>
    <w:rsid w:val="005A2741"/>
    <w:rsid w:val="005A2EB8"/>
    <w:rsid w:val="005A33FA"/>
    <w:rsid w:val="005A38D0"/>
    <w:rsid w:val="005A3A53"/>
    <w:rsid w:val="005A3DD4"/>
    <w:rsid w:val="005A47BB"/>
    <w:rsid w:val="005A4C5D"/>
    <w:rsid w:val="005A4C98"/>
    <w:rsid w:val="005A5DD5"/>
    <w:rsid w:val="005A6A05"/>
    <w:rsid w:val="005A6E09"/>
    <w:rsid w:val="005A7108"/>
    <w:rsid w:val="005A7145"/>
    <w:rsid w:val="005A71BD"/>
    <w:rsid w:val="005A72FC"/>
    <w:rsid w:val="005B12F8"/>
    <w:rsid w:val="005B1D07"/>
    <w:rsid w:val="005B1E88"/>
    <w:rsid w:val="005B1F6F"/>
    <w:rsid w:val="005B22E0"/>
    <w:rsid w:val="005B239D"/>
    <w:rsid w:val="005B245B"/>
    <w:rsid w:val="005B2870"/>
    <w:rsid w:val="005B34A3"/>
    <w:rsid w:val="005B3ED3"/>
    <w:rsid w:val="005B4090"/>
    <w:rsid w:val="005B4AE7"/>
    <w:rsid w:val="005B4F7D"/>
    <w:rsid w:val="005B5099"/>
    <w:rsid w:val="005B5584"/>
    <w:rsid w:val="005B5667"/>
    <w:rsid w:val="005B587E"/>
    <w:rsid w:val="005B5C8D"/>
    <w:rsid w:val="005B61CB"/>
    <w:rsid w:val="005B6713"/>
    <w:rsid w:val="005B6AA5"/>
    <w:rsid w:val="005B73C0"/>
    <w:rsid w:val="005B7452"/>
    <w:rsid w:val="005B7EC3"/>
    <w:rsid w:val="005C0A49"/>
    <w:rsid w:val="005C0E9D"/>
    <w:rsid w:val="005C11C1"/>
    <w:rsid w:val="005C1297"/>
    <w:rsid w:val="005C141F"/>
    <w:rsid w:val="005C1453"/>
    <w:rsid w:val="005C1EA6"/>
    <w:rsid w:val="005C2260"/>
    <w:rsid w:val="005C2F52"/>
    <w:rsid w:val="005C3B6B"/>
    <w:rsid w:val="005C4218"/>
    <w:rsid w:val="005C430F"/>
    <w:rsid w:val="005C4C1D"/>
    <w:rsid w:val="005C4F28"/>
    <w:rsid w:val="005C5B3C"/>
    <w:rsid w:val="005C6289"/>
    <w:rsid w:val="005C62AC"/>
    <w:rsid w:val="005C7243"/>
    <w:rsid w:val="005C747B"/>
    <w:rsid w:val="005C798E"/>
    <w:rsid w:val="005C7B5E"/>
    <w:rsid w:val="005C7D2B"/>
    <w:rsid w:val="005D01A2"/>
    <w:rsid w:val="005D0D3E"/>
    <w:rsid w:val="005D0D9C"/>
    <w:rsid w:val="005D2C9A"/>
    <w:rsid w:val="005D3DEE"/>
    <w:rsid w:val="005D46F5"/>
    <w:rsid w:val="005D60FC"/>
    <w:rsid w:val="005D660B"/>
    <w:rsid w:val="005D6CFB"/>
    <w:rsid w:val="005D6DFE"/>
    <w:rsid w:val="005D7105"/>
    <w:rsid w:val="005D739D"/>
    <w:rsid w:val="005D7760"/>
    <w:rsid w:val="005D7A2A"/>
    <w:rsid w:val="005D7F55"/>
    <w:rsid w:val="005E03C6"/>
    <w:rsid w:val="005E0A5C"/>
    <w:rsid w:val="005E0FF9"/>
    <w:rsid w:val="005E1654"/>
    <w:rsid w:val="005E29CC"/>
    <w:rsid w:val="005E30C8"/>
    <w:rsid w:val="005E3294"/>
    <w:rsid w:val="005E33FF"/>
    <w:rsid w:val="005E35B5"/>
    <w:rsid w:val="005E38FD"/>
    <w:rsid w:val="005E39E3"/>
    <w:rsid w:val="005E3C61"/>
    <w:rsid w:val="005E40A5"/>
    <w:rsid w:val="005E41C3"/>
    <w:rsid w:val="005E4B8A"/>
    <w:rsid w:val="005E4F79"/>
    <w:rsid w:val="005E5723"/>
    <w:rsid w:val="005E5952"/>
    <w:rsid w:val="005E6B13"/>
    <w:rsid w:val="005E6BB0"/>
    <w:rsid w:val="005E794B"/>
    <w:rsid w:val="005F14B5"/>
    <w:rsid w:val="005F19A9"/>
    <w:rsid w:val="005F1F7D"/>
    <w:rsid w:val="005F26C9"/>
    <w:rsid w:val="005F3435"/>
    <w:rsid w:val="005F36B5"/>
    <w:rsid w:val="005F49D8"/>
    <w:rsid w:val="005F4EA8"/>
    <w:rsid w:val="005F4F2D"/>
    <w:rsid w:val="005F4FBD"/>
    <w:rsid w:val="005F5212"/>
    <w:rsid w:val="005F6B05"/>
    <w:rsid w:val="005F74A3"/>
    <w:rsid w:val="005F7850"/>
    <w:rsid w:val="005F7994"/>
    <w:rsid w:val="00600844"/>
    <w:rsid w:val="00600CD9"/>
    <w:rsid w:val="0060119C"/>
    <w:rsid w:val="0060144C"/>
    <w:rsid w:val="00601CB3"/>
    <w:rsid w:val="00603093"/>
    <w:rsid w:val="006034F9"/>
    <w:rsid w:val="00604A85"/>
    <w:rsid w:val="00604D11"/>
    <w:rsid w:val="006053DD"/>
    <w:rsid w:val="00606C42"/>
    <w:rsid w:val="00606DFA"/>
    <w:rsid w:val="00606F0F"/>
    <w:rsid w:val="006077AD"/>
    <w:rsid w:val="00607E30"/>
    <w:rsid w:val="006100A8"/>
    <w:rsid w:val="006105F4"/>
    <w:rsid w:val="00610885"/>
    <w:rsid w:val="00612100"/>
    <w:rsid w:val="006123C1"/>
    <w:rsid w:val="00612600"/>
    <w:rsid w:val="00612697"/>
    <w:rsid w:val="006126AE"/>
    <w:rsid w:val="00612BC7"/>
    <w:rsid w:val="00613112"/>
    <w:rsid w:val="006132C8"/>
    <w:rsid w:val="00613309"/>
    <w:rsid w:val="006135BF"/>
    <w:rsid w:val="006137F9"/>
    <w:rsid w:val="0061461C"/>
    <w:rsid w:val="00615AE2"/>
    <w:rsid w:val="00616421"/>
    <w:rsid w:val="006166C3"/>
    <w:rsid w:val="0061703E"/>
    <w:rsid w:val="0061717C"/>
    <w:rsid w:val="00617B32"/>
    <w:rsid w:val="00620226"/>
    <w:rsid w:val="006202B4"/>
    <w:rsid w:val="0062076A"/>
    <w:rsid w:val="006212BD"/>
    <w:rsid w:val="00621D9A"/>
    <w:rsid w:val="00621D9D"/>
    <w:rsid w:val="006229CE"/>
    <w:rsid w:val="00622E26"/>
    <w:rsid w:val="0062301D"/>
    <w:rsid w:val="00623EA4"/>
    <w:rsid w:val="00624019"/>
    <w:rsid w:val="00624646"/>
    <w:rsid w:val="006251CD"/>
    <w:rsid w:val="00625322"/>
    <w:rsid w:val="00625D7D"/>
    <w:rsid w:val="00626062"/>
    <w:rsid w:val="0062620B"/>
    <w:rsid w:val="00626BD8"/>
    <w:rsid w:val="00626DAF"/>
    <w:rsid w:val="00627226"/>
    <w:rsid w:val="00627731"/>
    <w:rsid w:val="00627769"/>
    <w:rsid w:val="00627872"/>
    <w:rsid w:val="0063085A"/>
    <w:rsid w:val="00631F02"/>
    <w:rsid w:val="00631FE7"/>
    <w:rsid w:val="006324A5"/>
    <w:rsid w:val="006324CF"/>
    <w:rsid w:val="00632D41"/>
    <w:rsid w:val="00633142"/>
    <w:rsid w:val="00633549"/>
    <w:rsid w:val="00633A48"/>
    <w:rsid w:val="00633D38"/>
    <w:rsid w:val="00634EC4"/>
    <w:rsid w:val="006358CB"/>
    <w:rsid w:val="00636BBF"/>
    <w:rsid w:val="00637B7A"/>
    <w:rsid w:val="006404FB"/>
    <w:rsid w:val="00640868"/>
    <w:rsid w:val="00640A83"/>
    <w:rsid w:val="00640B2B"/>
    <w:rsid w:val="00640B73"/>
    <w:rsid w:val="00641307"/>
    <w:rsid w:val="006414AE"/>
    <w:rsid w:val="00641639"/>
    <w:rsid w:val="00642CFB"/>
    <w:rsid w:val="00642ED8"/>
    <w:rsid w:val="00643580"/>
    <w:rsid w:val="00644D4F"/>
    <w:rsid w:val="0064515A"/>
    <w:rsid w:val="00645422"/>
    <w:rsid w:val="00645704"/>
    <w:rsid w:val="00645DA5"/>
    <w:rsid w:val="00645E7A"/>
    <w:rsid w:val="00647432"/>
    <w:rsid w:val="006474A4"/>
    <w:rsid w:val="006479A1"/>
    <w:rsid w:val="00650A1B"/>
    <w:rsid w:val="00650CD8"/>
    <w:rsid w:val="006514A9"/>
    <w:rsid w:val="00651BA5"/>
    <w:rsid w:val="00652190"/>
    <w:rsid w:val="00652BF7"/>
    <w:rsid w:val="00652EDB"/>
    <w:rsid w:val="0065480E"/>
    <w:rsid w:val="006548C4"/>
    <w:rsid w:val="00654A09"/>
    <w:rsid w:val="00654E1B"/>
    <w:rsid w:val="006554CA"/>
    <w:rsid w:val="0065631C"/>
    <w:rsid w:val="0065649D"/>
    <w:rsid w:val="006564A4"/>
    <w:rsid w:val="0065658E"/>
    <w:rsid w:val="006574F7"/>
    <w:rsid w:val="006601B1"/>
    <w:rsid w:val="00660675"/>
    <w:rsid w:val="00660716"/>
    <w:rsid w:val="00660D4A"/>
    <w:rsid w:val="0066221F"/>
    <w:rsid w:val="00662369"/>
    <w:rsid w:val="00662FB2"/>
    <w:rsid w:val="00663006"/>
    <w:rsid w:val="0066367E"/>
    <w:rsid w:val="00663C9E"/>
    <w:rsid w:val="00664B7C"/>
    <w:rsid w:val="00665589"/>
    <w:rsid w:val="00666358"/>
    <w:rsid w:val="00666BBA"/>
    <w:rsid w:val="00667FC6"/>
    <w:rsid w:val="006706F9"/>
    <w:rsid w:val="00670839"/>
    <w:rsid w:val="00670B2E"/>
    <w:rsid w:val="00671454"/>
    <w:rsid w:val="00671A4C"/>
    <w:rsid w:val="00671C42"/>
    <w:rsid w:val="00671D49"/>
    <w:rsid w:val="006726B9"/>
    <w:rsid w:val="00673BA4"/>
    <w:rsid w:val="006748BF"/>
    <w:rsid w:val="00674BF3"/>
    <w:rsid w:val="00675672"/>
    <w:rsid w:val="00675DDA"/>
    <w:rsid w:val="00676128"/>
    <w:rsid w:val="00676E01"/>
    <w:rsid w:val="0067720E"/>
    <w:rsid w:val="0067736E"/>
    <w:rsid w:val="0068016E"/>
    <w:rsid w:val="00680226"/>
    <w:rsid w:val="00680980"/>
    <w:rsid w:val="006814E1"/>
    <w:rsid w:val="006816D3"/>
    <w:rsid w:val="00681CCC"/>
    <w:rsid w:val="00682081"/>
    <w:rsid w:val="00682174"/>
    <w:rsid w:val="006821E0"/>
    <w:rsid w:val="00682ADB"/>
    <w:rsid w:val="006834C7"/>
    <w:rsid w:val="00684DFF"/>
    <w:rsid w:val="00685A43"/>
    <w:rsid w:val="00685F1E"/>
    <w:rsid w:val="00686047"/>
    <w:rsid w:val="00686D3E"/>
    <w:rsid w:val="00687F8C"/>
    <w:rsid w:val="00690C7E"/>
    <w:rsid w:val="00690E6C"/>
    <w:rsid w:val="006913AF"/>
    <w:rsid w:val="006918F8"/>
    <w:rsid w:val="006920E0"/>
    <w:rsid w:val="00693A0C"/>
    <w:rsid w:val="00694E9A"/>
    <w:rsid w:val="0069506F"/>
    <w:rsid w:val="006955E8"/>
    <w:rsid w:val="0069569C"/>
    <w:rsid w:val="00695F4F"/>
    <w:rsid w:val="00695F98"/>
    <w:rsid w:val="00696503"/>
    <w:rsid w:val="00696D57"/>
    <w:rsid w:val="00697677"/>
    <w:rsid w:val="006A04D6"/>
    <w:rsid w:val="006A0684"/>
    <w:rsid w:val="006A0828"/>
    <w:rsid w:val="006A1061"/>
    <w:rsid w:val="006A1143"/>
    <w:rsid w:val="006A1341"/>
    <w:rsid w:val="006A1423"/>
    <w:rsid w:val="006A19D7"/>
    <w:rsid w:val="006A1AFB"/>
    <w:rsid w:val="006A1E34"/>
    <w:rsid w:val="006A2382"/>
    <w:rsid w:val="006A25F7"/>
    <w:rsid w:val="006A2C56"/>
    <w:rsid w:val="006A3AA6"/>
    <w:rsid w:val="006A44F5"/>
    <w:rsid w:val="006A4B74"/>
    <w:rsid w:val="006A4D6C"/>
    <w:rsid w:val="006A53AD"/>
    <w:rsid w:val="006A5BF9"/>
    <w:rsid w:val="006A61BE"/>
    <w:rsid w:val="006A6792"/>
    <w:rsid w:val="006A7C95"/>
    <w:rsid w:val="006B0DB0"/>
    <w:rsid w:val="006B16C8"/>
    <w:rsid w:val="006B1BCA"/>
    <w:rsid w:val="006B2355"/>
    <w:rsid w:val="006B29DB"/>
    <w:rsid w:val="006B2CA9"/>
    <w:rsid w:val="006B2CFA"/>
    <w:rsid w:val="006B33C1"/>
    <w:rsid w:val="006B39FA"/>
    <w:rsid w:val="006B4189"/>
    <w:rsid w:val="006B4409"/>
    <w:rsid w:val="006B5380"/>
    <w:rsid w:val="006B549A"/>
    <w:rsid w:val="006B550B"/>
    <w:rsid w:val="006B5A50"/>
    <w:rsid w:val="006B5A54"/>
    <w:rsid w:val="006B5DA1"/>
    <w:rsid w:val="006B6473"/>
    <w:rsid w:val="006B65A6"/>
    <w:rsid w:val="006B750E"/>
    <w:rsid w:val="006B7549"/>
    <w:rsid w:val="006B78FA"/>
    <w:rsid w:val="006B79A9"/>
    <w:rsid w:val="006B7D4B"/>
    <w:rsid w:val="006C0357"/>
    <w:rsid w:val="006C19A3"/>
    <w:rsid w:val="006C1C8E"/>
    <w:rsid w:val="006C229D"/>
    <w:rsid w:val="006C2704"/>
    <w:rsid w:val="006C2B39"/>
    <w:rsid w:val="006C2DF3"/>
    <w:rsid w:val="006C2EAC"/>
    <w:rsid w:val="006C34B3"/>
    <w:rsid w:val="006C38CB"/>
    <w:rsid w:val="006C3A6B"/>
    <w:rsid w:val="006C3A85"/>
    <w:rsid w:val="006C4695"/>
    <w:rsid w:val="006C4B47"/>
    <w:rsid w:val="006C5124"/>
    <w:rsid w:val="006C5446"/>
    <w:rsid w:val="006C5464"/>
    <w:rsid w:val="006C648A"/>
    <w:rsid w:val="006C6D18"/>
    <w:rsid w:val="006C78F9"/>
    <w:rsid w:val="006D05D7"/>
    <w:rsid w:val="006D06E0"/>
    <w:rsid w:val="006D07F6"/>
    <w:rsid w:val="006D0806"/>
    <w:rsid w:val="006D1CDE"/>
    <w:rsid w:val="006D3BFD"/>
    <w:rsid w:val="006D4EA3"/>
    <w:rsid w:val="006D627C"/>
    <w:rsid w:val="006D62BC"/>
    <w:rsid w:val="006D64B9"/>
    <w:rsid w:val="006D677E"/>
    <w:rsid w:val="006D6D25"/>
    <w:rsid w:val="006D6E39"/>
    <w:rsid w:val="006D7188"/>
    <w:rsid w:val="006D7C23"/>
    <w:rsid w:val="006E0730"/>
    <w:rsid w:val="006E075A"/>
    <w:rsid w:val="006E1150"/>
    <w:rsid w:val="006E1822"/>
    <w:rsid w:val="006E1934"/>
    <w:rsid w:val="006E3382"/>
    <w:rsid w:val="006E3CAB"/>
    <w:rsid w:val="006E3D4B"/>
    <w:rsid w:val="006E3D56"/>
    <w:rsid w:val="006E3EB3"/>
    <w:rsid w:val="006E4651"/>
    <w:rsid w:val="006E474D"/>
    <w:rsid w:val="006E5021"/>
    <w:rsid w:val="006E58B4"/>
    <w:rsid w:val="006E5B25"/>
    <w:rsid w:val="006E74E0"/>
    <w:rsid w:val="006E7576"/>
    <w:rsid w:val="006E7DDE"/>
    <w:rsid w:val="006F068A"/>
    <w:rsid w:val="006F074D"/>
    <w:rsid w:val="006F138D"/>
    <w:rsid w:val="006F1548"/>
    <w:rsid w:val="006F1AC5"/>
    <w:rsid w:val="006F3BA7"/>
    <w:rsid w:val="006F3D67"/>
    <w:rsid w:val="006F4C44"/>
    <w:rsid w:val="006F554C"/>
    <w:rsid w:val="006F57DE"/>
    <w:rsid w:val="006F58E0"/>
    <w:rsid w:val="006F5CE2"/>
    <w:rsid w:val="006F6589"/>
    <w:rsid w:val="006F6B68"/>
    <w:rsid w:val="006F7E2B"/>
    <w:rsid w:val="007003BB"/>
    <w:rsid w:val="0070075A"/>
    <w:rsid w:val="00700B71"/>
    <w:rsid w:val="007010F2"/>
    <w:rsid w:val="00702168"/>
    <w:rsid w:val="00702F83"/>
    <w:rsid w:val="00703440"/>
    <w:rsid w:val="007034A6"/>
    <w:rsid w:val="0070353C"/>
    <w:rsid w:val="0070417C"/>
    <w:rsid w:val="0070461D"/>
    <w:rsid w:val="0070468A"/>
    <w:rsid w:val="00705624"/>
    <w:rsid w:val="00705A37"/>
    <w:rsid w:val="00705A9C"/>
    <w:rsid w:val="00705CA8"/>
    <w:rsid w:val="007068AF"/>
    <w:rsid w:val="007068C4"/>
    <w:rsid w:val="00706BCE"/>
    <w:rsid w:val="007075B0"/>
    <w:rsid w:val="00707D74"/>
    <w:rsid w:val="0071041D"/>
    <w:rsid w:val="00710636"/>
    <w:rsid w:val="00710B32"/>
    <w:rsid w:val="00710CBC"/>
    <w:rsid w:val="00711043"/>
    <w:rsid w:val="00711136"/>
    <w:rsid w:val="00711D70"/>
    <w:rsid w:val="007126C6"/>
    <w:rsid w:val="00712FF8"/>
    <w:rsid w:val="00713828"/>
    <w:rsid w:val="007140AC"/>
    <w:rsid w:val="00714224"/>
    <w:rsid w:val="0071434E"/>
    <w:rsid w:val="0071437F"/>
    <w:rsid w:val="007145F8"/>
    <w:rsid w:val="00714921"/>
    <w:rsid w:val="00714BC9"/>
    <w:rsid w:val="00715017"/>
    <w:rsid w:val="007152FD"/>
    <w:rsid w:val="00715FDC"/>
    <w:rsid w:val="007163C1"/>
    <w:rsid w:val="00716469"/>
    <w:rsid w:val="0071661F"/>
    <w:rsid w:val="00716A30"/>
    <w:rsid w:val="0071758F"/>
    <w:rsid w:val="00717EB9"/>
    <w:rsid w:val="00717F6B"/>
    <w:rsid w:val="00720BF3"/>
    <w:rsid w:val="00721E73"/>
    <w:rsid w:val="007220CF"/>
    <w:rsid w:val="007225B9"/>
    <w:rsid w:val="00722B5E"/>
    <w:rsid w:val="00722CF5"/>
    <w:rsid w:val="00723715"/>
    <w:rsid w:val="007237D7"/>
    <w:rsid w:val="00723976"/>
    <w:rsid w:val="00723F40"/>
    <w:rsid w:val="007241B9"/>
    <w:rsid w:val="00724371"/>
    <w:rsid w:val="0072467B"/>
    <w:rsid w:val="007248F4"/>
    <w:rsid w:val="007254D6"/>
    <w:rsid w:val="007263A0"/>
    <w:rsid w:val="00726998"/>
    <w:rsid w:val="00726CF6"/>
    <w:rsid w:val="007276DE"/>
    <w:rsid w:val="00727AE2"/>
    <w:rsid w:val="00727C64"/>
    <w:rsid w:val="007307B6"/>
    <w:rsid w:val="00730C30"/>
    <w:rsid w:val="00730FB8"/>
    <w:rsid w:val="007310FF"/>
    <w:rsid w:val="00731174"/>
    <w:rsid w:val="00731EC9"/>
    <w:rsid w:val="00732124"/>
    <w:rsid w:val="00732293"/>
    <w:rsid w:val="0073249C"/>
    <w:rsid w:val="00732A99"/>
    <w:rsid w:val="00732D76"/>
    <w:rsid w:val="00733624"/>
    <w:rsid w:val="00733785"/>
    <w:rsid w:val="00733C95"/>
    <w:rsid w:val="00733CDB"/>
    <w:rsid w:val="00735184"/>
    <w:rsid w:val="00735746"/>
    <w:rsid w:val="00735D83"/>
    <w:rsid w:val="00736A70"/>
    <w:rsid w:val="007372C3"/>
    <w:rsid w:val="00737968"/>
    <w:rsid w:val="00737F50"/>
    <w:rsid w:val="00740464"/>
    <w:rsid w:val="0074053E"/>
    <w:rsid w:val="00740BF4"/>
    <w:rsid w:val="00741B35"/>
    <w:rsid w:val="007421AB"/>
    <w:rsid w:val="0074220A"/>
    <w:rsid w:val="007427EE"/>
    <w:rsid w:val="007433DD"/>
    <w:rsid w:val="00743A21"/>
    <w:rsid w:val="007440B4"/>
    <w:rsid w:val="00744831"/>
    <w:rsid w:val="00744D1E"/>
    <w:rsid w:val="00745422"/>
    <w:rsid w:val="00745446"/>
    <w:rsid w:val="007454B0"/>
    <w:rsid w:val="00745FC9"/>
    <w:rsid w:val="007467E7"/>
    <w:rsid w:val="00746854"/>
    <w:rsid w:val="00746FE2"/>
    <w:rsid w:val="007474D9"/>
    <w:rsid w:val="007501D0"/>
    <w:rsid w:val="00750407"/>
    <w:rsid w:val="00751C36"/>
    <w:rsid w:val="00751F69"/>
    <w:rsid w:val="00752D31"/>
    <w:rsid w:val="00752D56"/>
    <w:rsid w:val="00752E4C"/>
    <w:rsid w:val="0075370B"/>
    <w:rsid w:val="00753F94"/>
    <w:rsid w:val="007542F0"/>
    <w:rsid w:val="00754A81"/>
    <w:rsid w:val="00755344"/>
    <w:rsid w:val="00756086"/>
    <w:rsid w:val="00760772"/>
    <w:rsid w:val="0076084D"/>
    <w:rsid w:val="00760A29"/>
    <w:rsid w:val="00760AEA"/>
    <w:rsid w:val="0076122E"/>
    <w:rsid w:val="007617E3"/>
    <w:rsid w:val="00761A30"/>
    <w:rsid w:val="0076230D"/>
    <w:rsid w:val="0076243A"/>
    <w:rsid w:val="00762BF4"/>
    <w:rsid w:val="00762BFC"/>
    <w:rsid w:val="00762C9A"/>
    <w:rsid w:val="00763A3C"/>
    <w:rsid w:val="00765CB3"/>
    <w:rsid w:val="007660EB"/>
    <w:rsid w:val="00766CDF"/>
    <w:rsid w:val="00767101"/>
    <w:rsid w:val="007676AC"/>
    <w:rsid w:val="007678C4"/>
    <w:rsid w:val="00767F6A"/>
    <w:rsid w:val="00767FFA"/>
    <w:rsid w:val="00770490"/>
    <w:rsid w:val="00770669"/>
    <w:rsid w:val="00771BC9"/>
    <w:rsid w:val="00771D6B"/>
    <w:rsid w:val="00772149"/>
    <w:rsid w:val="0077299C"/>
    <w:rsid w:val="00772B09"/>
    <w:rsid w:val="00772EA9"/>
    <w:rsid w:val="007739C4"/>
    <w:rsid w:val="00773B84"/>
    <w:rsid w:val="00773C5D"/>
    <w:rsid w:val="0077422B"/>
    <w:rsid w:val="0077447D"/>
    <w:rsid w:val="00775D76"/>
    <w:rsid w:val="00776A4D"/>
    <w:rsid w:val="00776B4E"/>
    <w:rsid w:val="00776CB5"/>
    <w:rsid w:val="00776DE7"/>
    <w:rsid w:val="00777182"/>
    <w:rsid w:val="00777B34"/>
    <w:rsid w:val="00777D12"/>
    <w:rsid w:val="0078005F"/>
    <w:rsid w:val="007819F9"/>
    <w:rsid w:val="00781FE3"/>
    <w:rsid w:val="007823FF"/>
    <w:rsid w:val="00782403"/>
    <w:rsid w:val="007824E2"/>
    <w:rsid w:val="007840B8"/>
    <w:rsid w:val="00784C14"/>
    <w:rsid w:val="00784F73"/>
    <w:rsid w:val="00785DDB"/>
    <w:rsid w:val="0078645B"/>
    <w:rsid w:val="00786DBD"/>
    <w:rsid w:val="00786F59"/>
    <w:rsid w:val="00786FD5"/>
    <w:rsid w:val="007872E3"/>
    <w:rsid w:val="007878E8"/>
    <w:rsid w:val="00787C22"/>
    <w:rsid w:val="00787D2A"/>
    <w:rsid w:val="007909F8"/>
    <w:rsid w:val="00790BE8"/>
    <w:rsid w:val="00790C8E"/>
    <w:rsid w:val="007919E7"/>
    <w:rsid w:val="007924B2"/>
    <w:rsid w:val="0079313F"/>
    <w:rsid w:val="0079322E"/>
    <w:rsid w:val="00793322"/>
    <w:rsid w:val="00793B91"/>
    <w:rsid w:val="00793FB8"/>
    <w:rsid w:val="00794615"/>
    <w:rsid w:val="00794AA6"/>
    <w:rsid w:val="00794CF6"/>
    <w:rsid w:val="00795010"/>
    <w:rsid w:val="00795351"/>
    <w:rsid w:val="00795B0C"/>
    <w:rsid w:val="00796083"/>
    <w:rsid w:val="00796353"/>
    <w:rsid w:val="007966E8"/>
    <w:rsid w:val="00796BBD"/>
    <w:rsid w:val="00797179"/>
    <w:rsid w:val="00797972"/>
    <w:rsid w:val="007979B9"/>
    <w:rsid w:val="007A0269"/>
    <w:rsid w:val="007A0340"/>
    <w:rsid w:val="007A0A74"/>
    <w:rsid w:val="007A1332"/>
    <w:rsid w:val="007A17FA"/>
    <w:rsid w:val="007A1850"/>
    <w:rsid w:val="007A2816"/>
    <w:rsid w:val="007A2883"/>
    <w:rsid w:val="007A2CA1"/>
    <w:rsid w:val="007A2D68"/>
    <w:rsid w:val="007A35CF"/>
    <w:rsid w:val="007A3648"/>
    <w:rsid w:val="007A37EF"/>
    <w:rsid w:val="007A3C60"/>
    <w:rsid w:val="007A496C"/>
    <w:rsid w:val="007A4BDC"/>
    <w:rsid w:val="007A4E36"/>
    <w:rsid w:val="007A67D0"/>
    <w:rsid w:val="007A6B11"/>
    <w:rsid w:val="007A6F8D"/>
    <w:rsid w:val="007A700B"/>
    <w:rsid w:val="007B0259"/>
    <w:rsid w:val="007B09C9"/>
    <w:rsid w:val="007B1119"/>
    <w:rsid w:val="007B1E31"/>
    <w:rsid w:val="007B1F49"/>
    <w:rsid w:val="007B25FE"/>
    <w:rsid w:val="007B2C07"/>
    <w:rsid w:val="007B2E04"/>
    <w:rsid w:val="007B3121"/>
    <w:rsid w:val="007B3775"/>
    <w:rsid w:val="007B3DCF"/>
    <w:rsid w:val="007B4509"/>
    <w:rsid w:val="007B4D7F"/>
    <w:rsid w:val="007B4E10"/>
    <w:rsid w:val="007B5546"/>
    <w:rsid w:val="007B56EF"/>
    <w:rsid w:val="007B697D"/>
    <w:rsid w:val="007B6A70"/>
    <w:rsid w:val="007B6FAE"/>
    <w:rsid w:val="007B72C8"/>
    <w:rsid w:val="007B7637"/>
    <w:rsid w:val="007B79F8"/>
    <w:rsid w:val="007C0102"/>
    <w:rsid w:val="007C029C"/>
    <w:rsid w:val="007C106F"/>
    <w:rsid w:val="007C14BD"/>
    <w:rsid w:val="007C1790"/>
    <w:rsid w:val="007C1D84"/>
    <w:rsid w:val="007C1F9A"/>
    <w:rsid w:val="007C2309"/>
    <w:rsid w:val="007C23D0"/>
    <w:rsid w:val="007C260B"/>
    <w:rsid w:val="007C3CAA"/>
    <w:rsid w:val="007C4185"/>
    <w:rsid w:val="007C46BD"/>
    <w:rsid w:val="007C46BE"/>
    <w:rsid w:val="007C4809"/>
    <w:rsid w:val="007C5670"/>
    <w:rsid w:val="007C6115"/>
    <w:rsid w:val="007C63D5"/>
    <w:rsid w:val="007C6597"/>
    <w:rsid w:val="007C6D4C"/>
    <w:rsid w:val="007C6DB9"/>
    <w:rsid w:val="007C735D"/>
    <w:rsid w:val="007C7EFF"/>
    <w:rsid w:val="007D003C"/>
    <w:rsid w:val="007D0D1D"/>
    <w:rsid w:val="007D238F"/>
    <w:rsid w:val="007D2544"/>
    <w:rsid w:val="007D28C6"/>
    <w:rsid w:val="007D28D0"/>
    <w:rsid w:val="007D2EB7"/>
    <w:rsid w:val="007D316B"/>
    <w:rsid w:val="007D36A0"/>
    <w:rsid w:val="007D3C04"/>
    <w:rsid w:val="007D3E64"/>
    <w:rsid w:val="007D3E7C"/>
    <w:rsid w:val="007D3EBD"/>
    <w:rsid w:val="007D48EA"/>
    <w:rsid w:val="007D4BD1"/>
    <w:rsid w:val="007D4E80"/>
    <w:rsid w:val="007D4FC0"/>
    <w:rsid w:val="007D5511"/>
    <w:rsid w:val="007D7B31"/>
    <w:rsid w:val="007E0242"/>
    <w:rsid w:val="007E0698"/>
    <w:rsid w:val="007E0CF5"/>
    <w:rsid w:val="007E1657"/>
    <w:rsid w:val="007E2086"/>
    <w:rsid w:val="007E2898"/>
    <w:rsid w:val="007E2929"/>
    <w:rsid w:val="007E3346"/>
    <w:rsid w:val="007E3390"/>
    <w:rsid w:val="007E3422"/>
    <w:rsid w:val="007E37AC"/>
    <w:rsid w:val="007E4447"/>
    <w:rsid w:val="007E4A74"/>
    <w:rsid w:val="007E4CEE"/>
    <w:rsid w:val="007E4F3D"/>
    <w:rsid w:val="007E5011"/>
    <w:rsid w:val="007E557E"/>
    <w:rsid w:val="007E68E8"/>
    <w:rsid w:val="007E7FBD"/>
    <w:rsid w:val="007F1434"/>
    <w:rsid w:val="007F25A7"/>
    <w:rsid w:val="007F2D75"/>
    <w:rsid w:val="007F3ECE"/>
    <w:rsid w:val="007F4CEF"/>
    <w:rsid w:val="007F4D46"/>
    <w:rsid w:val="007F54AD"/>
    <w:rsid w:val="007F5A73"/>
    <w:rsid w:val="007F6135"/>
    <w:rsid w:val="007F6220"/>
    <w:rsid w:val="007F6498"/>
    <w:rsid w:val="007F653B"/>
    <w:rsid w:val="007F67AD"/>
    <w:rsid w:val="007F69D5"/>
    <w:rsid w:val="007F70DD"/>
    <w:rsid w:val="007F74F9"/>
    <w:rsid w:val="007F7CF8"/>
    <w:rsid w:val="00800421"/>
    <w:rsid w:val="008009C6"/>
    <w:rsid w:val="00800C95"/>
    <w:rsid w:val="008013CE"/>
    <w:rsid w:val="0080146D"/>
    <w:rsid w:val="00801817"/>
    <w:rsid w:val="0080247F"/>
    <w:rsid w:val="00802773"/>
    <w:rsid w:val="00802A6B"/>
    <w:rsid w:val="00802BE2"/>
    <w:rsid w:val="0080352F"/>
    <w:rsid w:val="00804098"/>
    <w:rsid w:val="008050C6"/>
    <w:rsid w:val="008056ED"/>
    <w:rsid w:val="00805A77"/>
    <w:rsid w:val="00805E83"/>
    <w:rsid w:val="00806BF7"/>
    <w:rsid w:val="00807A13"/>
    <w:rsid w:val="00807A25"/>
    <w:rsid w:val="00811F92"/>
    <w:rsid w:val="008124A0"/>
    <w:rsid w:val="00812E0A"/>
    <w:rsid w:val="0081374C"/>
    <w:rsid w:val="00814711"/>
    <w:rsid w:val="00814983"/>
    <w:rsid w:val="00814FF8"/>
    <w:rsid w:val="00815349"/>
    <w:rsid w:val="00815A49"/>
    <w:rsid w:val="00815AFA"/>
    <w:rsid w:val="0081724A"/>
    <w:rsid w:val="008178E8"/>
    <w:rsid w:val="00817FCA"/>
    <w:rsid w:val="00820C13"/>
    <w:rsid w:val="00821174"/>
    <w:rsid w:val="0082175B"/>
    <w:rsid w:val="008217B2"/>
    <w:rsid w:val="008217EE"/>
    <w:rsid w:val="00821B9F"/>
    <w:rsid w:val="008225F3"/>
    <w:rsid w:val="00822776"/>
    <w:rsid w:val="008230FA"/>
    <w:rsid w:val="008232EC"/>
    <w:rsid w:val="00823357"/>
    <w:rsid w:val="00824264"/>
    <w:rsid w:val="008248D8"/>
    <w:rsid w:val="00824D72"/>
    <w:rsid w:val="00825A6E"/>
    <w:rsid w:val="00827010"/>
    <w:rsid w:val="0082712C"/>
    <w:rsid w:val="00827351"/>
    <w:rsid w:val="00827567"/>
    <w:rsid w:val="008300CD"/>
    <w:rsid w:val="00830180"/>
    <w:rsid w:val="00830918"/>
    <w:rsid w:val="0083113B"/>
    <w:rsid w:val="008319D6"/>
    <w:rsid w:val="00831F8C"/>
    <w:rsid w:val="0083212B"/>
    <w:rsid w:val="008323C8"/>
    <w:rsid w:val="008324A5"/>
    <w:rsid w:val="0083279A"/>
    <w:rsid w:val="00832E73"/>
    <w:rsid w:val="00833D5B"/>
    <w:rsid w:val="008354F8"/>
    <w:rsid w:val="0083556B"/>
    <w:rsid w:val="0083584B"/>
    <w:rsid w:val="00835FE4"/>
    <w:rsid w:val="00836AC5"/>
    <w:rsid w:val="008375C8"/>
    <w:rsid w:val="00837908"/>
    <w:rsid w:val="0083797C"/>
    <w:rsid w:val="008379AD"/>
    <w:rsid w:val="0084003D"/>
    <w:rsid w:val="00840364"/>
    <w:rsid w:val="008403A2"/>
    <w:rsid w:val="008408FF"/>
    <w:rsid w:val="0084133C"/>
    <w:rsid w:val="00841E03"/>
    <w:rsid w:val="00842137"/>
    <w:rsid w:val="0084249C"/>
    <w:rsid w:val="00842957"/>
    <w:rsid w:val="00842AFC"/>
    <w:rsid w:val="0084437D"/>
    <w:rsid w:val="00844C04"/>
    <w:rsid w:val="008450A9"/>
    <w:rsid w:val="008455E5"/>
    <w:rsid w:val="00845865"/>
    <w:rsid w:val="00846667"/>
    <w:rsid w:val="0084779C"/>
    <w:rsid w:val="00847BBA"/>
    <w:rsid w:val="008500CC"/>
    <w:rsid w:val="00850725"/>
    <w:rsid w:val="00851523"/>
    <w:rsid w:val="00851978"/>
    <w:rsid w:val="00852618"/>
    <w:rsid w:val="0085267E"/>
    <w:rsid w:val="00852A01"/>
    <w:rsid w:val="00852B4C"/>
    <w:rsid w:val="00853CCE"/>
    <w:rsid w:val="00854535"/>
    <w:rsid w:val="008545D2"/>
    <w:rsid w:val="00854CCA"/>
    <w:rsid w:val="00854FDA"/>
    <w:rsid w:val="00855227"/>
    <w:rsid w:val="00855EAC"/>
    <w:rsid w:val="0085602A"/>
    <w:rsid w:val="008573D8"/>
    <w:rsid w:val="00857498"/>
    <w:rsid w:val="00860603"/>
    <w:rsid w:val="00860B04"/>
    <w:rsid w:val="00860DF1"/>
    <w:rsid w:val="00861E4F"/>
    <w:rsid w:val="00861FFA"/>
    <w:rsid w:val="0086263D"/>
    <w:rsid w:val="00862D7B"/>
    <w:rsid w:val="00863F81"/>
    <w:rsid w:val="008649D7"/>
    <w:rsid w:val="00865638"/>
    <w:rsid w:val="00865B71"/>
    <w:rsid w:val="00865D42"/>
    <w:rsid w:val="00865FB2"/>
    <w:rsid w:val="008662BD"/>
    <w:rsid w:val="00866614"/>
    <w:rsid w:val="00866627"/>
    <w:rsid w:val="00867011"/>
    <w:rsid w:val="008673E6"/>
    <w:rsid w:val="008674D6"/>
    <w:rsid w:val="008678F1"/>
    <w:rsid w:val="00867E08"/>
    <w:rsid w:val="00870650"/>
    <w:rsid w:val="00871777"/>
    <w:rsid w:val="00872707"/>
    <w:rsid w:val="00872824"/>
    <w:rsid w:val="0087341F"/>
    <w:rsid w:val="00873F5B"/>
    <w:rsid w:val="0087495D"/>
    <w:rsid w:val="008752D1"/>
    <w:rsid w:val="008753FE"/>
    <w:rsid w:val="0087590A"/>
    <w:rsid w:val="00875E8D"/>
    <w:rsid w:val="00876579"/>
    <w:rsid w:val="00876961"/>
    <w:rsid w:val="008769C1"/>
    <w:rsid w:val="008774A9"/>
    <w:rsid w:val="00877510"/>
    <w:rsid w:val="00877A9A"/>
    <w:rsid w:val="00877B5B"/>
    <w:rsid w:val="0088021E"/>
    <w:rsid w:val="008805F3"/>
    <w:rsid w:val="00880D72"/>
    <w:rsid w:val="00880EDB"/>
    <w:rsid w:val="00880FE7"/>
    <w:rsid w:val="008815F9"/>
    <w:rsid w:val="00881865"/>
    <w:rsid w:val="00881BAB"/>
    <w:rsid w:val="0088230D"/>
    <w:rsid w:val="00884420"/>
    <w:rsid w:val="008847A4"/>
    <w:rsid w:val="00884913"/>
    <w:rsid w:val="00884E12"/>
    <w:rsid w:val="00884F68"/>
    <w:rsid w:val="00885005"/>
    <w:rsid w:val="00885040"/>
    <w:rsid w:val="008851C8"/>
    <w:rsid w:val="008861A8"/>
    <w:rsid w:val="00886348"/>
    <w:rsid w:val="00886B9D"/>
    <w:rsid w:val="00886BF3"/>
    <w:rsid w:val="00887EA6"/>
    <w:rsid w:val="0089070F"/>
    <w:rsid w:val="00890799"/>
    <w:rsid w:val="00890994"/>
    <w:rsid w:val="00890B11"/>
    <w:rsid w:val="0089128B"/>
    <w:rsid w:val="008916C4"/>
    <w:rsid w:val="00891727"/>
    <w:rsid w:val="008923F9"/>
    <w:rsid w:val="00892463"/>
    <w:rsid w:val="00892705"/>
    <w:rsid w:val="008927D4"/>
    <w:rsid w:val="00892BEF"/>
    <w:rsid w:val="008931CC"/>
    <w:rsid w:val="008932E8"/>
    <w:rsid w:val="00893B54"/>
    <w:rsid w:val="00893DE0"/>
    <w:rsid w:val="00893E08"/>
    <w:rsid w:val="00894166"/>
    <w:rsid w:val="0089424E"/>
    <w:rsid w:val="008942F2"/>
    <w:rsid w:val="008945D4"/>
    <w:rsid w:val="00894B20"/>
    <w:rsid w:val="00894EA3"/>
    <w:rsid w:val="00895225"/>
    <w:rsid w:val="008955D6"/>
    <w:rsid w:val="008956BB"/>
    <w:rsid w:val="00896679"/>
    <w:rsid w:val="00896F13"/>
    <w:rsid w:val="00896FDE"/>
    <w:rsid w:val="008A00DF"/>
    <w:rsid w:val="008A0351"/>
    <w:rsid w:val="008A0375"/>
    <w:rsid w:val="008A08D3"/>
    <w:rsid w:val="008A0C66"/>
    <w:rsid w:val="008A0F0F"/>
    <w:rsid w:val="008A1034"/>
    <w:rsid w:val="008A13B3"/>
    <w:rsid w:val="008A1434"/>
    <w:rsid w:val="008A1745"/>
    <w:rsid w:val="008A184C"/>
    <w:rsid w:val="008A1870"/>
    <w:rsid w:val="008A196B"/>
    <w:rsid w:val="008A1A9B"/>
    <w:rsid w:val="008A2877"/>
    <w:rsid w:val="008A2D85"/>
    <w:rsid w:val="008A3FC1"/>
    <w:rsid w:val="008A4157"/>
    <w:rsid w:val="008A42E5"/>
    <w:rsid w:val="008A47AA"/>
    <w:rsid w:val="008A59A3"/>
    <w:rsid w:val="008A5B3A"/>
    <w:rsid w:val="008A5DA6"/>
    <w:rsid w:val="008A6A0B"/>
    <w:rsid w:val="008A6E6E"/>
    <w:rsid w:val="008A6F74"/>
    <w:rsid w:val="008A7063"/>
    <w:rsid w:val="008A7735"/>
    <w:rsid w:val="008A77E6"/>
    <w:rsid w:val="008B07D1"/>
    <w:rsid w:val="008B0FBF"/>
    <w:rsid w:val="008B1159"/>
    <w:rsid w:val="008B1A7A"/>
    <w:rsid w:val="008B1BD9"/>
    <w:rsid w:val="008B1C9F"/>
    <w:rsid w:val="008B1F3D"/>
    <w:rsid w:val="008B2109"/>
    <w:rsid w:val="008B21D7"/>
    <w:rsid w:val="008B2671"/>
    <w:rsid w:val="008B37A2"/>
    <w:rsid w:val="008B4083"/>
    <w:rsid w:val="008B4198"/>
    <w:rsid w:val="008B4934"/>
    <w:rsid w:val="008B5179"/>
    <w:rsid w:val="008B5756"/>
    <w:rsid w:val="008B5995"/>
    <w:rsid w:val="008B5D63"/>
    <w:rsid w:val="008B63F6"/>
    <w:rsid w:val="008B67C1"/>
    <w:rsid w:val="008B67C9"/>
    <w:rsid w:val="008B692D"/>
    <w:rsid w:val="008B71D2"/>
    <w:rsid w:val="008B7577"/>
    <w:rsid w:val="008B7901"/>
    <w:rsid w:val="008C02BE"/>
    <w:rsid w:val="008C0C73"/>
    <w:rsid w:val="008C11CA"/>
    <w:rsid w:val="008C1487"/>
    <w:rsid w:val="008C252F"/>
    <w:rsid w:val="008C3222"/>
    <w:rsid w:val="008C3261"/>
    <w:rsid w:val="008C344C"/>
    <w:rsid w:val="008C37E8"/>
    <w:rsid w:val="008C3AC4"/>
    <w:rsid w:val="008C3B5C"/>
    <w:rsid w:val="008C46AD"/>
    <w:rsid w:val="008C4C98"/>
    <w:rsid w:val="008C4D71"/>
    <w:rsid w:val="008C514A"/>
    <w:rsid w:val="008C53F3"/>
    <w:rsid w:val="008C569C"/>
    <w:rsid w:val="008C5747"/>
    <w:rsid w:val="008C5B96"/>
    <w:rsid w:val="008C5CB1"/>
    <w:rsid w:val="008C7383"/>
    <w:rsid w:val="008C769E"/>
    <w:rsid w:val="008D05E7"/>
    <w:rsid w:val="008D0729"/>
    <w:rsid w:val="008D0C8E"/>
    <w:rsid w:val="008D273E"/>
    <w:rsid w:val="008D2747"/>
    <w:rsid w:val="008D3066"/>
    <w:rsid w:val="008D3117"/>
    <w:rsid w:val="008D3B6D"/>
    <w:rsid w:val="008D3DC0"/>
    <w:rsid w:val="008D3E39"/>
    <w:rsid w:val="008D580C"/>
    <w:rsid w:val="008D5E15"/>
    <w:rsid w:val="008D60CC"/>
    <w:rsid w:val="008D60F5"/>
    <w:rsid w:val="008D6150"/>
    <w:rsid w:val="008D61DE"/>
    <w:rsid w:val="008D77FE"/>
    <w:rsid w:val="008D7C6C"/>
    <w:rsid w:val="008E00DF"/>
    <w:rsid w:val="008E0823"/>
    <w:rsid w:val="008E0A8E"/>
    <w:rsid w:val="008E0BA0"/>
    <w:rsid w:val="008E0D24"/>
    <w:rsid w:val="008E1256"/>
    <w:rsid w:val="008E1814"/>
    <w:rsid w:val="008E1B7F"/>
    <w:rsid w:val="008E27F1"/>
    <w:rsid w:val="008E2C2F"/>
    <w:rsid w:val="008E316B"/>
    <w:rsid w:val="008E3340"/>
    <w:rsid w:val="008E3489"/>
    <w:rsid w:val="008E3DB0"/>
    <w:rsid w:val="008E3F0F"/>
    <w:rsid w:val="008E42DE"/>
    <w:rsid w:val="008E5683"/>
    <w:rsid w:val="008E58AE"/>
    <w:rsid w:val="008E5FF0"/>
    <w:rsid w:val="008E637E"/>
    <w:rsid w:val="008E6527"/>
    <w:rsid w:val="008E717E"/>
    <w:rsid w:val="008E7374"/>
    <w:rsid w:val="008E7751"/>
    <w:rsid w:val="008E7753"/>
    <w:rsid w:val="008E7DB7"/>
    <w:rsid w:val="008F036F"/>
    <w:rsid w:val="008F081A"/>
    <w:rsid w:val="008F0854"/>
    <w:rsid w:val="008F0F09"/>
    <w:rsid w:val="008F1C1D"/>
    <w:rsid w:val="008F1ECA"/>
    <w:rsid w:val="008F24E7"/>
    <w:rsid w:val="008F26ED"/>
    <w:rsid w:val="008F2FC5"/>
    <w:rsid w:val="008F3524"/>
    <w:rsid w:val="008F3653"/>
    <w:rsid w:val="008F3B71"/>
    <w:rsid w:val="008F415E"/>
    <w:rsid w:val="008F53DC"/>
    <w:rsid w:val="008F55FC"/>
    <w:rsid w:val="008F5864"/>
    <w:rsid w:val="008F6230"/>
    <w:rsid w:val="008F70E3"/>
    <w:rsid w:val="008F70F3"/>
    <w:rsid w:val="008F7196"/>
    <w:rsid w:val="00901338"/>
    <w:rsid w:val="00901743"/>
    <w:rsid w:val="00901989"/>
    <w:rsid w:val="00901AD7"/>
    <w:rsid w:val="00902186"/>
    <w:rsid w:val="0090261C"/>
    <w:rsid w:val="009027BA"/>
    <w:rsid w:val="00903759"/>
    <w:rsid w:val="00904284"/>
    <w:rsid w:val="009048DC"/>
    <w:rsid w:val="0090583F"/>
    <w:rsid w:val="00906029"/>
    <w:rsid w:val="0090686E"/>
    <w:rsid w:val="00906E8B"/>
    <w:rsid w:val="009071C1"/>
    <w:rsid w:val="00907277"/>
    <w:rsid w:val="00907A77"/>
    <w:rsid w:val="009102BB"/>
    <w:rsid w:val="00910CDB"/>
    <w:rsid w:val="00911569"/>
    <w:rsid w:val="009115D4"/>
    <w:rsid w:val="0091166A"/>
    <w:rsid w:val="009128ED"/>
    <w:rsid w:val="009133B3"/>
    <w:rsid w:val="00913504"/>
    <w:rsid w:val="00914167"/>
    <w:rsid w:val="009142E0"/>
    <w:rsid w:val="00914336"/>
    <w:rsid w:val="009144C3"/>
    <w:rsid w:val="00914B96"/>
    <w:rsid w:val="009155AE"/>
    <w:rsid w:val="00915C1B"/>
    <w:rsid w:val="00915E12"/>
    <w:rsid w:val="00916E97"/>
    <w:rsid w:val="0091729A"/>
    <w:rsid w:val="00917B82"/>
    <w:rsid w:val="00917EDF"/>
    <w:rsid w:val="00920D18"/>
    <w:rsid w:val="00921233"/>
    <w:rsid w:val="00921373"/>
    <w:rsid w:val="00921750"/>
    <w:rsid w:val="00922109"/>
    <w:rsid w:val="0092233B"/>
    <w:rsid w:val="00922AB3"/>
    <w:rsid w:val="00922C29"/>
    <w:rsid w:val="00923664"/>
    <w:rsid w:val="0092389E"/>
    <w:rsid w:val="00924FD7"/>
    <w:rsid w:val="009253DA"/>
    <w:rsid w:val="009255B2"/>
    <w:rsid w:val="00925CCF"/>
    <w:rsid w:val="00925CFC"/>
    <w:rsid w:val="00927B09"/>
    <w:rsid w:val="00930095"/>
    <w:rsid w:val="00930F9D"/>
    <w:rsid w:val="0093148D"/>
    <w:rsid w:val="00931AE1"/>
    <w:rsid w:val="00931B03"/>
    <w:rsid w:val="00931EEF"/>
    <w:rsid w:val="00932674"/>
    <w:rsid w:val="00933A8B"/>
    <w:rsid w:val="009341D0"/>
    <w:rsid w:val="0093492E"/>
    <w:rsid w:val="0093496C"/>
    <w:rsid w:val="0093505E"/>
    <w:rsid w:val="009351A4"/>
    <w:rsid w:val="009351EA"/>
    <w:rsid w:val="009354B6"/>
    <w:rsid w:val="0093561F"/>
    <w:rsid w:val="00935B44"/>
    <w:rsid w:val="00935C3E"/>
    <w:rsid w:val="00935F95"/>
    <w:rsid w:val="00936281"/>
    <w:rsid w:val="009367F6"/>
    <w:rsid w:val="00936959"/>
    <w:rsid w:val="0093746B"/>
    <w:rsid w:val="00940059"/>
    <w:rsid w:val="0094075D"/>
    <w:rsid w:val="00940D8C"/>
    <w:rsid w:val="00941610"/>
    <w:rsid w:val="00941776"/>
    <w:rsid w:val="00941F67"/>
    <w:rsid w:val="00942431"/>
    <w:rsid w:val="00942511"/>
    <w:rsid w:val="0094288E"/>
    <w:rsid w:val="00942BB3"/>
    <w:rsid w:val="009437D7"/>
    <w:rsid w:val="009441C7"/>
    <w:rsid w:val="00944357"/>
    <w:rsid w:val="00944440"/>
    <w:rsid w:val="009448F6"/>
    <w:rsid w:val="009459BA"/>
    <w:rsid w:val="00945FF7"/>
    <w:rsid w:val="00946A9B"/>
    <w:rsid w:val="00947105"/>
    <w:rsid w:val="00947DDB"/>
    <w:rsid w:val="0095011C"/>
    <w:rsid w:val="009511C0"/>
    <w:rsid w:val="00951644"/>
    <w:rsid w:val="00951D05"/>
    <w:rsid w:val="00951D50"/>
    <w:rsid w:val="00951F61"/>
    <w:rsid w:val="00952151"/>
    <w:rsid w:val="00952E4C"/>
    <w:rsid w:val="00953DCB"/>
    <w:rsid w:val="00954007"/>
    <w:rsid w:val="0095499B"/>
    <w:rsid w:val="00954B28"/>
    <w:rsid w:val="00955F92"/>
    <w:rsid w:val="009566FA"/>
    <w:rsid w:val="0095696B"/>
    <w:rsid w:val="00956A0C"/>
    <w:rsid w:val="009571C7"/>
    <w:rsid w:val="00957405"/>
    <w:rsid w:val="0095750F"/>
    <w:rsid w:val="00957534"/>
    <w:rsid w:val="00957FF8"/>
    <w:rsid w:val="00960044"/>
    <w:rsid w:val="0096030B"/>
    <w:rsid w:val="0096098B"/>
    <w:rsid w:val="00960BF8"/>
    <w:rsid w:val="00961712"/>
    <w:rsid w:val="009619C7"/>
    <w:rsid w:val="009631D9"/>
    <w:rsid w:val="009645E1"/>
    <w:rsid w:val="00964C53"/>
    <w:rsid w:val="009653AF"/>
    <w:rsid w:val="00965856"/>
    <w:rsid w:val="00967178"/>
    <w:rsid w:val="009671D7"/>
    <w:rsid w:val="009709FE"/>
    <w:rsid w:val="00970F52"/>
    <w:rsid w:val="009711ED"/>
    <w:rsid w:val="00971B7E"/>
    <w:rsid w:val="00972052"/>
    <w:rsid w:val="0097285B"/>
    <w:rsid w:val="009729F8"/>
    <w:rsid w:val="00972AF7"/>
    <w:rsid w:val="00972C49"/>
    <w:rsid w:val="00973C21"/>
    <w:rsid w:val="009742F7"/>
    <w:rsid w:val="009744D0"/>
    <w:rsid w:val="00974644"/>
    <w:rsid w:val="0097464A"/>
    <w:rsid w:val="00974A7E"/>
    <w:rsid w:val="00974D81"/>
    <w:rsid w:val="0097577F"/>
    <w:rsid w:val="00975B8E"/>
    <w:rsid w:val="00976573"/>
    <w:rsid w:val="00976777"/>
    <w:rsid w:val="00976A7D"/>
    <w:rsid w:val="00976B3C"/>
    <w:rsid w:val="00977464"/>
    <w:rsid w:val="0097785F"/>
    <w:rsid w:val="00977933"/>
    <w:rsid w:val="00980117"/>
    <w:rsid w:val="0098013D"/>
    <w:rsid w:val="009802A8"/>
    <w:rsid w:val="00980748"/>
    <w:rsid w:val="009807BD"/>
    <w:rsid w:val="00981533"/>
    <w:rsid w:val="00981862"/>
    <w:rsid w:val="00981974"/>
    <w:rsid w:val="00982792"/>
    <w:rsid w:val="00982F85"/>
    <w:rsid w:val="00983468"/>
    <w:rsid w:val="00983517"/>
    <w:rsid w:val="00983F4F"/>
    <w:rsid w:val="00984B29"/>
    <w:rsid w:val="00984D5B"/>
    <w:rsid w:val="009851F5"/>
    <w:rsid w:val="00986E01"/>
    <w:rsid w:val="009870C8"/>
    <w:rsid w:val="00987667"/>
    <w:rsid w:val="00987A6F"/>
    <w:rsid w:val="00987EF3"/>
    <w:rsid w:val="009901C6"/>
    <w:rsid w:val="0099089F"/>
    <w:rsid w:val="00990DE1"/>
    <w:rsid w:val="00991BCD"/>
    <w:rsid w:val="00991E73"/>
    <w:rsid w:val="009925E2"/>
    <w:rsid w:val="00992B94"/>
    <w:rsid w:val="009932CD"/>
    <w:rsid w:val="0099424A"/>
    <w:rsid w:val="0099457D"/>
    <w:rsid w:val="00994CEC"/>
    <w:rsid w:val="009950AE"/>
    <w:rsid w:val="009954B7"/>
    <w:rsid w:val="00995A7F"/>
    <w:rsid w:val="00995F9A"/>
    <w:rsid w:val="0099701C"/>
    <w:rsid w:val="0099724C"/>
    <w:rsid w:val="009978E1"/>
    <w:rsid w:val="009A01FF"/>
    <w:rsid w:val="009A0205"/>
    <w:rsid w:val="009A02A9"/>
    <w:rsid w:val="009A034E"/>
    <w:rsid w:val="009A2CC5"/>
    <w:rsid w:val="009A352F"/>
    <w:rsid w:val="009A3632"/>
    <w:rsid w:val="009A3EF1"/>
    <w:rsid w:val="009A4C20"/>
    <w:rsid w:val="009A5345"/>
    <w:rsid w:val="009A59B4"/>
    <w:rsid w:val="009A5E10"/>
    <w:rsid w:val="009A6020"/>
    <w:rsid w:val="009A6040"/>
    <w:rsid w:val="009A6BB8"/>
    <w:rsid w:val="009A7393"/>
    <w:rsid w:val="009A7A3C"/>
    <w:rsid w:val="009B0595"/>
    <w:rsid w:val="009B091D"/>
    <w:rsid w:val="009B1455"/>
    <w:rsid w:val="009B1464"/>
    <w:rsid w:val="009B1474"/>
    <w:rsid w:val="009B1B9C"/>
    <w:rsid w:val="009B28CB"/>
    <w:rsid w:val="009B2BDC"/>
    <w:rsid w:val="009B2EC8"/>
    <w:rsid w:val="009B3251"/>
    <w:rsid w:val="009B413C"/>
    <w:rsid w:val="009B427B"/>
    <w:rsid w:val="009B4318"/>
    <w:rsid w:val="009B4FE3"/>
    <w:rsid w:val="009B6356"/>
    <w:rsid w:val="009B657A"/>
    <w:rsid w:val="009B740B"/>
    <w:rsid w:val="009B7578"/>
    <w:rsid w:val="009B7FFB"/>
    <w:rsid w:val="009C0209"/>
    <w:rsid w:val="009C04D9"/>
    <w:rsid w:val="009C052E"/>
    <w:rsid w:val="009C092B"/>
    <w:rsid w:val="009C11C7"/>
    <w:rsid w:val="009C1396"/>
    <w:rsid w:val="009C180E"/>
    <w:rsid w:val="009C19DC"/>
    <w:rsid w:val="009C1D46"/>
    <w:rsid w:val="009C2961"/>
    <w:rsid w:val="009C2B9F"/>
    <w:rsid w:val="009C2E7C"/>
    <w:rsid w:val="009C31A6"/>
    <w:rsid w:val="009C34DD"/>
    <w:rsid w:val="009C36E3"/>
    <w:rsid w:val="009C3EFC"/>
    <w:rsid w:val="009C4158"/>
    <w:rsid w:val="009C57CF"/>
    <w:rsid w:val="009C5B1E"/>
    <w:rsid w:val="009C5E1C"/>
    <w:rsid w:val="009C5E92"/>
    <w:rsid w:val="009C692D"/>
    <w:rsid w:val="009C6CCB"/>
    <w:rsid w:val="009C77BA"/>
    <w:rsid w:val="009C7D09"/>
    <w:rsid w:val="009C7F22"/>
    <w:rsid w:val="009D05C9"/>
    <w:rsid w:val="009D0C2D"/>
    <w:rsid w:val="009D0F08"/>
    <w:rsid w:val="009D1181"/>
    <w:rsid w:val="009D1B23"/>
    <w:rsid w:val="009D1D28"/>
    <w:rsid w:val="009D2705"/>
    <w:rsid w:val="009D28D0"/>
    <w:rsid w:val="009D324E"/>
    <w:rsid w:val="009D35C8"/>
    <w:rsid w:val="009D3C66"/>
    <w:rsid w:val="009D4033"/>
    <w:rsid w:val="009D417D"/>
    <w:rsid w:val="009D4189"/>
    <w:rsid w:val="009D4217"/>
    <w:rsid w:val="009D4897"/>
    <w:rsid w:val="009D4967"/>
    <w:rsid w:val="009D57AE"/>
    <w:rsid w:val="009D57C5"/>
    <w:rsid w:val="009D691A"/>
    <w:rsid w:val="009D6985"/>
    <w:rsid w:val="009D6BD7"/>
    <w:rsid w:val="009D6F79"/>
    <w:rsid w:val="009D7276"/>
    <w:rsid w:val="009E090E"/>
    <w:rsid w:val="009E1307"/>
    <w:rsid w:val="009E16F5"/>
    <w:rsid w:val="009E1821"/>
    <w:rsid w:val="009E28D0"/>
    <w:rsid w:val="009E2B4F"/>
    <w:rsid w:val="009E3192"/>
    <w:rsid w:val="009E3FF2"/>
    <w:rsid w:val="009E4D5D"/>
    <w:rsid w:val="009E5CA0"/>
    <w:rsid w:val="009E7136"/>
    <w:rsid w:val="009E716A"/>
    <w:rsid w:val="009E7557"/>
    <w:rsid w:val="009E7770"/>
    <w:rsid w:val="009E7D6D"/>
    <w:rsid w:val="009F0918"/>
    <w:rsid w:val="009F19C2"/>
    <w:rsid w:val="009F1EED"/>
    <w:rsid w:val="009F2DD5"/>
    <w:rsid w:val="009F373A"/>
    <w:rsid w:val="009F38CC"/>
    <w:rsid w:val="009F391B"/>
    <w:rsid w:val="009F3C55"/>
    <w:rsid w:val="009F4B47"/>
    <w:rsid w:val="009F54A3"/>
    <w:rsid w:val="009F5940"/>
    <w:rsid w:val="009F6000"/>
    <w:rsid w:val="009F66CB"/>
    <w:rsid w:val="00A00822"/>
    <w:rsid w:val="00A008E8"/>
    <w:rsid w:val="00A00A68"/>
    <w:rsid w:val="00A01277"/>
    <w:rsid w:val="00A0143D"/>
    <w:rsid w:val="00A0172A"/>
    <w:rsid w:val="00A019A3"/>
    <w:rsid w:val="00A0228F"/>
    <w:rsid w:val="00A028AB"/>
    <w:rsid w:val="00A02D3D"/>
    <w:rsid w:val="00A02D8B"/>
    <w:rsid w:val="00A02FA6"/>
    <w:rsid w:val="00A0555D"/>
    <w:rsid w:val="00A06B23"/>
    <w:rsid w:val="00A06E89"/>
    <w:rsid w:val="00A06FC0"/>
    <w:rsid w:val="00A074CA"/>
    <w:rsid w:val="00A07C04"/>
    <w:rsid w:val="00A10084"/>
    <w:rsid w:val="00A10571"/>
    <w:rsid w:val="00A11770"/>
    <w:rsid w:val="00A11876"/>
    <w:rsid w:val="00A11993"/>
    <w:rsid w:val="00A119E2"/>
    <w:rsid w:val="00A11F76"/>
    <w:rsid w:val="00A13650"/>
    <w:rsid w:val="00A13F9E"/>
    <w:rsid w:val="00A149C1"/>
    <w:rsid w:val="00A14DB4"/>
    <w:rsid w:val="00A1531E"/>
    <w:rsid w:val="00A15352"/>
    <w:rsid w:val="00A155BF"/>
    <w:rsid w:val="00A15FEE"/>
    <w:rsid w:val="00A16EB6"/>
    <w:rsid w:val="00A17047"/>
    <w:rsid w:val="00A1726F"/>
    <w:rsid w:val="00A172AE"/>
    <w:rsid w:val="00A20003"/>
    <w:rsid w:val="00A20AF2"/>
    <w:rsid w:val="00A20F5C"/>
    <w:rsid w:val="00A21642"/>
    <w:rsid w:val="00A21726"/>
    <w:rsid w:val="00A22CB5"/>
    <w:rsid w:val="00A2390F"/>
    <w:rsid w:val="00A23994"/>
    <w:rsid w:val="00A23CE2"/>
    <w:rsid w:val="00A244F1"/>
    <w:rsid w:val="00A25137"/>
    <w:rsid w:val="00A251C9"/>
    <w:rsid w:val="00A253DE"/>
    <w:rsid w:val="00A25AF4"/>
    <w:rsid w:val="00A2641C"/>
    <w:rsid w:val="00A26E53"/>
    <w:rsid w:val="00A27316"/>
    <w:rsid w:val="00A273B5"/>
    <w:rsid w:val="00A2757C"/>
    <w:rsid w:val="00A30DF0"/>
    <w:rsid w:val="00A30F50"/>
    <w:rsid w:val="00A30F63"/>
    <w:rsid w:val="00A31356"/>
    <w:rsid w:val="00A315D2"/>
    <w:rsid w:val="00A31F47"/>
    <w:rsid w:val="00A32FFC"/>
    <w:rsid w:val="00A33DBF"/>
    <w:rsid w:val="00A34C86"/>
    <w:rsid w:val="00A34F43"/>
    <w:rsid w:val="00A351C3"/>
    <w:rsid w:val="00A35623"/>
    <w:rsid w:val="00A35E47"/>
    <w:rsid w:val="00A35F3B"/>
    <w:rsid w:val="00A36753"/>
    <w:rsid w:val="00A371A3"/>
    <w:rsid w:val="00A375ED"/>
    <w:rsid w:val="00A37C6E"/>
    <w:rsid w:val="00A40281"/>
    <w:rsid w:val="00A40895"/>
    <w:rsid w:val="00A40935"/>
    <w:rsid w:val="00A40B93"/>
    <w:rsid w:val="00A4113C"/>
    <w:rsid w:val="00A41ADB"/>
    <w:rsid w:val="00A4223F"/>
    <w:rsid w:val="00A42427"/>
    <w:rsid w:val="00A42757"/>
    <w:rsid w:val="00A44554"/>
    <w:rsid w:val="00A446FA"/>
    <w:rsid w:val="00A4496A"/>
    <w:rsid w:val="00A44BC8"/>
    <w:rsid w:val="00A45135"/>
    <w:rsid w:val="00A4525C"/>
    <w:rsid w:val="00A46A42"/>
    <w:rsid w:val="00A46C0F"/>
    <w:rsid w:val="00A46C40"/>
    <w:rsid w:val="00A4746A"/>
    <w:rsid w:val="00A475B2"/>
    <w:rsid w:val="00A47F82"/>
    <w:rsid w:val="00A50891"/>
    <w:rsid w:val="00A50A5D"/>
    <w:rsid w:val="00A50D69"/>
    <w:rsid w:val="00A51572"/>
    <w:rsid w:val="00A51AF9"/>
    <w:rsid w:val="00A5370B"/>
    <w:rsid w:val="00A53F3F"/>
    <w:rsid w:val="00A54C1F"/>
    <w:rsid w:val="00A54D53"/>
    <w:rsid w:val="00A5617F"/>
    <w:rsid w:val="00A569B1"/>
    <w:rsid w:val="00A5732C"/>
    <w:rsid w:val="00A57AC4"/>
    <w:rsid w:val="00A6108A"/>
    <w:rsid w:val="00A614A8"/>
    <w:rsid w:val="00A61506"/>
    <w:rsid w:val="00A61578"/>
    <w:rsid w:val="00A617EF"/>
    <w:rsid w:val="00A62084"/>
    <w:rsid w:val="00A62ACA"/>
    <w:rsid w:val="00A62BB1"/>
    <w:rsid w:val="00A63484"/>
    <w:rsid w:val="00A63EA9"/>
    <w:rsid w:val="00A640B2"/>
    <w:rsid w:val="00A64539"/>
    <w:rsid w:val="00A6526B"/>
    <w:rsid w:val="00A65903"/>
    <w:rsid w:val="00A65E58"/>
    <w:rsid w:val="00A660C6"/>
    <w:rsid w:val="00A66716"/>
    <w:rsid w:val="00A66B49"/>
    <w:rsid w:val="00A6725C"/>
    <w:rsid w:val="00A67302"/>
    <w:rsid w:val="00A6762F"/>
    <w:rsid w:val="00A67F55"/>
    <w:rsid w:val="00A700A5"/>
    <w:rsid w:val="00A71692"/>
    <w:rsid w:val="00A71E19"/>
    <w:rsid w:val="00A72BF3"/>
    <w:rsid w:val="00A7364A"/>
    <w:rsid w:val="00A74298"/>
    <w:rsid w:val="00A74AEA"/>
    <w:rsid w:val="00A75A1A"/>
    <w:rsid w:val="00A764FF"/>
    <w:rsid w:val="00A766BD"/>
    <w:rsid w:val="00A76F7B"/>
    <w:rsid w:val="00A779AB"/>
    <w:rsid w:val="00A77D12"/>
    <w:rsid w:val="00A77D9B"/>
    <w:rsid w:val="00A80965"/>
    <w:rsid w:val="00A80C5F"/>
    <w:rsid w:val="00A814B1"/>
    <w:rsid w:val="00A81BB4"/>
    <w:rsid w:val="00A83185"/>
    <w:rsid w:val="00A84921"/>
    <w:rsid w:val="00A84C32"/>
    <w:rsid w:val="00A84E55"/>
    <w:rsid w:val="00A85059"/>
    <w:rsid w:val="00A8513A"/>
    <w:rsid w:val="00A85515"/>
    <w:rsid w:val="00A858C0"/>
    <w:rsid w:val="00A8595A"/>
    <w:rsid w:val="00A85EDF"/>
    <w:rsid w:val="00A86841"/>
    <w:rsid w:val="00A86C81"/>
    <w:rsid w:val="00A87C7A"/>
    <w:rsid w:val="00A87E65"/>
    <w:rsid w:val="00A90163"/>
    <w:rsid w:val="00A90519"/>
    <w:rsid w:val="00A909BB"/>
    <w:rsid w:val="00A90FCA"/>
    <w:rsid w:val="00A919A6"/>
    <w:rsid w:val="00A91EC3"/>
    <w:rsid w:val="00A921B7"/>
    <w:rsid w:val="00A9296D"/>
    <w:rsid w:val="00A92D25"/>
    <w:rsid w:val="00A9318D"/>
    <w:rsid w:val="00A933D8"/>
    <w:rsid w:val="00A93455"/>
    <w:rsid w:val="00A93DC4"/>
    <w:rsid w:val="00A94E19"/>
    <w:rsid w:val="00A96853"/>
    <w:rsid w:val="00A96FD4"/>
    <w:rsid w:val="00A976D2"/>
    <w:rsid w:val="00A978EE"/>
    <w:rsid w:val="00A97CE9"/>
    <w:rsid w:val="00A97EC3"/>
    <w:rsid w:val="00AA0160"/>
    <w:rsid w:val="00AA2093"/>
    <w:rsid w:val="00AA2849"/>
    <w:rsid w:val="00AA2887"/>
    <w:rsid w:val="00AA38E8"/>
    <w:rsid w:val="00AA3B31"/>
    <w:rsid w:val="00AA45AD"/>
    <w:rsid w:val="00AA497B"/>
    <w:rsid w:val="00AA4D7F"/>
    <w:rsid w:val="00AA5537"/>
    <w:rsid w:val="00AA5E1D"/>
    <w:rsid w:val="00AA6BDD"/>
    <w:rsid w:val="00AB1559"/>
    <w:rsid w:val="00AB1F30"/>
    <w:rsid w:val="00AB28D9"/>
    <w:rsid w:val="00AB3454"/>
    <w:rsid w:val="00AB36FE"/>
    <w:rsid w:val="00AB445F"/>
    <w:rsid w:val="00AB5AA5"/>
    <w:rsid w:val="00AB5B87"/>
    <w:rsid w:val="00AB60E8"/>
    <w:rsid w:val="00AB6121"/>
    <w:rsid w:val="00AB685D"/>
    <w:rsid w:val="00AB6B5D"/>
    <w:rsid w:val="00AC01D8"/>
    <w:rsid w:val="00AC0403"/>
    <w:rsid w:val="00AC0FD5"/>
    <w:rsid w:val="00AC1A3B"/>
    <w:rsid w:val="00AC2338"/>
    <w:rsid w:val="00AC2A84"/>
    <w:rsid w:val="00AC3239"/>
    <w:rsid w:val="00AC378A"/>
    <w:rsid w:val="00AC3EF5"/>
    <w:rsid w:val="00AC446C"/>
    <w:rsid w:val="00AC61C7"/>
    <w:rsid w:val="00AC642D"/>
    <w:rsid w:val="00AC64A6"/>
    <w:rsid w:val="00AC7646"/>
    <w:rsid w:val="00AC772E"/>
    <w:rsid w:val="00AC78DC"/>
    <w:rsid w:val="00AC78ED"/>
    <w:rsid w:val="00AD00A8"/>
    <w:rsid w:val="00AD051B"/>
    <w:rsid w:val="00AD06A8"/>
    <w:rsid w:val="00AD06CA"/>
    <w:rsid w:val="00AD0796"/>
    <w:rsid w:val="00AD1292"/>
    <w:rsid w:val="00AD1393"/>
    <w:rsid w:val="00AD1806"/>
    <w:rsid w:val="00AD1920"/>
    <w:rsid w:val="00AD1D4B"/>
    <w:rsid w:val="00AD222F"/>
    <w:rsid w:val="00AD2597"/>
    <w:rsid w:val="00AD29B5"/>
    <w:rsid w:val="00AD2A31"/>
    <w:rsid w:val="00AD31A0"/>
    <w:rsid w:val="00AD4109"/>
    <w:rsid w:val="00AD4190"/>
    <w:rsid w:val="00AD4D5F"/>
    <w:rsid w:val="00AD4EDC"/>
    <w:rsid w:val="00AD74B8"/>
    <w:rsid w:val="00AD7E59"/>
    <w:rsid w:val="00AE059D"/>
    <w:rsid w:val="00AE0821"/>
    <w:rsid w:val="00AE08CE"/>
    <w:rsid w:val="00AE0AA6"/>
    <w:rsid w:val="00AE111A"/>
    <w:rsid w:val="00AE115C"/>
    <w:rsid w:val="00AE1FDE"/>
    <w:rsid w:val="00AE3143"/>
    <w:rsid w:val="00AE34E3"/>
    <w:rsid w:val="00AE3B59"/>
    <w:rsid w:val="00AE3BBF"/>
    <w:rsid w:val="00AE3DF8"/>
    <w:rsid w:val="00AE47CD"/>
    <w:rsid w:val="00AE5533"/>
    <w:rsid w:val="00AE60BA"/>
    <w:rsid w:val="00AE77F2"/>
    <w:rsid w:val="00AE7A3E"/>
    <w:rsid w:val="00AE7F5A"/>
    <w:rsid w:val="00AF19B8"/>
    <w:rsid w:val="00AF23E1"/>
    <w:rsid w:val="00AF2A15"/>
    <w:rsid w:val="00AF319B"/>
    <w:rsid w:val="00AF3633"/>
    <w:rsid w:val="00AF382C"/>
    <w:rsid w:val="00AF497F"/>
    <w:rsid w:val="00AF4C07"/>
    <w:rsid w:val="00AF56B5"/>
    <w:rsid w:val="00AF5B46"/>
    <w:rsid w:val="00AF5CCB"/>
    <w:rsid w:val="00AF6983"/>
    <w:rsid w:val="00AF6AF0"/>
    <w:rsid w:val="00AF6C93"/>
    <w:rsid w:val="00AF7DA4"/>
    <w:rsid w:val="00AF7E13"/>
    <w:rsid w:val="00B0039F"/>
    <w:rsid w:val="00B00CC0"/>
    <w:rsid w:val="00B0146C"/>
    <w:rsid w:val="00B02218"/>
    <w:rsid w:val="00B02B50"/>
    <w:rsid w:val="00B0380D"/>
    <w:rsid w:val="00B03FF0"/>
    <w:rsid w:val="00B04C74"/>
    <w:rsid w:val="00B04D33"/>
    <w:rsid w:val="00B050F8"/>
    <w:rsid w:val="00B053A6"/>
    <w:rsid w:val="00B05DC1"/>
    <w:rsid w:val="00B0638E"/>
    <w:rsid w:val="00B069B3"/>
    <w:rsid w:val="00B06DED"/>
    <w:rsid w:val="00B071E6"/>
    <w:rsid w:val="00B10403"/>
    <w:rsid w:val="00B10CA6"/>
    <w:rsid w:val="00B10D54"/>
    <w:rsid w:val="00B10E2B"/>
    <w:rsid w:val="00B1237F"/>
    <w:rsid w:val="00B1291C"/>
    <w:rsid w:val="00B148F0"/>
    <w:rsid w:val="00B149A9"/>
    <w:rsid w:val="00B14BB6"/>
    <w:rsid w:val="00B16667"/>
    <w:rsid w:val="00B169DC"/>
    <w:rsid w:val="00B1730F"/>
    <w:rsid w:val="00B17B1A"/>
    <w:rsid w:val="00B200F4"/>
    <w:rsid w:val="00B20386"/>
    <w:rsid w:val="00B20961"/>
    <w:rsid w:val="00B209B6"/>
    <w:rsid w:val="00B20BD3"/>
    <w:rsid w:val="00B21A3B"/>
    <w:rsid w:val="00B21ACC"/>
    <w:rsid w:val="00B21F7B"/>
    <w:rsid w:val="00B23412"/>
    <w:rsid w:val="00B2376B"/>
    <w:rsid w:val="00B2419B"/>
    <w:rsid w:val="00B241D2"/>
    <w:rsid w:val="00B2491D"/>
    <w:rsid w:val="00B25C4E"/>
    <w:rsid w:val="00B25E07"/>
    <w:rsid w:val="00B26057"/>
    <w:rsid w:val="00B26C8F"/>
    <w:rsid w:val="00B271EE"/>
    <w:rsid w:val="00B27570"/>
    <w:rsid w:val="00B304A2"/>
    <w:rsid w:val="00B31031"/>
    <w:rsid w:val="00B3145D"/>
    <w:rsid w:val="00B3199B"/>
    <w:rsid w:val="00B31C2E"/>
    <w:rsid w:val="00B32690"/>
    <w:rsid w:val="00B337A2"/>
    <w:rsid w:val="00B3393E"/>
    <w:rsid w:val="00B34030"/>
    <w:rsid w:val="00B3407A"/>
    <w:rsid w:val="00B34B2E"/>
    <w:rsid w:val="00B34C74"/>
    <w:rsid w:val="00B35995"/>
    <w:rsid w:val="00B359BF"/>
    <w:rsid w:val="00B35A9A"/>
    <w:rsid w:val="00B35E20"/>
    <w:rsid w:val="00B35F31"/>
    <w:rsid w:val="00B360AE"/>
    <w:rsid w:val="00B36D23"/>
    <w:rsid w:val="00B37985"/>
    <w:rsid w:val="00B37ECB"/>
    <w:rsid w:val="00B410A2"/>
    <w:rsid w:val="00B41498"/>
    <w:rsid w:val="00B41AED"/>
    <w:rsid w:val="00B41FB3"/>
    <w:rsid w:val="00B42AAC"/>
    <w:rsid w:val="00B42EE7"/>
    <w:rsid w:val="00B43121"/>
    <w:rsid w:val="00B43346"/>
    <w:rsid w:val="00B43903"/>
    <w:rsid w:val="00B44440"/>
    <w:rsid w:val="00B4495E"/>
    <w:rsid w:val="00B456C3"/>
    <w:rsid w:val="00B45DE2"/>
    <w:rsid w:val="00B45F37"/>
    <w:rsid w:val="00B46450"/>
    <w:rsid w:val="00B4696D"/>
    <w:rsid w:val="00B47932"/>
    <w:rsid w:val="00B47D3A"/>
    <w:rsid w:val="00B50B7C"/>
    <w:rsid w:val="00B50E25"/>
    <w:rsid w:val="00B515BB"/>
    <w:rsid w:val="00B523C2"/>
    <w:rsid w:val="00B52854"/>
    <w:rsid w:val="00B542AA"/>
    <w:rsid w:val="00B54349"/>
    <w:rsid w:val="00B54929"/>
    <w:rsid w:val="00B554FC"/>
    <w:rsid w:val="00B55616"/>
    <w:rsid w:val="00B55C87"/>
    <w:rsid w:val="00B563C5"/>
    <w:rsid w:val="00B564CF"/>
    <w:rsid w:val="00B5725F"/>
    <w:rsid w:val="00B578A6"/>
    <w:rsid w:val="00B57A67"/>
    <w:rsid w:val="00B57BE4"/>
    <w:rsid w:val="00B57ED9"/>
    <w:rsid w:val="00B6014A"/>
    <w:rsid w:val="00B605DF"/>
    <w:rsid w:val="00B60FA3"/>
    <w:rsid w:val="00B6180B"/>
    <w:rsid w:val="00B618C9"/>
    <w:rsid w:val="00B61C59"/>
    <w:rsid w:val="00B62070"/>
    <w:rsid w:val="00B62903"/>
    <w:rsid w:val="00B62C07"/>
    <w:rsid w:val="00B62E1A"/>
    <w:rsid w:val="00B6364B"/>
    <w:rsid w:val="00B63800"/>
    <w:rsid w:val="00B6385C"/>
    <w:rsid w:val="00B63B0C"/>
    <w:rsid w:val="00B648DD"/>
    <w:rsid w:val="00B64A18"/>
    <w:rsid w:val="00B659C1"/>
    <w:rsid w:val="00B6624B"/>
    <w:rsid w:val="00B66274"/>
    <w:rsid w:val="00B6664D"/>
    <w:rsid w:val="00B66A5D"/>
    <w:rsid w:val="00B66AA1"/>
    <w:rsid w:val="00B670F6"/>
    <w:rsid w:val="00B67250"/>
    <w:rsid w:val="00B707E4"/>
    <w:rsid w:val="00B710DF"/>
    <w:rsid w:val="00B718D3"/>
    <w:rsid w:val="00B72F5F"/>
    <w:rsid w:val="00B73059"/>
    <w:rsid w:val="00B73133"/>
    <w:rsid w:val="00B731A4"/>
    <w:rsid w:val="00B736EC"/>
    <w:rsid w:val="00B747B9"/>
    <w:rsid w:val="00B75192"/>
    <w:rsid w:val="00B7589F"/>
    <w:rsid w:val="00B76165"/>
    <w:rsid w:val="00B76A32"/>
    <w:rsid w:val="00B771EB"/>
    <w:rsid w:val="00B80380"/>
    <w:rsid w:val="00B81018"/>
    <w:rsid w:val="00B811C9"/>
    <w:rsid w:val="00B81663"/>
    <w:rsid w:val="00B81E04"/>
    <w:rsid w:val="00B8282A"/>
    <w:rsid w:val="00B82833"/>
    <w:rsid w:val="00B82CE2"/>
    <w:rsid w:val="00B8327B"/>
    <w:rsid w:val="00B83692"/>
    <w:rsid w:val="00B849B9"/>
    <w:rsid w:val="00B84D0B"/>
    <w:rsid w:val="00B84DBA"/>
    <w:rsid w:val="00B84E2C"/>
    <w:rsid w:val="00B84EC7"/>
    <w:rsid w:val="00B851B1"/>
    <w:rsid w:val="00B8527A"/>
    <w:rsid w:val="00B85A3B"/>
    <w:rsid w:val="00B85F0E"/>
    <w:rsid w:val="00B85F8B"/>
    <w:rsid w:val="00B8734E"/>
    <w:rsid w:val="00B8735E"/>
    <w:rsid w:val="00B87FD4"/>
    <w:rsid w:val="00B9033A"/>
    <w:rsid w:val="00B90C9F"/>
    <w:rsid w:val="00B92BF7"/>
    <w:rsid w:val="00B9339C"/>
    <w:rsid w:val="00B935D1"/>
    <w:rsid w:val="00B939FA"/>
    <w:rsid w:val="00B93C08"/>
    <w:rsid w:val="00B9426B"/>
    <w:rsid w:val="00B94708"/>
    <w:rsid w:val="00B94D36"/>
    <w:rsid w:val="00B95D6F"/>
    <w:rsid w:val="00B96DE4"/>
    <w:rsid w:val="00BA02BB"/>
    <w:rsid w:val="00BA08F4"/>
    <w:rsid w:val="00BA0E08"/>
    <w:rsid w:val="00BA1A8B"/>
    <w:rsid w:val="00BA20A7"/>
    <w:rsid w:val="00BA22E6"/>
    <w:rsid w:val="00BA24FD"/>
    <w:rsid w:val="00BA275E"/>
    <w:rsid w:val="00BA3066"/>
    <w:rsid w:val="00BA3126"/>
    <w:rsid w:val="00BA41B1"/>
    <w:rsid w:val="00BA42F2"/>
    <w:rsid w:val="00BA4331"/>
    <w:rsid w:val="00BA45B9"/>
    <w:rsid w:val="00BA460A"/>
    <w:rsid w:val="00BA46C8"/>
    <w:rsid w:val="00BA486B"/>
    <w:rsid w:val="00BA61DD"/>
    <w:rsid w:val="00BA6423"/>
    <w:rsid w:val="00BA648D"/>
    <w:rsid w:val="00BA663F"/>
    <w:rsid w:val="00BA779B"/>
    <w:rsid w:val="00BA7C9D"/>
    <w:rsid w:val="00BB147B"/>
    <w:rsid w:val="00BB1C13"/>
    <w:rsid w:val="00BB1DF0"/>
    <w:rsid w:val="00BB2170"/>
    <w:rsid w:val="00BB3B15"/>
    <w:rsid w:val="00BB4220"/>
    <w:rsid w:val="00BB4339"/>
    <w:rsid w:val="00BB4B67"/>
    <w:rsid w:val="00BB55E4"/>
    <w:rsid w:val="00BB5BF1"/>
    <w:rsid w:val="00BB6A5A"/>
    <w:rsid w:val="00BB6E16"/>
    <w:rsid w:val="00BB6E97"/>
    <w:rsid w:val="00BB786D"/>
    <w:rsid w:val="00BB7A1E"/>
    <w:rsid w:val="00BB7B27"/>
    <w:rsid w:val="00BC0328"/>
    <w:rsid w:val="00BC0BAF"/>
    <w:rsid w:val="00BC0EDB"/>
    <w:rsid w:val="00BC1320"/>
    <w:rsid w:val="00BC23D9"/>
    <w:rsid w:val="00BC26D5"/>
    <w:rsid w:val="00BC44EA"/>
    <w:rsid w:val="00BC466F"/>
    <w:rsid w:val="00BC4749"/>
    <w:rsid w:val="00BC49D7"/>
    <w:rsid w:val="00BC4ECB"/>
    <w:rsid w:val="00BC4FA9"/>
    <w:rsid w:val="00BC55E9"/>
    <w:rsid w:val="00BC5A96"/>
    <w:rsid w:val="00BC69FB"/>
    <w:rsid w:val="00BC700C"/>
    <w:rsid w:val="00BC7C8E"/>
    <w:rsid w:val="00BC7D03"/>
    <w:rsid w:val="00BD041B"/>
    <w:rsid w:val="00BD0EAC"/>
    <w:rsid w:val="00BD18D0"/>
    <w:rsid w:val="00BD1EE8"/>
    <w:rsid w:val="00BD1F0B"/>
    <w:rsid w:val="00BD21A9"/>
    <w:rsid w:val="00BD23C5"/>
    <w:rsid w:val="00BD3D64"/>
    <w:rsid w:val="00BD447E"/>
    <w:rsid w:val="00BD4A08"/>
    <w:rsid w:val="00BD4DBF"/>
    <w:rsid w:val="00BD4E9C"/>
    <w:rsid w:val="00BD51C3"/>
    <w:rsid w:val="00BD570B"/>
    <w:rsid w:val="00BD6138"/>
    <w:rsid w:val="00BD62C5"/>
    <w:rsid w:val="00BD62D7"/>
    <w:rsid w:val="00BD65F2"/>
    <w:rsid w:val="00BD66DC"/>
    <w:rsid w:val="00BD6AD0"/>
    <w:rsid w:val="00BD6FC4"/>
    <w:rsid w:val="00BD7279"/>
    <w:rsid w:val="00BE083B"/>
    <w:rsid w:val="00BE112A"/>
    <w:rsid w:val="00BE1279"/>
    <w:rsid w:val="00BE1299"/>
    <w:rsid w:val="00BE18DD"/>
    <w:rsid w:val="00BE1913"/>
    <w:rsid w:val="00BE1E08"/>
    <w:rsid w:val="00BE297F"/>
    <w:rsid w:val="00BE2E2B"/>
    <w:rsid w:val="00BE3215"/>
    <w:rsid w:val="00BE32C1"/>
    <w:rsid w:val="00BE3448"/>
    <w:rsid w:val="00BE5B8E"/>
    <w:rsid w:val="00BE6287"/>
    <w:rsid w:val="00BE6308"/>
    <w:rsid w:val="00BE659F"/>
    <w:rsid w:val="00BE7350"/>
    <w:rsid w:val="00BE7921"/>
    <w:rsid w:val="00BF03F3"/>
    <w:rsid w:val="00BF0804"/>
    <w:rsid w:val="00BF089D"/>
    <w:rsid w:val="00BF0BB1"/>
    <w:rsid w:val="00BF1099"/>
    <w:rsid w:val="00BF1289"/>
    <w:rsid w:val="00BF129D"/>
    <w:rsid w:val="00BF1371"/>
    <w:rsid w:val="00BF1852"/>
    <w:rsid w:val="00BF1B6F"/>
    <w:rsid w:val="00BF2631"/>
    <w:rsid w:val="00BF26EF"/>
    <w:rsid w:val="00BF3095"/>
    <w:rsid w:val="00BF38C3"/>
    <w:rsid w:val="00BF392E"/>
    <w:rsid w:val="00BF3AAD"/>
    <w:rsid w:val="00BF3EDE"/>
    <w:rsid w:val="00BF4CFA"/>
    <w:rsid w:val="00BF5B83"/>
    <w:rsid w:val="00BF5E3A"/>
    <w:rsid w:val="00BF6325"/>
    <w:rsid w:val="00BF64B6"/>
    <w:rsid w:val="00BF6EEF"/>
    <w:rsid w:val="00BF7357"/>
    <w:rsid w:val="00BF766D"/>
    <w:rsid w:val="00BF76C5"/>
    <w:rsid w:val="00BF7A03"/>
    <w:rsid w:val="00BF7C4D"/>
    <w:rsid w:val="00C00ABF"/>
    <w:rsid w:val="00C00DB6"/>
    <w:rsid w:val="00C02111"/>
    <w:rsid w:val="00C0235D"/>
    <w:rsid w:val="00C02485"/>
    <w:rsid w:val="00C02669"/>
    <w:rsid w:val="00C02E32"/>
    <w:rsid w:val="00C03D69"/>
    <w:rsid w:val="00C047A4"/>
    <w:rsid w:val="00C049FA"/>
    <w:rsid w:val="00C04D37"/>
    <w:rsid w:val="00C050DB"/>
    <w:rsid w:val="00C05C51"/>
    <w:rsid w:val="00C05E89"/>
    <w:rsid w:val="00C063D9"/>
    <w:rsid w:val="00C07AA1"/>
    <w:rsid w:val="00C104FD"/>
    <w:rsid w:val="00C10DEB"/>
    <w:rsid w:val="00C11155"/>
    <w:rsid w:val="00C11663"/>
    <w:rsid w:val="00C117FE"/>
    <w:rsid w:val="00C12BBE"/>
    <w:rsid w:val="00C12FB7"/>
    <w:rsid w:val="00C13BDE"/>
    <w:rsid w:val="00C13D9D"/>
    <w:rsid w:val="00C13F44"/>
    <w:rsid w:val="00C14114"/>
    <w:rsid w:val="00C145C0"/>
    <w:rsid w:val="00C146D7"/>
    <w:rsid w:val="00C148D3"/>
    <w:rsid w:val="00C152DD"/>
    <w:rsid w:val="00C15BDA"/>
    <w:rsid w:val="00C160FB"/>
    <w:rsid w:val="00C16AA3"/>
    <w:rsid w:val="00C16FE2"/>
    <w:rsid w:val="00C173F6"/>
    <w:rsid w:val="00C2024B"/>
    <w:rsid w:val="00C202AC"/>
    <w:rsid w:val="00C20310"/>
    <w:rsid w:val="00C2054A"/>
    <w:rsid w:val="00C20718"/>
    <w:rsid w:val="00C20CBF"/>
    <w:rsid w:val="00C21BF9"/>
    <w:rsid w:val="00C2201A"/>
    <w:rsid w:val="00C22070"/>
    <w:rsid w:val="00C226B6"/>
    <w:rsid w:val="00C22A48"/>
    <w:rsid w:val="00C22A67"/>
    <w:rsid w:val="00C22F79"/>
    <w:rsid w:val="00C2538B"/>
    <w:rsid w:val="00C25526"/>
    <w:rsid w:val="00C258DA"/>
    <w:rsid w:val="00C25AC0"/>
    <w:rsid w:val="00C261A7"/>
    <w:rsid w:val="00C26249"/>
    <w:rsid w:val="00C26F9C"/>
    <w:rsid w:val="00C27C38"/>
    <w:rsid w:val="00C27CFF"/>
    <w:rsid w:val="00C31146"/>
    <w:rsid w:val="00C31471"/>
    <w:rsid w:val="00C31A2C"/>
    <w:rsid w:val="00C32FAD"/>
    <w:rsid w:val="00C33261"/>
    <w:rsid w:val="00C333EE"/>
    <w:rsid w:val="00C343F4"/>
    <w:rsid w:val="00C344A8"/>
    <w:rsid w:val="00C34CB4"/>
    <w:rsid w:val="00C35A2C"/>
    <w:rsid w:val="00C35CB5"/>
    <w:rsid w:val="00C36242"/>
    <w:rsid w:val="00C3675C"/>
    <w:rsid w:val="00C377EF"/>
    <w:rsid w:val="00C4073F"/>
    <w:rsid w:val="00C407E4"/>
    <w:rsid w:val="00C40BE0"/>
    <w:rsid w:val="00C40DA1"/>
    <w:rsid w:val="00C40EDA"/>
    <w:rsid w:val="00C413A8"/>
    <w:rsid w:val="00C41436"/>
    <w:rsid w:val="00C4143B"/>
    <w:rsid w:val="00C423A9"/>
    <w:rsid w:val="00C42976"/>
    <w:rsid w:val="00C42A2F"/>
    <w:rsid w:val="00C430BA"/>
    <w:rsid w:val="00C4319C"/>
    <w:rsid w:val="00C432E7"/>
    <w:rsid w:val="00C436C1"/>
    <w:rsid w:val="00C436DF"/>
    <w:rsid w:val="00C43BF8"/>
    <w:rsid w:val="00C44662"/>
    <w:rsid w:val="00C447D7"/>
    <w:rsid w:val="00C44BBE"/>
    <w:rsid w:val="00C45C4E"/>
    <w:rsid w:val="00C45EAD"/>
    <w:rsid w:val="00C46F01"/>
    <w:rsid w:val="00C47296"/>
    <w:rsid w:val="00C474BE"/>
    <w:rsid w:val="00C47A62"/>
    <w:rsid w:val="00C47C29"/>
    <w:rsid w:val="00C47EB0"/>
    <w:rsid w:val="00C47FB6"/>
    <w:rsid w:val="00C50577"/>
    <w:rsid w:val="00C50E79"/>
    <w:rsid w:val="00C517A0"/>
    <w:rsid w:val="00C51BA8"/>
    <w:rsid w:val="00C523D7"/>
    <w:rsid w:val="00C52496"/>
    <w:rsid w:val="00C525F1"/>
    <w:rsid w:val="00C531DE"/>
    <w:rsid w:val="00C53A08"/>
    <w:rsid w:val="00C557C8"/>
    <w:rsid w:val="00C55B6A"/>
    <w:rsid w:val="00C55D63"/>
    <w:rsid w:val="00C569E8"/>
    <w:rsid w:val="00C57A3E"/>
    <w:rsid w:val="00C60472"/>
    <w:rsid w:val="00C60602"/>
    <w:rsid w:val="00C607FC"/>
    <w:rsid w:val="00C60A01"/>
    <w:rsid w:val="00C60FA0"/>
    <w:rsid w:val="00C6155D"/>
    <w:rsid w:val="00C61A25"/>
    <w:rsid w:val="00C61DA7"/>
    <w:rsid w:val="00C624D7"/>
    <w:rsid w:val="00C629C6"/>
    <w:rsid w:val="00C62AD8"/>
    <w:rsid w:val="00C63044"/>
    <w:rsid w:val="00C641AE"/>
    <w:rsid w:val="00C64D50"/>
    <w:rsid w:val="00C64F44"/>
    <w:rsid w:val="00C660DF"/>
    <w:rsid w:val="00C66E52"/>
    <w:rsid w:val="00C67635"/>
    <w:rsid w:val="00C67E8F"/>
    <w:rsid w:val="00C700CC"/>
    <w:rsid w:val="00C70491"/>
    <w:rsid w:val="00C70FBD"/>
    <w:rsid w:val="00C71085"/>
    <w:rsid w:val="00C71AEE"/>
    <w:rsid w:val="00C74BDF"/>
    <w:rsid w:val="00C74D0C"/>
    <w:rsid w:val="00C7516C"/>
    <w:rsid w:val="00C76ABA"/>
    <w:rsid w:val="00C77506"/>
    <w:rsid w:val="00C80A7E"/>
    <w:rsid w:val="00C80FBF"/>
    <w:rsid w:val="00C81773"/>
    <w:rsid w:val="00C81B1E"/>
    <w:rsid w:val="00C83EDC"/>
    <w:rsid w:val="00C8448A"/>
    <w:rsid w:val="00C85014"/>
    <w:rsid w:val="00C8537D"/>
    <w:rsid w:val="00C85F1D"/>
    <w:rsid w:val="00C86EE9"/>
    <w:rsid w:val="00C873BD"/>
    <w:rsid w:val="00C87F37"/>
    <w:rsid w:val="00C87FDF"/>
    <w:rsid w:val="00C910E0"/>
    <w:rsid w:val="00C923F0"/>
    <w:rsid w:val="00C9249E"/>
    <w:rsid w:val="00C933C9"/>
    <w:rsid w:val="00C9402B"/>
    <w:rsid w:val="00C94685"/>
    <w:rsid w:val="00C952A0"/>
    <w:rsid w:val="00C952B3"/>
    <w:rsid w:val="00C954F5"/>
    <w:rsid w:val="00C956CF"/>
    <w:rsid w:val="00C95BAB"/>
    <w:rsid w:val="00C966FD"/>
    <w:rsid w:val="00C96A3B"/>
    <w:rsid w:val="00C96ACA"/>
    <w:rsid w:val="00C97069"/>
    <w:rsid w:val="00C97939"/>
    <w:rsid w:val="00CA0415"/>
    <w:rsid w:val="00CA0C4F"/>
    <w:rsid w:val="00CA10B7"/>
    <w:rsid w:val="00CA16E1"/>
    <w:rsid w:val="00CA17BE"/>
    <w:rsid w:val="00CA1836"/>
    <w:rsid w:val="00CA227E"/>
    <w:rsid w:val="00CA34DD"/>
    <w:rsid w:val="00CA3548"/>
    <w:rsid w:val="00CA41DC"/>
    <w:rsid w:val="00CA48C2"/>
    <w:rsid w:val="00CA4B61"/>
    <w:rsid w:val="00CA5671"/>
    <w:rsid w:val="00CA5905"/>
    <w:rsid w:val="00CA5AB8"/>
    <w:rsid w:val="00CA61B7"/>
    <w:rsid w:val="00CA67F9"/>
    <w:rsid w:val="00CA6BE5"/>
    <w:rsid w:val="00CA7531"/>
    <w:rsid w:val="00CA7F80"/>
    <w:rsid w:val="00CB0642"/>
    <w:rsid w:val="00CB088A"/>
    <w:rsid w:val="00CB1318"/>
    <w:rsid w:val="00CB139C"/>
    <w:rsid w:val="00CB1D48"/>
    <w:rsid w:val="00CB29FE"/>
    <w:rsid w:val="00CB2BEC"/>
    <w:rsid w:val="00CB2D3D"/>
    <w:rsid w:val="00CB2F30"/>
    <w:rsid w:val="00CB3A73"/>
    <w:rsid w:val="00CB3F34"/>
    <w:rsid w:val="00CB4050"/>
    <w:rsid w:val="00CB4169"/>
    <w:rsid w:val="00CB5556"/>
    <w:rsid w:val="00CB5ABB"/>
    <w:rsid w:val="00CB608A"/>
    <w:rsid w:val="00CB6ED7"/>
    <w:rsid w:val="00CB7BA0"/>
    <w:rsid w:val="00CB7BCE"/>
    <w:rsid w:val="00CB7FE6"/>
    <w:rsid w:val="00CC0E7A"/>
    <w:rsid w:val="00CC15F1"/>
    <w:rsid w:val="00CC17B8"/>
    <w:rsid w:val="00CC20A7"/>
    <w:rsid w:val="00CC2549"/>
    <w:rsid w:val="00CC27D2"/>
    <w:rsid w:val="00CC2DE5"/>
    <w:rsid w:val="00CC4663"/>
    <w:rsid w:val="00CC490F"/>
    <w:rsid w:val="00CC4A44"/>
    <w:rsid w:val="00CC4B36"/>
    <w:rsid w:val="00CC4B46"/>
    <w:rsid w:val="00CC5006"/>
    <w:rsid w:val="00CC57B4"/>
    <w:rsid w:val="00CC6704"/>
    <w:rsid w:val="00CC765B"/>
    <w:rsid w:val="00CC77A0"/>
    <w:rsid w:val="00CC77F6"/>
    <w:rsid w:val="00CC7EA7"/>
    <w:rsid w:val="00CD19EB"/>
    <w:rsid w:val="00CD1A6E"/>
    <w:rsid w:val="00CD2C5B"/>
    <w:rsid w:val="00CD2EA2"/>
    <w:rsid w:val="00CD303E"/>
    <w:rsid w:val="00CD3443"/>
    <w:rsid w:val="00CD3BCB"/>
    <w:rsid w:val="00CD3CAF"/>
    <w:rsid w:val="00CD4FD0"/>
    <w:rsid w:val="00CD520D"/>
    <w:rsid w:val="00CD5506"/>
    <w:rsid w:val="00CD5662"/>
    <w:rsid w:val="00CD610F"/>
    <w:rsid w:val="00CD6370"/>
    <w:rsid w:val="00CD6F5C"/>
    <w:rsid w:val="00CD7990"/>
    <w:rsid w:val="00CE04C4"/>
    <w:rsid w:val="00CE0878"/>
    <w:rsid w:val="00CE0D6E"/>
    <w:rsid w:val="00CE13AF"/>
    <w:rsid w:val="00CE1D4C"/>
    <w:rsid w:val="00CE1EEF"/>
    <w:rsid w:val="00CE2607"/>
    <w:rsid w:val="00CE2624"/>
    <w:rsid w:val="00CE32D4"/>
    <w:rsid w:val="00CE360F"/>
    <w:rsid w:val="00CE44D6"/>
    <w:rsid w:val="00CE4E67"/>
    <w:rsid w:val="00CE531C"/>
    <w:rsid w:val="00CE5D45"/>
    <w:rsid w:val="00CE6649"/>
    <w:rsid w:val="00CE68C0"/>
    <w:rsid w:val="00CE6B1F"/>
    <w:rsid w:val="00CE6D70"/>
    <w:rsid w:val="00CE7441"/>
    <w:rsid w:val="00CE74EC"/>
    <w:rsid w:val="00CF2079"/>
    <w:rsid w:val="00CF2687"/>
    <w:rsid w:val="00CF2A54"/>
    <w:rsid w:val="00CF30D2"/>
    <w:rsid w:val="00CF3AA9"/>
    <w:rsid w:val="00CF3BA8"/>
    <w:rsid w:val="00CF3DBC"/>
    <w:rsid w:val="00CF4012"/>
    <w:rsid w:val="00CF4121"/>
    <w:rsid w:val="00CF4265"/>
    <w:rsid w:val="00CF4283"/>
    <w:rsid w:val="00CF42D0"/>
    <w:rsid w:val="00CF4539"/>
    <w:rsid w:val="00CF521E"/>
    <w:rsid w:val="00CF524C"/>
    <w:rsid w:val="00CF52AC"/>
    <w:rsid w:val="00CF537D"/>
    <w:rsid w:val="00CF540F"/>
    <w:rsid w:val="00CF6842"/>
    <w:rsid w:val="00CF72F9"/>
    <w:rsid w:val="00CF734F"/>
    <w:rsid w:val="00CF741B"/>
    <w:rsid w:val="00CF7929"/>
    <w:rsid w:val="00D00123"/>
    <w:rsid w:val="00D00951"/>
    <w:rsid w:val="00D00B3D"/>
    <w:rsid w:val="00D00FE6"/>
    <w:rsid w:val="00D01847"/>
    <w:rsid w:val="00D01B63"/>
    <w:rsid w:val="00D02706"/>
    <w:rsid w:val="00D0270C"/>
    <w:rsid w:val="00D0270D"/>
    <w:rsid w:val="00D0393D"/>
    <w:rsid w:val="00D03BA1"/>
    <w:rsid w:val="00D03FE1"/>
    <w:rsid w:val="00D04A36"/>
    <w:rsid w:val="00D04C34"/>
    <w:rsid w:val="00D05263"/>
    <w:rsid w:val="00D05FBB"/>
    <w:rsid w:val="00D06CE4"/>
    <w:rsid w:val="00D0715F"/>
    <w:rsid w:val="00D10F2F"/>
    <w:rsid w:val="00D11139"/>
    <w:rsid w:val="00D11894"/>
    <w:rsid w:val="00D120D4"/>
    <w:rsid w:val="00D126D3"/>
    <w:rsid w:val="00D12C53"/>
    <w:rsid w:val="00D12D3D"/>
    <w:rsid w:val="00D12EB5"/>
    <w:rsid w:val="00D130BF"/>
    <w:rsid w:val="00D1317D"/>
    <w:rsid w:val="00D13605"/>
    <w:rsid w:val="00D14560"/>
    <w:rsid w:val="00D14762"/>
    <w:rsid w:val="00D15CD6"/>
    <w:rsid w:val="00D15E37"/>
    <w:rsid w:val="00D1651F"/>
    <w:rsid w:val="00D16F8B"/>
    <w:rsid w:val="00D172E6"/>
    <w:rsid w:val="00D17CBA"/>
    <w:rsid w:val="00D201CB"/>
    <w:rsid w:val="00D2032F"/>
    <w:rsid w:val="00D22253"/>
    <w:rsid w:val="00D22336"/>
    <w:rsid w:val="00D227B3"/>
    <w:rsid w:val="00D22B01"/>
    <w:rsid w:val="00D22B99"/>
    <w:rsid w:val="00D230AF"/>
    <w:rsid w:val="00D23852"/>
    <w:rsid w:val="00D23CD3"/>
    <w:rsid w:val="00D24228"/>
    <w:rsid w:val="00D24943"/>
    <w:rsid w:val="00D24A51"/>
    <w:rsid w:val="00D25696"/>
    <w:rsid w:val="00D257E6"/>
    <w:rsid w:val="00D25AD2"/>
    <w:rsid w:val="00D2741F"/>
    <w:rsid w:val="00D319B0"/>
    <w:rsid w:val="00D319CB"/>
    <w:rsid w:val="00D32625"/>
    <w:rsid w:val="00D3278B"/>
    <w:rsid w:val="00D33494"/>
    <w:rsid w:val="00D337C1"/>
    <w:rsid w:val="00D339E2"/>
    <w:rsid w:val="00D345FA"/>
    <w:rsid w:val="00D3478F"/>
    <w:rsid w:val="00D35235"/>
    <w:rsid w:val="00D358D2"/>
    <w:rsid w:val="00D35AA8"/>
    <w:rsid w:val="00D35D21"/>
    <w:rsid w:val="00D35F99"/>
    <w:rsid w:val="00D3655F"/>
    <w:rsid w:val="00D368A0"/>
    <w:rsid w:val="00D36B09"/>
    <w:rsid w:val="00D37610"/>
    <w:rsid w:val="00D40005"/>
    <w:rsid w:val="00D40482"/>
    <w:rsid w:val="00D4087D"/>
    <w:rsid w:val="00D40C31"/>
    <w:rsid w:val="00D40E41"/>
    <w:rsid w:val="00D40FB9"/>
    <w:rsid w:val="00D4163C"/>
    <w:rsid w:val="00D42519"/>
    <w:rsid w:val="00D4261D"/>
    <w:rsid w:val="00D426EA"/>
    <w:rsid w:val="00D42C07"/>
    <w:rsid w:val="00D44CC6"/>
    <w:rsid w:val="00D45A00"/>
    <w:rsid w:val="00D45CE2"/>
    <w:rsid w:val="00D468C9"/>
    <w:rsid w:val="00D47BBC"/>
    <w:rsid w:val="00D47DD1"/>
    <w:rsid w:val="00D5072A"/>
    <w:rsid w:val="00D51CA6"/>
    <w:rsid w:val="00D51D87"/>
    <w:rsid w:val="00D52421"/>
    <w:rsid w:val="00D529BD"/>
    <w:rsid w:val="00D52BB2"/>
    <w:rsid w:val="00D52CF9"/>
    <w:rsid w:val="00D530C8"/>
    <w:rsid w:val="00D531C3"/>
    <w:rsid w:val="00D531D3"/>
    <w:rsid w:val="00D5320C"/>
    <w:rsid w:val="00D533DF"/>
    <w:rsid w:val="00D53A05"/>
    <w:rsid w:val="00D541BD"/>
    <w:rsid w:val="00D54B3E"/>
    <w:rsid w:val="00D54BCA"/>
    <w:rsid w:val="00D54C24"/>
    <w:rsid w:val="00D5530A"/>
    <w:rsid w:val="00D56CDE"/>
    <w:rsid w:val="00D57921"/>
    <w:rsid w:val="00D57DBF"/>
    <w:rsid w:val="00D57F67"/>
    <w:rsid w:val="00D6163D"/>
    <w:rsid w:val="00D617D3"/>
    <w:rsid w:val="00D62390"/>
    <w:rsid w:val="00D628C8"/>
    <w:rsid w:val="00D628F4"/>
    <w:rsid w:val="00D6324D"/>
    <w:rsid w:val="00D647FB"/>
    <w:rsid w:val="00D64ED9"/>
    <w:rsid w:val="00D65063"/>
    <w:rsid w:val="00D65EB7"/>
    <w:rsid w:val="00D65F37"/>
    <w:rsid w:val="00D662A2"/>
    <w:rsid w:val="00D66F90"/>
    <w:rsid w:val="00D67160"/>
    <w:rsid w:val="00D6794E"/>
    <w:rsid w:val="00D700C0"/>
    <w:rsid w:val="00D7095F"/>
    <w:rsid w:val="00D70CB7"/>
    <w:rsid w:val="00D714E1"/>
    <w:rsid w:val="00D7187C"/>
    <w:rsid w:val="00D728AC"/>
    <w:rsid w:val="00D73522"/>
    <w:rsid w:val="00D7435A"/>
    <w:rsid w:val="00D74575"/>
    <w:rsid w:val="00D747C3"/>
    <w:rsid w:val="00D74C86"/>
    <w:rsid w:val="00D751A6"/>
    <w:rsid w:val="00D752F3"/>
    <w:rsid w:val="00D759B3"/>
    <w:rsid w:val="00D75B8D"/>
    <w:rsid w:val="00D75C58"/>
    <w:rsid w:val="00D771DA"/>
    <w:rsid w:val="00D7797F"/>
    <w:rsid w:val="00D77D2C"/>
    <w:rsid w:val="00D803F1"/>
    <w:rsid w:val="00D805EC"/>
    <w:rsid w:val="00D80CC2"/>
    <w:rsid w:val="00D80D0D"/>
    <w:rsid w:val="00D814C5"/>
    <w:rsid w:val="00D81CC2"/>
    <w:rsid w:val="00D8318C"/>
    <w:rsid w:val="00D8336F"/>
    <w:rsid w:val="00D84075"/>
    <w:rsid w:val="00D841A0"/>
    <w:rsid w:val="00D844D4"/>
    <w:rsid w:val="00D8459B"/>
    <w:rsid w:val="00D84E48"/>
    <w:rsid w:val="00D85089"/>
    <w:rsid w:val="00D8526D"/>
    <w:rsid w:val="00D86004"/>
    <w:rsid w:val="00D86BFD"/>
    <w:rsid w:val="00D8799C"/>
    <w:rsid w:val="00D879F1"/>
    <w:rsid w:val="00D901DD"/>
    <w:rsid w:val="00D916A9"/>
    <w:rsid w:val="00D91C47"/>
    <w:rsid w:val="00D91E25"/>
    <w:rsid w:val="00D921B7"/>
    <w:rsid w:val="00D928B3"/>
    <w:rsid w:val="00D92ED2"/>
    <w:rsid w:val="00D93087"/>
    <w:rsid w:val="00D9371E"/>
    <w:rsid w:val="00D938B2"/>
    <w:rsid w:val="00D93C33"/>
    <w:rsid w:val="00D93D8E"/>
    <w:rsid w:val="00D93F8C"/>
    <w:rsid w:val="00D941C6"/>
    <w:rsid w:val="00D94C10"/>
    <w:rsid w:val="00D94D97"/>
    <w:rsid w:val="00D9537F"/>
    <w:rsid w:val="00D95CF7"/>
    <w:rsid w:val="00D95E36"/>
    <w:rsid w:val="00D964B6"/>
    <w:rsid w:val="00D96763"/>
    <w:rsid w:val="00D967F6"/>
    <w:rsid w:val="00D96A6C"/>
    <w:rsid w:val="00D96C26"/>
    <w:rsid w:val="00D970C8"/>
    <w:rsid w:val="00D97C63"/>
    <w:rsid w:val="00DA024F"/>
    <w:rsid w:val="00DA02E3"/>
    <w:rsid w:val="00DA03A1"/>
    <w:rsid w:val="00DA0559"/>
    <w:rsid w:val="00DA08B4"/>
    <w:rsid w:val="00DA0ABE"/>
    <w:rsid w:val="00DA1283"/>
    <w:rsid w:val="00DA16D8"/>
    <w:rsid w:val="00DA19B9"/>
    <w:rsid w:val="00DA1BFA"/>
    <w:rsid w:val="00DA26CB"/>
    <w:rsid w:val="00DA2A79"/>
    <w:rsid w:val="00DA2FB7"/>
    <w:rsid w:val="00DA3408"/>
    <w:rsid w:val="00DA3E01"/>
    <w:rsid w:val="00DA4A51"/>
    <w:rsid w:val="00DA4DC3"/>
    <w:rsid w:val="00DA5569"/>
    <w:rsid w:val="00DA69AE"/>
    <w:rsid w:val="00DA6B7E"/>
    <w:rsid w:val="00DA6E0D"/>
    <w:rsid w:val="00DA7EE8"/>
    <w:rsid w:val="00DB0252"/>
    <w:rsid w:val="00DB06FC"/>
    <w:rsid w:val="00DB1264"/>
    <w:rsid w:val="00DB1403"/>
    <w:rsid w:val="00DB174C"/>
    <w:rsid w:val="00DB192A"/>
    <w:rsid w:val="00DB1EE5"/>
    <w:rsid w:val="00DB3103"/>
    <w:rsid w:val="00DB329F"/>
    <w:rsid w:val="00DB3D11"/>
    <w:rsid w:val="00DB44C0"/>
    <w:rsid w:val="00DB4872"/>
    <w:rsid w:val="00DB48AE"/>
    <w:rsid w:val="00DB4E59"/>
    <w:rsid w:val="00DB50AC"/>
    <w:rsid w:val="00DB524C"/>
    <w:rsid w:val="00DB59CE"/>
    <w:rsid w:val="00DB5AC9"/>
    <w:rsid w:val="00DB5ADC"/>
    <w:rsid w:val="00DB5C99"/>
    <w:rsid w:val="00DB676E"/>
    <w:rsid w:val="00DB68A9"/>
    <w:rsid w:val="00DB6997"/>
    <w:rsid w:val="00DB71D6"/>
    <w:rsid w:val="00DC07AC"/>
    <w:rsid w:val="00DC08D4"/>
    <w:rsid w:val="00DC0F7C"/>
    <w:rsid w:val="00DC115D"/>
    <w:rsid w:val="00DC1B91"/>
    <w:rsid w:val="00DC1CEE"/>
    <w:rsid w:val="00DC1ED9"/>
    <w:rsid w:val="00DC293C"/>
    <w:rsid w:val="00DC2BF6"/>
    <w:rsid w:val="00DC3529"/>
    <w:rsid w:val="00DC3663"/>
    <w:rsid w:val="00DC5276"/>
    <w:rsid w:val="00DC5957"/>
    <w:rsid w:val="00DC5A90"/>
    <w:rsid w:val="00DC72C3"/>
    <w:rsid w:val="00DC7D1E"/>
    <w:rsid w:val="00DD000B"/>
    <w:rsid w:val="00DD03CB"/>
    <w:rsid w:val="00DD045F"/>
    <w:rsid w:val="00DD107C"/>
    <w:rsid w:val="00DD3912"/>
    <w:rsid w:val="00DD3F79"/>
    <w:rsid w:val="00DD43B0"/>
    <w:rsid w:val="00DD4B0E"/>
    <w:rsid w:val="00DD4EFE"/>
    <w:rsid w:val="00DD5316"/>
    <w:rsid w:val="00DD5C53"/>
    <w:rsid w:val="00DD69DF"/>
    <w:rsid w:val="00DD7B09"/>
    <w:rsid w:val="00DD7E96"/>
    <w:rsid w:val="00DE01DE"/>
    <w:rsid w:val="00DE0B58"/>
    <w:rsid w:val="00DE10B4"/>
    <w:rsid w:val="00DE2497"/>
    <w:rsid w:val="00DE27B6"/>
    <w:rsid w:val="00DE2B54"/>
    <w:rsid w:val="00DE3CE8"/>
    <w:rsid w:val="00DE5A2C"/>
    <w:rsid w:val="00DE5A74"/>
    <w:rsid w:val="00DE5E6C"/>
    <w:rsid w:val="00DE62E5"/>
    <w:rsid w:val="00DE7F9E"/>
    <w:rsid w:val="00DF0B00"/>
    <w:rsid w:val="00DF0BCB"/>
    <w:rsid w:val="00DF1072"/>
    <w:rsid w:val="00DF13A5"/>
    <w:rsid w:val="00DF19DE"/>
    <w:rsid w:val="00DF2157"/>
    <w:rsid w:val="00DF21E0"/>
    <w:rsid w:val="00DF34EE"/>
    <w:rsid w:val="00DF37D0"/>
    <w:rsid w:val="00DF4510"/>
    <w:rsid w:val="00DF4D0D"/>
    <w:rsid w:val="00DF4F63"/>
    <w:rsid w:val="00DF64F5"/>
    <w:rsid w:val="00DF6612"/>
    <w:rsid w:val="00DF6E80"/>
    <w:rsid w:val="00DF70DA"/>
    <w:rsid w:val="00DF7F3E"/>
    <w:rsid w:val="00E00016"/>
    <w:rsid w:val="00E00D65"/>
    <w:rsid w:val="00E01BE0"/>
    <w:rsid w:val="00E021AF"/>
    <w:rsid w:val="00E02236"/>
    <w:rsid w:val="00E02293"/>
    <w:rsid w:val="00E02856"/>
    <w:rsid w:val="00E0304B"/>
    <w:rsid w:val="00E030BE"/>
    <w:rsid w:val="00E03161"/>
    <w:rsid w:val="00E03C99"/>
    <w:rsid w:val="00E03D22"/>
    <w:rsid w:val="00E052F0"/>
    <w:rsid w:val="00E055F7"/>
    <w:rsid w:val="00E056FE"/>
    <w:rsid w:val="00E05840"/>
    <w:rsid w:val="00E06240"/>
    <w:rsid w:val="00E0672D"/>
    <w:rsid w:val="00E06BCB"/>
    <w:rsid w:val="00E0703E"/>
    <w:rsid w:val="00E07787"/>
    <w:rsid w:val="00E07D08"/>
    <w:rsid w:val="00E1047C"/>
    <w:rsid w:val="00E10FFA"/>
    <w:rsid w:val="00E11540"/>
    <w:rsid w:val="00E120BF"/>
    <w:rsid w:val="00E12F38"/>
    <w:rsid w:val="00E148DB"/>
    <w:rsid w:val="00E154DE"/>
    <w:rsid w:val="00E159B0"/>
    <w:rsid w:val="00E15B89"/>
    <w:rsid w:val="00E15E08"/>
    <w:rsid w:val="00E15E73"/>
    <w:rsid w:val="00E16741"/>
    <w:rsid w:val="00E168B2"/>
    <w:rsid w:val="00E16D4F"/>
    <w:rsid w:val="00E174CB"/>
    <w:rsid w:val="00E178CA"/>
    <w:rsid w:val="00E17A8E"/>
    <w:rsid w:val="00E208D9"/>
    <w:rsid w:val="00E20DD3"/>
    <w:rsid w:val="00E2112A"/>
    <w:rsid w:val="00E219E0"/>
    <w:rsid w:val="00E21E41"/>
    <w:rsid w:val="00E22B72"/>
    <w:rsid w:val="00E22D11"/>
    <w:rsid w:val="00E25254"/>
    <w:rsid w:val="00E25645"/>
    <w:rsid w:val="00E25C11"/>
    <w:rsid w:val="00E25C1C"/>
    <w:rsid w:val="00E264A7"/>
    <w:rsid w:val="00E26EC0"/>
    <w:rsid w:val="00E27447"/>
    <w:rsid w:val="00E30B9C"/>
    <w:rsid w:val="00E30CF7"/>
    <w:rsid w:val="00E31673"/>
    <w:rsid w:val="00E31D0E"/>
    <w:rsid w:val="00E32146"/>
    <w:rsid w:val="00E32576"/>
    <w:rsid w:val="00E327C3"/>
    <w:rsid w:val="00E32837"/>
    <w:rsid w:val="00E32CF7"/>
    <w:rsid w:val="00E32D15"/>
    <w:rsid w:val="00E33CCA"/>
    <w:rsid w:val="00E34F66"/>
    <w:rsid w:val="00E351BF"/>
    <w:rsid w:val="00E3578E"/>
    <w:rsid w:val="00E35E9D"/>
    <w:rsid w:val="00E37CB5"/>
    <w:rsid w:val="00E40281"/>
    <w:rsid w:val="00E40F51"/>
    <w:rsid w:val="00E41B44"/>
    <w:rsid w:val="00E4252F"/>
    <w:rsid w:val="00E430BC"/>
    <w:rsid w:val="00E430EF"/>
    <w:rsid w:val="00E43413"/>
    <w:rsid w:val="00E436B3"/>
    <w:rsid w:val="00E44033"/>
    <w:rsid w:val="00E4508C"/>
    <w:rsid w:val="00E469FD"/>
    <w:rsid w:val="00E4730C"/>
    <w:rsid w:val="00E47518"/>
    <w:rsid w:val="00E5065B"/>
    <w:rsid w:val="00E51DA9"/>
    <w:rsid w:val="00E52200"/>
    <w:rsid w:val="00E52B86"/>
    <w:rsid w:val="00E52CB8"/>
    <w:rsid w:val="00E52D36"/>
    <w:rsid w:val="00E53576"/>
    <w:rsid w:val="00E535D0"/>
    <w:rsid w:val="00E53CE8"/>
    <w:rsid w:val="00E54036"/>
    <w:rsid w:val="00E5403D"/>
    <w:rsid w:val="00E5454F"/>
    <w:rsid w:val="00E5482A"/>
    <w:rsid w:val="00E5539A"/>
    <w:rsid w:val="00E55607"/>
    <w:rsid w:val="00E57AD5"/>
    <w:rsid w:val="00E57CF9"/>
    <w:rsid w:val="00E607CC"/>
    <w:rsid w:val="00E6114A"/>
    <w:rsid w:val="00E612BE"/>
    <w:rsid w:val="00E6140D"/>
    <w:rsid w:val="00E61442"/>
    <w:rsid w:val="00E61883"/>
    <w:rsid w:val="00E61985"/>
    <w:rsid w:val="00E61A53"/>
    <w:rsid w:val="00E61B0E"/>
    <w:rsid w:val="00E62766"/>
    <w:rsid w:val="00E63049"/>
    <w:rsid w:val="00E63D2D"/>
    <w:rsid w:val="00E649BF"/>
    <w:rsid w:val="00E64EBF"/>
    <w:rsid w:val="00E6581F"/>
    <w:rsid w:val="00E65900"/>
    <w:rsid w:val="00E65AC9"/>
    <w:rsid w:val="00E65BDF"/>
    <w:rsid w:val="00E66170"/>
    <w:rsid w:val="00E66547"/>
    <w:rsid w:val="00E66560"/>
    <w:rsid w:val="00E67206"/>
    <w:rsid w:val="00E67666"/>
    <w:rsid w:val="00E700A0"/>
    <w:rsid w:val="00E71A93"/>
    <w:rsid w:val="00E71C7B"/>
    <w:rsid w:val="00E7226D"/>
    <w:rsid w:val="00E72A38"/>
    <w:rsid w:val="00E72B0F"/>
    <w:rsid w:val="00E72E6F"/>
    <w:rsid w:val="00E73391"/>
    <w:rsid w:val="00E73CE4"/>
    <w:rsid w:val="00E74451"/>
    <w:rsid w:val="00E74E2B"/>
    <w:rsid w:val="00E74F75"/>
    <w:rsid w:val="00E766BE"/>
    <w:rsid w:val="00E76E7E"/>
    <w:rsid w:val="00E7756D"/>
    <w:rsid w:val="00E77E9B"/>
    <w:rsid w:val="00E80418"/>
    <w:rsid w:val="00E80A0D"/>
    <w:rsid w:val="00E80A92"/>
    <w:rsid w:val="00E812B5"/>
    <w:rsid w:val="00E81836"/>
    <w:rsid w:val="00E83E94"/>
    <w:rsid w:val="00E844A2"/>
    <w:rsid w:val="00E84AE5"/>
    <w:rsid w:val="00E84DDE"/>
    <w:rsid w:val="00E85F42"/>
    <w:rsid w:val="00E867CD"/>
    <w:rsid w:val="00E867E8"/>
    <w:rsid w:val="00E86AD2"/>
    <w:rsid w:val="00E86D77"/>
    <w:rsid w:val="00E87BE3"/>
    <w:rsid w:val="00E87E80"/>
    <w:rsid w:val="00E90183"/>
    <w:rsid w:val="00E9029A"/>
    <w:rsid w:val="00E902D4"/>
    <w:rsid w:val="00E90787"/>
    <w:rsid w:val="00E91239"/>
    <w:rsid w:val="00E9185C"/>
    <w:rsid w:val="00E927CC"/>
    <w:rsid w:val="00E92A78"/>
    <w:rsid w:val="00E92A8D"/>
    <w:rsid w:val="00E93D0C"/>
    <w:rsid w:val="00E94A29"/>
    <w:rsid w:val="00E94FF8"/>
    <w:rsid w:val="00E950BF"/>
    <w:rsid w:val="00E95557"/>
    <w:rsid w:val="00E95C42"/>
    <w:rsid w:val="00E95D53"/>
    <w:rsid w:val="00E95F11"/>
    <w:rsid w:val="00E96017"/>
    <w:rsid w:val="00E966AB"/>
    <w:rsid w:val="00E96A1C"/>
    <w:rsid w:val="00E96F27"/>
    <w:rsid w:val="00E97473"/>
    <w:rsid w:val="00E97765"/>
    <w:rsid w:val="00E977CB"/>
    <w:rsid w:val="00E97A2C"/>
    <w:rsid w:val="00E97AF3"/>
    <w:rsid w:val="00EA0D98"/>
    <w:rsid w:val="00EA163D"/>
    <w:rsid w:val="00EA1874"/>
    <w:rsid w:val="00EA1F99"/>
    <w:rsid w:val="00EA29A2"/>
    <w:rsid w:val="00EA3B3D"/>
    <w:rsid w:val="00EA3F4C"/>
    <w:rsid w:val="00EA41E2"/>
    <w:rsid w:val="00EA431B"/>
    <w:rsid w:val="00EA442F"/>
    <w:rsid w:val="00EA4834"/>
    <w:rsid w:val="00EA4F5D"/>
    <w:rsid w:val="00EA543E"/>
    <w:rsid w:val="00EA56AD"/>
    <w:rsid w:val="00EA5751"/>
    <w:rsid w:val="00EA591A"/>
    <w:rsid w:val="00EA63EF"/>
    <w:rsid w:val="00EA6C41"/>
    <w:rsid w:val="00EA7391"/>
    <w:rsid w:val="00EA7DCD"/>
    <w:rsid w:val="00EB078D"/>
    <w:rsid w:val="00EB0869"/>
    <w:rsid w:val="00EB1145"/>
    <w:rsid w:val="00EB13BD"/>
    <w:rsid w:val="00EB1983"/>
    <w:rsid w:val="00EB3299"/>
    <w:rsid w:val="00EB390A"/>
    <w:rsid w:val="00EB3FA5"/>
    <w:rsid w:val="00EB5514"/>
    <w:rsid w:val="00EB5851"/>
    <w:rsid w:val="00EB5D14"/>
    <w:rsid w:val="00EB5DF6"/>
    <w:rsid w:val="00EB61E3"/>
    <w:rsid w:val="00EB673A"/>
    <w:rsid w:val="00EB75CD"/>
    <w:rsid w:val="00EB7B56"/>
    <w:rsid w:val="00EC0678"/>
    <w:rsid w:val="00EC0E51"/>
    <w:rsid w:val="00EC0E7D"/>
    <w:rsid w:val="00EC11F0"/>
    <w:rsid w:val="00EC1213"/>
    <w:rsid w:val="00EC16D7"/>
    <w:rsid w:val="00EC1FDB"/>
    <w:rsid w:val="00EC24B2"/>
    <w:rsid w:val="00EC3696"/>
    <w:rsid w:val="00EC4414"/>
    <w:rsid w:val="00EC4533"/>
    <w:rsid w:val="00EC4B6C"/>
    <w:rsid w:val="00EC4BE5"/>
    <w:rsid w:val="00EC5643"/>
    <w:rsid w:val="00EC5945"/>
    <w:rsid w:val="00EC5BE3"/>
    <w:rsid w:val="00EC5C89"/>
    <w:rsid w:val="00EC5CC4"/>
    <w:rsid w:val="00EC5D68"/>
    <w:rsid w:val="00EC610E"/>
    <w:rsid w:val="00EC6124"/>
    <w:rsid w:val="00EC62D5"/>
    <w:rsid w:val="00EC6C86"/>
    <w:rsid w:val="00EC7927"/>
    <w:rsid w:val="00EC7B7A"/>
    <w:rsid w:val="00EC7BE0"/>
    <w:rsid w:val="00ED0D8B"/>
    <w:rsid w:val="00ED12B4"/>
    <w:rsid w:val="00ED1549"/>
    <w:rsid w:val="00ED1909"/>
    <w:rsid w:val="00ED1A6B"/>
    <w:rsid w:val="00ED1B41"/>
    <w:rsid w:val="00ED212B"/>
    <w:rsid w:val="00ED2E69"/>
    <w:rsid w:val="00ED2E9D"/>
    <w:rsid w:val="00ED31FC"/>
    <w:rsid w:val="00ED38CD"/>
    <w:rsid w:val="00ED45FF"/>
    <w:rsid w:val="00ED4D97"/>
    <w:rsid w:val="00ED4DD7"/>
    <w:rsid w:val="00ED4F70"/>
    <w:rsid w:val="00ED4FD3"/>
    <w:rsid w:val="00ED59C6"/>
    <w:rsid w:val="00ED634B"/>
    <w:rsid w:val="00ED65D8"/>
    <w:rsid w:val="00ED6B38"/>
    <w:rsid w:val="00ED6EB0"/>
    <w:rsid w:val="00ED7224"/>
    <w:rsid w:val="00ED74E7"/>
    <w:rsid w:val="00ED779F"/>
    <w:rsid w:val="00ED77DF"/>
    <w:rsid w:val="00ED7800"/>
    <w:rsid w:val="00ED7CFA"/>
    <w:rsid w:val="00ED7D24"/>
    <w:rsid w:val="00ED7FAC"/>
    <w:rsid w:val="00EE00C8"/>
    <w:rsid w:val="00EE070C"/>
    <w:rsid w:val="00EE13EB"/>
    <w:rsid w:val="00EE1412"/>
    <w:rsid w:val="00EE1665"/>
    <w:rsid w:val="00EE206B"/>
    <w:rsid w:val="00EE23CC"/>
    <w:rsid w:val="00EE2D89"/>
    <w:rsid w:val="00EE3511"/>
    <w:rsid w:val="00EE3DA3"/>
    <w:rsid w:val="00EE4679"/>
    <w:rsid w:val="00EE4B76"/>
    <w:rsid w:val="00EE4E10"/>
    <w:rsid w:val="00EE5188"/>
    <w:rsid w:val="00EE52B1"/>
    <w:rsid w:val="00EE5A52"/>
    <w:rsid w:val="00EE6815"/>
    <w:rsid w:val="00EE693F"/>
    <w:rsid w:val="00EE7701"/>
    <w:rsid w:val="00EF00A4"/>
    <w:rsid w:val="00EF0A2F"/>
    <w:rsid w:val="00EF0B50"/>
    <w:rsid w:val="00EF0FCA"/>
    <w:rsid w:val="00EF1127"/>
    <w:rsid w:val="00EF1230"/>
    <w:rsid w:val="00EF146D"/>
    <w:rsid w:val="00EF1496"/>
    <w:rsid w:val="00EF1553"/>
    <w:rsid w:val="00EF181C"/>
    <w:rsid w:val="00EF1FFC"/>
    <w:rsid w:val="00EF28B4"/>
    <w:rsid w:val="00EF299A"/>
    <w:rsid w:val="00EF2EF5"/>
    <w:rsid w:val="00EF39F6"/>
    <w:rsid w:val="00EF4226"/>
    <w:rsid w:val="00EF48AC"/>
    <w:rsid w:val="00EF4DFA"/>
    <w:rsid w:val="00EF513A"/>
    <w:rsid w:val="00EF5512"/>
    <w:rsid w:val="00EF5648"/>
    <w:rsid w:val="00EF5727"/>
    <w:rsid w:val="00EF640C"/>
    <w:rsid w:val="00EF6AE9"/>
    <w:rsid w:val="00EF7391"/>
    <w:rsid w:val="00F003B2"/>
    <w:rsid w:val="00F005A3"/>
    <w:rsid w:val="00F00684"/>
    <w:rsid w:val="00F009A2"/>
    <w:rsid w:val="00F00F6D"/>
    <w:rsid w:val="00F013EC"/>
    <w:rsid w:val="00F01E12"/>
    <w:rsid w:val="00F027CF"/>
    <w:rsid w:val="00F033B1"/>
    <w:rsid w:val="00F03482"/>
    <w:rsid w:val="00F03AE6"/>
    <w:rsid w:val="00F03E21"/>
    <w:rsid w:val="00F03F18"/>
    <w:rsid w:val="00F04698"/>
    <w:rsid w:val="00F04B83"/>
    <w:rsid w:val="00F04D8F"/>
    <w:rsid w:val="00F04E35"/>
    <w:rsid w:val="00F0514B"/>
    <w:rsid w:val="00F057B8"/>
    <w:rsid w:val="00F06164"/>
    <w:rsid w:val="00F0645C"/>
    <w:rsid w:val="00F06870"/>
    <w:rsid w:val="00F06A5A"/>
    <w:rsid w:val="00F06D8D"/>
    <w:rsid w:val="00F07A2A"/>
    <w:rsid w:val="00F07EF5"/>
    <w:rsid w:val="00F10204"/>
    <w:rsid w:val="00F10274"/>
    <w:rsid w:val="00F10DF0"/>
    <w:rsid w:val="00F11093"/>
    <w:rsid w:val="00F11C29"/>
    <w:rsid w:val="00F11D80"/>
    <w:rsid w:val="00F11EA5"/>
    <w:rsid w:val="00F125DE"/>
    <w:rsid w:val="00F12C12"/>
    <w:rsid w:val="00F13162"/>
    <w:rsid w:val="00F1320C"/>
    <w:rsid w:val="00F13577"/>
    <w:rsid w:val="00F13A25"/>
    <w:rsid w:val="00F13D5A"/>
    <w:rsid w:val="00F14261"/>
    <w:rsid w:val="00F148CB"/>
    <w:rsid w:val="00F14A96"/>
    <w:rsid w:val="00F14DD4"/>
    <w:rsid w:val="00F150AE"/>
    <w:rsid w:val="00F15522"/>
    <w:rsid w:val="00F15909"/>
    <w:rsid w:val="00F1592D"/>
    <w:rsid w:val="00F15B59"/>
    <w:rsid w:val="00F16037"/>
    <w:rsid w:val="00F16ACF"/>
    <w:rsid w:val="00F16DC3"/>
    <w:rsid w:val="00F17426"/>
    <w:rsid w:val="00F17E1E"/>
    <w:rsid w:val="00F2002C"/>
    <w:rsid w:val="00F201CB"/>
    <w:rsid w:val="00F20415"/>
    <w:rsid w:val="00F2059B"/>
    <w:rsid w:val="00F2060E"/>
    <w:rsid w:val="00F2148A"/>
    <w:rsid w:val="00F2160D"/>
    <w:rsid w:val="00F21D32"/>
    <w:rsid w:val="00F21F64"/>
    <w:rsid w:val="00F226C3"/>
    <w:rsid w:val="00F2307A"/>
    <w:rsid w:val="00F24702"/>
    <w:rsid w:val="00F247BB"/>
    <w:rsid w:val="00F24F00"/>
    <w:rsid w:val="00F25C6B"/>
    <w:rsid w:val="00F2606D"/>
    <w:rsid w:val="00F26AB7"/>
    <w:rsid w:val="00F26D27"/>
    <w:rsid w:val="00F272DA"/>
    <w:rsid w:val="00F2735B"/>
    <w:rsid w:val="00F27C4B"/>
    <w:rsid w:val="00F27DFE"/>
    <w:rsid w:val="00F27E10"/>
    <w:rsid w:val="00F30DC2"/>
    <w:rsid w:val="00F31070"/>
    <w:rsid w:val="00F31792"/>
    <w:rsid w:val="00F317DC"/>
    <w:rsid w:val="00F31F69"/>
    <w:rsid w:val="00F320DF"/>
    <w:rsid w:val="00F321C2"/>
    <w:rsid w:val="00F32518"/>
    <w:rsid w:val="00F32749"/>
    <w:rsid w:val="00F32D88"/>
    <w:rsid w:val="00F33220"/>
    <w:rsid w:val="00F33736"/>
    <w:rsid w:val="00F3422B"/>
    <w:rsid w:val="00F34DE9"/>
    <w:rsid w:val="00F3592E"/>
    <w:rsid w:val="00F35AA3"/>
    <w:rsid w:val="00F35E1A"/>
    <w:rsid w:val="00F36D14"/>
    <w:rsid w:val="00F379F9"/>
    <w:rsid w:val="00F37CA7"/>
    <w:rsid w:val="00F37DA3"/>
    <w:rsid w:val="00F4032B"/>
    <w:rsid w:val="00F421C6"/>
    <w:rsid w:val="00F42DF5"/>
    <w:rsid w:val="00F430AF"/>
    <w:rsid w:val="00F43728"/>
    <w:rsid w:val="00F444F4"/>
    <w:rsid w:val="00F44B91"/>
    <w:rsid w:val="00F45D42"/>
    <w:rsid w:val="00F45DBF"/>
    <w:rsid w:val="00F46CE8"/>
    <w:rsid w:val="00F4765E"/>
    <w:rsid w:val="00F476DB"/>
    <w:rsid w:val="00F478F4"/>
    <w:rsid w:val="00F47944"/>
    <w:rsid w:val="00F47A98"/>
    <w:rsid w:val="00F47CBA"/>
    <w:rsid w:val="00F47EE5"/>
    <w:rsid w:val="00F505F1"/>
    <w:rsid w:val="00F5080E"/>
    <w:rsid w:val="00F50F34"/>
    <w:rsid w:val="00F512C5"/>
    <w:rsid w:val="00F51370"/>
    <w:rsid w:val="00F51F17"/>
    <w:rsid w:val="00F52022"/>
    <w:rsid w:val="00F52280"/>
    <w:rsid w:val="00F52B93"/>
    <w:rsid w:val="00F5343B"/>
    <w:rsid w:val="00F536B6"/>
    <w:rsid w:val="00F54E00"/>
    <w:rsid w:val="00F54FF5"/>
    <w:rsid w:val="00F550AC"/>
    <w:rsid w:val="00F55BA1"/>
    <w:rsid w:val="00F55DEF"/>
    <w:rsid w:val="00F56720"/>
    <w:rsid w:val="00F56736"/>
    <w:rsid w:val="00F578B9"/>
    <w:rsid w:val="00F57B22"/>
    <w:rsid w:val="00F57BD4"/>
    <w:rsid w:val="00F57C4A"/>
    <w:rsid w:val="00F57F1D"/>
    <w:rsid w:val="00F60018"/>
    <w:rsid w:val="00F6063C"/>
    <w:rsid w:val="00F60D8B"/>
    <w:rsid w:val="00F61AB3"/>
    <w:rsid w:val="00F6272E"/>
    <w:rsid w:val="00F62ED5"/>
    <w:rsid w:val="00F62FD0"/>
    <w:rsid w:val="00F63A48"/>
    <w:rsid w:val="00F63AB3"/>
    <w:rsid w:val="00F64279"/>
    <w:rsid w:val="00F6541C"/>
    <w:rsid w:val="00F65520"/>
    <w:rsid w:val="00F65E5D"/>
    <w:rsid w:val="00F667E5"/>
    <w:rsid w:val="00F67161"/>
    <w:rsid w:val="00F67CB1"/>
    <w:rsid w:val="00F67D19"/>
    <w:rsid w:val="00F70273"/>
    <w:rsid w:val="00F70536"/>
    <w:rsid w:val="00F70C76"/>
    <w:rsid w:val="00F70EC7"/>
    <w:rsid w:val="00F71759"/>
    <w:rsid w:val="00F71E3C"/>
    <w:rsid w:val="00F72896"/>
    <w:rsid w:val="00F7429C"/>
    <w:rsid w:val="00F744B7"/>
    <w:rsid w:val="00F74C1F"/>
    <w:rsid w:val="00F76F1F"/>
    <w:rsid w:val="00F774F2"/>
    <w:rsid w:val="00F77EC8"/>
    <w:rsid w:val="00F80809"/>
    <w:rsid w:val="00F808BB"/>
    <w:rsid w:val="00F81AC1"/>
    <w:rsid w:val="00F81DE1"/>
    <w:rsid w:val="00F8233B"/>
    <w:rsid w:val="00F82E8A"/>
    <w:rsid w:val="00F8372C"/>
    <w:rsid w:val="00F83F6E"/>
    <w:rsid w:val="00F84000"/>
    <w:rsid w:val="00F84322"/>
    <w:rsid w:val="00F8486F"/>
    <w:rsid w:val="00F85D4C"/>
    <w:rsid w:val="00F85DCB"/>
    <w:rsid w:val="00F86558"/>
    <w:rsid w:val="00F86580"/>
    <w:rsid w:val="00F86E38"/>
    <w:rsid w:val="00F876B5"/>
    <w:rsid w:val="00F878CC"/>
    <w:rsid w:val="00F8796F"/>
    <w:rsid w:val="00F87990"/>
    <w:rsid w:val="00F87CCA"/>
    <w:rsid w:val="00F87E3E"/>
    <w:rsid w:val="00F905E2"/>
    <w:rsid w:val="00F91372"/>
    <w:rsid w:val="00F9159D"/>
    <w:rsid w:val="00F91F94"/>
    <w:rsid w:val="00F91FE1"/>
    <w:rsid w:val="00F93978"/>
    <w:rsid w:val="00F94848"/>
    <w:rsid w:val="00F95545"/>
    <w:rsid w:val="00F96398"/>
    <w:rsid w:val="00F96601"/>
    <w:rsid w:val="00F96818"/>
    <w:rsid w:val="00F96936"/>
    <w:rsid w:val="00F96B55"/>
    <w:rsid w:val="00FA13B3"/>
    <w:rsid w:val="00FA13F5"/>
    <w:rsid w:val="00FA17FC"/>
    <w:rsid w:val="00FA35D4"/>
    <w:rsid w:val="00FA446C"/>
    <w:rsid w:val="00FA4694"/>
    <w:rsid w:val="00FA5740"/>
    <w:rsid w:val="00FA6144"/>
    <w:rsid w:val="00FA6DF1"/>
    <w:rsid w:val="00FA725A"/>
    <w:rsid w:val="00FA765B"/>
    <w:rsid w:val="00FA7732"/>
    <w:rsid w:val="00FA7E4D"/>
    <w:rsid w:val="00FA7EA0"/>
    <w:rsid w:val="00FB0197"/>
    <w:rsid w:val="00FB02BD"/>
    <w:rsid w:val="00FB0615"/>
    <w:rsid w:val="00FB0899"/>
    <w:rsid w:val="00FB0D96"/>
    <w:rsid w:val="00FB1468"/>
    <w:rsid w:val="00FB1BB5"/>
    <w:rsid w:val="00FB3446"/>
    <w:rsid w:val="00FB4B4C"/>
    <w:rsid w:val="00FB5215"/>
    <w:rsid w:val="00FB525F"/>
    <w:rsid w:val="00FB52DE"/>
    <w:rsid w:val="00FB548B"/>
    <w:rsid w:val="00FB54BA"/>
    <w:rsid w:val="00FB5654"/>
    <w:rsid w:val="00FB638B"/>
    <w:rsid w:val="00FB64D8"/>
    <w:rsid w:val="00FB722F"/>
    <w:rsid w:val="00FB7549"/>
    <w:rsid w:val="00FC1035"/>
    <w:rsid w:val="00FC1540"/>
    <w:rsid w:val="00FC1E93"/>
    <w:rsid w:val="00FC1FC6"/>
    <w:rsid w:val="00FC2128"/>
    <w:rsid w:val="00FC2221"/>
    <w:rsid w:val="00FC2F24"/>
    <w:rsid w:val="00FC322F"/>
    <w:rsid w:val="00FC354F"/>
    <w:rsid w:val="00FC3C6F"/>
    <w:rsid w:val="00FC47F4"/>
    <w:rsid w:val="00FC4B7D"/>
    <w:rsid w:val="00FC4C1E"/>
    <w:rsid w:val="00FC5818"/>
    <w:rsid w:val="00FC58E8"/>
    <w:rsid w:val="00FC6862"/>
    <w:rsid w:val="00FC697D"/>
    <w:rsid w:val="00FC6B6A"/>
    <w:rsid w:val="00FC7155"/>
    <w:rsid w:val="00FC7CB4"/>
    <w:rsid w:val="00FD003C"/>
    <w:rsid w:val="00FD0042"/>
    <w:rsid w:val="00FD259F"/>
    <w:rsid w:val="00FD280B"/>
    <w:rsid w:val="00FD3072"/>
    <w:rsid w:val="00FD3745"/>
    <w:rsid w:val="00FD3CF4"/>
    <w:rsid w:val="00FD436E"/>
    <w:rsid w:val="00FD498D"/>
    <w:rsid w:val="00FD4FD8"/>
    <w:rsid w:val="00FD53C0"/>
    <w:rsid w:val="00FD54AA"/>
    <w:rsid w:val="00FD563A"/>
    <w:rsid w:val="00FD593D"/>
    <w:rsid w:val="00FD5F05"/>
    <w:rsid w:val="00FD6629"/>
    <w:rsid w:val="00FD67AC"/>
    <w:rsid w:val="00FD7860"/>
    <w:rsid w:val="00FD7DE8"/>
    <w:rsid w:val="00FE0612"/>
    <w:rsid w:val="00FE083F"/>
    <w:rsid w:val="00FE1095"/>
    <w:rsid w:val="00FE167E"/>
    <w:rsid w:val="00FE281C"/>
    <w:rsid w:val="00FE296A"/>
    <w:rsid w:val="00FE2AAE"/>
    <w:rsid w:val="00FE2BF5"/>
    <w:rsid w:val="00FE2E14"/>
    <w:rsid w:val="00FE3886"/>
    <w:rsid w:val="00FE3A85"/>
    <w:rsid w:val="00FE3A99"/>
    <w:rsid w:val="00FE3EFF"/>
    <w:rsid w:val="00FE4A31"/>
    <w:rsid w:val="00FE5B76"/>
    <w:rsid w:val="00FE63BD"/>
    <w:rsid w:val="00FE6409"/>
    <w:rsid w:val="00FE6464"/>
    <w:rsid w:val="00FE66E0"/>
    <w:rsid w:val="00FE6878"/>
    <w:rsid w:val="00FE74D3"/>
    <w:rsid w:val="00FE788B"/>
    <w:rsid w:val="00FF0135"/>
    <w:rsid w:val="00FF0471"/>
    <w:rsid w:val="00FF0A0F"/>
    <w:rsid w:val="00FF26EB"/>
    <w:rsid w:val="00FF312A"/>
    <w:rsid w:val="00FF3B9F"/>
    <w:rsid w:val="00FF3BCC"/>
    <w:rsid w:val="00FF3D22"/>
    <w:rsid w:val="00FF3E6A"/>
    <w:rsid w:val="00FF3F5A"/>
    <w:rsid w:val="00FF4C52"/>
    <w:rsid w:val="00FF5192"/>
    <w:rsid w:val="00FF5398"/>
    <w:rsid w:val="00FF5921"/>
    <w:rsid w:val="00FF5DC7"/>
    <w:rsid w:val="00FF709F"/>
    <w:rsid w:val="00FF738F"/>
    <w:rsid w:val="00FF75D2"/>
    <w:rsid w:val="00FF784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649"/>
    <o:shapelayout v:ext="edit">
      <o:idmap v:ext="edit" data="1"/>
    </o:shapelayout>
  </w:shapeDefaults>
  <w:decimalSymbol w:val=","/>
  <w:listSeparator w:val=";"/>
  <w14:docId w14:val="045220DF"/>
  <w15:docId w15:val="{AE71480A-96D0-48EA-86BD-9D54C562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1D7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11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414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7D5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4C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569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20C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20C2C"/>
    <w:pPr>
      <w:tabs>
        <w:tab w:val="center" w:pos="4536"/>
        <w:tab w:val="right" w:pos="9072"/>
      </w:tabs>
    </w:pPr>
  </w:style>
  <w:style w:type="character" w:styleId="Hyperlink">
    <w:name w:val="Hyperlink"/>
    <w:rsid w:val="00E47518"/>
    <w:rPr>
      <w:color w:val="0000FF"/>
      <w:u w:val="single"/>
    </w:rPr>
  </w:style>
  <w:style w:type="character" w:styleId="Fett">
    <w:name w:val="Strong"/>
    <w:uiPriority w:val="22"/>
    <w:qFormat/>
    <w:rsid w:val="00156451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6726B9"/>
    <w:rPr>
      <w:rFonts w:ascii="Calibri" w:eastAsia="Calibri" w:hAnsi="Calibri"/>
      <w:sz w:val="22"/>
      <w:szCs w:val="21"/>
    </w:rPr>
  </w:style>
  <w:style w:type="character" w:customStyle="1" w:styleId="NurTextZchn">
    <w:name w:val="Nur Text Zchn"/>
    <w:link w:val="NurText"/>
    <w:uiPriority w:val="99"/>
    <w:rsid w:val="006726B9"/>
    <w:rPr>
      <w:rFonts w:ascii="Calibri" w:eastAsia="Calibri" w:hAnsi="Calibri"/>
      <w:sz w:val="22"/>
      <w:szCs w:val="21"/>
    </w:rPr>
  </w:style>
  <w:style w:type="character" w:styleId="BesuchterLink">
    <w:name w:val="FollowedHyperlink"/>
    <w:uiPriority w:val="99"/>
    <w:semiHidden/>
    <w:unhideWhenUsed/>
    <w:rsid w:val="0099724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36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F365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B62E1A"/>
    <w:pPr>
      <w:spacing w:before="100" w:beforeAutospacing="1" w:after="100" w:afterAutospacing="1"/>
    </w:pPr>
  </w:style>
  <w:style w:type="paragraph" w:styleId="KeinLeerraum">
    <w:name w:val="No Spacing"/>
    <w:aliases w:val="Normal,Dachzeile"/>
    <w:link w:val="KeinLeerraumZchn"/>
    <w:uiPriority w:val="1"/>
    <w:qFormat/>
    <w:rsid w:val="00D120D4"/>
    <w:rPr>
      <w:rFonts w:ascii="Arial" w:hAnsi="Arial"/>
      <w:sz w:val="24"/>
      <w:szCs w:val="24"/>
    </w:rPr>
  </w:style>
  <w:style w:type="character" w:customStyle="1" w:styleId="berschrift1Zchn">
    <w:name w:val="Überschrift 1 Zchn"/>
    <w:link w:val="berschrift1"/>
    <w:uiPriority w:val="9"/>
    <w:rsid w:val="001114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semiHidden/>
    <w:rsid w:val="006414A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bodytext">
    <w:name w:val="bodytext"/>
    <w:basedOn w:val="Standard"/>
    <w:rsid w:val="0003407C"/>
  </w:style>
  <w:style w:type="paragraph" w:customStyle="1" w:styleId="news-single-imgcaption">
    <w:name w:val="news-single-imgcaption"/>
    <w:basedOn w:val="Standard"/>
    <w:rsid w:val="00DE2B54"/>
    <w:rPr>
      <w:sz w:val="18"/>
      <w:szCs w:val="18"/>
    </w:rPr>
  </w:style>
  <w:style w:type="character" w:styleId="Hervorhebung">
    <w:name w:val="Emphasis"/>
    <w:uiPriority w:val="20"/>
    <w:qFormat/>
    <w:rsid w:val="00815AFA"/>
    <w:rPr>
      <w:i/>
      <w:iCs/>
    </w:rPr>
  </w:style>
  <w:style w:type="paragraph" w:styleId="Titel">
    <w:name w:val="Title"/>
    <w:basedOn w:val="Standard"/>
    <w:next w:val="Standard"/>
    <w:link w:val="TitelZchn"/>
    <w:uiPriority w:val="10"/>
    <w:qFormat/>
    <w:rsid w:val="00951D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951D5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6E3382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styleId="Listenabsatz">
    <w:name w:val="List Paragraph"/>
    <w:basedOn w:val="Standard"/>
    <w:uiPriority w:val="34"/>
    <w:qFormat/>
    <w:rsid w:val="00171541"/>
    <w:pPr>
      <w:ind w:left="720"/>
      <w:contextualSpacing/>
    </w:pPr>
    <w:rPr>
      <w:rFonts w:ascii="Arial" w:hAnsi="Arial" w:cs="Arial"/>
      <w:sz w:val="22"/>
      <w:szCs w:val="20"/>
    </w:rPr>
  </w:style>
  <w:style w:type="character" w:customStyle="1" w:styleId="textexposedshow">
    <w:name w:val="text_exposed_show"/>
    <w:rsid w:val="005C5B3C"/>
  </w:style>
  <w:style w:type="character" w:customStyle="1" w:styleId="dachzeile12">
    <w:name w:val="dachzeile12"/>
    <w:rsid w:val="003E272E"/>
  </w:style>
  <w:style w:type="character" w:customStyle="1" w:styleId="artikeltitel6">
    <w:name w:val="artikeltitel6"/>
    <w:rsid w:val="003E272E"/>
    <w:rPr>
      <w:b/>
      <w:bCs/>
      <w:color w:val="000000"/>
      <w:sz w:val="29"/>
      <w:szCs w:val="29"/>
    </w:rPr>
  </w:style>
  <w:style w:type="character" w:customStyle="1" w:styleId="autor3">
    <w:name w:val="autor3"/>
    <w:rsid w:val="003E272E"/>
  </w:style>
  <w:style w:type="character" w:customStyle="1" w:styleId="sl2">
    <w:name w:val="sl2"/>
    <w:rsid w:val="003E272E"/>
  </w:style>
  <w:style w:type="paragraph" w:customStyle="1" w:styleId="emphasizeleft1">
    <w:name w:val="emphasizeleft1"/>
    <w:basedOn w:val="Standard"/>
    <w:rsid w:val="008A184C"/>
    <w:pPr>
      <w:pBdr>
        <w:left w:val="single" w:sz="48" w:space="8" w:color="8DC63F"/>
      </w:pBdr>
      <w:spacing w:after="150" w:line="384" w:lineRule="auto"/>
    </w:pPr>
    <w:rPr>
      <w:sz w:val="26"/>
      <w:szCs w:val="26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C35CB5"/>
    <w:rPr>
      <w:i/>
      <w:iCs/>
    </w:rPr>
  </w:style>
  <w:style w:type="character" w:customStyle="1" w:styleId="HTMLAdresseZchn">
    <w:name w:val="HTML Adresse Zchn"/>
    <w:link w:val="HTMLAdresse"/>
    <w:uiPriority w:val="99"/>
    <w:semiHidden/>
    <w:rsid w:val="00C35CB5"/>
    <w:rPr>
      <w:i/>
      <w:iCs/>
      <w:sz w:val="24"/>
      <w:szCs w:val="24"/>
    </w:rPr>
  </w:style>
  <w:style w:type="character" w:customStyle="1" w:styleId="KopfzeileZchn">
    <w:name w:val="Kopfzeile Zchn"/>
    <w:link w:val="Kopfzeile"/>
    <w:rsid w:val="007E68E8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D0D3E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5D0D3E"/>
    <w:rPr>
      <w:rFonts w:ascii="Cambria" w:eastAsia="Times New Roman" w:hAnsi="Cambria" w:cs="Times New Roman"/>
      <w:sz w:val="24"/>
      <w:szCs w:val="24"/>
    </w:rPr>
  </w:style>
  <w:style w:type="paragraph" w:customStyle="1" w:styleId="preload-page">
    <w:name w:val="preload-page"/>
    <w:basedOn w:val="Standard"/>
    <w:rsid w:val="00546B1D"/>
    <w:pPr>
      <w:spacing w:before="100" w:beforeAutospacing="1" w:after="100" w:afterAutospacing="1"/>
      <w:jc w:val="center"/>
    </w:pPr>
    <w:rPr>
      <w:color w:val="666666"/>
      <w:sz w:val="18"/>
      <w:szCs w:val="18"/>
    </w:rPr>
  </w:style>
  <w:style w:type="paragraph" w:customStyle="1" w:styleId="preload-page-logo">
    <w:name w:val="preload-page-logo"/>
    <w:basedOn w:val="Standard"/>
    <w:rsid w:val="00546B1D"/>
    <w:pPr>
      <w:spacing w:before="300" w:after="300"/>
    </w:pPr>
  </w:style>
  <w:style w:type="paragraph" w:customStyle="1" w:styleId="preload-page-error">
    <w:name w:val="preload-page-error"/>
    <w:basedOn w:val="Standard"/>
    <w:rsid w:val="00546B1D"/>
    <w:pPr>
      <w:spacing w:before="100" w:beforeAutospacing="1" w:after="100" w:afterAutospacing="1"/>
    </w:pPr>
    <w:rPr>
      <w:b/>
      <w:bCs/>
      <w:color w:val="EC0000"/>
    </w:rPr>
  </w:style>
  <w:style w:type="paragraph" w:customStyle="1" w:styleId="loader-box">
    <w:name w:val="loader-box"/>
    <w:basedOn w:val="Standard"/>
    <w:rsid w:val="00546B1D"/>
    <w:pPr>
      <w:shd w:val="clear" w:color="auto" w:fill="3A3A3A"/>
    </w:pPr>
  </w:style>
  <w:style w:type="paragraph" w:customStyle="1" w:styleId="loader-box-inner">
    <w:name w:val="loader-box-inner"/>
    <w:basedOn w:val="Standard"/>
    <w:rsid w:val="00546B1D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before="100" w:beforeAutospacing="1" w:after="100" w:afterAutospacing="1"/>
    </w:pPr>
  </w:style>
  <w:style w:type="paragraph" w:customStyle="1" w:styleId="loader-box-shadow">
    <w:name w:val="loader-box-shadow"/>
    <w:basedOn w:val="Standard"/>
    <w:rsid w:val="00546B1D"/>
    <w:pPr>
      <w:spacing w:before="150"/>
    </w:pPr>
  </w:style>
  <w:style w:type="paragraph" w:customStyle="1" w:styleId="wr-icon">
    <w:name w:val="wr-icon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</w:rPr>
  </w:style>
  <w:style w:type="paragraph" w:customStyle="1" w:styleId="swiper-container">
    <w:name w:val="swiper-container"/>
    <w:basedOn w:val="Standard"/>
    <w:rsid w:val="00546B1D"/>
  </w:style>
  <w:style w:type="paragraph" w:customStyle="1" w:styleId="swiper-wrapper">
    <w:name w:val="swiper-wrapper"/>
    <w:basedOn w:val="Standard"/>
    <w:rsid w:val="00546B1D"/>
    <w:pPr>
      <w:spacing w:before="100" w:beforeAutospacing="1" w:after="100" w:afterAutospacing="1"/>
    </w:pPr>
  </w:style>
  <w:style w:type="paragraph" w:customStyle="1" w:styleId="swiper-slide">
    <w:name w:val="swiper-slide"/>
    <w:basedOn w:val="Standard"/>
    <w:rsid w:val="00546B1D"/>
    <w:pPr>
      <w:spacing w:before="100" w:beforeAutospacing="1" w:after="100" w:afterAutospacing="1"/>
    </w:pPr>
  </w:style>
  <w:style w:type="paragraph" w:customStyle="1" w:styleId="swiper-button-next">
    <w:name w:val="swiper-button-next"/>
    <w:basedOn w:val="Standard"/>
    <w:rsid w:val="00546B1D"/>
    <w:pPr>
      <w:spacing w:after="100" w:afterAutospacing="1"/>
    </w:pPr>
  </w:style>
  <w:style w:type="paragraph" w:customStyle="1" w:styleId="swiper-button-prev">
    <w:name w:val="swiper-button-prev"/>
    <w:basedOn w:val="Standard"/>
    <w:rsid w:val="00546B1D"/>
    <w:pPr>
      <w:spacing w:after="100" w:afterAutospacing="1"/>
    </w:pPr>
  </w:style>
  <w:style w:type="paragraph" w:customStyle="1" w:styleId="swiper-button-lock">
    <w:name w:val="swiper-butt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pagination">
    <w:name w:val="swiper-pagination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pagination-bullets-dynamic">
    <w:name w:val="swiper-pagination-bullets-dynamic"/>
    <w:basedOn w:val="Standard"/>
    <w:rsid w:val="00546B1D"/>
    <w:pPr>
      <w:spacing w:before="100" w:beforeAutospacing="1" w:after="100" w:afterAutospacing="1"/>
    </w:pPr>
    <w:rPr>
      <w:sz w:val="2"/>
      <w:szCs w:val="2"/>
    </w:rPr>
  </w:style>
  <w:style w:type="paragraph" w:customStyle="1" w:styleId="swiper-pagination-bullet">
    <w:name w:val="swiper-pagination-bullet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pagination-bullet-active">
    <w:name w:val="swiper-pagination-bullet-active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lock">
    <w:name w:val="swiper-pagination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scrollbar-drag">
    <w:name w:val="swiper-scrollbar-drag"/>
    <w:basedOn w:val="Standard"/>
    <w:rsid w:val="00546B1D"/>
    <w:pPr>
      <w:spacing w:before="100" w:beforeAutospacing="1" w:after="100" w:afterAutospacing="1"/>
    </w:pPr>
  </w:style>
  <w:style w:type="paragraph" w:customStyle="1" w:styleId="swiper-scrollbar-lock">
    <w:name w:val="swiper-scrollbar-lock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zoom-container">
    <w:name w:val="swiper-zoom-containe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swiper-lazy-preloader">
    <w:name w:val="swiper-lazy-preloader"/>
    <w:basedOn w:val="Standard"/>
    <w:rsid w:val="00546B1D"/>
    <w:pPr>
      <w:spacing w:after="100" w:afterAutospacing="1"/>
      <w:ind w:left="-315"/>
    </w:pPr>
  </w:style>
  <w:style w:type="paragraph" w:customStyle="1" w:styleId="av-navigator">
    <w:name w:val="av-navigator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inator-left">
    <w:name w:val="paginator-left"/>
    <w:basedOn w:val="Standard"/>
    <w:rsid w:val="00546B1D"/>
    <w:pPr>
      <w:pBdr>
        <w:righ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paginator-right">
    <w:name w:val="paginator-right"/>
    <w:basedOn w:val="Standard"/>
    <w:rsid w:val="00546B1D"/>
    <w:pPr>
      <w:pBdr>
        <w:left w:val="single" w:sz="6" w:space="0" w:color="CECECE"/>
      </w:pBdr>
      <w:shd w:val="clear" w:color="auto" w:fill="E2E1DE"/>
      <w:spacing w:before="100" w:beforeAutospacing="1" w:after="100" w:afterAutospacing="1"/>
    </w:pPr>
  </w:style>
  <w:style w:type="paragraph" w:customStyle="1" w:styleId="search">
    <w:name w:val="search"/>
    <w:basedOn w:val="Standard"/>
    <w:rsid w:val="00546B1D"/>
    <w:pPr>
      <w:spacing w:before="100" w:beforeAutospacing="1" w:after="100" w:afterAutospacing="1"/>
    </w:pPr>
  </w:style>
  <w:style w:type="paragraph" w:customStyle="1" w:styleId="searchresults">
    <w:name w:val="searchresults"/>
    <w:basedOn w:val="Standard"/>
    <w:rsid w:val="00546B1D"/>
    <w:pPr>
      <w:spacing w:before="100" w:beforeAutospacing="1" w:after="100" w:afterAutospacing="1"/>
    </w:pPr>
  </w:style>
  <w:style w:type="paragraph" w:customStyle="1" w:styleId="navigation-bar">
    <w:name w:val="navigation-bar"/>
    <w:basedOn w:val="Standard"/>
    <w:rsid w:val="00546B1D"/>
    <w:pPr>
      <w:pBdr>
        <w:bottom w:val="single" w:sz="6" w:space="0" w:color="CECECE"/>
      </w:pBdr>
      <w:shd w:val="clear" w:color="auto" w:fill="FFFFFF"/>
      <w:spacing w:before="100" w:beforeAutospacing="1" w:after="100" w:afterAutospacing="1" w:line="825" w:lineRule="atLeast"/>
    </w:pPr>
    <w:rPr>
      <w:sz w:val="45"/>
      <w:szCs w:val="45"/>
    </w:rPr>
  </w:style>
  <w:style w:type="paragraph" w:customStyle="1" w:styleId="navbar-divider">
    <w:name w:val="navbar-divider"/>
    <w:basedOn w:val="Standard"/>
    <w:rsid w:val="00546B1D"/>
    <w:pPr>
      <w:spacing w:after="75"/>
    </w:pPr>
    <w:rPr>
      <w:vanish/>
    </w:rPr>
  </w:style>
  <w:style w:type="paragraph" w:customStyle="1" w:styleId="paginator-element">
    <w:name w:val="paginator-element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content-bar">
    <w:name w:val="content-bar"/>
    <w:basedOn w:val="Standard"/>
    <w:rsid w:val="00546B1D"/>
    <w:pPr>
      <w:spacing w:before="825" w:after="100" w:afterAutospacing="1"/>
    </w:pPr>
  </w:style>
  <w:style w:type="paragraph" w:customStyle="1" w:styleId="rn-carousel-control">
    <w:name w:val="rn-carousel-control"/>
    <w:basedOn w:val="Standard"/>
    <w:rsid w:val="00546B1D"/>
    <w:pPr>
      <w:spacing w:before="100" w:beforeAutospacing="1" w:after="100" w:afterAutospacing="1"/>
    </w:pPr>
    <w:rPr>
      <w:rFonts w:ascii="webreaderIcons!important" w:hAnsi="webreaderIcons!important"/>
      <w:color w:val="E3121C"/>
      <w:sz w:val="38"/>
      <w:szCs w:val="38"/>
    </w:rPr>
  </w:style>
  <w:style w:type="paragraph" w:customStyle="1" w:styleId="table-of-content">
    <w:name w:val="table-of-content"/>
    <w:basedOn w:val="Standard"/>
    <w:rsid w:val="00546B1D"/>
    <w:pPr>
      <w:shd w:val="clear" w:color="auto" w:fill="FFFFFF"/>
      <w:spacing w:before="100" w:beforeAutospacing="1" w:after="100" w:afterAutospacing="1"/>
    </w:pPr>
    <w:rPr>
      <w:color w:val="444444"/>
    </w:rPr>
  </w:style>
  <w:style w:type="paragraph" w:customStyle="1" w:styleId="only-print">
    <w:name w:val="only-print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printdisclaimer">
    <w:name w:val="printdisclaime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wiper-gallery">
    <w:name w:val="swiper-gallery"/>
    <w:basedOn w:val="Standard"/>
    <w:rsid w:val="00546B1D"/>
    <w:pPr>
      <w:pBdr>
        <w:bottom w:val="single" w:sz="6" w:space="0" w:color="CECECD"/>
      </w:pBdr>
      <w:spacing w:before="100" w:beforeAutospacing="1" w:after="100" w:afterAutospacing="1"/>
    </w:pPr>
  </w:style>
  <w:style w:type="paragraph" w:customStyle="1" w:styleId="swiper-gallery-header">
    <w:name w:val="swiper-gallery-header"/>
    <w:basedOn w:val="Standard"/>
    <w:rsid w:val="00546B1D"/>
    <w:pPr>
      <w:pBdr>
        <w:bottom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content">
    <w:name w:val="swiper-gallery-content"/>
    <w:basedOn w:val="Standard"/>
    <w:rsid w:val="00546B1D"/>
    <w:pPr>
      <w:spacing w:before="100" w:beforeAutospacing="1" w:after="100" w:afterAutospacing="1"/>
    </w:pPr>
  </w:style>
  <w:style w:type="paragraph" w:customStyle="1" w:styleId="swiper-gallery-navigation">
    <w:name w:val="swiper-gallery-navigation"/>
    <w:basedOn w:val="Standard"/>
    <w:rsid w:val="00546B1D"/>
    <w:pPr>
      <w:pBdr>
        <w:top w:val="single" w:sz="6" w:space="0" w:color="CECECD"/>
      </w:pBdr>
      <w:shd w:val="clear" w:color="auto" w:fill="FFFFFF"/>
      <w:spacing w:before="100" w:beforeAutospacing="1" w:after="100" w:afterAutospacing="1"/>
    </w:pPr>
  </w:style>
  <w:style w:type="paragraph" w:customStyle="1" w:styleId="swiper-gallery-slide">
    <w:name w:val="swiper-gallery-slide"/>
    <w:basedOn w:val="Standard"/>
    <w:rsid w:val="00546B1D"/>
    <w:pPr>
      <w:spacing w:before="100" w:beforeAutospacing="1" w:after="100" w:afterAutospacing="1"/>
    </w:pPr>
  </w:style>
  <w:style w:type="paragraph" w:customStyle="1" w:styleId="swiper-gallery-slide-description">
    <w:name w:val="swiper-gallery-slide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swiper-gallery-description">
    <w:name w:val="swiper-gallery-description"/>
    <w:basedOn w:val="Standard"/>
    <w:rsid w:val="00546B1D"/>
    <w:pPr>
      <w:shd w:val="clear" w:color="auto" w:fill="CECECD"/>
      <w:spacing w:before="100" w:beforeAutospacing="1" w:after="100" w:afterAutospacing="1"/>
    </w:pPr>
    <w:rPr>
      <w:color w:val="666666"/>
      <w:sz w:val="19"/>
      <w:szCs w:val="19"/>
    </w:rPr>
  </w:style>
  <w:style w:type="paragraph" w:customStyle="1" w:styleId="department-list">
    <w:name w:val="department-list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department-listcover">
    <w:name w:val="department-list__cover"/>
    <w:basedOn w:val="Standard"/>
    <w:rsid w:val="00546B1D"/>
    <w:pPr>
      <w:spacing w:after="450"/>
    </w:pPr>
  </w:style>
  <w:style w:type="paragraph" w:customStyle="1" w:styleId="department-listcover-inner">
    <w:name w:val="department-list__cover-inner"/>
    <w:basedOn w:val="Standard"/>
    <w:rsid w:val="00546B1D"/>
  </w:style>
  <w:style w:type="paragraph" w:customStyle="1" w:styleId="department-listimg">
    <w:name w:val="department-list__img"/>
    <w:basedOn w:val="Standard"/>
    <w:rsid w:val="00546B1D"/>
    <w:pPr>
      <w:spacing w:before="100" w:beforeAutospacing="1" w:after="100" w:afterAutospacing="1"/>
    </w:pPr>
  </w:style>
  <w:style w:type="paragraph" w:customStyle="1" w:styleId="department-listlink">
    <w:name w:val="department-list__link"/>
    <w:basedOn w:val="Standard"/>
    <w:rsid w:val="00546B1D"/>
    <w:pPr>
      <w:pBdr>
        <w:bottom w:val="single" w:sz="6" w:space="8" w:color="A2A2A2"/>
      </w:pBdr>
      <w:spacing w:before="100" w:beforeAutospacing="1" w:after="100" w:afterAutospacing="1"/>
    </w:pPr>
    <w:rPr>
      <w:color w:val="000000"/>
      <w:sz w:val="21"/>
      <w:szCs w:val="21"/>
    </w:rPr>
  </w:style>
  <w:style w:type="paragraph" w:customStyle="1" w:styleId="loader">
    <w:name w:val="loader"/>
    <w:basedOn w:val="Standard"/>
    <w:rsid w:val="00546B1D"/>
    <w:pPr>
      <w:spacing w:before="100" w:beforeAutospacing="1" w:after="100" w:afterAutospacing="1"/>
    </w:pPr>
  </w:style>
  <w:style w:type="paragraph" w:customStyle="1" w:styleId="loader-menu">
    <w:name w:val="loader-menu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bottom">
    <w:name w:val="swiper-slide-shadow-bottom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">
    <w:name w:val="swiper-slide-shadow-lef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">
    <w:name w:val="swiper-slide-shadow-right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">
    <w:name w:val="swiper-slide-shadow-top"/>
    <w:basedOn w:val="Standard"/>
    <w:rsid w:val="00546B1D"/>
    <w:pPr>
      <w:spacing w:before="100" w:beforeAutospacing="1" w:after="100" w:afterAutospacing="1"/>
    </w:pPr>
  </w:style>
  <w:style w:type="paragraph" w:customStyle="1" w:styleId="swiper-pagination-progressbar-fill">
    <w:name w:val="swiper-pagination-progressbar-fill"/>
    <w:basedOn w:val="Standard"/>
    <w:rsid w:val="00546B1D"/>
    <w:pPr>
      <w:spacing w:before="100" w:beforeAutospacing="1" w:after="100" w:afterAutospacing="1"/>
    </w:pPr>
  </w:style>
  <w:style w:type="paragraph" w:customStyle="1" w:styleId="swiper-cube-shadow">
    <w:name w:val="swiper-cube-shadow"/>
    <w:basedOn w:val="Standard"/>
    <w:rsid w:val="00546B1D"/>
    <w:pPr>
      <w:spacing w:before="100" w:beforeAutospacing="1" w:after="100" w:afterAutospacing="1"/>
    </w:pPr>
  </w:style>
  <w:style w:type="paragraph" w:customStyle="1" w:styleId="resultsbox">
    <w:name w:val="resultsbox"/>
    <w:basedOn w:val="Standard"/>
    <w:rsid w:val="00546B1D"/>
    <w:pPr>
      <w:spacing w:before="100" w:beforeAutospacing="1" w:after="100" w:afterAutospacing="1"/>
    </w:pPr>
  </w:style>
  <w:style w:type="paragraph" w:customStyle="1" w:styleId="resultsboxb">
    <w:name w:val="resultsbox&gt;b"/>
    <w:basedOn w:val="Standard"/>
    <w:rsid w:val="00546B1D"/>
    <w:pPr>
      <w:spacing w:before="100" w:beforeAutospacing="1" w:after="100" w:afterAutospacing="1"/>
    </w:pPr>
  </w:style>
  <w:style w:type="paragraph" w:customStyle="1" w:styleId="resultsboxspan">
    <w:name w:val="resultsbox&gt;span"/>
    <w:basedOn w:val="Standard"/>
    <w:rsid w:val="00546B1D"/>
    <w:pPr>
      <w:spacing w:before="100" w:beforeAutospacing="1" w:after="100" w:afterAutospacing="1"/>
    </w:pPr>
  </w:style>
  <w:style w:type="paragraph" w:customStyle="1" w:styleId="bgresults">
    <w:name w:val="bgresults"/>
    <w:basedOn w:val="Standard"/>
    <w:rsid w:val="00546B1D"/>
    <w:pPr>
      <w:spacing w:before="100" w:beforeAutospacing="1" w:after="100" w:afterAutospacing="1"/>
    </w:pPr>
  </w:style>
  <w:style w:type="paragraph" w:customStyle="1" w:styleId="issue-info-box">
    <w:name w:val="issue-info-box"/>
    <w:basedOn w:val="Standard"/>
    <w:rsid w:val="00546B1D"/>
    <w:pPr>
      <w:spacing w:before="100" w:beforeAutospacing="1" w:after="100" w:afterAutospacing="1"/>
    </w:pPr>
  </w:style>
  <w:style w:type="paragraph" w:customStyle="1" w:styleId="left-bar">
    <w:name w:val="left-bar"/>
    <w:basedOn w:val="Standard"/>
    <w:rsid w:val="00546B1D"/>
    <w:pPr>
      <w:spacing w:before="100" w:beforeAutospacing="1" w:after="100" w:afterAutospacing="1"/>
    </w:pPr>
  </w:style>
  <w:style w:type="paragraph" w:customStyle="1" w:styleId="center-bar">
    <w:name w:val="center-bar"/>
    <w:basedOn w:val="Standard"/>
    <w:rsid w:val="00546B1D"/>
    <w:pPr>
      <w:spacing w:before="100" w:beforeAutospacing="1" w:after="100" w:afterAutospacing="1"/>
    </w:pPr>
  </w:style>
  <w:style w:type="paragraph" w:customStyle="1" w:styleId="right-bar">
    <w:name w:val="right-bar"/>
    <w:basedOn w:val="Standard"/>
    <w:rsid w:val="00546B1D"/>
    <w:pPr>
      <w:spacing w:before="100" w:beforeAutospacing="1" w:after="100" w:afterAutospacing="1"/>
    </w:pPr>
  </w:style>
  <w:style w:type="paragraph" w:customStyle="1" w:styleId="icon-signature">
    <w:name w:val="icon-signature"/>
    <w:basedOn w:val="Standard"/>
    <w:rsid w:val="00546B1D"/>
    <w:pPr>
      <w:spacing w:before="100" w:beforeAutospacing="1" w:after="100" w:afterAutospacing="1"/>
    </w:pPr>
  </w:style>
  <w:style w:type="paragraph" w:customStyle="1" w:styleId="avbox">
    <w:name w:val="avbox"/>
    <w:basedOn w:val="Standard"/>
    <w:rsid w:val="00546B1D"/>
    <w:pPr>
      <w:spacing w:before="100" w:beforeAutospacing="1" w:after="100" w:afterAutospacing="1"/>
    </w:pPr>
  </w:style>
  <w:style w:type="paragraph" w:customStyle="1" w:styleId="page">
    <w:name w:val="page"/>
    <w:basedOn w:val="Standard"/>
    <w:rsid w:val="00546B1D"/>
    <w:pPr>
      <w:spacing w:before="100" w:beforeAutospacing="1" w:after="100" w:afterAutospacing="1"/>
    </w:pPr>
  </w:style>
  <w:style w:type="paragraph" w:customStyle="1" w:styleId="thumbtray">
    <w:name w:val="thumbtray"/>
    <w:basedOn w:val="Standard"/>
    <w:rsid w:val="00546B1D"/>
    <w:pPr>
      <w:spacing w:before="100" w:beforeAutospacing="1" w:after="100" w:afterAutospacing="1"/>
    </w:pPr>
  </w:style>
  <w:style w:type="paragraph" w:customStyle="1" w:styleId="zoom-box">
    <w:name w:val="zoom-box"/>
    <w:basedOn w:val="Standard"/>
    <w:rsid w:val="00546B1D"/>
    <w:pPr>
      <w:spacing w:before="100" w:beforeAutospacing="1" w:after="100" w:afterAutospacing="1"/>
    </w:pPr>
  </w:style>
  <w:style w:type="paragraph" w:customStyle="1" w:styleId="doublepagediv">
    <w:name w:val="doublepage&gt;div"/>
    <w:basedOn w:val="Standard"/>
    <w:rsid w:val="00546B1D"/>
    <w:pPr>
      <w:spacing w:before="100" w:beforeAutospacing="1" w:after="100" w:afterAutospacing="1"/>
    </w:pPr>
  </w:style>
  <w:style w:type="paragraph" w:customStyle="1" w:styleId="singlepagediv">
    <w:name w:val="singlepage&gt;div"/>
    <w:basedOn w:val="Standard"/>
    <w:rsid w:val="00546B1D"/>
    <w:pPr>
      <w:spacing w:before="100" w:beforeAutospacing="1" w:after="100" w:afterAutospacing="1"/>
    </w:pPr>
  </w:style>
  <w:style w:type="paragraph" w:customStyle="1" w:styleId="container">
    <w:name w:val="container"/>
    <w:basedOn w:val="Standard"/>
    <w:rsid w:val="00546B1D"/>
  </w:style>
  <w:style w:type="paragraph" w:customStyle="1" w:styleId="gallery-view-background">
    <w:name w:val="gallery-view-background"/>
    <w:basedOn w:val="Standard"/>
    <w:rsid w:val="00546B1D"/>
    <w:pPr>
      <w:spacing w:before="100" w:beforeAutospacing="1" w:after="100" w:afterAutospacing="1"/>
    </w:pPr>
  </w:style>
  <w:style w:type="paragraph" w:customStyle="1" w:styleId="gallery-view-content">
    <w:name w:val="gallery-view-content"/>
    <w:basedOn w:val="Standard"/>
    <w:rsid w:val="00546B1D"/>
    <w:pPr>
      <w:spacing w:before="100" w:beforeAutospacing="1" w:after="100" w:afterAutospacing="1"/>
    </w:pPr>
  </w:style>
  <w:style w:type="paragraph" w:customStyle="1" w:styleId="table-of-content-header">
    <w:name w:val="table-of-content-header"/>
    <w:basedOn w:val="Standard"/>
    <w:rsid w:val="00546B1D"/>
    <w:pPr>
      <w:spacing w:before="100" w:beforeAutospacing="1" w:after="100" w:afterAutospacing="1"/>
    </w:pPr>
  </w:style>
  <w:style w:type="paragraph" w:customStyle="1" w:styleId="wr-icon-thumbnails-alt">
    <w:name w:val="wr-icon-thumbnails-alt"/>
    <w:basedOn w:val="Standard"/>
    <w:rsid w:val="00546B1D"/>
    <w:pPr>
      <w:spacing w:before="100" w:beforeAutospacing="1" w:after="100" w:afterAutospacing="1"/>
    </w:pPr>
  </w:style>
  <w:style w:type="paragraph" w:customStyle="1" w:styleId="activeav">
    <w:name w:val="activeav"/>
    <w:basedOn w:val="Standard"/>
    <w:rsid w:val="00546B1D"/>
    <w:pPr>
      <w:spacing w:before="100" w:beforeAutospacing="1" w:after="100" w:afterAutospacing="1"/>
    </w:pPr>
  </w:style>
  <w:style w:type="paragraph" w:customStyle="1" w:styleId="notactiveav">
    <w:name w:val="notactiveav"/>
    <w:basedOn w:val="Standard"/>
    <w:rsid w:val="00546B1D"/>
    <w:pPr>
      <w:spacing w:before="100" w:beforeAutospacing="1" w:after="100" w:afterAutospacing="1"/>
    </w:pPr>
  </w:style>
  <w:style w:type="paragraph" w:customStyle="1" w:styleId="page-title">
    <w:name w:val="page-title"/>
    <w:basedOn w:val="Standard"/>
    <w:rsid w:val="00546B1D"/>
    <w:pPr>
      <w:spacing w:before="100" w:beforeAutospacing="1" w:after="100" w:afterAutospacing="1"/>
    </w:pPr>
  </w:style>
  <w:style w:type="paragraph" w:customStyle="1" w:styleId="page-num">
    <w:name w:val="page-num"/>
    <w:basedOn w:val="Standard"/>
    <w:rsid w:val="00546B1D"/>
    <w:pPr>
      <w:spacing w:before="100" w:beforeAutospacing="1" w:after="100" w:afterAutospacing="1"/>
    </w:pPr>
  </w:style>
  <w:style w:type="paragraph" w:customStyle="1" w:styleId="search-input">
    <w:name w:val="search-input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">
    <w:name w:val="close-search-button"/>
    <w:basedOn w:val="Standard"/>
    <w:rsid w:val="00546B1D"/>
    <w:pPr>
      <w:spacing w:before="100" w:beforeAutospacing="1" w:after="100" w:afterAutospacing="1"/>
    </w:pPr>
  </w:style>
  <w:style w:type="paragraph" w:customStyle="1" w:styleId="wr-icon-search">
    <w:name w:val="wr-icon-search"/>
    <w:basedOn w:val="Standard"/>
    <w:rsid w:val="00546B1D"/>
    <w:pPr>
      <w:spacing w:before="100" w:beforeAutospacing="1" w:after="100" w:afterAutospacing="1"/>
    </w:pPr>
  </w:style>
  <w:style w:type="paragraph" w:customStyle="1" w:styleId="results">
    <w:name w:val="results"/>
    <w:basedOn w:val="Standard"/>
    <w:rsid w:val="00546B1D"/>
    <w:pPr>
      <w:spacing w:before="100" w:beforeAutospacing="1" w:after="100" w:afterAutospacing="1"/>
    </w:pPr>
  </w:style>
  <w:style w:type="paragraph" w:customStyle="1" w:styleId="resultsdiv">
    <w:name w:val="results&gt;div"/>
    <w:basedOn w:val="Standard"/>
    <w:rsid w:val="00546B1D"/>
    <w:pPr>
      <w:spacing w:before="100" w:beforeAutospacing="1" w:after="100" w:afterAutospacing="1"/>
    </w:pPr>
  </w:style>
  <w:style w:type="paragraph" w:customStyle="1" w:styleId="navigationbar">
    <w:name w:val="navigationbar"/>
    <w:basedOn w:val="Standard"/>
    <w:rsid w:val="00546B1D"/>
    <w:pPr>
      <w:spacing w:before="100" w:beforeAutospacing="1" w:after="100" w:afterAutospacing="1"/>
    </w:pPr>
  </w:style>
  <w:style w:type="paragraph" w:customStyle="1" w:styleId="logo">
    <w:name w:val="logo"/>
    <w:basedOn w:val="Standard"/>
    <w:rsid w:val="00546B1D"/>
    <w:pPr>
      <w:spacing w:before="100" w:beforeAutospacing="1" w:after="100" w:afterAutospacing="1"/>
    </w:pPr>
  </w:style>
  <w:style w:type="paragraph" w:customStyle="1" w:styleId="issue-name">
    <w:name w:val="issue-name"/>
    <w:basedOn w:val="Standard"/>
    <w:rsid w:val="00546B1D"/>
    <w:pPr>
      <w:spacing w:before="100" w:beforeAutospacing="1" w:after="100" w:afterAutospacing="1"/>
    </w:pPr>
  </w:style>
  <w:style w:type="paragraph" w:customStyle="1" w:styleId="issue-from">
    <w:name w:val="issue-from"/>
    <w:basedOn w:val="Standard"/>
    <w:rsid w:val="00546B1D"/>
    <w:pPr>
      <w:spacing w:before="100" w:beforeAutospacing="1" w:after="100" w:afterAutospacing="1"/>
    </w:pPr>
  </w:style>
  <w:style w:type="paragraph" w:customStyle="1" w:styleId="issue-release-date">
    <w:name w:val="issue-release-date"/>
    <w:basedOn w:val="Standard"/>
    <w:rsid w:val="00546B1D"/>
    <w:pPr>
      <w:spacing w:before="100" w:beforeAutospacing="1" w:after="100" w:afterAutospacing="1"/>
    </w:pPr>
  </w:style>
  <w:style w:type="paragraph" w:customStyle="1" w:styleId="back-button">
    <w:name w:val="back-button"/>
    <w:basedOn w:val="Standard"/>
    <w:rsid w:val="00546B1D"/>
    <w:pPr>
      <w:spacing w:before="100" w:beforeAutospacing="1" w:after="100" w:afterAutospacing="1"/>
    </w:pPr>
  </w:style>
  <w:style w:type="paragraph" w:customStyle="1" w:styleId="page-box">
    <w:name w:val="page-box"/>
    <w:basedOn w:val="Standard"/>
    <w:rsid w:val="00546B1D"/>
    <w:pPr>
      <w:spacing w:before="100" w:beforeAutospacing="1" w:after="100" w:afterAutospacing="1"/>
    </w:pPr>
  </w:style>
  <w:style w:type="paragraph" w:customStyle="1" w:styleId="fake">
    <w:name w:val="fake"/>
    <w:basedOn w:val="Standard"/>
    <w:rsid w:val="00546B1D"/>
    <w:pPr>
      <w:spacing w:before="100" w:beforeAutospacing="1" w:after="100" w:afterAutospacing="1"/>
    </w:pPr>
  </w:style>
  <w:style w:type="paragraph" w:customStyle="1" w:styleId="searchbox">
    <w:name w:val="searchbox"/>
    <w:basedOn w:val="Standard"/>
    <w:rsid w:val="00546B1D"/>
    <w:pPr>
      <w:spacing w:before="100" w:beforeAutospacing="1" w:after="100" w:afterAutospacing="1"/>
    </w:pPr>
  </w:style>
  <w:style w:type="paragraph" w:customStyle="1" w:styleId="internal">
    <w:name w:val="internal"/>
    <w:basedOn w:val="Standard"/>
    <w:rsid w:val="00546B1D"/>
    <w:pPr>
      <w:spacing w:before="100" w:beforeAutospacing="1" w:after="100" w:afterAutospacing="1"/>
    </w:pPr>
  </w:style>
  <w:style w:type="paragraph" w:customStyle="1" w:styleId="resort-name">
    <w:name w:val="resort-name"/>
    <w:basedOn w:val="Standard"/>
    <w:rsid w:val="00546B1D"/>
    <w:pPr>
      <w:spacing w:before="100" w:beforeAutospacing="1" w:after="100" w:afterAutospacing="1"/>
    </w:pPr>
  </w:style>
  <w:style w:type="paragraph" w:customStyle="1" w:styleId="page-number">
    <w:name w:val="page-number"/>
    <w:basedOn w:val="Standard"/>
    <w:rsid w:val="00546B1D"/>
    <w:pPr>
      <w:spacing w:before="100" w:beforeAutospacing="1" w:after="100" w:afterAutospacing="1"/>
    </w:pPr>
  </w:style>
  <w:style w:type="paragraph" w:customStyle="1" w:styleId="close-button">
    <w:name w:val="close-button"/>
    <w:basedOn w:val="Standard"/>
    <w:rsid w:val="00546B1D"/>
    <w:pPr>
      <w:spacing w:before="100" w:beforeAutospacing="1" w:after="100" w:afterAutospacing="1"/>
    </w:pPr>
  </w:style>
  <w:style w:type="paragraph" w:customStyle="1" w:styleId="control-bar">
    <w:name w:val="control-bar"/>
    <w:basedOn w:val="Standard"/>
    <w:rsid w:val="00546B1D"/>
    <w:pPr>
      <w:spacing w:before="100" w:beforeAutospacing="1" w:after="100" w:afterAutospacing="1"/>
    </w:pPr>
  </w:style>
  <w:style w:type="paragraph" w:customStyle="1" w:styleId="cover">
    <w:name w:val="cover"/>
    <w:basedOn w:val="Standard"/>
    <w:rsid w:val="00546B1D"/>
    <w:pPr>
      <w:spacing w:before="100" w:beforeAutospacing="1" w:after="100" w:afterAutospacing="1"/>
    </w:pPr>
  </w:style>
  <w:style w:type="paragraph" w:customStyle="1" w:styleId="active">
    <w:name w:val="active"/>
    <w:basedOn w:val="Standard"/>
    <w:rsid w:val="00546B1D"/>
    <w:pPr>
      <w:spacing w:before="100" w:beforeAutospacing="1" w:after="100" w:afterAutospacing="1"/>
    </w:pPr>
  </w:style>
  <w:style w:type="paragraph" w:customStyle="1" w:styleId="icon-close">
    <w:name w:val="icon-close"/>
    <w:basedOn w:val="Standard"/>
    <w:rsid w:val="00546B1D"/>
    <w:pPr>
      <w:spacing w:before="100" w:beforeAutospacing="1" w:after="100" w:afterAutospacing="1"/>
    </w:pPr>
  </w:style>
  <w:style w:type="paragraph" w:customStyle="1" w:styleId="close">
    <w:name w:val="close"/>
    <w:basedOn w:val="Standard"/>
    <w:rsid w:val="00546B1D"/>
    <w:pPr>
      <w:spacing w:before="100" w:beforeAutospacing="1" w:after="100" w:afterAutospacing="1"/>
    </w:pPr>
  </w:style>
  <w:style w:type="paragraph" w:customStyle="1" w:styleId="singleresult">
    <w:name w:val="singleresult"/>
    <w:basedOn w:val="Standard"/>
    <w:rsid w:val="00546B1D"/>
    <w:pPr>
      <w:spacing w:before="100" w:beforeAutospacing="1" w:after="100" w:afterAutospacing="1"/>
    </w:pPr>
  </w:style>
  <w:style w:type="paragraph" w:customStyle="1" w:styleId="close-zoom">
    <w:name w:val="close-zoom"/>
    <w:basedOn w:val="Standard"/>
    <w:rsid w:val="00546B1D"/>
    <w:pPr>
      <w:spacing w:before="100" w:beforeAutospacing="1" w:after="100" w:afterAutospacing="1"/>
    </w:pPr>
  </w:style>
  <w:style w:type="paragraph" w:customStyle="1" w:styleId="leftbox">
    <w:name w:val="leftbox"/>
    <w:basedOn w:val="Standard"/>
    <w:rsid w:val="00546B1D"/>
    <w:pPr>
      <w:spacing w:before="100" w:beforeAutospacing="1" w:after="100" w:afterAutospacing="1"/>
    </w:pPr>
  </w:style>
  <w:style w:type="paragraph" w:customStyle="1" w:styleId="rightbox">
    <w:name w:val="rightbox"/>
    <w:basedOn w:val="Standard"/>
    <w:rsid w:val="00546B1D"/>
    <w:pPr>
      <w:spacing w:before="100" w:beforeAutospacing="1" w:after="100" w:afterAutospacing="1"/>
    </w:pPr>
  </w:style>
  <w:style w:type="paragraph" w:customStyle="1" w:styleId="bookmark-indicator">
    <w:name w:val="bookmark-indicator"/>
    <w:basedOn w:val="Standard"/>
    <w:rsid w:val="00546B1D"/>
    <w:pPr>
      <w:spacing w:before="100" w:beforeAutospacing="1" w:after="100" w:afterAutospacing="1"/>
    </w:pPr>
  </w:style>
  <w:style w:type="character" w:customStyle="1" w:styleId="active1">
    <w:name w:val="active1"/>
    <w:rsid w:val="00546B1D"/>
  </w:style>
  <w:style w:type="paragraph" w:customStyle="1" w:styleId="loader1">
    <w:name w:val="loader1"/>
    <w:basedOn w:val="Standard"/>
    <w:rsid w:val="00546B1D"/>
    <w:pPr>
      <w:spacing w:before="600" w:after="150"/>
    </w:pPr>
  </w:style>
  <w:style w:type="paragraph" w:customStyle="1" w:styleId="loader-menu1">
    <w:name w:val="loader-menu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1">
    <w:name w:val="loader-box1"/>
    <w:basedOn w:val="Standard"/>
    <w:rsid w:val="00546B1D"/>
    <w:pPr>
      <w:shd w:val="clear" w:color="auto" w:fill="3A3A3A"/>
    </w:pPr>
  </w:style>
  <w:style w:type="paragraph" w:customStyle="1" w:styleId="loader-box2">
    <w:name w:val="loader-box2"/>
    <w:basedOn w:val="Standard"/>
    <w:rsid w:val="00546B1D"/>
    <w:pPr>
      <w:shd w:val="clear" w:color="auto" w:fill="3A3A3A"/>
    </w:pPr>
  </w:style>
  <w:style w:type="paragraph" w:customStyle="1" w:styleId="loader-box3">
    <w:name w:val="loader-box3"/>
    <w:basedOn w:val="Standard"/>
    <w:rsid w:val="00546B1D"/>
    <w:pPr>
      <w:shd w:val="clear" w:color="auto" w:fill="3A3A3A"/>
    </w:pPr>
  </w:style>
  <w:style w:type="paragraph" w:customStyle="1" w:styleId="swiper-slide-shadow-bottom1">
    <w:name w:val="swiper-slide-shadow-bottom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1">
    <w:name w:val="swiper-slide-shadow-lef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1">
    <w:name w:val="swiper-slide-shadow-right1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1">
    <w:name w:val="swiper-slide-shadow-top1"/>
    <w:basedOn w:val="Standard"/>
    <w:rsid w:val="00546B1D"/>
    <w:pPr>
      <w:spacing w:before="100" w:beforeAutospacing="1" w:after="100" w:afterAutospacing="1"/>
    </w:pPr>
  </w:style>
  <w:style w:type="paragraph" w:customStyle="1" w:styleId="swiper-button-next1">
    <w:name w:val="swiper-button-next1"/>
    <w:basedOn w:val="Standard"/>
    <w:rsid w:val="00546B1D"/>
    <w:pPr>
      <w:spacing w:after="100" w:afterAutospacing="1"/>
    </w:pPr>
  </w:style>
  <w:style w:type="paragraph" w:customStyle="1" w:styleId="swiper-button-prev1">
    <w:name w:val="swiper-button-prev1"/>
    <w:basedOn w:val="Standard"/>
    <w:rsid w:val="00546B1D"/>
    <w:pPr>
      <w:spacing w:after="100" w:afterAutospacing="1"/>
    </w:pPr>
  </w:style>
  <w:style w:type="paragraph" w:customStyle="1" w:styleId="swiper-pagination-progressbar-fill1">
    <w:name w:val="swiper-pagination-progressbar-fill1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1">
    <w:name w:val="swiper-pagination-bullet-active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2">
    <w:name w:val="swiper-pagination-bullet-active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1">
    <w:name w:val="swiper-slide1"/>
    <w:basedOn w:val="Standard"/>
    <w:rsid w:val="00546B1D"/>
    <w:pPr>
      <w:spacing w:before="100" w:beforeAutospacing="1" w:after="100" w:afterAutospacing="1"/>
    </w:pPr>
  </w:style>
  <w:style w:type="paragraph" w:customStyle="1" w:styleId="swiper-cube-shadow1">
    <w:name w:val="swiper-cube-shadow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2">
    <w:name w:val="active2"/>
    <w:rsid w:val="00546B1D"/>
    <w:rPr>
      <w:color w:val="FFFFFF"/>
    </w:rPr>
  </w:style>
  <w:style w:type="paragraph" w:customStyle="1" w:styleId="activeav1">
    <w:name w:val="activeav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1">
    <w:name w:val="notactiveav1"/>
    <w:basedOn w:val="Standard"/>
    <w:rsid w:val="00546B1D"/>
    <w:pPr>
      <w:spacing w:before="100" w:beforeAutospacing="1" w:after="100" w:afterAutospacing="1"/>
    </w:pPr>
  </w:style>
  <w:style w:type="paragraph" w:customStyle="1" w:styleId="activeav2">
    <w:name w:val="activeav2"/>
    <w:basedOn w:val="Standard"/>
    <w:rsid w:val="00546B1D"/>
    <w:pPr>
      <w:spacing w:before="100" w:beforeAutospacing="1" w:after="100" w:afterAutospacing="1"/>
    </w:pPr>
  </w:style>
  <w:style w:type="paragraph" w:customStyle="1" w:styleId="notactiveav2">
    <w:name w:val="notactiveav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1">
    <w:name w:val="search-input1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1">
    <w:name w:val="close-search-button1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1">
    <w:name w:val="wr-icon-search1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1">
    <w:name w:val="resultsbox1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1">
    <w:name w:val="resultsbox&gt;b1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1">
    <w:name w:val="resultsbox&gt;span1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1">
    <w:name w:val="results1"/>
    <w:basedOn w:val="Standard"/>
    <w:rsid w:val="00546B1D"/>
    <w:pPr>
      <w:spacing w:before="100" w:beforeAutospacing="1" w:after="100" w:afterAutospacing="1"/>
    </w:pPr>
  </w:style>
  <w:style w:type="paragraph" w:customStyle="1" w:styleId="resultsdiv1">
    <w:name w:val="results&gt;div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1">
    <w:name w:val="bgresults1"/>
    <w:basedOn w:val="Standard"/>
    <w:rsid w:val="00546B1D"/>
    <w:pPr>
      <w:spacing w:before="100" w:beforeAutospacing="1" w:after="100" w:afterAutospacing="1"/>
    </w:pPr>
  </w:style>
  <w:style w:type="paragraph" w:customStyle="1" w:styleId="resultsbox2">
    <w:name w:val="resultsbox2"/>
    <w:basedOn w:val="Standard"/>
    <w:rsid w:val="00546B1D"/>
  </w:style>
  <w:style w:type="paragraph" w:customStyle="1" w:styleId="navigationbar1">
    <w:name w:val="navigationba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1">
    <w:name w:val="close1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2">
    <w:name w:val="results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1">
    <w:name w:val="singleresult1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1">
    <w:name w:val="leftbox1"/>
    <w:basedOn w:val="Standard"/>
    <w:rsid w:val="00546B1D"/>
    <w:pPr>
      <w:spacing w:before="100" w:beforeAutospacing="1" w:after="100" w:afterAutospacing="1"/>
    </w:pPr>
  </w:style>
  <w:style w:type="paragraph" w:customStyle="1" w:styleId="rightbox1">
    <w:name w:val="rightbox1"/>
    <w:basedOn w:val="Standard"/>
    <w:rsid w:val="00546B1D"/>
    <w:pPr>
      <w:spacing w:before="100" w:beforeAutospacing="1" w:after="100" w:afterAutospacing="1"/>
    </w:pPr>
  </w:style>
  <w:style w:type="paragraph" w:customStyle="1" w:styleId="resultsbox3">
    <w:name w:val="resultsbox3"/>
    <w:basedOn w:val="Standard"/>
    <w:rsid w:val="00546B1D"/>
    <w:pPr>
      <w:spacing w:before="100" w:beforeAutospacing="1" w:after="100" w:afterAutospacing="1"/>
    </w:pPr>
  </w:style>
  <w:style w:type="paragraph" w:customStyle="1" w:styleId="issue-info-box1">
    <w:name w:val="issue-info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1">
    <w:name w:val="logo1"/>
    <w:basedOn w:val="Standard"/>
    <w:rsid w:val="00546B1D"/>
    <w:pPr>
      <w:spacing w:before="100" w:beforeAutospacing="1" w:after="300"/>
    </w:pPr>
  </w:style>
  <w:style w:type="paragraph" w:customStyle="1" w:styleId="issue-name1">
    <w:name w:val="issue-name1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1">
    <w:name w:val="issue-from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1">
    <w:name w:val="issue-release-date1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1">
    <w:name w:val="left-bar1"/>
    <w:basedOn w:val="Standard"/>
    <w:rsid w:val="00546B1D"/>
    <w:pPr>
      <w:spacing w:before="100" w:beforeAutospacing="1" w:after="100" w:afterAutospacing="1"/>
    </w:pPr>
  </w:style>
  <w:style w:type="paragraph" w:customStyle="1" w:styleId="logo2">
    <w:name w:val="logo2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1">
    <w:name w:val="back-button1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1">
    <w:name w:val="center-bar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1">
    <w:name w:val="right-bar1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1">
    <w:name w:val="page-box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2">
    <w:name w:val="back-button2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1">
    <w:name w:val="icon-signature1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1">
    <w:name w:val="avbox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2">
    <w:name w:val="av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1">
    <w:name w:val="page1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1">
    <w:name w:val="fake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1">
    <w:name w:val="searchbox1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1">
    <w:name w:val="thumbtray1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1">
    <w:name w:val="internal1"/>
    <w:basedOn w:val="Standard"/>
    <w:rsid w:val="00546B1D"/>
    <w:pPr>
      <w:spacing w:before="100" w:beforeAutospacing="1" w:after="100" w:afterAutospacing="1"/>
    </w:pPr>
  </w:style>
  <w:style w:type="paragraph" w:customStyle="1" w:styleId="resort-name1">
    <w:name w:val="resort-name1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1">
    <w:name w:val="bookmark-indicato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1">
    <w:name w:val="cover1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2">
    <w:name w:val="fake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1">
    <w:name w:val="page-number1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1">
    <w:name w:val="close-button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1">
    <w:name w:val="zoom-box1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1">
    <w:name w:val="control-bar1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1">
    <w:name w:val="close-zoom1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1">
    <w:name w:val="doublepage&gt;div1"/>
    <w:basedOn w:val="Standard"/>
    <w:rsid w:val="00546B1D"/>
    <w:pPr>
      <w:spacing w:before="100" w:beforeAutospacing="1" w:after="100" w:afterAutospacing="1"/>
    </w:pPr>
  </w:style>
  <w:style w:type="paragraph" w:customStyle="1" w:styleId="cover2">
    <w:name w:val="cover2"/>
    <w:basedOn w:val="Standard"/>
    <w:rsid w:val="00546B1D"/>
  </w:style>
  <w:style w:type="paragraph" w:customStyle="1" w:styleId="singlepagediv1">
    <w:name w:val="singlepage&gt;div1"/>
    <w:basedOn w:val="Standard"/>
    <w:rsid w:val="00546B1D"/>
  </w:style>
  <w:style w:type="paragraph" w:customStyle="1" w:styleId="container1">
    <w:name w:val="container1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active3">
    <w:name w:val="active3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1">
    <w:name w:val="icon-close1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1">
    <w:name w:val="gallery-view-background1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1">
    <w:name w:val="gallery-view-content1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1">
    <w:name w:val="table-of-content-header1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1">
    <w:name w:val="page-title1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1">
    <w:name w:val="page-num1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2">
    <w:name w:val="icon-signature2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2">
    <w:name w:val="results&gt;div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2">
    <w:name w:val="singleresult2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1">
    <w:name w:val="wr-icon-thumbnails-alt1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2">
    <w:name w:val="issue-name2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ssue-name3">
    <w:name w:val="issue-name3"/>
    <w:rsid w:val="00546B1D"/>
  </w:style>
  <w:style w:type="character" w:customStyle="1" w:styleId="issue-from2">
    <w:name w:val="issue-from2"/>
    <w:rsid w:val="00546B1D"/>
  </w:style>
  <w:style w:type="character" w:customStyle="1" w:styleId="issue-release-date2">
    <w:name w:val="issue-release-date2"/>
    <w:rsid w:val="00546B1D"/>
  </w:style>
  <w:style w:type="character" w:customStyle="1" w:styleId="icon-signature3">
    <w:name w:val="icon-signature3"/>
    <w:rsid w:val="00546B1D"/>
  </w:style>
  <w:style w:type="character" w:customStyle="1" w:styleId="rz-bar-wrapper">
    <w:name w:val="rz-bar-wrapper"/>
    <w:rsid w:val="00546B1D"/>
  </w:style>
  <w:style w:type="character" w:customStyle="1" w:styleId="rz-bar">
    <w:name w:val="rz-bar"/>
    <w:rsid w:val="00546B1D"/>
  </w:style>
  <w:style w:type="character" w:customStyle="1" w:styleId="rz-pointer">
    <w:name w:val="rz-pointer"/>
    <w:rsid w:val="00546B1D"/>
  </w:style>
  <w:style w:type="character" w:customStyle="1" w:styleId="rz-bubble">
    <w:name w:val="rz-bubble"/>
    <w:rsid w:val="00546B1D"/>
  </w:style>
  <w:style w:type="character" w:customStyle="1" w:styleId="single-page-box">
    <w:name w:val="single-page-box"/>
    <w:rsid w:val="00546B1D"/>
  </w:style>
  <w:style w:type="character" w:customStyle="1" w:styleId="av-active-box">
    <w:name w:val="av-active-box"/>
    <w:rsid w:val="00546B1D"/>
  </w:style>
  <w:style w:type="character" w:customStyle="1" w:styleId="ng-binding">
    <w:name w:val="ng-binding"/>
    <w:rsid w:val="00546B1D"/>
  </w:style>
  <w:style w:type="character" w:customStyle="1" w:styleId="loading">
    <w:name w:val="loading"/>
    <w:rsid w:val="00546B1D"/>
  </w:style>
  <w:style w:type="character" w:customStyle="1" w:styleId="page-label">
    <w:name w:val="page-label"/>
    <w:rsid w:val="00546B1D"/>
  </w:style>
  <w:style w:type="character" w:customStyle="1" w:styleId="menu-button">
    <w:name w:val="menu-button"/>
    <w:rsid w:val="00546B1D"/>
  </w:style>
  <w:style w:type="character" w:customStyle="1" w:styleId="gotolastpage">
    <w:name w:val="gotolastpage"/>
    <w:rsid w:val="00546B1D"/>
  </w:style>
  <w:style w:type="paragraph" w:customStyle="1" w:styleId="article">
    <w:name w:val="article"/>
    <w:basedOn w:val="Standard"/>
    <w:rsid w:val="00546B1D"/>
    <w:rPr>
      <w:rFonts w:ascii="PT Serif" w:hAnsi="PT Serif"/>
    </w:rPr>
  </w:style>
  <w:style w:type="paragraph" w:customStyle="1" w:styleId="ad">
    <w:name w:val="ad"/>
    <w:basedOn w:val="Standard"/>
    <w:rsid w:val="00546B1D"/>
    <w:pPr>
      <w:spacing w:before="100" w:beforeAutospacing="1" w:after="100" w:afterAutospacing="1"/>
    </w:pPr>
  </w:style>
  <w:style w:type="paragraph" w:customStyle="1" w:styleId="pageheader">
    <w:name w:val="pageheader"/>
    <w:basedOn w:val="Standard"/>
    <w:rsid w:val="00546B1D"/>
    <w:pPr>
      <w:spacing w:before="100" w:beforeAutospacing="1" w:after="100" w:afterAutospacing="1"/>
    </w:pPr>
  </w:style>
  <w:style w:type="paragraph" w:customStyle="1" w:styleId="Datum1">
    <w:name w:val="Datum1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dateseparator">
    <w:name w:val="dateseparator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uzeile1">
    <w:name w:val="Fußzeile1"/>
    <w:basedOn w:val="Standard"/>
    <w:rsid w:val="00546B1D"/>
    <w:rPr>
      <w:color w:val="666666"/>
    </w:rPr>
  </w:style>
  <w:style w:type="paragraph" w:customStyle="1" w:styleId="textcontainer">
    <w:name w:val="textcontainer"/>
    <w:basedOn w:val="Standard"/>
    <w:rsid w:val="00546B1D"/>
    <w:pPr>
      <w:spacing w:before="100" w:beforeAutospacing="1" w:after="100" w:afterAutospacing="1"/>
    </w:pPr>
  </w:style>
  <w:style w:type="paragraph" w:customStyle="1" w:styleId="Titel1">
    <w:name w:val="Titel1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000000"/>
      <w:sz w:val="65"/>
      <w:szCs w:val="65"/>
    </w:rPr>
  </w:style>
  <w:style w:type="paragraph" w:customStyle="1" w:styleId="Untertitel1">
    <w:name w:val="Untertitel1"/>
    <w:basedOn w:val="Standard"/>
    <w:rsid w:val="00546B1D"/>
    <w:pPr>
      <w:spacing w:before="100" w:beforeAutospacing="1" w:after="100" w:afterAutospacing="1"/>
      <w:jc w:val="center"/>
    </w:pPr>
    <w:rPr>
      <w:color w:val="000000"/>
      <w:sz w:val="34"/>
      <w:szCs w:val="34"/>
    </w:rPr>
  </w:style>
  <w:style w:type="paragraph" w:customStyle="1" w:styleId="author">
    <w:name w:val="author"/>
    <w:basedOn w:val="Standard"/>
    <w:rsid w:val="00546B1D"/>
    <w:pPr>
      <w:spacing w:before="100" w:beforeAutospacing="1" w:after="100" w:afterAutospacing="1"/>
      <w:jc w:val="center"/>
    </w:pPr>
    <w:rPr>
      <w:b/>
      <w:bCs/>
      <w:color w:val="666666"/>
      <w:sz w:val="32"/>
      <w:szCs w:val="32"/>
    </w:rPr>
  </w:style>
  <w:style w:type="paragraph" w:customStyle="1" w:styleId="dachzeile">
    <w:name w:val="dachzeile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vorspann">
    <w:name w:val="vorspann"/>
    <w:basedOn w:val="Standard"/>
    <w:rsid w:val="00546B1D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ressort">
    <w:name w:val="ressort"/>
    <w:basedOn w:val="Standard"/>
    <w:rsid w:val="00546B1D"/>
    <w:pPr>
      <w:spacing w:before="100" w:beforeAutospacing="1" w:after="100" w:afterAutospacing="1"/>
    </w:pPr>
    <w:rPr>
      <w:caps/>
      <w:color w:val="666666"/>
    </w:rPr>
  </w:style>
  <w:style w:type="paragraph" w:customStyle="1" w:styleId="footerpage">
    <w:name w:val="footerpage"/>
    <w:basedOn w:val="Standard"/>
    <w:rsid w:val="00546B1D"/>
    <w:pPr>
      <w:spacing w:before="100" w:beforeAutospacing="1" w:after="100" w:afterAutospacing="1"/>
      <w:jc w:val="right"/>
    </w:pPr>
    <w:rPr>
      <w:color w:val="666666"/>
    </w:rPr>
  </w:style>
  <w:style w:type="paragraph" w:customStyle="1" w:styleId="textcontent">
    <w:name w:val="textcontent"/>
    <w:basedOn w:val="Standard"/>
    <w:rsid w:val="00546B1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topline">
    <w:name w:val="topline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zz">
    <w:name w:val="zz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kursiv">
    <w:name w:val="kursiv"/>
    <w:basedOn w:val="Standard"/>
    <w:rsid w:val="00546B1D"/>
    <w:pPr>
      <w:spacing w:before="100" w:beforeAutospacing="1" w:after="100" w:afterAutospacing="1"/>
    </w:pPr>
    <w:rPr>
      <w:i/>
      <w:iCs/>
    </w:rPr>
  </w:style>
  <w:style w:type="character" w:customStyle="1" w:styleId="active4">
    <w:name w:val="active4"/>
    <w:rsid w:val="00546B1D"/>
  </w:style>
  <w:style w:type="paragraph" w:customStyle="1" w:styleId="loader2">
    <w:name w:val="loader2"/>
    <w:basedOn w:val="Standard"/>
    <w:rsid w:val="00546B1D"/>
    <w:pPr>
      <w:spacing w:before="600" w:after="150"/>
    </w:pPr>
  </w:style>
  <w:style w:type="paragraph" w:customStyle="1" w:styleId="loader-menu2">
    <w:name w:val="loader-menu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loader-box4">
    <w:name w:val="loader-box4"/>
    <w:basedOn w:val="Standard"/>
    <w:rsid w:val="00546B1D"/>
    <w:pPr>
      <w:shd w:val="clear" w:color="auto" w:fill="3A3A3A"/>
    </w:pPr>
  </w:style>
  <w:style w:type="paragraph" w:customStyle="1" w:styleId="loader-box5">
    <w:name w:val="loader-box5"/>
    <w:basedOn w:val="Standard"/>
    <w:rsid w:val="00546B1D"/>
    <w:pPr>
      <w:shd w:val="clear" w:color="auto" w:fill="3A3A3A"/>
    </w:pPr>
  </w:style>
  <w:style w:type="paragraph" w:customStyle="1" w:styleId="loader-box6">
    <w:name w:val="loader-box6"/>
    <w:basedOn w:val="Standard"/>
    <w:rsid w:val="00546B1D"/>
    <w:pPr>
      <w:shd w:val="clear" w:color="auto" w:fill="3A3A3A"/>
    </w:pPr>
  </w:style>
  <w:style w:type="paragraph" w:customStyle="1" w:styleId="swiper-slide-shadow-bottom2">
    <w:name w:val="swiper-slide-shadow-bottom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left2">
    <w:name w:val="swiper-slide-shadow-lef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right2">
    <w:name w:val="swiper-slide-shadow-right2"/>
    <w:basedOn w:val="Standard"/>
    <w:rsid w:val="00546B1D"/>
    <w:pPr>
      <w:spacing w:before="100" w:beforeAutospacing="1" w:after="100" w:afterAutospacing="1"/>
    </w:pPr>
  </w:style>
  <w:style w:type="paragraph" w:customStyle="1" w:styleId="swiper-slide-shadow-top2">
    <w:name w:val="swiper-slide-shadow-top2"/>
    <w:basedOn w:val="Standard"/>
    <w:rsid w:val="00546B1D"/>
    <w:pPr>
      <w:spacing w:before="100" w:beforeAutospacing="1" w:after="100" w:afterAutospacing="1"/>
    </w:pPr>
  </w:style>
  <w:style w:type="paragraph" w:customStyle="1" w:styleId="swiper-button-next2">
    <w:name w:val="swiper-button-next2"/>
    <w:basedOn w:val="Standard"/>
    <w:rsid w:val="00546B1D"/>
    <w:pPr>
      <w:spacing w:after="100" w:afterAutospacing="1"/>
    </w:pPr>
  </w:style>
  <w:style w:type="paragraph" w:customStyle="1" w:styleId="swiper-button-prev2">
    <w:name w:val="swiper-button-prev2"/>
    <w:basedOn w:val="Standard"/>
    <w:rsid w:val="00546B1D"/>
    <w:pPr>
      <w:spacing w:after="100" w:afterAutospacing="1"/>
    </w:pPr>
  </w:style>
  <w:style w:type="paragraph" w:customStyle="1" w:styleId="swiper-pagination-progressbar-fill2">
    <w:name w:val="swiper-pagination-progressbar-fill2"/>
    <w:basedOn w:val="Standard"/>
    <w:rsid w:val="00546B1D"/>
    <w:pPr>
      <w:shd w:val="clear" w:color="auto" w:fill="007AFF"/>
      <w:spacing w:before="100" w:beforeAutospacing="1" w:after="100" w:afterAutospacing="1"/>
    </w:pPr>
  </w:style>
  <w:style w:type="paragraph" w:customStyle="1" w:styleId="swiper-pagination-bullet-active3">
    <w:name w:val="swiper-pagination-bullet-active3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wiper-pagination-bullet-active4">
    <w:name w:val="swiper-pagination-bullet-active4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swiper-slide2">
    <w:name w:val="swiper-slide2"/>
    <w:basedOn w:val="Standard"/>
    <w:rsid w:val="00546B1D"/>
    <w:pPr>
      <w:spacing w:before="100" w:beforeAutospacing="1" w:after="100" w:afterAutospacing="1"/>
    </w:pPr>
  </w:style>
  <w:style w:type="paragraph" w:customStyle="1" w:styleId="swiper-cube-shadow2">
    <w:name w:val="swiper-cube-shadow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character" w:customStyle="1" w:styleId="active5">
    <w:name w:val="active5"/>
    <w:rsid w:val="00546B1D"/>
    <w:rPr>
      <w:color w:val="FFFFFF"/>
    </w:rPr>
  </w:style>
  <w:style w:type="paragraph" w:customStyle="1" w:styleId="activeav3">
    <w:name w:val="activeav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notactiveav3">
    <w:name w:val="notactiveav3"/>
    <w:basedOn w:val="Standard"/>
    <w:rsid w:val="00546B1D"/>
    <w:pPr>
      <w:spacing w:before="100" w:beforeAutospacing="1" w:after="100" w:afterAutospacing="1"/>
    </w:pPr>
  </w:style>
  <w:style w:type="paragraph" w:customStyle="1" w:styleId="activeav4">
    <w:name w:val="activeav4"/>
    <w:basedOn w:val="Standard"/>
    <w:rsid w:val="00546B1D"/>
    <w:pPr>
      <w:spacing w:before="100" w:beforeAutospacing="1" w:after="100" w:afterAutospacing="1"/>
    </w:pPr>
  </w:style>
  <w:style w:type="paragraph" w:customStyle="1" w:styleId="notactiveav4">
    <w:name w:val="notactiveav4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search-input2">
    <w:name w:val="search-input2"/>
    <w:basedOn w:val="Standard"/>
    <w:rsid w:val="00546B1D"/>
    <w:pPr>
      <w:spacing w:before="100" w:beforeAutospacing="1" w:after="100" w:afterAutospacing="1"/>
    </w:pPr>
  </w:style>
  <w:style w:type="paragraph" w:customStyle="1" w:styleId="close-search-button2">
    <w:name w:val="close-search-button2"/>
    <w:basedOn w:val="Standard"/>
    <w:rsid w:val="00546B1D"/>
    <w:pPr>
      <w:shd w:val="clear" w:color="auto" w:fill="C7C7C7"/>
      <w:spacing w:before="100" w:beforeAutospacing="1" w:after="100" w:afterAutospacing="1"/>
    </w:pPr>
  </w:style>
  <w:style w:type="paragraph" w:customStyle="1" w:styleId="wr-icon-search2">
    <w:name w:val="wr-icon-search2"/>
    <w:basedOn w:val="Standard"/>
    <w:rsid w:val="00546B1D"/>
    <w:pPr>
      <w:spacing w:before="100" w:beforeAutospacing="1" w:after="100" w:afterAutospacing="1"/>
    </w:pPr>
    <w:rPr>
      <w:sz w:val="29"/>
      <w:szCs w:val="29"/>
    </w:rPr>
  </w:style>
  <w:style w:type="paragraph" w:customStyle="1" w:styleId="resultsbox4">
    <w:name w:val="resultsbox4"/>
    <w:basedOn w:val="Standard"/>
    <w:rsid w:val="00546B1D"/>
    <w:pPr>
      <w:pBdr>
        <w:left w:val="single" w:sz="12" w:space="0" w:color="CECECE"/>
        <w:bottom w:val="single" w:sz="12" w:space="0" w:color="CECECE"/>
      </w:pBdr>
      <w:shd w:val="clear" w:color="auto" w:fill="FFFFFF"/>
      <w:spacing w:before="100" w:beforeAutospacing="1" w:after="100" w:afterAutospacing="1" w:line="450" w:lineRule="atLeast"/>
    </w:pPr>
    <w:rPr>
      <w:color w:val="000000"/>
    </w:rPr>
  </w:style>
  <w:style w:type="paragraph" w:customStyle="1" w:styleId="resultsboxb2">
    <w:name w:val="resultsbox&gt;b2"/>
    <w:basedOn w:val="Standard"/>
    <w:rsid w:val="00546B1D"/>
    <w:pPr>
      <w:spacing w:before="100" w:beforeAutospacing="1" w:after="100" w:afterAutospacing="1"/>
      <w:ind w:left="300"/>
    </w:pPr>
    <w:rPr>
      <w:b/>
      <w:bCs/>
      <w:sz w:val="18"/>
      <w:szCs w:val="18"/>
    </w:rPr>
  </w:style>
  <w:style w:type="paragraph" w:customStyle="1" w:styleId="resultsboxspan2">
    <w:name w:val="resultsbox&gt;span2"/>
    <w:basedOn w:val="Standard"/>
    <w:rsid w:val="00546B1D"/>
    <w:pPr>
      <w:spacing w:before="100" w:beforeAutospacing="1" w:after="100" w:afterAutospacing="1"/>
      <w:ind w:right="300"/>
    </w:pPr>
    <w:rPr>
      <w:sz w:val="18"/>
      <w:szCs w:val="18"/>
    </w:rPr>
  </w:style>
  <w:style w:type="paragraph" w:customStyle="1" w:styleId="results3">
    <w:name w:val="results3"/>
    <w:basedOn w:val="Standard"/>
    <w:rsid w:val="00546B1D"/>
    <w:pPr>
      <w:spacing w:before="100" w:beforeAutospacing="1" w:after="100" w:afterAutospacing="1"/>
    </w:pPr>
  </w:style>
  <w:style w:type="paragraph" w:customStyle="1" w:styleId="resultsdiv3">
    <w:name w:val="results&gt;div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bgresults2">
    <w:name w:val="bgresults2"/>
    <w:basedOn w:val="Standard"/>
    <w:rsid w:val="00546B1D"/>
    <w:pPr>
      <w:spacing w:before="100" w:beforeAutospacing="1" w:after="100" w:afterAutospacing="1"/>
    </w:pPr>
  </w:style>
  <w:style w:type="paragraph" w:customStyle="1" w:styleId="resultsbox5">
    <w:name w:val="resultsbox5"/>
    <w:basedOn w:val="Standard"/>
    <w:rsid w:val="00546B1D"/>
  </w:style>
  <w:style w:type="paragraph" w:customStyle="1" w:styleId="navigationbar2">
    <w:name w:val="navigationbar2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close2">
    <w:name w:val="close2"/>
    <w:basedOn w:val="Standard"/>
    <w:rsid w:val="00546B1D"/>
    <w:pPr>
      <w:spacing w:before="240" w:after="100" w:afterAutospacing="1"/>
    </w:pPr>
    <w:rPr>
      <w:sz w:val="38"/>
      <w:szCs w:val="38"/>
    </w:rPr>
  </w:style>
  <w:style w:type="paragraph" w:customStyle="1" w:styleId="results4">
    <w:name w:val="results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singleresult3">
    <w:name w:val="singleresult3"/>
    <w:basedOn w:val="Standard"/>
    <w:rsid w:val="00546B1D"/>
    <w:pPr>
      <w:shd w:val="clear" w:color="auto" w:fill="FFFFFF"/>
      <w:spacing w:before="100" w:beforeAutospacing="1" w:after="100" w:afterAutospacing="1" w:line="300" w:lineRule="atLeast"/>
    </w:pPr>
    <w:rPr>
      <w:color w:val="444444"/>
    </w:rPr>
  </w:style>
  <w:style w:type="paragraph" w:customStyle="1" w:styleId="leftbox2">
    <w:name w:val="leftbox2"/>
    <w:basedOn w:val="Standard"/>
    <w:rsid w:val="00546B1D"/>
    <w:pPr>
      <w:spacing w:before="100" w:beforeAutospacing="1" w:after="100" w:afterAutospacing="1"/>
    </w:pPr>
  </w:style>
  <w:style w:type="paragraph" w:customStyle="1" w:styleId="rightbox2">
    <w:name w:val="rightbox2"/>
    <w:basedOn w:val="Standard"/>
    <w:rsid w:val="00546B1D"/>
    <w:pPr>
      <w:spacing w:before="100" w:beforeAutospacing="1" w:after="100" w:afterAutospacing="1"/>
    </w:pPr>
  </w:style>
  <w:style w:type="paragraph" w:customStyle="1" w:styleId="resultsbox6">
    <w:name w:val="resultsbox6"/>
    <w:basedOn w:val="Standard"/>
    <w:rsid w:val="00546B1D"/>
    <w:pPr>
      <w:spacing w:before="100" w:beforeAutospacing="1" w:after="100" w:afterAutospacing="1"/>
    </w:pPr>
  </w:style>
  <w:style w:type="paragraph" w:customStyle="1" w:styleId="issue-info-box2">
    <w:name w:val="issue-info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logo3">
    <w:name w:val="logo3"/>
    <w:basedOn w:val="Standard"/>
    <w:rsid w:val="00546B1D"/>
    <w:pPr>
      <w:spacing w:before="100" w:beforeAutospacing="1" w:after="300"/>
    </w:pPr>
  </w:style>
  <w:style w:type="paragraph" w:customStyle="1" w:styleId="issue-name4">
    <w:name w:val="issue-name4"/>
    <w:basedOn w:val="Standard"/>
    <w:rsid w:val="00546B1D"/>
    <w:pPr>
      <w:spacing w:before="100" w:beforeAutospacing="1" w:after="300"/>
    </w:pPr>
    <w:rPr>
      <w:vanish/>
      <w:sz w:val="33"/>
      <w:szCs w:val="33"/>
    </w:rPr>
  </w:style>
  <w:style w:type="paragraph" w:customStyle="1" w:styleId="issue-from3">
    <w:name w:val="issue-from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issue-release-date3">
    <w:name w:val="issue-release-date3"/>
    <w:basedOn w:val="Standard"/>
    <w:rsid w:val="00546B1D"/>
    <w:pPr>
      <w:spacing w:before="100" w:beforeAutospacing="1" w:after="100" w:afterAutospacing="1" w:line="450" w:lineRule="atLeast"/>
    </w:pPr>
    <w:rPr>
      <w:sz w:val="33"/>
      <w:szCs w:val="33"/>
    </w:rPr>
  </w:style>
  <w:style w:type="paragraph" w:customStyle="1" w:styleId="left-bar2">
    <w:name w:val="left-bar2"/>
    <w:basedOn w:val="Standard"/>
    <w:rsid w:val="00546B1D"/>
    <w:pPr>
      <w:spacing w:before="100" w:beforeAutospacing="1" w:after="100" w:afterAutospacing="1"/>
    </w:pPr>
  </w:style>
  <w:style w:type="paragraph" w:customStyle="1" w:styleId="logo4">
    <w:name w:val="logo4"/>
    <w:basedOn w:val="Standard"/>
    <w:rsid w:val="00546B1D"/>
    <w:pPr>
      <w:spacing w:before="225" w:after="100" w:afterAutospacing="1"/>
    </w:pPr>
    <w:rPr>
      <w:vanish/>
    </w:rPr>
  </w:style>
  <w:style w:type="paragraph" w:customStyle="1" w:styleId="back-button3">
    <w:name w:val="back-button3"/>
    <w:basedOn w:val="Standard"/>
    <w:rsid w:val="00546B1D"/>
    <w:pPr>
      <w:spacing w:before="100" w:beforeAutospacing="1" w:after="100" w:afterAutospacing="1" w:line="825" w:lineRule="atLeast"/>
      <w:ind w:left="225"/>
    </w:pPr>
    <w:rPr>
      <w:color w:val="444444"/>
    </w:rPr>
  </w:style>
  <w:style w:type="paragraph" w:customStyle="1" w:styleId="center-bar2">
    <w:name w:val="center-bar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right-bar2">
    <w:name w:val="right-bar2"/>
    <w:basedOn w:val="Standard"/>
    <w:rsid w:val="00546B1D"/>
    <w:pPr>
      <w:spacing w:before="100" w:beforeAutospacing="1" w:after="100" w:afterAutospacing="1"/>
      <w:jc w:val="right"/>
    </w:pPr>
  </w:style>
  <w:style w:type="paragraph" w:customStyle="1" w:styleId="page-box2">
    <w:name w:val="page-box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back-button4">
    <w:name w:val="back-button4"/>
    <w:basedOn w:val="Standard"/>
    <w:rsid w:val="00546B1D"/>
    <w:pPr>
      <w:pBdr>
        <w:left w:val="single" w:sz="6" w:space="0" w:color="DDDDDD"/>
      </w:pBdr>
      <w:spacing w:before="100" w:beforeAutospacing="1" w:after="100" w:afterAutospacing="1"/>
    </w:pPr>
    <w:rPr>
      <w:vanish/>
      <w:sz w:val="33"/>
      <w:szCs w:val="33"/>
    </w:rPr>
  </w:style>
  <w:style w:type="paragraph" w:customStyle="1" w:styleId="icon-signature4">
    <w:name w:val="icon-signature4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avbox3">
    <w:name w:val="avbox3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avbox4">
    <w:name w:val="avbox4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page2">
    <w:name w:val="page2"/>
    <w:basedOn w:val="Standard"/>
    <w:rsid w:val="00546B1D"/>
    <w:pPr>
      <w:spacing w:before="100" w:beforeAutospacing="1" w:after="100" w:afterAutospacing="1"/>
      <w:jc w:val="center"/>
    </w:pPr>
    <w:rPr>
      <w:vanish/>
    </w:rPr>
  </w:style>
  <w:style w:type="paragraph" w:customStyle="1" w:styleId="fake3">
    <w:name w:val="fake3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  <w:rPr>
      <w:sz w:val="75"/>
      <w:szCs w:val="75"/>
    </w:rPr>
  </w:style>
  <w:style w:type="paragraph" w:customStyle="1" w:styleId="searchbox2">
    <w:name w:val="searchbox2"/>
    <w:basedOn w:val="Standard"/>
    <w:rsid w:val="00546B1D"/>
    <w:pPr>
      <w:shd w:val="clear" w:color="auto" w:fill="FF0000"/>
      <w:spacing w:before="100" w:beforeAutospacing="1" w:after="100" w:afterAutospacing="1"/>
    </w:pPr>
  </w:style>
  <w:style w:type="paragraph" w:customStyle="1" w:styleId="thumbtray2">
    <w:name w:val="thumbtray2"/>
    <w:basedOn w:val="Standard"/>
    <w:rsid w:val="00546B1D"/>
    <w:pPr>
      <w:shd w:val="clear" w:color="auto" w:fill="DFDFDC"/>
      <w:spacing w:before="100" w:beforeAutospacing="1" w:after="100" w:afterAutospacing="1"/>
    </w:pPr>
    <w:rPr>
      <w:vanish/>
    </w:rPr>
  </w:style>
  <w:style w:type="paragraph" w:customStyle="1" w:styleId="internal2">
    <w:name w:val="internal2"/>
    <w:basedOn w:val="Standard"/>
    <w:rsid w:val="00546B1D"/>
    <w:pPr>
      <w:spacing w:before="100" w:beforeAutospacing="1" w:after="100" w:afterAutospacing="1"/>
    </w:pPr>
  </w:style>
  <w:style w:type="paragraph" w:customStyle="1" w:styleId="resort-name2">
    <w:name w:val="resort-name2"/>
    <w:basedOn w:val="Standard"/>
    <w:rsid w:val="00546B1D"/>
    <w:pPr>
      <w:spacing w:before="300" w:after="100" w:afterAutospacing="1"/>
    </w:pPr>
    <w:rPr>
      <w:b/>
      <w:bCs/>
      <w:sz w:val="15"/>
      <w:szCs w:val="15"/>
    </w:rPr>
  </w:style>
  <w:style w:type="paragraph" w:customStyle="1" w:styleId="bookmark-indicator2">
    <w:name w:val="bookmark-indicator2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cover3">
    <w:name w:val="cover3"/>
    <w:basedOn w:val="Standard"/>
    <w:rsid w:val="00546B1D"/>
    <w:pPr>
      <w:spacing w:before="100" w:beforeAutospacing="1" w:after="100" w:afterAutospacing="1"/>
    </w:pPr>
    <w:rPr>
      <w:vanish/>
    </w:rPr>
  </w:style>
  <w:style w:type="paragraph" w:customStyle="1" w:styleId="fake4">
    <w:name w:val="fake4"/>
    <w:basedOn w:val="Standard"/>
    <w:rsid w:val="00546B1D"/>
    <w:pPr>
      <w:shd w:val="clear" w:color="auto" w:fill="FFFFFF"/>
      <w:spacing w:before="100" w:beforeAutospacing="1" w:after="100" w:afterAutospacing="1"/>
    </w:pPr>
  </w:style>
  <w:style w:type="paragraph" w:customStyle="1" w:styleId="page-number2">
    <w:name w:val="page-number2"/>
    <w:basedOn w:val="Standard"/>
    <w:rsid w:val="00546B1D"/>
    <w:pPr>
      <w:spacing w:before="100" w:beforeAutospacing="1" w:after="100" w:afterAutospacing="1"/>
      <w:ind w:left="300"/>
    </w:pPr>
  </w:style>
  <w:style w:type="paragraph" w:customStyle="1" w:styleId="close-button2">
    <w:name w:val="close-button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zoom-box2">
    <w:name w:val="zoom-box2"/>
    <w:basedOn w:val="Standard"/>
    <w:rsid w:val="00546B1D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control-bar2">
    <w:name w:val="control-bar2"/>
    <w:basedOn w:val="Standard"/>
    <w:rsid w:val="00546B1D"/>
    <w:pPr>
      <w:shd w:val="clear" w:color="auto" w:fill="FFFFFF"/>
      <w:spacing w:before="100" w:beforeAutospacing="1" w:after="100" w:afterAutospacing="1" w:line="825" w:lineRule="atLeast"/>
    </w:pPr>
  </w:style>
  <w:style w:type="paragraph" w:customStyle="1" w:styleId="close-zoom2">
    <w:name w:val="close-zoom2"/>
    <w:basedOn w:val="Standard"/>
    <w:rsid w:val="00546B1D"/>
    <w:pPr>
      <w:spacing w:before="100" w:beforeAutospacing="1" w:after="100" w:afterAutospacing="1"/>
      <w:ind w:right="150"/>
    </w:pPr>
    <w:rPr>
      <w:color w:val="F37032"/>
      <w:sz w:val="45"/>
      <w:szCs w:val="45"/>
    </w:rPr>
  </w:style>
  <w:style w:type="paragraph" w:customStyle="1" w:styleId="doublepagediv2">
    <w:name w:val="doublepage&gt;div2"/>
    <w:basedOn w:val="Standard"/>
    <w:rsid w:val="00546B1D"/>
    <w:pPr>
      <w:spacing w:before="100" w:beforeAutospacing="1" w:after="100" w:afterAutospacing="1"/>
    </w:pPr>
  </w:style>
  <w:style w:type="paragraph" w:customStyle="1" w:styleId="cover4">
    <w:name w:val="cover4"/>
    <w:basedOn w:val="Standard"/>
    <w:rsid w:val="00546B1D"/>
  </w:style>
  <w:style w:type="paragraph" w:customStyle="1" w:styleId="singlepagediv2">
    <w:name w:val="singlepage&gt;div2"/>
    <w:basedOn w:val="Standard"/>
    <w:rsid w:val="00546B1D"/>
  </w:style>
  <w:style w:type="paragraph" w:customStyle="1" w:styleId="container2">
    <w:name w:val="container2"/>
    <w:basedOn w:val="Standard"/>
    <w:rsid w:val="00546B1D"/>
    <w:pPr>
      <w:shd w:val="clear" w:color="auto" w:fill="FFFFFF"/>
    </w:pPr>
  </w:style>
  <w:style w:type="paragraph" w:customStyle="1" w:styleId="active6">
    <w:name w:val="active6"/>
    <w:basedOn w:val="Standard"/>
    <w:rsid w:val="00546B1D"/>
    <w:pPr>
      <w:spacing w:before="100" w:beforeAutospacing="1" w:after="100" w:afterAutospacing="1"/>
    </w:pPr>
    <w:rPr>
      <w:color w:val="F37032"/>
    </w:rPr>
  </w:style>
  <w:style w:type="paragraph" w:customStyle="1" w:styleId="icon-close2">
    <w:name w:val="icon-close2"/>
    <w:basedOn w:val="Standard"/>
    <w:rsid w:val="00546B1D"/>
    <w:pPr>
      <w:spacing w:before="100" w:beforeAutospacing="1" w:after="100" w:afterAutospacing="1"/>
    </w:pPr>
    <w:rPr>
      <w:color w:val="FFFFFF"/>
      <w:sz w:val="45"/>
      <w:szCs w:val="45"/>
    </w:rPr>
  </w:style>
  <w:style w:type="paragraph" w:customStyle="1" w:styleId="gallery-view-background2">
    <w:name w:val="gallery-view-background2"/>
    <w:basedOn w:val="Standard"/>
    <w:rsid w:val="00546B1D"/>
    <w:pPr>
      <w:shd w:val="clear" w:color="auto" w:fill="000000"/>
      <w:spacing w:before="100" w:beforeAutospacing="1" w:after="100" w:afterAutospacing="1"/>
    </w:pPr>
  </w:style>
  <w:style w:type="paragraph" w:customStyle="1" w:styleId="gallery-view-content2">
    <w:name w:val="gallery-view-content2"/>
    <w:basedOn w:val="Standard"/>
    <w:rsid w:val="00546B1D"/>
    <w:pPr>
      <w:spacing w:before="100" w:beforeAutospacing="1" w:after="100" w:afterAutospacing="1"/>
      <w:jc w:val="center"/>
    </w:pPr>
  </w:style>
  <w:style w:type="paragraph" w:customStyle="1" w:styleId="table-of-content-header2">
    <w:name w:val="table-of-content-header2"/>
    <w:basedOn w:val="Standard"/>
    <w:rsid w:val="00546B1D"/>
    <w:pPr>
      <w:pBdr>
        <w:bottom w:val="single" w:sz="6" w:space="8" w:color="CECECE"/>
      </w:pBdr>
      <w:spacing w:before="225"/>
      <w:jc w:val="right"/>
    </w:pPr>
  </w:style>
  <w:style w:type="paragraph" w:customStyle="1" w:styleId="page-title2">
    <w:name w:val="page-title2"/>
    <w:basedOn w:val="Standard"/>
    <w:rsid w:val="00546B1D"/>
    <w:pPr>
      <w:spacing w:before="100" w:beforeAutospacing="1" w:after="100" w:afterAutospacing="1"/>
      <w:textAlignment w:val="top"/>
    </w:pPr>
  </w:style>
  <w:style w:type="paragraph" w:customStyle="1" w:styleId="page-num2">
    <w:name w:val="page-num2"/>
    <w:basedOn w:val="Standard"/>
    <w:rsid w:val="00546B1D"/>
    <w:pPr>
      <w:spacing w:before="100" w:beforeAutospacing="1" w:after="100" w:afterAutospacing="1"/>
    </w:pPr>
    <w:rPr>
      <w:b/>
      <w:bCs/>
    </w:rPr>
  </w:style>
  <w:style w:type="paragraph" w:customStyle="1" w:styleId="icon-signature5">
    <w:name w:val="icon-signature5"/>
    <w:basedOn w:val="Standard"/>
    <w:rsid w:val="00546B1D"/>
    <w:pPr>
      <w:spacing w:after="100" w:afterAutospacing="1" w:line="0" w:lineRule="auto"/>
      <w:jc w:val="center"/>
    </w:pPr>
    <w:rPr>
      <w:color w:val="666666"/>
      <w:sz w:val="17"/>
      <w:szCs w:val="17"/>
    </w:rPr>
  </w:style>
  <w:style w:type="paragraph" w:customStyle="1" w:styleId="resultsdiv4">
    <w:name w:val="results&gt;div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singleresult4">
    <w:name w:val="singleresult4"/>
    <w:basedOn w:val="Standard"/>
    <w:rsid w:val="00546B1D"/>
    <w:pPr>
      <w:shd w:val="clear" w:color="auto" w:fill="E3121C"/>
      <w:spacing w:before="100" w:beforeAutospacing="1" w:after="100" w:afterAutospacing="1" w:line="300" w:lineRule="atLeast"/>
    </w:pPr>
    <w:rPr>
      <w:color w:val="FFFFFF"/>
    </w:rPr>
  </w:style>
  <w:style w:type="paragraph" w:customStyle="1" w:styleId="wr-icon-thumbnails-alt2">
    <w:name w:val="wr-icon-thumbnails-alt2"/>
    <w:basedOn w:val="Standard"/>
    <w:rsid w:val="00546B1D"/>
    <w:pPr>
      <w:spacing w:before="100" w:beforeAutospacing="1" w:after="100" w:afterAutospacing="1"/>
    </w:pPr>
    <w:rPr>
      <w:color w:val="E3121C"/>
    </w:rPr>
  </w:style>
  <w:style w:type="paragraph" w:customStyle="1" w:styleId="issue-name5">
    <w:name w:val="issue-name5"/>
    <w:basedOn w:val="Standard"/>
    <w:rsid w:val="00546B1D"/>
    <w:pPr>
      <w:spacing w:before="100" w:beforeAutospacing="1" w:after="100" w:afterAutospacing="1"/>
    </w:pPr>
    <w:rPr>
      <w:vanish/>
    </w:rPr>
  </w:style>
  <w:style w:type="character" w:customStyle="1" w:styleId="icon-signature6">
    <w:name w:val="icon-signature6"/>
    <w:rsid w:val="00546B1D"/>
  </w:style>
  <w:style w:type="character" w:customStyle="1" w:styleId="swiper-notification">
    <w:name w:val="swiper-notification"/>
    <w:rsid w:val="00546B1D"/>
  </w:style>
  <w:style w:type="character" w:customStyle="1" w:styleId="paginator-element1">
    <w:name w:val="paginator-element1"/>
    <w:rsid w:val="00546B1D"/>
  </w:style>
  <w:style w:type="character" w:customStyle="1" w:styleId="berschrift3Zchn">
    <w:name w:val="Überschrift 3 Zchn"/>
    <w:link w:val="berschrift3"/>
    <w:uiPriority w:val="9"/>
    <w:semiHidden/>
    <w:rsid w:val="001D7D54"/>
    <w:rPr>
      <w:rFonts w:ascii="Cambria" w:eastAsia="Times New Roman" w:hAnsi="Cambria" w:cs="Times New Roman"/>
      <w:b/>
      <w:bCs/>
      <w:sz w:val="26"/>
      <w:szCs w:val="26"/>
    </w:rPr>
  </w:style>
  <w:style w:type="character" w:styleId="HTMLZitat">
    <w:name w:val="HTML Cite"/>
    <w:uiPriority w:val="99"/>
    <w:semiHidden/>
    <w:unhideWhenUsed/>
    <w:rsid w:val="009D324E"/>
    <w:rPr>
      <w:i/>
      <w:iCs/>
    </w:rPr>
  </w:style>
  <w:style w:type="character" w:customStyle="1" w:styleId="label2">
    <w:name w:val="label2"/>
    <w:rsid w:val="009D324E"/>
  </w:style>
  <w:style w:type="character" w:customStyle="1" w:styleId="value">
    <w:name w:val="value"/>
    <w:rsid w:val="009D324E"/>
  </w:style>
  <w:style w:type="character" w:customStyle="1" w:styleId="Internetlink">
    <w:name w:val="Internetlink"/>
    <w:uiPriority w:val="99"/>
    <w:semiHidden/>
    <w:rsid w:val="00211BE9"/>
    <w:rPr>
      <w:color w:val="0000FF"/>
      <w:u w:val="single"/>
    </w:rPr>
  </w:style>
  <w:style w:type="paragraph" w:customStyle="1" w:styleId="font9">
    <w:name w:val="font_9"/>
    <w:basedOn w:val="Standard"/>
    <w:rsid w:val="006B29DB"/>
    <w:pPr>
      <w:spacing w:before="100" w:beforeAutospacing="1" w:after="100" w:afterAutospacing="1"/>
    </w:pPr>
  </w:style>
  <w:style w:type="character" w:customStyle="1" w:styleId="color15">
    <w:name w:val="color_15"/>
    <w:rsid w:val="006B29DB"/>
  </w:style>
  <w:style w:type="paragraph" w:customStyle="1" w:styleId="paragraph">
    <w:name w:val="paragraph"/>
    <w:basedOn w:val="Standard"/>
    <w:rsid w:val="0044154A"/>
    <w:pPr>
      <w:spacing w:before="100" w:beforeAutospacing="1" w:after="100" w:afterAutospacing="1"/>
    </w:pPr>
  </w:style>
  <w:style w:type="character" w:customStyle="1" w:styleId="textfett">
    <w:name w:val="textfett"/>
    <w:rsid w:val="00D752F3"/>
  </w:style>
  <w:style w:type="character" w:customStyle="1" w:styleId="BW1StandardZchn">
    <w:name w:val="BW_1Standard Zchn"/>
    <w:link w:val="BW1Standard"/>
    <w:locked/>
    <w:rsid w:val="00290D87"/>
    <w:rPr>
      <w:rFonts w:ascii="Arial" w:eastAsia="Calibri" w:hAnsi="Arial"/>
      <w:kern w:val="20"/>
      <w:sz w:val="24"/>
    </w:rPr>
  </w:style>
  <w:style w:type="paragraph" w:customStyle="1" w:styleId="BW1Standard">
    <w:name w:val="BW_1Standard"/>
    <w:link w:val="BW1StandardZchn"/>
    <w:qFormat/>
    <w:rsid w:val="00290D87"/>
    <w:pPr>
      <w:spacing w:line="360" w:lineRule="atLeast"/>
    </w:pPr>
    <w:rPr>
      <w:rFonts w:ascii="Arial" w:eastAsia="Calibri" w:hAnsi="Arial"/>
      <w:kern w:val="20"/>
      <w:sz w:val="24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652190"/>
    <w:pPr>
      <w:spacing w:after="120"/>
      <w:ind w:left="283"/>
    </w:pPr>
  </w:style>
  <w:style w:type="character" w:customStyle="1" w:styleId="Textkrper2Zchn">
    <w:name w:val="Textkörper 2 Zchn"/>
    <w:link w:val="Textkrper2"/>
    <w:uiPriority w:val="99"/>
    <w:semiHidden/>
    <w:rsid w:val="00652190"/>
    <w:rPr>
      <w:sz w:val="24"/>
      <w:szCs w:val="24"/>
    </w:rPr>
  </w:style>
  <w:style w:type="character" w:customStyle="1" w:styleId="integration-cardfield">
    <w:name w:val="integration-card__field"/>
    <w:rsid w:val="00250675"/>
  </w:style>
  <w:style w:type="paragraph" w:customStyle="1" w:styleId="Betreff">
    <w:name w:val="Betreff"/>
    <w:basedOn w:val="Standard"/>
    <w:next w:val="Standard"/>
    <w:uiPriority w:val="99"/>
    <w:rsid w:val="00227922"/>
    <w:rPr>
      <w:rFonts w:ascii="Arial" w:hAnsi="Arial"/>
      <w:b/>
      <w:sz w:val="22"/>
    </w:rPr>
  </w:style>
  <w:style w:type="character" w:customStyle="1" w:styleId="Zitat1">
    <w:name w:val="Zitat1"/>
    <w:rsid w:val="00227922"/>
  </w:style>
  <w:style w:type="paragraph" w:customStyle="1" w:styleId="s3">
    <w:name w:val="s3"/>
    <w:basedOn w:val="Standard"/>
    <w:rsid w:val="007A2816"/>
    <w:pPr>
      <w:spacing w:before="100" w:beforeAutospacing="1" w:after="100" w:afterAutospacing="1"/>
    </w:pPr>
    <w:rPr>
      <w:rFonts w:eastAsia="Calibri"/>
    </w:rPr>
  </w:style>
  <w:style w:type="character" w:customStyle="1" w:styleId="s2">
    <w:name w:val="s2"/>
    <w:rsid w:val="007A2816"/>
  </w:style>
  <w:style w:type="character" w:customStyle="1" w:styleId="3l3x">
    <w:name w:val="_3l3x"/>
    <w:rsid w:val="00F91FE1"/>
  </w:style>
  <w:style w:type="character" w:customStyle="1" w:styleId="KeinLeerraumZchn">
    <w:name w:val="Kein Leerraum Zchn"/>
    <w:aliases w:val="Normal Zchn,Dachzeile Zchn"/>
    <w:link w:val="KeinLeerraum"/>
    <w:uiPriority w:val="1"/>
    <w:locked/>
    <w:rsid w:val="00FE66E0"/>
    <w:rPr>
      <w:rFonts w:ascii="Arial" w:hAnsi="Arial"/>
      <w:sz w:val="24"/>
      <w:szCs w:val="24"/>
    </w:rPr>
  </w:style>
  <w:style w:type="character" w:customStyle="1" w:styleId="st">
    <w:name w:val="st"/>
    <w:basedOn w:val="Absatz-Standardschriftart"/>
    <w:rsid w:val="007E0CF5"/>
  </w:style>
  <w:style w:type="character" w:customStyle="1" w:styleId="lrzxr">
    <w:name w:val="lrzxr"/>
    <w:basedOn w:val="Absatz-Standardschriftart"/>
    <w:rsid w:val="00211431"/>
  </w:style>
  <w:style w:type="character" w:customStyle="1" w:styleId="s1">
    <w:name w:val="s1"/>
    <w:basedOn w:val="Absatz-Standardschriftart"/>
    <w:rsid w:val="00790BE8"/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4C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zwischenueberschrift">
    <w:name w:val="zwischenueberschrift"/>
    <w:basedOn w:val="Standard"/>
    <w:rsid w:val="00FC4C1E"/>
    <w:pPr>
      <w:spacing w:before="100" w:beforeAutospacing="1" w:after="100" w:afterAutospacing="1"/>
    </w:pPr>
  </w:style>
  <w:style w:type="paragraph" w:customStyle="1" w:styleId="intro">
    <w:name w:val="intro"/>
    <w:basedOn w:val="Standard"/>
    <w:rsid w:val="007E3422"/>
    <w:pPr>
      <w:spacing w:before="100" w:beforeAutospacing="1" w:after="100" w:afterAutospacing="1"/>
    </w:pPr>
  </w:style>
  <w:style w:type="character" w:customStyle="1" w:styleId="published">
    <w:name w:val="published"/>
    <w:basedOn w:val="Absatz-Standardschriftart"/>
    <w:rsid w:val="007E3422"/>
  </w:style>
  <w:style w:type="paragraph" w:customStyle="1" w:styleId="image-caption">
    <w:name w:val="image-caption"/>
    <w:basedOn w:val="Standard"/>
    <w:rsid w:val="007E3422"/>
    <w:pPr>
      <w:spacing w:before="100" w:beforeAutospacing="1" w:after="100" w:afterAutospacing="1"/>
    </w:pPr>
  </w:style>
  <w:style w:type="paragraph" w:customStyle="1" w:styleId="image-credit">
    <w:name w:val="image-credit"/>
    <w:basedOn w:val="Standard"/>
    <w:rsid w:val="007E3422"/>
    <w:pPr>
      <w:spacing w:before="100" w:beforeAutospacing="1" w:after="100" w:afterAutospacing="1"/>
    </w:pPr>
  </w:style>
  <w:style w:type="character" w:customStyle="1" w:styleId="ortsmarke">
    <w:name w:val="ortsmarke"/>
    <w:basedOn w:val="Absatz-Standardschriftart"/>
    <w:rsid w:val="007E3422"/>
  </w:style>
  <w:style w:type="character" w:customStyle="1" w:styleId="cust-ortsmarke">
    <w:name w:val="cust-ortsmarke"/>
    <w:basedOn w:val="Absatz-Standardschriftart"/>
    <w:rsid w:val="007E3422"/>
  </w:style>
  <w:style w:type="character" w:customStyle="1" w:styleId="cust-zwischentitel">
    <w:name w:val="cust-zwischentitel"/>
    <w:basedOn w:val="Absatz-Standardschriftart"/>
    <w:rsid w:val="007E3422"/>
  </w:style>
  <w:style w:type="character" w:customStyle="1" w:styleId="box-label">
    <w:name w:val="box-label"/>
    <w:basedOn w:val="Absatz-Standardschriftart"/>
    <w:rsid w:val="007E3422"/>
  </w:style>
  <w:style w:type="character" w:customStyle="1" w:styleId="copyright">
    <w:name w:val="copyright"/>
    <w:basedOn w:val="Absatz-Standardschriftart"/>
    <w:rsid w:val="00A77D12"/>
  </w:style>
  <w:style w:type="paragraph" w:customStyle="1" w:styleId="TextA">
    <w:name w:val="Text A"/>
    <w:rsid w:val="003447A1"/>
    <w:pPr>
      <w:keepNext/>
      <w:widowControl w:val="0"/>
      <w:shd w:val="clear" w:color="auto" w:fill="FFFFFF"/>
    </w:pPr>
    <w:rPr>
      <w:rFonts w:eastAsia="Arial Unicode MS" w:cs="Arial Unicode MS"/>
      <w:color w:val="000000"/>
      <w:kern w:val="2"/>
      <w:sz w:val="24"/>
      <w:szCs w:val="24"/>
      <w:lang w:eastAsia="zh-CN" w:bidi="hi-IN"/>
    </w:rPr>
  </w:style>
  <w:style w:type="character" w:customStyle="1" w:styleId="Ohne">
    <w:name w:val="Ohne"/>
    <w:rsid w:val="00BD23C5"/>
  </w:style>
  <w:style w:type="character" w:customStyle="1" w:styleId="Hyperlink1">
    <w:name w:val="Hyperlink.1"/>
    <w:basedOn w:val="Ohne"/>
    <w:rsid w:val="00BD23C5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h1">
    <w:name w:val="h1"/>
    <w:basedOn w:val="Absatz-Standardschriftart"/>
    <w:rsid w:val="00D5072A"/>
  </w:style>
  <w:style w:type="paragraph" w:customStyle="1" w:styleId="contains-h2">
    <w:name w:val="contains-h2"/>
    <w:basedOn w:val="Standard"/>
    <w:rsid w:val="00D5072A"/>
    <w:pPr>
      <w:spacing w:before="100" w:beforeAutospacing="1" w:after="100" w:afterAutospacing="1"/>
    </w:pPr>
  </w:style>
  <w:style w:type="character" w:customStyle="1" w:styleId="h2">
    <w:name w:val="h2"/>
    <w:basedOn w:val="Absatz-Standardschriftart"/>
    <w:rsid w:val="00D5072A"/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5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s-figure-text">
    <w:name w:val="ts-figure-text"/>
    <w:basedOn w:val="Absatz-Standardschriftart"/>
    <w:rsid w:val="00415699"/>
  </w:style>
  <w:style w:type="character" w:customStyle="1" w:styleId="ts-overline">
    <w:name w:val="ts-overline"/>
    <w:basedOn w:val="Absatz-Standardschriftart"/>
    <w:rsid w:val="00415699"/>
  </w:style>
  <w:style w:type="character" w:customStyle="1" w:styleId="ts-headline">
    <w:name w:val="ts-headline"/>
    <w:basedOn w:val="Absatz-Standardschriftart"/>
    <w:rsid w:val="00415699"/>
  </w:style>
  <w:style w:type="character" w:customStyle="1" w:styleId="ts-author">
    <w:name w:val="ts-author"/>
    <w:basedOn w:val="Absatz-Standardschriftart"/>
    <w:rsid w:val="00415699"/>
  </w:style>
  <w:style w:type="character" w:customStyle="1" w:styleId="ts-comments-count">
    <w:name w:val="ts-comments-count"/>
    <w:basedOn w:val="Absatz-Standardschriftart"/>
    <w:rsid w:val="00415699"/>
  </w:style>
  <w:style w:type="paragraph" w:customStyle="1" w:styleId="Default">
    <w:name w:val="Default"/>
    <w:rsid w:val="004853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id-article-content-item">
    <w:name w:val="id-article-content-item"/>
    <w:basedOn w:val="Standard"/>
    <w:rsid w:val="00305999"/>
    <w:pPr>
      <w:spacing w:before="100" w:beforeAutospacing="1" w:after="100" w:afterAutospacing="1"/>
    </w:pPr>
  </w:style>
  <w:style w:type="character" w:customStyle="1" w:styleId="id-article-content-item-headline-text">
    <w:name w:val="id-article-content-item-headline-text"/>
    <w:basedOn w:val="Absatz-Standardschriftart"/>
    <w:rsid w:val="00305999"/>
  </w:style>
  <w:style w:type="character" w:customStyle="1" w:styleId="id-icon-hidetext">
    <w:name w:val="id-icon-hidetext"/>
    <w:basedOn w:val="Absatz-Standardschriftart"/>
    <w:rsid w:val="00305999"/>
  </w:style>
  <w:style w:type="character" w:customStyle="1" w:styleId="id-actionbox-items-el-text">
    <w:name w:val="id-actionbox-items-el-text"/>
    <w:basedOn w:val="Absatz-Standardschriftart"/>
    <w:rsid w:val="00305999"/>
  </w:style>
  <w:style w:type="character" w:customStyle="1" w:styleId="id-actionbox-items-el-nav">
    <w:name w:val="id-actionbox-items-el-nav"/>
    <w:basedOn w:val="Absatz-Standardschriftart"/>
    <w:rsid w:val="00305999"/>
  </w:style>
  <w:style w:type="character" w:customStyle="1" w:styleId="id-hiddenvisually">
    <w:name w:val="id-hiddenvisually"/>
    <w:basedOn w:val="Absatz-Standardschriftart"/>
    <w:rsid w:val="00305999"/>
  </w:style>
  <w:style w:type="character" w:customStyle="1" w:styleId="ob-unit">
    <w:name w:val="ob-unit"/>
    <w:basedOn w:val="Absatz-Standardschriftart"/>
    <w:rsid w:val="00305999"/>
  </w:style>
  <w:style w:type="character" w:customStyle="1" w:styleId="d2edcug0">
    <w:name w:val="d2edcug0"/>
    <w:basedOn w:val="Absatz-Standardschriftart"/>
    <w:rsid w:val="002601B8"/>
  </w:style>
  <w:style w:type="character" w:styleId="NichtaufgelsteErwhnung">
    <w:name w:val="Unresolved Mention"/>
    <w:basedOn w:val="Absatz-Standardschriftart"/>
    <w:uiPriority w:val="99"/>
    <w:semiHidden/>
    <w:unhideWhenUsed/>
    <w:rsid w:val="00760772"/>
    <w:rPr>
      <w:color w:val="605E5C"/>
      <w:shd w:val="clear" w:color="auto" w:fill="E1DFDD"/>
    </w:rPr>
  </w:style>
  <w:style w:type="paragraph" w:customStyle="1" w:styleId="schema-faq-answer">
    <w:name w:val="schema-faq-answer"/>
    <w:basedOn w:val="Standard"/>
    <w:rsid w:val="00EA6C41"/>
    <w:pPr>
      <w:spacing w:before="100" w:beforeAutospacing="1" w:after="100" w:afterAutospacing="1"/>
    </w:pPr>
  </w:style>
  <w:style w:type="paragraph" w:customStyle="1" w:styleId="ez-toc-title">
    <w:name w:val="ez-toc-title"/>
    <w:basedOn w:val="Standard"/>
    <w:rsid w:val="00EA6C41"/>
    <w:pPr>
      <w:spacing w:before="100" w:beforeAutospacing="1" w:after="100" w:afterAutospacing="1"/>
    </w:pPr>
  </w:style>
  <w:style w:type="paragraph" w:customStyle="1" w:styleId="ez-toc-page-1">
    <w:name w:val="ez-toc-page-1"/>
    <w:basedOn w:val="Standard"/>
    <w:rsid w:val="00EA6C41"/>
    <w:pPr>
      <w:spacing w:before="100" w:beforeAutospacing="1" w:after="100" w:afterAutospacing="1"/>
    </w:pPr>
  </w:style>
  <w:style w:type="paragraph" w:customStyle="1" w:styleId="ez-toc-heading-level-3">
    <w:name w:val="ez-toc-heading-level-3"/>
    <w:basedOn w:val="Standard"/>
    <w:rsid w:val="00EA6C41"/>
    <w:pPr>
      <w:spacing w:before="100" w:beforeAutospacing="1" w:after="100" w:afterAutospacing="1"/>
    </w:pPr>
  </w:style>
  <w:style w:type="paragraph" w:customStyle="1" w:styleId="note">
    <w:name w:val="note"/>
    <w:basedOn w:val="Standard"/>
    <w:rsid w:val="00EA6C41"/>
    <w:pPr>
      <w:spacing w:before="100" w:beforeAutospacing="1" w:after="100" w:afterAutospacing="1"/>
    </w:pPr>
  </w:style>
  <w:style w:type="paragraph" w:customStyle="1" w:styleId="einleitung">
    <w:name w:val="einleitung"/>
    <w:basedOn w:val="Standard"/>
    <w:rsid w:val="00890994"/>
    <w:pPr>
      <w:spacing w:before="100" w:beforeAutospacing="1" w:after="100" w:afterAutospacing="1"/>
    </w:pPr>
  </w:style>
  <w:style w:type="paragraph" w:customStyle="1" w:styleId="text">
    <w:name w:val="text"/>
    <w:basedOn w:val="Standard"/>
    <w:rsid w:val="00890994"/>
    <w:pPr>
      <w:spacing w:before="100" w:beforeAutospacing="1" w:after="100" w:afterAutospacing="1"/>
    </w:pPr>
  </w:style>
  <w:style w:type="paragraph" w:customStyle="1" w:styleId="infotext">
    <w:name w:val="infotext"/>
    <w:basedOn w:val="Standard"/>
    <w:rsid w:val="00890994"/>
    <w:pPr>
      <w:spacing w:before="100" w:beforeAutospacing="1" w:after="100" w:afterAutospacing="1"/>
    </w:pPr>
  </w:style>
  <w:style w:type="paragraph" w:customStyle="1" w:styleId="image-with-texttext">
    <w:name w:val="image-with-text__text"/>
    <w:basedOn w:val="Standard"/>
    <w:rsid w:val="006B7D4B"/>
    <w:pPr>
      <w:spacing w:before="100" w:beforeAutospacing="1" w:after="100" w:afterAutospacing="1"/>
    </w:pPr>
  </w:style>
  <w:style w:type="character" w:customStyle="1" w:styleId="yiv5338150968bumpedfont15">
    <w:name w:val="yiv5338150968bumpedfont15"/>
    <w:basedOn w:val="Absatz-Standardschriftart"/>
    <w:rsid w:val="007D3C04"/>
  </w:style>
  <w:style w:type="character" w:customStyle="1" w:styleId="bumpedfont15">
    <w:name w:val="bumpedfont15"/>
    <w:basedOn w:val="Absatz-Standardschriftart"/>
    <w:rsid w:val="00EA41E2"/>
  </w:style>
  <w:style w:type="character" w:styleId="SchwacheHervorhebung">
    <w:name w:val="Subtle Emphasis"/>
    <w:basedOn w:val="Absatz-Standardschriftart"/>
    <w:uiPriority w:val="19"/>
    <w:qFormat/>
    <w:rsid w:val="00954B28"/>
    <w:rPr>
      <w:i/>
      <w:iCs/>
      <w:color w:val="404040" w:themeColor="text1" w:themeTint="BF"/>
    </w:rPr>
  </w:style>
  <w:style w:type="paragraph" w:customStyle="1" w:styleId="article-teaser-text">
    <w:name w:val="article-teaser-text"/>
    <w:basedOn w:val="Standard"/>
    <w:rsid w:val="004511F3"/>
    <w:pPr>
      <w:spacing w:before="100" w:beforeAutospacing="1" w:after="100" w:afterAutospacing="1"/>
    </w:pPr>
  </w:style>
  <w:style w:type="character" w:customStyle="1" w:styleId="article-teaser-date">
    <w:name w:val="article-teaser-date"/>
    <w:basedOn w:val="Absatz-Standardschriftart"/>
    <w:rsid w:val="004511F3"/>
  </w:style>
  <w:style w:type="character" w:customStyle="1" w:styleId="author-prefix">
    <w:name w:val="author-prefix"/>
    <w:basedOn w:val="Absatz-Standardschriftart"/>
    <w:rsid w:val="004511F3"/>
  </w:style>
  <w:style w:type="paragraph" w:customStyle="1" w:styleId="p1">
    <w:name w:val="p1"/>
    <w:basedOn w:val="Standard"/>
    <w:rsid w:val="005B239D"/>
    <w:pPr>
      <w:spacing w:before="100" w:beforeAutospacing="1" w:after="100" w:afterAutospacing="1"/>
    </w:pPr>
  </w:style>
  <w:style w:type="character" w:customStyle="1" w:styleId="lightbox-magnifier">
    <w:name w:val="lightbox-magnifier"/>
    <w:basedOn w:val="Absatz-Standardschriftart"/>
    <w:rsid w:val="0022201E"/>
  </w:style>
  <w:style w:type="character" w:customStyle="1" w:styleId="image-copyright">
    <w:name w:val="image-copyright"/>
    <w:basedOn w:val="Absatz-Standardschriftart"/>
    <w:rsid w:val="0022201E"/>
  </w:style>
  <w:style w:type="character" w:customStyle="1" w:styleId="elementor-counter-number">
    <w:name w:val="elementor-counter-number"/>
    <w:basedOn w:val="Absatz-Standardschriftart"/>
    <w:rsid w:val="00F876B5"/>
  </w:style>
  <w:style w:type="character" w:customStyle="1" w:styleId="wow">
    <w:name w:val="wow"/>
    <w:basedOn w:val="Absatz-Standardschriftart"/>
    <w:rsid w:val="00F876B5"/>
  </w:style>
  <w:style w:type="paragraph" w:customStyle="1" w:styleId="wow1">
    <w:name w:val="wow1"/>
    <w:basedOn w:val="Standard"/>
    <w:rsid w:val="00F876B5"/>
    <w:pPr>
      <w:spacing w:before="100" w:beforeAutospacing="1" w:after="100" w:afterAutospacing="1"/>
    </w:pPr>
  </w:style>
  <w:style w:type="paragraph" w:customStyle="1" w:styleId="elementor-blockquotecontent">
    <w:name w:val="elementor-blockquote__content"/>
    <w:basedOn w:val="Standard"/>
    <w:rsid w:val="00F876B5"/>
    <w:pPr>
      <w:spacing w:before="100" w:beforeAutospacing="1" w:after="100" w:afterAutospacing="1"/>
    </w:pPr>
  </w:style>
  <w:style w:type="character" w:customStyle="1" w:styleId="top-title">
    <w:name w:val="top-title"/>
    <w:basedOn w:val="Absatz-Standardschriftart"/>
    <w:rsid w:val="00F876B5"/>
  </w:style>
  <w:style w:type="paragraph" w:customStyle="1" w:styleId="accordion-item">
    <w:name w:val="accordion-item"/>
    <w:basedOn w:val="Standard"/>
    <w:rsid w:val="00F876B5"/>
    <w:pPr>
      <w:spacing w:before="100" w:beforeAutospacing="1" w:after="100" w:afterAutospacing="1"/>
    </w:pPr>
  </w:style>
  <w:style w:type="paragraph" w:customStyle="1" w:styleId="accordion-content">
    <w:name w:val="accordion-content"/>
    <w:basedOn w:val="Standard"/>
    <w:rsid w:val="00F876B5"/>
    <w:pPr>
      <w:spacing w:before="100" w:beforeAutospacing="1" w:after="100" w:afterAutospacing="1"/>
    </w:pPr>
  </w:style>
  <w:style w:type="paragraph" w:customStyle="1" w:styleId="id-storyelement-paragraph">
    <w:name w:val="id-storyelement-paragraph"/>
    <w:basedOn w:val="Standard"/>
    <w:rsid w:val="00300D97"/>
    <w:pPr>
      <w:spacing w:before="100" w:beforeAutospacing="1" w:after="100" w:afterAutospacing="1"/>
    </w:pPr>
  </w:style>
  <w:style w:type="character" w:customStyle="1" w:styleId="headline">
    <w:name w:val="headline"/>
    <w:basedOn w:val="Absatz-Standardschriftart"/>
    <w:rsid w:val="00EF5512"/>
  </w:style>
  <w:style w:type="paragraph" w:customStyle="1" w:styleId="webtime">
    <w:name w:val="webtime"/>
    <w:basedOn w:val="Standard"/>
    <w:rsid w:val="00EF5512"/>
    <w:pPr>
      <w:spacing w:before="100" w:beforeAutospacing="1" w:after="100" w:afterAutospacing="1"/>
    </w:pPr>
  </w:style>
  <w:style w:type="character" w:customStyle="1" w:styleId="label">
    <w:name w:val="label"/>
    <w:basedOn w:val="Absatz-Standardschriftart"/>
    <w:rsid w:val="00EF5512"/>
  </w:style>
  <w:style w:type="character" w:styleId="HTMLDefinition">
    <w:name w:val="HTML Definition"/>
    <w:basedOn w:val="Absatz-Standardschriftart"/>
    <w:uiPriority w:val="99"/>
    <w:semiHidden/>
    <w:unhideWhenUsed/>
    <w:rsid w:val="00EF5512"/>
    <w:rPr>
      <w:i/>
      <w:iCs/>
    </w:rPr>
  </w:style>
  <w:style w:type="character" w:customStyle="1" w:styleId="Beschriftung1">
    <w:name w:val="Beschriftung1"/>
    <w:basedOn w:val="Absatz-Standardschriftart"/>
    <w:rsid w:val="00EF5512"/>
  </w:style>
  <w:style w:type="character" w:customStyle="1" w:styleId="mediarights">
    <w:name w:val="mediarights"/>
    <w:basedOn w:val="Absatz-Standardschriftart"/>
    <w:rsid w:val="00EF5512"/>
  </w:style>
  <w:style w:type="character" w:customStyle="1" w:styleId="acopre">
    <w:name w:val="acopre"/>
    <w:basedOn w:val="Absatz-Standardschriftart"/>
    <w:rsid w:val="00AA4D7F"/>
  </w:style>
  <w:style w:type="character" w:customStyle="1" w:styleId="s4">
    <w:name w:val="s4"/>
    <w:basedOn w:val="Absatz-Standardschriftart"/>
    <w:rsid w:val="00827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729671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5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84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25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4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56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257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9210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89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526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799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04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8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8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95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84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20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01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92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733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21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393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68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99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3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94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0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6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624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4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7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4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35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96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595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437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085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314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79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9694555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9816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1417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2412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4540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5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8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7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6033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8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695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90780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54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2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00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5056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52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39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09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8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10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8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2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6850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432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83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238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78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6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5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796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4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8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30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383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63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54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2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87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15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40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0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73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16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54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72196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636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957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94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15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212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602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286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1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89341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9231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2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2632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99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4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25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00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707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7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47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450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91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95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85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586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929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80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8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447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0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827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7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0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0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40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5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644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578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3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29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54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527831">
                                  <w:marLeft w:val="0"/>
                                  <w:marRight w:val="0"/>
                                  <w:marTop w:val="0"/>
                                  <w:marBottom w:val="9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2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33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2157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9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0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897950">
                          <w:marLeft w:val="-15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37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136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16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33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2542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7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43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0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632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41276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0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7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1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58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79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33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198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86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58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70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6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082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698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331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6636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0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3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4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97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09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832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51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13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722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02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349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352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355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1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786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040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084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54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77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800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1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84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2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22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8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3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363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46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46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45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497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1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18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89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1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CECECE"/>
                <w:right w:val="none" w:sz="0" w:space="0" w:color="auto"/>
              </w:divBdr>
              <w:divsChild>
                <w:div w:id="748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13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83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13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57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1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046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75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2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20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92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351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12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904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9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6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748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768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8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947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032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938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90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2249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559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490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847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275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6844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588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839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597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74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254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38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01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13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3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784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3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27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3046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237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57636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3148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8058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94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5233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9065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564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179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71470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60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541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70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1422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55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360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500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90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4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459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48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0519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186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1064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92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5209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05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912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467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315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0110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3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209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63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5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646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512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3688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02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7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53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67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01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681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76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845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5847646">
              <w:marLeft w:val="0"/>
              <w:marRight w:val="0"/>
              <w:marTop w:val="8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39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238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515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35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49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67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0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28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16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73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5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490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66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993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48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08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759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406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017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2402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221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0223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16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6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2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81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81413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987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104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091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98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0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5049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95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866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97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04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54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06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0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597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7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25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7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2429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94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417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12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43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78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323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87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15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879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3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245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9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29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035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893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55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2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5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61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3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38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451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87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95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4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926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928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13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70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4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53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32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52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6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91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53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3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48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496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30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71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94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8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229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44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05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05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9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59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38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61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19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67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321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6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7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08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983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3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83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481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83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42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570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0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99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0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047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93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9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11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94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32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82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4210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238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15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26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984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34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5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41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3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28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2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29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6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420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62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82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53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271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79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731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20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7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82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0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56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404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17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176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466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67384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80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97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15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21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26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09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57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423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80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58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562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10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47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857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81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6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15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80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17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7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12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744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088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87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627492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single" w:sz="6" w:space="0" w:color="CECECE"/>
                    <w:bottom w:val="none" w:sz="0" w:space="0" w:color="CECECE"/>
                    <w:right w:val="none" w:sz="0" w:space="0" w:color="CECECE"/>
                  </w:divBdr>
                  <w:divsChild>
                    <w:div w:id="4379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5894">
                  <w:marLeft w:val="0"/>
                  <w:marRight w:val="0"/>
                  <w:marTop w:val="0"/>
                  <w:marBottom w:val="0"/>
                  <w:divBdr>
                    <w:top w:val="none" w:sz="0" w:space="0" w:color="CECECE"/>
                    <w:left w:val="none" w:sz="0" w:space="0" w:color="CECECE"/>
                    <w:bottom w:val="none" w:sz="0" w:space="0" w:color="CECECE"/>
                    <w:right w:val="single" w:sz="6" w:space="0" w:color="CECECE"/>
                  </w:divBdr>
                  <w:divsChild>
                    <w:div w:id="126144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8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5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6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3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351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724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91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95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9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7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51522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6956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1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8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25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7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55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2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41983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52222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8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3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5207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39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743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699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2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533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1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7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32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37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069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49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769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666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922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09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86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8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2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3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54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79935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414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70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33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393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432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348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862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21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1865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4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94088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6E9"/>
                                                                                <w:left w:val="single" w:sz="6" w:space="0" w:color="DFE0E4"/>
                                                                                <w:bottom w:val="single" w:sz="6" w:space="0" w:color="D0D1D5"/>
                                                                                <w:right w:val="single" w:sz="6" w:space="0" w:color="DFE0E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0738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83933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5E6E9"/>
                                                                                        <w:left w:val="single" w:sz="6" w:space="0" w:color="DFE0E4"/>
                                                                                        <w:bottom w:val="single" w:sz="6" w:space="0" w:color="D0D1D5"/>
                                                                                        <w:right w:val="single" w:sz="6" w:space="0" w:color="DFE0E4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65047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51793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7728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0346808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399459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6357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014687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282241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47188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383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713537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350484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8409656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47016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9331261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506674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5014151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209643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5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00225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80498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54041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680451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6348344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442027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6566328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54900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6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784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862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161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73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785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9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05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9829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6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89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66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639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125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8791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548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634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351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36872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8588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135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004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DDDFE2"/>
                                                                                        <w:left w:val="single" w:sz="6" w:space="0" w:color="DDDFE2"/>
                                                                                        <w:bottom w:val="single" w:sz="6" w:space="0" w:color="DDDFE2"/>
                                                                                        <w:right w:val="single" w:sz="6" w:space="0" w:color="DDDFE2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0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7175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DDDFE2"/>
                                                                                                <w:left w:val="single" w:sz="6" w:space="0" w:color="DDDFE2"/>
                                                                                                <w:bottom w:val="single" w:sz="6" w:space="0" w:color="DDDFE2"/>
                                                                                                <w:right w:val="single" w:sz="6" w:space="0" w:color="DDDFE2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152375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119810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8519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7948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6141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740920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943548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9474841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75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6513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3250689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4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38979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10535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7401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96831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270421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2062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74957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6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6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4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5457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9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20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0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115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891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645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381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7528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535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3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0922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956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7759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850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DDDFE2"/>
                                                                                            <w:left w:val="single" w:sz="6" w:space="0" w:color="DDDFE2"/>
                                                                                            <w:bottom w:val="single" w:sz="6" w:space="0" w:color="DDDFE2"/>
                                                                                            <w:right w:val="single" w:sz="6" w:space="0" w:color="DDDFE2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74890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4109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6" w:space="0" w:color="DDDFE2"/>
                                                                                                    <w:left w:val="single" w:sz="6" w:space="0" w:color="DDDFE2"/>
                                                                                                    <w:bottom w:val="single" w:sz="6" w:space="0" w:color="DDDFE2"/>
                                                                                                    <w:right w:val="single" w:sz="6" w:space="0" w:color="DDDFE2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63502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780318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514136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3730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37559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5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49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8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649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0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3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20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4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4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8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70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920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73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51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14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57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64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966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9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726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679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611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8695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436368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209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1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147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7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789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371805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11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4512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1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47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81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527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78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15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61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706565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029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833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4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342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987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462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465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65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311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2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09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63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21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78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242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8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362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867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7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174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181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3084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14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363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8120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9892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062805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203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7875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759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888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936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22684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7212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4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947792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0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89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655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378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743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361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587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355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821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4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966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850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1927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91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848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61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743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185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932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05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462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2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82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59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8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13681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52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925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78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3739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44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17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0886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6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823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843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33636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0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521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442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82618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985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2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448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4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9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7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0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10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38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66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547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5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0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7416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47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24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822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348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9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59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44336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2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2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479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15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39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722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536468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4494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343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90028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210642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2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4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37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5611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419862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484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1762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907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1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41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0663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254740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51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6238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0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57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52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9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48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85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21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69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24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9003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184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460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31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519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10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9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0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7587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3592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13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107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32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95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9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5474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05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0259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952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280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2850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5146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556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3627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69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315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95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4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06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769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99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6770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31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7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2314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23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3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30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1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4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008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033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29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91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3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85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62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117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7536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4306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45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3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494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1717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39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54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4803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91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75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92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799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59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4065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46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82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901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79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8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101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4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36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19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28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1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14642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332610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648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5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136">
              <w:marLeft w:val="0"/>
              <w:marRight w:val="4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7079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4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04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99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70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246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2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2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21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023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284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41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9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99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84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771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3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95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95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187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817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63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1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48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18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48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8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2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901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4941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64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2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81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0864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1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17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2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23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2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29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8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3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79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0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7001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275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0857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01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467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469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695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21322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332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13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4994693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07030277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49017020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746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646010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744493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8908299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37634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47480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05365399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7617983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62194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7777209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91080332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747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840274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24218406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366296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427880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9921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8503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0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85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85371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4681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8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58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9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889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04326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6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8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7711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1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14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1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05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87666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3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8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74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3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0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4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91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16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5417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92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1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5958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9035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32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87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881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5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4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0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34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92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6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74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05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17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85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78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118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30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0758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357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1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5099">
              <w:marLeft w:val="0"/>
              <w:marRight w:val="0"/>
              <w:marTop w:val="0"/>
              <w:marBottom w:val="0"/>
              <w:divBdr>
                <w:top w:val="single" w:sz="6" w:space="15" w:color="D6DADC"/>
                <w:left w:val="single" w:sz="6" w:space="11" w:color="D6DADC"/>
                <w:bottom w:val="single" w:sz="6" w:space="15" w:color="D6DADC"/>
                <w:right w:val="single" w:sz="6" w:space="11" w:color="D6DADC"/>
              </w:divBdr>
              <w:divsChild>
                <w:div w:id="2672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844">
                      <w:marLeft w:val="465"/>
                      <w:marRight w:val="37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31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498250">
                              <w:marLeft w:val="0"/>
                              <w:marRight w:val="0"/>
                              <w:marTop w:val="30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33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9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70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33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49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94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900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35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989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0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81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74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12980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5539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540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777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563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23930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865686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46907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99769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0500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9954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4952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317578">
                  <w:marLeft w:val="0"/>
                  <w:marRight w:val="0"/>
                  <w:marTop w:val="1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56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73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3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78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6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333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859470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1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272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1106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5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75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29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1024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984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887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6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3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5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7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179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005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403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591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9798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150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892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058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43226">
                                                                      <w:marLeft w:val="90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766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780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7541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393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0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7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972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2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4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01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1457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67569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7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77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5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4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51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68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0879209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11555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6642093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255492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85837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  <w:div w:id="1759648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6541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68879474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8170987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45082889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4516956">
              <w:marLeft w:val="0"/>
              <w:marRight w:val="0"/>
              <w:marTop w:val="0"/>
              <w:marBottom w:val="0"/>
              <w:divBdr>
                <w:top w:val="single" w:sz="18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118391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  <w:div w:id="134154855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47617740">
                  <w:marLeft w:val="150"/>
                  <w:marRight w:val="15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93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4033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148007501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  <w:div w:id="97676587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51633611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459916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</w:div>
                  </w:divsChild>
                </w:div>
              </w:divsChild>
            </w:div>
          </w:divsChild>
        </w:div>
      </w:divsChild>
    </w:div>
    <w:div w:id="13406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71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2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5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2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3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1138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4577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386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8625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871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6913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424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445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9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80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910677">
                                  <w:marLeft w:val="-225"/>
                                  <w:marRight w:val="-225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585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077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9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0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542612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910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402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60813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184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6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7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490075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6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005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27843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35425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2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86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5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65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47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8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BBBBB"/>
                                    <w:left w:val="single" w:sz="6" w:space="0" w:color="BBBBBB"/>
                                    <w:bottom w:val="single" w:sz="6" w:space="0" w:color="BBBBBB"/>
                                    <w:right w:val="single" w:sz="6" w:space="0" w:color="BBBBBB"/>
                                  </w:divBdr>
                                  <w:divsChild>
                                    <w:div w:id="163933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20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35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31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27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8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9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9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934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36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20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49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600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8682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223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487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66823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9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98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307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933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8057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6831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188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009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116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993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369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84256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671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725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6916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342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8737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01214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967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8278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077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56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2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96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66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55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9352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896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96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91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802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8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8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748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71396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8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26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550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4519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05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01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7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2134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55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591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53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964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8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463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818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80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9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63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286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466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98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65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08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84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847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82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07839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9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50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238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822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1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2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7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4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25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71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322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69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4266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0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64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67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4141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564292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97950533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63235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408">
          <w:marLeft w:val="0"/>
          <w:marRight w:val="0"/>
          <w:marTop w:val="300"/>
          <w:marBottom w:val="300"/>
          <w:divBdr>
            <w:top w:val="single" w:sz="12" w:space="15" w:color="E462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0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2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94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023004">
          <w:marLeft w:val="0"/>
          <w:marRight w:val="0"/>
          <w:marTop w:val="0"/>
          <w:marBottom w:val="300"/>
          <w:divBdr>
            <w:top w:val="single" w:sz="12" w:space="11" w:color="EBEBEB"/>
            <w:left w:val="single" w:sz="12" w:space="11" w:color="EBEBEB"/>
            <w:bottom w:val="single" w:sz="12" w:space="11" w:color="EBEBEB"/>
            <w:right w:val="single" w:sz="12" w:space="11" w:color="EBEBEB"/>
          </w:divBdr>
          <w:divsChild>
            <w:div w:id="39736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62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900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90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4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02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81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8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21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996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679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567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180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856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4524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5959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7393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5815">
          <w:marLeft w:val="30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970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303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5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87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140354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42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61911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8324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35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1448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8713980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1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5127">
                              <w:marLeft w:val="386"/>
                              <w:marRight w:val="15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88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8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1560281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68771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148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53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0364079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2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9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65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330241">
                              <w:marLeft w:val="150"/>
                              <w:marRight w:val="386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420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31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5618898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92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461750">
                          <w:marLeft w:val="396"/>
                          <w:marRight w:val="39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37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10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0225327">
          <w:marLeft w:val="0"/>
          <w:marRight w:val="0"/>
          <w:marTop w:val="12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1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0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8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68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6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1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4202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61325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94774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3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40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6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61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2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8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8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02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150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30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050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1836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141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5201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9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67860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5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8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71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592876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07138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742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3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9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8371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5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90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4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0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1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9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5798296">
          <w:marLeft w:val="0"/>
          <w:marRight w:val="0"/>
          <w:marTop w:val="0"/>
          <w:marBottom w:val="0"/>
          <w:divBdr>
            <w:top w:val="single" w:sz="6" w:space="9" w:color="auto"/>
            <w:left w:val="none" w:sz="0" w:space="0" w:color="auto"/>
            <w:bottom w:val="single" w:sz="6" w:space="9" w:color="auto"/>
            <w:right w:val="none" w:sz="0" w:space="0" w:color="auto"/>
          </w:divBdr>
          <w:divsChild>
            <w:div w:id="990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7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3954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9" w:color="auto"/>
                    <w:bottom w:val="none" w:sz="0" w:space="0" w:color="auto"/>
                    <w:right w:val="none" w:sz="0" w:space="9" w:color="auto"/>
                  </w:divBdr>
                  <w:divsChild>
                    <w:div w:id="197389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0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50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89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109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8" w:color="auto"/>
                                    <w:right w:val="none" w:sz="0" w:space="0" w:color="auto"/>
                                  </w:divBdr>
                                  <w:divsChild>
                                    <w:div w:id="1517496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1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90349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13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2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8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56751">
                      <w:marLeft w:val="0"/>
                      <w:marRight w:val="0"/>
                      <w:marTop w:val="8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54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0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78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2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0283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949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5909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554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73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65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564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2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165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8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66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4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72881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8580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3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2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2114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5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19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13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84575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255822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5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7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79049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65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239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462707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948190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4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50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3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94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0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64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72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9898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9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5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5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1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34172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25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2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1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5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6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8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77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2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40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04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4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18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0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079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98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335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42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707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3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2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4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1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482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20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91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7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9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44449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5022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9E4D9"/>
                                    <w:right w:val="none" w:sz="0" w:space="0" w:color="auto"/>
                                  </w:divBdr>
                                  <w:divsChild>
                                    <w:div w:id="5894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47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00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32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081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861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4243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1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840942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52665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434574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18130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2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31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8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9E4D9"/>
                            <w:right w:val="none" w:sz="0" w:space="0" w:color="auto"/>
                          </w:divBdr>
                          <w:divsChild>
                            <w:div w:id="14235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66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129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9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6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130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3516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07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6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66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7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1813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34468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674850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321753">
                                  <w:marLeft w:val="360"/>
                                  <w:marRight w:val="0"/>
                                  <w:marTop w:val="75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3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42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41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697681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9599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9326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7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165673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7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95084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759957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55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918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1766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058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58680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3231">
          <w:marLeft w:val="0"/>
          <w:marRight w:val="0"/>
          <w:marTop w:val="1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5189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0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30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1899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203110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39970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8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4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7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42867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48834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4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0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4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0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4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0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902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871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188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798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0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8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20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90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7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77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44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5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3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5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7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470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64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95018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single" w:sz="6" w:space="4" w:color="DDDDDD"/>
                                    <w:left w:val="single" w:sz="6" w:space="4" w:color="DDDDDD"/>
                                    <w:bottom w:val="single" w:sz="6" w:space="4" w:color="DDDDDD"/>
                                    <w:right w:val="single" w:sz="6" w:space="4" w:color="DDDDDD"/>
                                  </w:divBdr>
                                  <w:divsChild>
                                    <w:div w:id="160576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1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62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681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9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3D9BD8"/>
                <w:right w:val="none" w:sz="0" w:space="0" w:color="auto"/>
              </w:divBdr>
              <w:divsChild>
                <w:div w:id="115179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42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37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7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39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0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43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67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692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7990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50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55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3205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89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4285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39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90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535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4038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2911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299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633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2807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796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6937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723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5417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55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212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666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5851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541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1432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24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959979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961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71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147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91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3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766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204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8783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048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831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648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33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3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1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26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3D9BD8"/>
                            <w:right w:val="none" w:sz="0" w:space="0" w:color="auto"/>
                          </w:divBdr>
                          <w:divsChild>
                            <w:div w:id="21057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634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159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78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3851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7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68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43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402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15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5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1630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7799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55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80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300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20434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561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761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0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42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04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126010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16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049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5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BBBBB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5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2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2641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6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064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3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5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9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5384">
                          <w:marLeft w:val="-180"/>
                          <w:marRight w:val="-19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40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176337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E1E1E1"/>
                                    <w:right w:val="none" w:sz="0" w:space="0" w:color="auto"/>
                                  </w:divBdr>
                                  <w:divsChild>
                                    <w:div w:id="7634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4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Benjamin%20Hasche\Anwendungsdaten\Microsoft\Vorlagen\PM%20INTERN%20Kriftel%202006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 INTERN Kriftel 2006</Template>
  <TotalTime>0</TotalTime>
  <Pages>1</Pages>
  <Words>120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Kriftel, den</vt:lpstr>
    </vt:vector>
  </TitlesOfParts>
  <Company>Procter &amp; Gamble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Kriftel, den</dc:title>
  <dc:creator>Frank Bachmann</dc:creator>
  <cp:lastModifiedBy>Schehler, Tina</cp:lastModifiedBy>
  <cp:revision>15</cp:revision>
  <cp:lastPrinted>2020-02-24T09:24:00Z</cp:lastPrinted>
  <dcterms:created xsi:type="dcterms:W3CDTF">2025-11-10T10:30:00Z</dcterms:created>
  <dcterms:modified xsi:type="dcterms:W3CDTF">2026-11-03T11:38:00Z</dcterms:modified>
</cp:coreProperties>
</file>