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7A33C" w14:textId="5BAF1538" w:rsidR="007121C6" w:rsidRDefault="007121C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"d. MMMM yyyy"  \* MERGEFORMAT </w:instrText>
      </w:r>
      <w:r>
        <w:rPr>
          <w:rFonts w:ascii="Arial" w:hAnsi="Arial" w:cs="Arial"/>
        </w:rPr>
        <w:fldChar w:fldCharType="separate"/>
      </w:r>
      <w:r w:rsidR="005672B2">
        <w:rPr>
          <w:rFonts w:ascii="Arial" w:hAnsi="Arial" w:cs="Arial"/>
          <w:noProof/>
        </w:rPr>
        <w:t>29. Juli 2026</w:t>
      </w:r>
      <w:r>
        <w:rPr>
          <w:rFonts w:ascii="Arial" w:hAnsi="Arial" w:cs="Arial"/>
        </w:rPr>
        <w:fldChar w:fldCharType="end"/>
      </w:r>
    </w:p>
    <w:p w14:paraId="1F1E01AD" w14:textId="4EC75E30" w:rsidR="007121C6" w:rsidRPr="007121C6" w:rsidRDefault="007121C6" w:rsidP="007121C6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68264C">
        <w:rPr>
          <w:rFonts w:ascii="Arial" w:hAnsi="Arial" w:cs="Arial"/>
          <w:b/>
          <w:bCs/>
        </w:rPr>
        <w:t>Newsletter des Ordnungsamts Kelsterbach für den Monat Juni</w:t>
      </w:r>
    </w:p>
    <w:p w14:paraId="063037FE" w14:textId="77777777" w:rsidR="00166C1F" w:rsidRDefault="00166C1F" w:rsidP="00C95744">
      <w:pPr>
        <w:spacing w:line="276" w:lineRule="auto"/>
        <w:rPr>
          <w:rFonts w:ascii="Arial" w:hAnsi="Arial" w:cs="Arial"/>
        </w:rPr>
      </w:pPr>
    </w:p>
    <w:p w14:paraId="225774AA" w14:textId="77777777" w:rsidR="0068264C" w:rsidRDefault="00166C1F" w:rsidP="0068264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</w:pPr>
      <w:r w:rsidRPr="00166C1F"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  <w:t>Das Ordnungsamt Kelsterbach informiert</w:t>
      </w:r>
      <w:r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  <w:t xml:space="preserve"> in seinem monatlichen Newsletter über die aktuellen Zahlen aus dem Monat Juni.</w:t>
      </w:r>
    </w:p>
    <w:p w14:paraId="1862A807" w14:textId="77777777" w:rsidR="0068264C" w:rsidRDefault="0068264C" w:rsidP="0068264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</w:pPr>
    </w:p>
    <w:p w14:paraId="52AD49BC" w14:textId="1DCB1B4F" w:rsidR="00166C1F" w:rsidRPr="00166C1F" w:rsidRDefault="00166C1F" w:rsidP="0068264C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</w:pPr>
      <w:r w:rsidRPr="00166C1F"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  <w:t xml:space="preserve">Das Ordnungsamt hat die Kontrollen der Stadtpolizei </w:t>
      </w:r>
      <w:r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  <w:t>aus dem Vorm</w:t>
      </w:r>
      <w:r w:rsidRPr="00166C1F"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  <w:t xml:space="preserve">onat ausgewertet und teilt die </w:t>
      </w:r>
      <w:r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  <w:t xml:space="preserve">folgenden </w:t>
      </w:r>
      <w:r w:rsidRPr="00166C1F"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  <w:t>Ergebnisse mit:</w:t>
      </w:r>
    </w:p>
    <w:p w14:paraId="49FECDDE" w14:textId="77777777" w:rsidR="0068264C" w:rsidRDefault="00166C1F" w:rsidP="0068264C">
      <w:pPr>
        <w:spacing w:after="0" w:line="276" w:lineRule="auto"/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</w:pPr>
      <w:r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  <w:t>Insgesamt gab es 1667 Ordnungswidrigkeiten, davon wurden 865 im ruhenden Verkehr und 802 im fließenden Verkehr festgestellt.</w:t>
      </w:r>
      <w:r w:rsidR="003B3A49"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  <w:t xml:space="preserve"> Zudem gab es vier Geschwindigkeitsmessungen. Während dieser Tempokontrollen gab es einen Spitzenreiter, der statt der erlaubten 80 km/h mit rund 60 km/h mehr außerorts erwischt wurde. Dies zog eine Strafe von 480 Euro sowie 2 Punkte in Flensburg und ein einmonatiges Fahrverbot nach sich. </w:t>
      </w:r>
    </w:p>
    <w:p w14:paraId="01EBDDF6" w14:textId="3B2E61D1" w:rsidR="003B3A49" w:rsidRDefault="003B3A49" w:rsidP="0068264C">
      <w:pPr>
        <w:spacing w:after="0" w:line="276" w:lineRule="auto"/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</w:pPr>
      <w:r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  <w:t xml:space="preserve">Im Weiteren wurden 25 Fahrzeuge abgeschleppt und 46-mal Grünanlagen kontrolliert. </w:t>
      </w:r>
      <w:r w:rsidR="0068264C"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  <w:t>Neu hinzu kamen in diesem Monat E-Roller-Kontrollen. Acht Roller wurden kontrolliert, davon mussten zwei s</w:t>
      </w:r>
      <w:r w:rsidR="00417CDA"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  <w:t>i</w:t>
      </w:r>
      <w:r w:rsidR="0068264C"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  <w:t>chergestellt werden. (ana)</w:t>
      </w:r>
    </w:p>
    <w:p w14:paraId="7A34D495" w14:textId="77777777" w:rsidR="00166C1F" w:rsidRDefault="00166C1F" w:rsidP="00C95744">
      <w:pPr>
        <w:spacing w:line="276" w:lineRule="auto"/>
        <w:rPr>
          <w:rFonts w:ascii="Segoe UI Historic" w:eastAsia="Times New Roman" w:hAnsi="Segoe UI Historic" w:cs="Segoe UI Historic"/>
          <w:color w:val="080809"/>
          <w:sz w:val="23"/>
          <w:szCs w:val="23"/>
          <w:lang w:eastAsia="de-DE"/>
        </w:rPr>
      </w:pPr>
    </w:p>
    <w:p w14:paraId="1BB61E56" w14:textId="77777777" w:rsidR="00166C1F" w:rsidRPr="007121C6" w:rsidRDefault="00166C1F" w:rsidP="00C95744">
      <w:pPr>
        <w:spacing w:line="276" w:lineRule="auto"/>
        <w:rPr>
          <w:rFonts w:ascii="Arial" w:hAnsi="Arial" w:cs="Arial"/>
        </w:rPr>
      </w:pPr>
    </w:p>
    <w:sectPr w:rsidR="00166C1F" w:rsidRPr="007121C6" w:rsidSect="002E6410">
      <w:headerReference w:type="default" r:id="rId6"/>
      <w:footerReference w:type="default" r:id="rId7"/>
      <w:pgSz w:w="11906" w:h="16838"/>
      <w:pgMar w:top="3119" w:right="1418" w:bottom="269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00B71" w14:textId="77777777" w:rsidR="00166C1F" w:rsidRDefault="00166C1F" w:rsidP="007121C6">
      <w:pPr>
        <w:spacing w:after="0" w:line="240" w:lineRule="auto"/>
      </w:pPr>
      <w:r>
        <w:separator/>
      </w:r>
    </w:p>
  </w:endnote>
  <w:endnote w:type="continuationSeparator" w:id="0">
    <w:p w14:paraId="392F35FD" w14:textId="77777777" w:rsidR="00166C1F" w:rsidRDefault="00166C1F" w:rsidP="0071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B256C" w14:textId="77777777" w:rsidR="007121C6" w:rsidRDefault="00B90E05" w:rsidP="00A858EC">
    <w:pPr>
      <w:pStyle w:val="Fuzeile"/>
      <w:tabs>
        <w:tab w:val="clear" w:pos="4536"/>
        <w:tab w:val="left" w:pos="3686"/>
        <w:tab w:val="left" w:pos="5670"/>
        <w:tab w:val="left" w:pos="7371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</w:t>
    </w:r>
    <w:r w:rsidRPr="00F863F3">
      <w:rPr>
        <w:rFonts w:ascii="Arial" w:hAnsi="Arial" w:cs="Arial"/>
        <w:b/>
        <w:bCs/>
        <w:sz w:val="18"/>
        <w:szCs w:val="18"/>
      </w:rPr>
      <w:t xml:space="preserve">tadtverwaltung Kelsterbach </w:t>
    </w:r>
    <w:r w:rsidR="00A858EC" w:rsidRPr="00A858EC">
      <w:rPr>
        <w:rFonts w:ascii="Arial" w:hAnsi="Arial" w:cs="Arial"/>
        <w:sz w:val="18"/>
        <w:szCs w:val="18"/>
      </w:rPr>
      <w:t>|</w:t>
    </w:r>
    <w:r w:rsidR="00A858EC">
      <w:rPr>
        <w:rFonts w:ascii="Arial" w:hAnsi="Arial" w:cs="Arial"/>
        <w:b/>
        <w:bCs/>
        <w:sz w:val="18"/>
        <w:szCs w:val="18"/>
      </w:rPr>
      <w:t xml:space="preserve"> </w:t>
    </w:r>
    <w:r w:rsidR="00537888" w:rsidRPr="00F863F3">
      <w:rPr>
        <w:rFonts w:ascii="Arial" w:hAnsi="Arial" w:cs="Arial"/>
        <w:sz w:val="18"/>
        <w:szCs w:val="18"/>
      </w:rPr>
      <w:t>Mörfelder Straße 33</w:t>
    </w:r>
    <w:r w:rsidR="00537888">
      <w:rPr>
        <w:rFonts w:ascii="Arial" w:hAnsi="Arial" w:cs="Arial"/>
        <w:sz w:val="18"/>
        <w:szCs w:val="18"/>
      </w:rPr>
      <w:t xml:space="preserve"> | </w:t>
    </w:r>
    <w:r w:rsidR="00537888" w:rsidRPr="00F863F3">
      <w:rPr>
        <w:rFonts w:ascii="Arial" w:hAnsi="Arial" w:cs="Arial"/>
        <w:sz w:val="18"/>
        <w:szCs w:val="18"/>
      </w:rPr>
      <w:t>65451 Kelsterbach</w:t>
    </w:r>
    <w:r w:rsidR="00537888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br/>
    </w:r>
    <w:r w:rsidRPr="00F863F3">
      <w:rPr>
        <w:rFonts w:ascii="Arial" w:hAnsi="Arial" w:cs="Arial"/>
        <w:sz w:val="18"/>
        <w:szCs w:val="18"/>
      </w:rPr>
      <w:t>Team 1.3 Marketing &amp; Public Relations</w:t>
    </w:r>
    <w:r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>|</w:t>
    </w:r>
    <w:r w:rsidR="00537888">
      <w:rPr>
        <w:rFonts w:ascii="Arial" w:hAnsi="Arial" w:cs="Arial"/>
        <w:sz w:val="18"/>
        <w:szCs w:val="18"/>
      </w:rPr>
      <w:t xml:space="preserve"> </w:t>
    </w:r>
    <w:r w:rsidR="00A858EC">
      <w:rPr>
        <w:rFonts w:ascii="Arial" w:hAnsi="Arial" w:cs="Arial"/>
        <w:sz w:val="18"/>
        <w:szCs w:val="18"/>
      </w:rPr>
      <w:t xml:space="preserve"> </w:t>
    </w:r>
    <w:r w:rsidRPr="00F863F3">
      <w:rPr>
        <w:rFonts w:ascii="Arial" w:hAnsi="Arial" w:cs="Arial"/>
        <w:sz w:val="18"/>
        <w:szCs w:val="18"/>
      </w:rPr>
      <w:t>oeffentlichkeitsarbeit@kelsterbach.de</w:t>
    </w:r>
  </w:p>
  <w:p w14:paraId="77678CCD" w14:textId="77777777" w:rsidR="00A858EC" w:rsidRDefault="00A858EC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 w:rsidRPr="00537888">
      <w:rPr>
        <w:rFonts w:ascii="Arial" w:hAnsi="Arial" w:cs="Arial"/>
        <w:sz w:val="8"/>
        <w:szCs w:val="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Robin Schmalz (Ltg.)</w:t>
    </w:r>
    <w:r w:rsidR="00537888">
      <w:rPr>
        <w:rFonts w:ascii="Arial" w:hAnsi="Arial" w:cs="Arial"/>
        <w:b/>
        <w:bCs/>
        <w:sz w:val="18"/>
        <w:szCs w:val="18"/>
      </w:rPr>
      <w:t xml:space="preserve"> </w:t>
    </w:r>
    <w:r w:rsidR="00537888">
      <w:rPr>
        <w:rFonts w:ascii="Arial" w:hAnsi="Arial" w:cs="Arial"/>
        <w:b/>
        <w:bCs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 xml:space="preserve">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015111031048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537888" w:rsidRPr="00BB7056">
      <w:rPr>
        <w:rFonts w:ascii="Arial" w:hAnsi="Arial" w:cs="Arial"/>
        <w:sz w:val="18"/>
        <w:szCs w:val="18"/>
      </w:rPr>
      <w:t>r.schmalz@kelsterbach.de</w:t>
    </w:r>
    <w:r w:rsidR="00537888">
      <w:rPr>
        <w:rFonts w:ascii="Arial" w:hAnsi="Arial" w:cs="Arial"/>
        <w:sz w:val="18"/>
        <w:szCs w:val="18"/>
      </w:rPr>
      <w:br/>
    </w:r>
    <w:r w:rsidR="00537888" w:rsidRPr="00F863F3">
      <w:rPr>
        <w:rFonts w:ascii="Arial" w:hAnsi="Arial" w:cs="Arial"/>
        <w:b/>
        <w:bCs/>
        <w:sz w:val="18"/>
        <w:szCs w:val="18"/>
      </w:rPr>
      <w:t>Andreas Wörner</w:t>
    </w:r>
    <w:r w:rsidR="00537888">
      <w:rPr>
        <w:rFonts w:ascii="Arial" w:hAnsi="Arial" w:cs="Arial"/>
        <w:sz w:val="18"/>
        <w:szCs w:val="18"/>
      </w:rPr>
      <w:tab/>
    </w:r>
    <w:r w:rsidR="00537888" w:rsidRPr="00F863F3">
      <w:rPr>
        <w:rFonts w:ascii="Arial" w:hAnsi="Arial" w:cs="Arial"/>
        <w:sz w:val="18"/>
        <w:szCs w:val="18"/>
      </w:rPr>
      <w:t>06107 773-332</w:t>
    </w:r>
    <w:r w:rsidR="00537888">
      <w:rPr>
        <w:rFonts w:ascii="Arial" w:hAnsi="Arial" w:cs="Arial"/>
        <w:sz w:val="18"/>
        <w:szCs w:val="18"/>
      </w:rPr>
      <w:t xml:space="preserve">  </w:t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F863F3">
      <w:rPr>
        <w:rFonts w:ascii="Arial" w:hAnsi="Arial" w:cs="Arial"/>
        <w:sz w:val="18"/>
        <w:szCs w:val="18"/>
      </w:rPr>
      <w:t>01716843814</w:t>
    </w:r>
    <w:r w:rsidR="00537888">
      <w:rPr>
        <w:rFonts w:ascii="Arial" w:hAnsi="Arial" w:cs="Arial"/>
        <w:sz w:val="18"/>
        <w:szCs w:val="18"/>
      </w:rPr>
      <w:tab/>
      <w:t xml:space="preserve">  |   a</w:t>
    </w:r>
    <w:r w:rsidR="00537888" w:rsidRPr="00F863F3">
      <w:rPr>
        <w:rFonts w:ascii="Arial" w:hAnsi="Arial" w:cs="Arial"/>
        <w:sz w:val="18"/>
        <w:szCs w:val="18"/>
      </w:rPr>
      <w:t>.woerner@kelsterbach.de</w:t>
    </w:r>
    <w:r w:rsidR="00537888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Anika Fabijanić</w:t>
    </w:r>
    <w:r w:rsidR="00537888" w:rsidRPr="00BB7056">
      <w:rPr>
        <w:rFonts w:ascii="Arial" w:hAnsi="Arial" w:cs="Arial"/>
        <w:b/>
        <w:bCs/>
        <w:sz w:val="18"/>
        <w:szCs w:val="18"/>
      </w:rPr>
      <w:tab/>
    </w:r>
    <w:r w:rsidR="00537888" w:rsidRPr="00BB7056">
      <w:rPr>
        <w:rFonts w:ascii="Arial" w:hAnsi="Arial" w:cs="Arial"/>
        <w:sz w:val="18"/>
        <w:szCs w:val="18"/>
      </w:rPr>
      <w:t xml:space="preserve">06107 773-417  </w:t>
    </w:r>
    <w:r w:rsidR="00537888" w:rsidRPr="00BB7056">
      <w:rPr>
        <w:rFonts w:ascii="Arial" w:hAnsi="Arial" w:cs="Arial"/>
        <w:sz w:val="18"/>
        <w:szCs w:val="18"/>
      </w:rPr>
      <w:tab/>
      <w:t>|  015157649615</w:t>
    </w:r>
    <w:r w:rsidR="00537888" w:rsidRPr="00BB7056">
      <w:rPr>
        <w:rFonts w:ascii="Arial" w:hAnsi="Arial" w:cs="Arial"/>
        <w:sz w:val="18"/>
        <w:szCs w:val="18"/>
      </w:rPr>
      <w:tab/>
      <w:t xml:space="preserve">  |  </w:t>
    </w:r>
    <w:r w:rsidR="00537888">
      <w:rPr>
        <w:rFonts w:ascii="Arial" w:hAnsi="Arial" w:cs="Arial"/>
        <w:sz w:val="18"/>
        <w:szCs w:val="18"/>
      </w:rPr>
      <w:t xml:space="preserve"> </w:t>
    </w:r>
    <w:r w:rsidR="00537888" w:rsidRPr="00BB7056">
      <w:rPr>
        <w:rFonts w:ascii="Arial" w:hAnsi="Arial" w:cs="Arial"/>
        <w:sz w:val="18"/>
        <w:szCs w:val="18"/>
      </w:rPr>
      <w:t>a.fabijanic@kelsterbach.de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br/>
    </w:r>
    <w:r w:rsidR="00537888" w:rsidRPr="00BB7056">
      <w:rPr>
        <w:rFonts w:ascii="Arial" w:hAnsi="Arial" w:cs="Arial"/>
        <w:b/>
        <w:bCs/>
        <w:sz w:val="18"/>
        <w:szCs w:val="18"/>
      </w:rPr>
      <w:t>Sebastian Betzold</w:t>
    </w:r>
    <w:r w:rsidR="00537888" w:rsidRPr="00BB7056">
      <w:rPr>
        <w:rFonts w:ascii="Arial" w:hAnsi="Arial" w:cs="Arial"/>
        <w:sz w:val="18"/>
        <w:szCs w:val="18"/>
      </w:rPr>
      <w:tab/>
    </w:r>
    <w:r w:rsidR="00537888">
      <w:rPr>
        <w:rFonts w:ascii="Arial" w:hAnsi="Arial" w:cs="Arial"/>
        <w:sz w:val="18"/>
        <w:szCs w:val="18"/>
      </w:rPr>
      <w:tab/>
      <w:t xml:space="preserve">|  </w:t>
    </w:r>
    <w:r w:rsidR="00537888" w:rsidRPr="00BB7056">
      <w:rPr>
        <w:rFonts w:ascii="Arial" w:hAnsi="Arial" w:cs="Arial"/>
        <w:sz w:val="18"/>
        <w:szCs w:val="18"/>
      </w:rPr>
      <w:t>01716800312</w:t>
    </w:r>
    <w:r w:rsidR="00537888">
      <w:rPr>
        <w:rFonts w:ascii="Arial" w:hAnsi="Arial" w:cs="Arial"/>
        <w:sz w:val="18"/>
        <w:szCs w:val="18"/>
      </w:rPr>
      <w:tab/>
      <w:t xml:space="preserve">  |   </w:t>
    </w:r>
    <w:r w:rsidR="008F0D40" w:rsidRPr="008F0D40">
      <w:rPr>
        <w:rFonts w:ascii="Arial" w:hAnsi="Arial" w:cs="Arial"/>
        <w:sz w:val="18"/>
        <w:szCs w:val="18"/>
      </w:rPr>
      <w:t>s.betzold@kelsterbach.de</w:t>
    </w:r>
  </w:p>
  <w:p w14:paraId="5A919C3E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0288" behindDoc="1" locked="0" layoutInCell="1" allowOverlap="1" wp14:anchorId="5D71FBD4" wp14:editId="78D6E6E1">
          <wp:simplePos x="0" y="0"/>
          <wp:positionH relativeFrom="margin">
            <wp:posOffset>1393190</wp:posOffset>
          </wp:positionH>
          <wp:positionV relativeFrom="paragraph">
            <wp:posOffset>36830</wp:posOffset>
          </wp:positionV>
          <wp:extent cx="198782" cy="198782"/>
          <wp:effectExtent l="0" t="0" r="0" b="0"/>
          <wp:wrapNone/>
          <wp:docPr id="26" name="Grafik 26" descr="Ein Bild, das Symbol, Logo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ymbol, Logo, Grafiken, Schrif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67643109" wp14:editId="09BA044F">
          <wp:simplePos x="0" y="0"/>
          <wp:positionH relativeFrom="column">
            <wp:posOffset>3625850</wp:posOffset>
          </wp:positionH>
          <wp:positionV relativeFrom="paragraph">
            <wp:posOffset>32385</wp:posOffset>
          </wp:positionV>
          <wp:extent cx="198782" cy="198782"/>
          <wp:effectExtent l="0" t="0" r="0" b="0"/>
          <wp:wrapNone/>
          <wp:docPr id="27" name="Grafik 27" descr="Ein Bild, das Grafiken, Farbigkeit, Kreis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Grafiken, Farbigkeit, Kreis, Grafikdesign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82" cy="198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4043FC9A" wp14:editId="0B3E78BD">
          <wp:simplePos x="0" y="0"/>
          <wp:positionH relativeFrom="margin">
            <wp:align>left</wp:align>
          </wp:positionH>
          <wp:positionV relativeFrom="paragraph">
            <wp:posOffset>42228</wp:posOffset>
          </wp:positionV>
          <wp:extent cx="190077" cy="188638"/>
          <wp:effectExtent l="0" t="0" r="635" b="1905"/>
          <wp:wrapNone/>
          <wp:docPr id="28" name="Grafik 28" descr="Ein Bild, das Kreis, Symbol, Logo, Reih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Kreis, Symbol, Logo, Reihe enthält.&#10;&#10;Automatisch generierte Beschreibu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77" cy="188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23D576" w14:textId="77777777" w:rsidR="008F0D40" w:rsidRDefault="00E037E3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      www.kelsterbach.de</w:t>
    </w:r>
    <w:r w:rsidR="008F0D40">
      <w:rPr>
        <w:rFonts w:ascii="Arial" w:hAnsi="Arial" w:cs="Arial"/>
        <w:sz w:val="18"/>
        <w:szCs w:val="18"/>
      </w:rPr>
      <w:t xml:space="preserve">        </w:t>
    </w:r>
    <w:r>
      <w:rPr>
        <w:rFonts w:ascii="Arial" w:hAnsi="Arial" w:cs="Arial"/>
        <w:sz w:val="18"/>
        <w:szCs w:val="18"/>
      </w:rPr>
      <w:t xml:space="preserve">    </w:t>
    </w:r>
    <w:r w:rsidR="008F0D40" w:rsidRPr="00E04FC2">
      <w:rPr>
        <w:rFonts w:ascii="Arial" w:hAnsi="Arial" w:cs="Arial"/>
        <w:sz w:val="18"/>
        <w:szCs w:val="18"/>
      </w:rPr>
      <w:t xml:space="preserve">www.facebook.com/StadtKelsterbach </w:t>
    </w:r>
    <w:r w:rsidR="008F0D40"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 xml:space="preserve">      </w:t>
    </w:r>
    <w:r w:rsidR="008F0D40" w:rsidRPr="008F0D40">
      <w:rPr>
        <w:rFonts w:ascii="Arial" w:hAnsi="Arial" w:cs="Arial"/>
        <w:sz w:val="18"/>
        <w:szCs w:val="18"/>
      </w:rPr>
      <w:t>www.instagram.com/stadtkelsterbach</w:t>
    </w:r>
  </w:p>
  <w:p w14:paraId="3CC0C8AA" w14:textId="77777777" w:rsidR="008F0D40" w:rsidRPr="008F0D40" w:rsidRDefault="008F0D40" w:rsidP="00537888">
    <w:pPr>
      <w:pStyle w:val="Fuzeile"/>
      <w:tabs>
        <w:tab w:val="clear" w:pos="4536"/>
        <w:tab w:val="left" w:pos="2552"/>
        <w:tab w:val="left" w:pos="3969"/>
        <w:tab w:val="left" w:pos="5387"/>
      </w:tabs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3D2C6" w14:textId="77777777" w:rsidR="00166C1F" w:rsidRDefault="00166C1F" w:rsidP="007121C6">
      <w:pPr>
        <w:spacing w:after="0" w:line="240" w:lineRule="auto"/>
      </w:pPr>
      <w:r>
        <w:separator/>
      </w:r>
    </w:p>
  </w:footnote>
  <w:footnote w:type="continuationSeparator" w:id="0">
    <w:p w14:paraId="12F04BF0" w14:textId="77777777" w:rsidR="00166C1F" w:rsidRDefault="00166C1F" w:rsidP="00712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74885" w14:textId="77777777" w:rsidR="007121C6" w:rsidRDefault="007121C6" w:rsidP="007121C6">
    <w:pPr>
      <w:rPr>
        <w:rFonts w:ascii="Arial" w:hAnsi="Arial" w:cs="Arial"/>
        <w:b/>
        <w:bCs/>
        <w:sz w:val="32"/>
        <w:szCs w:val="32"/>
      </w:rPr>
    </w:pPr>
    <w:r>
      <w:rPr>
        <w:rFonts w:ascii="Arial" w:hAnsi="Arial" w:cs="Arial"/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2A400AB8" wp14:editId="75E7ECBD">
          <wp:simplePos x="0" y="0"/>
          <wp:positionH relativeFrom="column">
            <wp:posOffset>4251960</wp:posOffset>
          </wp:positionH>
          <wp:positionV relativeFrom="paragraph">
            <wp:posOffset>168064</wp:posOffset>
          </wp:positionV>
          <wp:extent cx="1443355" cy="791845"/>
          <wp:effectExtent l="0" t="0" r="4445" b="8255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3355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E5F63A" w14:textId="77777777" w:rsidR="007121C6" w:rsidRPr="007121C6" w:rsidRDefault="007121C6" w:rsidP="007121C6">
    <w:pPr>
      <w:rPr>
        <w:rFonts w:ascii="Arial" w:hAnsi="Arial" w:cs="Arial"/>
        <w:b/>
        <w:bCs/>
        <w:spacing w:val="20"/>
        <w:sz w:val="32"/>
        <w:szCs w:val="32"/>
      </w:rPr>
    </w:pPr>
    <w:r w:rsidRPr="007121C6">
      <w:rPr>
        <w:rFonts w:ascii="Arial" w:hAnsi="Arial" w:cs="Arial"/>
        <w:b/>
        <w:bCs/>
        <w:spacing w:val="20"/>
        <w:sz w:val="32"/>
        <w:szCs w:val="32"/>
      </w:rPr>
      <w:t>PRESSEMITTEILUNG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C1F"/>
    <w:rsid w:val="00166C1F"/>
    <w:rsid w:val="002125DB"/>
    <w:rsid w:val="002E6410"/>
    <w:rsid w:val="003B3A49"/>
    <w:rsid w:val="004168BD"/>
    <w:rsid w:val="00417CDA"/>
    <w:rsid w:val="00537888"/>
    <w:rsid w:val="005672B2"/>
    <w:rsid w:val="0059446B"/>
    <w:rsid w:val="0068264C"/>
    <w:rsid w:val="007121C6"/>
    <w:rsid w:val="00727098"/>
    <w:rsid w:val="008414A6"/>
    <w:rsid w:val="0087529C"/>
    <w:rsid w:val="008F0D40"/>
    <w:rsid w:val="00A858EC"/>
    <w:rsid w:val="00B90E05"/>
    <w:rsid w:val="00C95744"/>
    <w:rsid w:val="00D172EF"/>
    <w:rsid w:val="00E037E3"/>
    <w:rsid w:val="00E2671D"/>
    <w:rsid w:val="00F33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8C639"/>
  <w15:chartTrackingRefBased/>
  <w15:docId w15:val="{8698B13E-4D33-4353-8A20-2B0FC4FA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168B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21C6"/>
  </w:style>
  <w:style w:type="paragraph" w:styleId="Fuzeile">
    <w:name w:val="footer"/>
    <w:basedOn w:val="Standard"/>
    <w:link w:val="FuzeileZchn"/>
    <w:uiPriority w:val="99"/>
    <w:unhideWhenUsed/>
    <w:rsid w:val="00712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21C6"/>
  </w:style>
  <w:style w:type="character" w:styleId="Hyperlink">
    <w:name w:val="Hyperlink"/>
    <w:basedOn w:val="Absatz-Standardschriftart"/>
    <w:uiPriority w:val="99"/>
    <w:unhideWhenUsed/>
    <w:rsid w:val="00A858E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858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4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Teamlaufwerk\Bilder-Presse\%23Vorlagen\Pressemitteilung%20Vorlage-12-2023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Vorlage-12-2023</Template>
  <TotalTime>0</TotalTime>
  <Pages>1</Pages>
  <Words>137</Words>
  <Characters>865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Fabijanic Anika</dc:creator>
  <cp:keywords/>
  <dc:description/>
  <cp:lastModifiedBy>Fabijanic Anika</cp:lastModifiedBy>
  <cp:revision>3</cp:revision>
  <cp:lastPrinted>2023-12-06T12:00:00Z</cp:lastPrinted>
  <dcterms:created xsi:type="dcterms:W3CDTF">2026-07-29T07:39:00Z</dcterms:created>
  <dcterms:modified xsi:type="dcterms:W3CDTF">2026-07-29T10:24:00Z</dcterms:modified>
</cp:coreProperties>
</file>