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E6A19" w14:textId="77777777" w:rsidR="00B050C3" w:rsidRDefault="007A1B4F" w:rsidP="00B050C3">
      <w:pPr>
        <w:ind w:right="-96"/>
        <w:jc w:val="right"/>
        <w:rPr>
          <w:rFonts w:ascii="Trebuchet MS" w:hAnsi="Trebuchet MS"/>
          <w:color w:val="007D3F"/>
          <w:spacing w:val="20"/>
          <w:sz w:val="36"/>
          <w:szCs w:val="36"/>
        </w:rPr>
      </w:pPr>
      <w:r>
        <w:rPr>
          <w:rFonts w:ascii="Trebuchet MS" w:hAnsi="Trebuchet MS"/>
          <w:color w:val="007D3F"/>
          <w:spacing w:val="20"/>
          <w:sz w:val="36"/>
          <w:szCs w:val="36"/>
        </w:rPr>
        <w:t>P</w:t>
      </w:r>
      <w:r w:rsidR="00C830FE" w:rsidRPr="007A1B4F">
        <w:rPr>
          <w:rFonts w:ascii="Trebuchet MS" w:hAnsi="Trebuchet MS"/>
          <w:color w:val="007D3F"/>
          <w:spacing w:val="20"/>
          <w:sz w:val="36"/>
          <w:szCs w:val="36"/>
        </w:rPr>
        <w:t>RESSEMITTEILUNG</w:t>
      </w:r>
    </w:p>
    <w:p w14:paraId="71A924BC" w14:textId="60A8DE30" w:rsidR="00165AF5" w:rsidRPr="00FA39B7" w:rsidRDefault="00D30581" w:rsidP="00907D07">
      <w:pPr>
        <w:ind w:right="-68"/>
        <w:jc w:val="right"/>
        <w:rPr>
          <w:rFonts w:ascii="Trebuchet MS" w:hAnsi="Trebuchet MS"/>
          <w:b/>
          <w:sz w:val="24"/>
          <w:szCs w:val="24"/>
        </w:rPr>
      </w:pPr>
      <w:r w:rsidRPr="00FA39B7">
        <w:rPr>
          <w:rFonts w:ascii="Trebuchet MS" w:hAnsi="Trebuchet MS"/>
          <w:b/>
          <w:sz w:val="24"/>
          <w:szCs w:val="24"/>
        </w:rPr>
        <w:t xml:space="preserve">Vom </w:t>
      </w:r>
      <w:r w:rsidR="00FA39B7" w:rsidRPr="00FA39B7">
        <w:rPr>
          <w:rFonts w:ascii="Trebuchet MS" w:hAnsi="Trebuchet MS"/>
          <w:b/>
          <w:sz w:val="24"/>
          <w:szCs w:val="24"/>
        </w:rPr>
        <w:t>29</w:t>
      </w:r>
      <w:r w:rsidR="00BE0957" w:rsidRPr="00FA39B7">
        <w:rPr>
          <w:rFonts w:ascii="Trebuchet MS" w:hAnsi="Trebuchet MS"/>
          <w:b/>
          <w:sz w:val="24"/>
          <w:szCs w:val="24"/>
        </w:rPr>
        <w:t>.</w:t>
      </w:r>
      <w:r w:rsidR="00BB3CA7" w:rsidRPr="00FA39B7">
        <w:rPr>
          <w:rFonts w:ascii="Trebuchet MS" w:hAnsi="Trebuchet MS"/>
          <w:b/>
          <w:sz w:val="24"/>
          <w:szCs w:val="24"/>
        </w:rPr>
        <w:t xml:space="preserve"> </w:t>
      </w:r>
      <w:r w:rsidR="00FA39B7" w:rsidRPr="00FA39B7">
        <w:rPr>
          <w:rFonts w:ascii="Trebuchet MS" w:hAnsi="Trebuchet MS"/>
          <w:b/>
          <w:sz w:val="24"/>
          <w:szCs w:val="24"/>
        </w:rPr>
        <w:t>Oktober</w:t>
      </w:r>
      <w:r w:rsidR="00092532" w:rsidRPr="00FA39B7">
        <w:rPr>
          <w:rFonts w:ascii="Trebuchet MS" w:hAnsi="Trebuchet MS"/>
          <w:b/>
          <w:sz w:val="24"/>
          <w:szCs w:val="24"/>
        </w:rPr>
        <w:t xml:space="preserve"> 202</w:t>
      </w:r>
      <w:r w:rsidR="00FA39B7" w:rsidRPr="00FA39B7">
        <w:rPr>
          <w:rFonts w:ascii="Trebuchet MS" w:hAnsi="Trebuchet MS"/>
          <w:b/>
          <w:sz w:val="24"/>
          <w:szCs w:val="24"/>
        </w:rPr>
        <w:t>6</w:t>
      </w:r>
    </w:p>
    <w:p w14:paraId="00F33078" w14:textId="77777777" w:rsidR="00907D07" w:rsidRDefault="00907D07" w:rsidP="00907D07">
      <w:pPr>
        <w:ind w:right="-68"/>
        <w:jc w:val="right"/>
        <w:rPr>
          <w:rFonts w:ascii="Trebuchet MS" w:hAnsi="Trebuchet MS"/>
          <w:b/>
          <w:sz w:val="24"/>
          <w:szCs w:val="24"/>
        </w:rPr>
      </w:pPr>
    </w:p>
    <w:p w14:paraId="3FD31D76" w14:textId="77777777" w:rsidR="00D85C0D" w:rsidRDefault="00D85C0D" w:rsidP="00907D07">
      <w:pPr>
        <w:ind w:right="-68"/>
        <w:jc w:val="right"/>
        <w:rPr>
          <w:rFonts w:ascii="Trebuchet MS" w:hAnsi="Trebuchet MS"/>
          <w:b/>
          <w:sz w:val="24"/>
          <w:szCs w:val="24"/>
        </w:rPr>
      </w:pPr>
    </w:p>
    <w:p w14:paraId="1C738E69" w14:textId="77777777" w:rsidR="00FA39B7" w:rsidRPr="00005CDD" w:rsidRDefault="00FA39B7" w:rsidP="00FA39B7">
      <w:pPr>
        <w:ind w:right="-68"/>
        <w:rPr>
          <w:rFonts w:ascii="Trebuchet MS" w:hAnsi="Trebuchet MS"/>
          <w:b/>
          <w:sz w:val="36"/>
          <w:szCs w:val="36"/>
        </w:rPr>
      </w:pPr>
      <w:r>
        <w:rPr>
          <w:rFonts w:ascii="Trebuchet MS" w:hAnsi="Trebuchet MS"/>
          <w:b/>
          <w:sz w:val="36"/>
          <w:szCs w:val="36"/>
        </w:rPr>
        <w:t xml:space="preserve">„Jung lehrt alt“ </w:t>
      </w:r>
      <w:r w:rsidRPr="00005CDD">
        <w:rPr>
          <w:rFonts w:ascii="Trebuchet MS" w:hAnsi="Trebuchet MS"/>
          <w:b/>
          <w:sz w:val="36"/>
          <w:szCs w:val="36"/>
        </w:rPr>
        <w:t>in der Sekundarschule Olsberg-Bestwig:</w:t>
      </w:r>
    </w:p>
    <w:p w14:paraId="182B0E04" w14:textId="77777777" w:rsidR="00FA39B7" w:rsidRPr="00005CDD" w:rsidRDefault="00FA39B7" w:rsidP="00FA39B7">
      <w:pPr>
        <w:rPr>
          <w:rFonts w:ascii="Trebuchet MS" w:hAnsi="Trebuchet MS" w:cs="Arial"/>
          <w:b/>
          <w:sz w:val="36"/>
          <w:szCs w:val="36"/>
        </w:rPr>
      </w:pPr>
      <w:r w:rsidRPr="00005CDD">
        <w:rPr>
          <w:rFonts w:ascii="Trebuchet MS" w:hAnsi="Trebuchet MS" w:cs="Arial"/>
          <w:b/>
          <w:sz w:val="36"/>
          <w:szCs w:val="36"/>
        </w:rPr>
        <w:t>Kostenl</w:t>
      </w:r>
      <w:r>
        <w:rPr>
          <w:rFonts w:ascii="Trebuchet MS" w:hAnsi="Trebuchet MS" w:cs="Arial"/>
          <w:b/>
          <w:sz w:val="36"/>
          <w:szCs w:val="36"/>
        </w:rPr>
        <w:t>ose Kurse für die Generation 55</w:t>
      </w:r>
      <w:r w:rsidRPr="00005CDD">
        <w:rPr>
          <w:rFonts w:ascii="Trebuchet MS" w:hAnsi="Trebuchet MS" w:cs="Arial"/>
          <w:b/>
          <w:sz w:val="36"/>
          <w:szCs w:val="36"/>
        </w:rPr>
        <w:t>plus</w:t>
      </w:r>
    </w:p>
    <w:p w14:paraId="45D73583" w14:textId="77777777" w:rsidR="00FA39B7" w:rsidRDefault="00FA39B7" w:rsidP="00FA39B7">
      <w:pPr>
        <w:ind w:right="-68"/>
        <w:rPr>
          <w:rFonts w:ascii="Trebuchet MS" w:hAnsi="Trebuchet MS"/>
          <w:b/>
          <w:sz w:val="24"/>
          <w:szCs w:val="24"/>
        </w:rPr>
      </w:pPr>
    </w:p>
    <w:p w14:paraId="0914C5D6" w14:textId="4986722E" w:rsidR="00FA39B7" w:rsidRPr="00906E05" w:rsidRDefault="00FA39B7" w:rsidP="00FA39B7">
      <w:pPr>
        <w:ind w:right="-68"/>
        <w:rPr>
          <w:rFonts w:ascii="Trebuchet MS" w:hAnsi="Trebuchet MS" w:cs="Arial"/>
          <w:sz w:val="24"/>
          <w:szCs w:val="24"/>
        </w:rPr>
      </w:pPr>
      <w:r w:rsidRPr="00906E05">
        <w:rPr>
          <w:rFonts w:ascii="Trebuchet MS" w:hAnsi="Trebuchet MS"/>
          <w:b/>
          <w:sz w:val="24"/>
          <w:szCs w:val="24"/>
        </w:rPr>
        <w:t>Olsberg</w:t>
      </w:r>
      <w:r w:rsidRPr="00906E05">
        <w:rPr>
          <w:rFonts w:ascii="Trebuchet MS" w:hAnsi="Trebuchet MS"/>
          <w:sz w:val="24"/>
          <w:szCs w:val="24"/>
        </w:rPr>
        <w:t xml:space="preserve">. Es geht um das Thema Lernen – auch, wenn hier auf den ersten Blick die Rollen </w:t>
      </w:r>
      <w:proofErr w:type="gramStart"/>
      <w:r w:rsidRPr="00906E05">
        <w:rPr>
          <w:rFonts w:ascii="Trebuchet MS" w:hAnsi="Trebuchet MS"/>
          <w:sz w:val="24"/>
          <w:szCs w:val="24"/>
        </w:rPr>
        <w:t>vertauscht</w:t>
      </w:r>
      <w:proofErr w:type="gramEnd"/>
      <w:r w:rsidRPr="00906E05">
        <w:rPr>
          <w:rFonts w:ascii="Trebuchet MS" w:hAnsi="Trebuchet MS"/>
          <w:sz w:val="24"/>
          <w:szCs w:val="24"/>
        </w:rPr>
        <w:t xml:space="preserve"> sind: Jung lehrt </w:t>
      </w:r>
      <w:proofErr w:type="gramStart"/>
      <w:r w:rsidRPr="00906E05">
        <w:rPr>
          <w:rFonts w:ascii="Trebuchet MS" w:hAnsi="Trebuchet MS"/>
          <w:sz w:val="24"/>
          <w:szCs w:val="24"/>
        </w:rPr>
        <w:t>Alt</w:t>
      </w:r>
      <w:proofErr w:type="gramEnd"/>
      <w:r w:rsidRPr="00906E05">
        <w:rPr>
          <w:rFonts w:ascii="Trebuchet MS" w:hAnsi="Trebuchet MS"/>
          <w:sz w:val="24"/>
          <w:szCs w:val="24"/>
        </w:rPr>
        <w:t xml:space="preserve"> – oder kurz JuleA - </w:t>
      </w:r>
      <w:r w:rsidRPr="00906E05">
        <w:rPr>
          <w:rFonts w:ascii="Trebuchet MS" w:hAnsi="Trebuchet MS" w:cs="Arial"/>
          <w:sz w:val="24"/>
          <w:szCs w:val="24"/>
        </w:rPr>
        <w:t>heißt das ehrenamtlich initiierte und geleitete Weiterbildungsprojekt, das jetzt wieder seinen Kursbetrieb in der Sekundarschule Olsberg-Bestwig aufnimmt.</w:t>
      </w:r>
    </w:p>
    <w:p w14:paraId="7CF64595" w14:textId="77777777" w:rsidR="00FA39B7" w:rsidRPr="00906E05" w:rsidRDefault="00FA39B7" w:rsidP="00FA39B7">
      <w:pPr>
        <w:ind w:right="-68"/>
        <w:rPr>
          <w:rFonts w:ascii="Trebuchet MS" w:hAnsi="Trebuchet MS" w:cs="Arial"/>
          <w:sz w:val="24"/>
          <w:szCs w:val="24"/>
        </w:rPr>
      </w:pPr>
    </w:p>
    <w:p w14:paraId="0ED850BB" w14:textId="2B69DE26" w:rsidR="00FA39B7" w:rsidRPr="00906E05" w:rsidRDefault="00FA39B7" w:rsidP="00FA39B7">
      <w:pPr>
        <w:ind w:right="-68"/>
        <w:rPr>
          <w:rFonts w:ascii="Trebuchet MS" w:hAnsi="Trebuchet MS" w:cs="Arial"/>
          <w:sz w:val="24"/>
          <w:szCs w:val="24"/>
        </w:rPr>
      </w:pPr>
      <w:r w:rsidRPr="00906E05">
        <w:rPr>
          <w:rFonts w:ascii="Trebuchet MS" w:hAnsi="Trebuchet MS" w:cs="Arial"/>
          <w:sz w:val="24"/>
          <w:szCs w:val="24"/>
        </w:rPr>
        <w:t>Unter der Leitung von Lehrer</w:t>
      </w:r>
      <w:r>
        <w:rPr>
          <w:rFonts w:ascii="Trebuchet MS" w:hAnsi="Trebuchet MS" w:cs="Arial"/>
          <w:sz w:val="24"/>
          <w:szCs w:val="24"/>
        </w:rPr>
        <w:t xml:space="preserve"> Paul Hegel</w:t>
      </w:r>
      <w:r w:rsidRPr="00906E05">
        <w:rPr>
          <w:rFonts w:ascii="Trebuchet MS" w:hAnsi="Trebuchet MS" w:cs="Arial"/>
          <w:sz w:val="24"/>
          <w:szCs w:val="24"/>
        </w:rPr>
        <w:t xml:space="preserve"> unterrichten Schülerinnen und Schüler der 9.</w:t>
      </w:r>
      <w:r>
        <w:rPr>
          <w:rFonts w:ascii="Trebuchet MS" w:hAnsi="Trebuchet MS" w:cs="Arial"/>
          <w:sz w:val="24"/>
          <w:szCs w:val="24"/>
        </w:rPr>
        <w:t xml:space="preserve"> </w:t>
      </w:r>
      <w:r w:rsidRPr="00906E05">
        <w:rPr>
          <w:rFonts w:ascii="Trebuchet MS" w:hAnsi="Trebuchet MS" w:cs="Arial"/>
          <w:sz w:val="24"/>
          <w:szCs w:val="24"/>
        </w:rPr>
        <w:t>Klassen Interessierte der Generation 55plus in den Fächern Smartphone/Tablet-Kunde, PC/Laptop-Kunde oder Urlaubs-/Situations-Englisch. Das Besondere dabei ist, dass jeder Seniorschüler für die Dauer seines gewählten Kursfachs für die insgesamt acht Kursstunden einen „eigenen“ Schülerlehrer an seiner Seite hat. Die Lernpaare sprechen untereinander ab, welche Lernschritte und welche Lerngeschwindigkeit angemessen sind. Das schließt nicht aus, dass auch Hausaufgaben vergeben werden.</w:t>
      </w:r>
    </w:p>
    <w:p w14:paraId="5FABB8E1" w14:textId="77777777" w:rsidR="00FA39B7" w:rsidRDefault="00FA39B7" w:rsidP="000417EB">
      <w:pPr>
        <w:ind w:right="-68"/>
        <w:rPr>
          <w:rFonts w:ascii="Trebuchet MS" w:hAnsi="Trebuchet MS"/>
          <w:bCs/>
          <w:sz w:val="24"/>
          <w:szCs w:val="24"/>
        </w:rPr>
      </w:pPr>
    </w:p>
    <w:p w14:paraId="0FF9F61A" w14:textId="48503F1D" w:rsidR="00FA39B7" w:rsidRPr="00906E05" w:rsidRDefault="00FA39B7" w:rsidP="00FA39B7">
      <w:pPr>
        <w:ind w:right="-68"/>
        <w:rPr>
          <w:rFonts w:ascii="Trebuchet MS" w:hAnsi="Trebuchet MS" w:cs="Arial"/>
          <w:sz w:val="24"/>
          <w:szCs w:val="24"/>
        </w:rPr>
      </w:pPr>
      <w:r w:rsidRPr="00906E05">
        <w:rPr>
          <w:rFonts w:ascii="Trebuchet MS" w:hAnsi="Trebuchet MS" w:cs="Arial"/>
          <w:sz w:val="24"/>
          <w:szCs w:val="24"/>
        </w:rPr>
        <w:t>Die kostenlosen Kurse starten am M</w:t>
      </w:r>
      <w:r>
        <w:rPr>
          <w:rFonts w:ascii="Trebuchet MS" w:hAnsi="Trebuchet MS" w:cs="Arial"/>
          <w:sz w:val="24"/>
          <w:szCs w:val="24"/>
        </w:rPr>
        <w:t>ittwoch</w:t>
      </w:r>
      <w:r w:rsidRPr="00906E05">
        <w:rPr>
          <w:rFonts w:ascii="Trebuchet MS" w:hAnsi="Trebuchet MS" w:cs="Arial"/>
          <w:sz w:val="24"/>
          <w:szCs w:val="24"/>
        </w:rPr>
        <w:t>, 1</w:t>
      </w:r>
      <w:r>
        <w:rPr>
          <w:rFonts w:ascii="Trebuchet MS" w:hAnsi="Trebuchet MS" w:cs="Arial"/>
          <w:sz w:val="24"/>
          <w:szCs w:val="24"/>
        </w:rPr>
        <w:t>1</w:t>
      </w:r>
      <w:r w:rsidRPr="00906E05">
        <w:rPr>
          <w:rFonts w:ascii="Trebuchet MS" w:hAnsi="Trebuchet MS" w:cs="Arial"/>
          <w:sz w:val="24"/>
          <w:szCs w:val="24"/>
        </w:rPr>
        <w:t>. November</w:t>
      </w:r>
      <w:r>
        <w:rPr>
          <w:rFonts w:ascii="Trebuchet MS" w:hAnsi="Trebuchet MS" w:cs="Arial"/>
          <w:sz w:val="24"/>
          <w:szCs w:val="24"/>
        </w:rPr>
        <w:t>,</w:t>
      </w:r>
      <w:r w:rsidRPr="00906E05">
        <w:rPr>
          <w:rFonts w:ascii="Trebuchet MS" w:hAnsi="Trebuchet MS" w:cs="Arial"/>
          <w:sz w:val="24"/>
          <w:szCs w:val="24"/>
        </w:rPr>
        <w:t xml:space="preserve"> in der Sekundarschule Olsberg, Am Schwesternheim 5. Die weiteren</w:t>
      </w:r>
      <w:r>
        <w:rPr>
          <w:rFonts w:ascii="Trebuchet MS" w:hAnsi="Trebuchet MS" w:cs="Arial"/>
          <w:sz w:val="24"/>
          <w:szCs w:val="24"/>
        </w:rPr>
        <w:t xml:space="preserve"> </w:t>
      </w:r>
      <w:r w:rsidRPr="00906E05">
        <w:rPr>
          <w:rFonts w:ascii="Trebuchet MS" w:hAnsi="Trebuchet MS" w:cs="Arial"/>
          <w:sz w:val="24"/>
          <w:szCs w:val="24"/>
        </w:rPr>
        <w:t>Kursstunden finden immer m</w:t>
      </w:r>
      <w:r>
        <w:rPr>
          <w:rFonts w:ascii="Trebuchet MS" w:hAnsi="Trebuchet MS" w:cs="Arial"/>
          <w:sz w:val="24"/>
          <w:szCs w:val="24"/>
        </w:rPr>
        <w:t>ittwochs in der Zeit von 13.40 bis 15.15</w:t>
      </w:r>
      <w:r w:rsidRPr="00906E05">
        <w:rPr>
          <w:rFonts w:ascii="Trebuchet MS" w:hAnsi="Trebuchet MS" w:cs="Arial"/>
          <w:sz w:val="24"/>
          <w:szCs w:val="24"/>
        </w:rPr>
        <w:t xml:space="preserve"> Uhr statt. Der letzte Termin ist der </w:t>
      </w:r>
      <w:r>
        <w:rPr>
          <w:rFonts w:ascii="Trebuchet MS" w:hAnsi="Trebuchet MS" w:cs="Arial"/>
          <w:sz w:val="24"/>
          <w:szCs w:val="24"/>
        </w:rPr>
        <w:t>27</w:t>
      </w:r>
      <w:r>
        <w:rPr>
          <w:rFonts w:ascii="Trebuchet MS" w:hAnsi="Trebuchet MS" w:cs="Arial"/>
          <w:sz w:val="24"/>
          <w:szCs w:val="24"/>
        </w:rPr>
        <w:t xml:space="preserve">. </w:t>
      </w:r>
      <w:r>
        <w:rPr>
          <w:rFonts w:ascii="Trebuchet MS" w:hAnsi="Trebuchet MS" w:cs="Arial"/>
          <w:sz w:val="24"/>
          <w:szCs w:val="24"/>
        </w:rPr>
        <w:t>Januar</w:t>
      </w:r>
      <w:r>
        <w:rPr>
          <w:rFonts w:ascii="Trebuchet MS" w:hAnsi="Trebuchet MS" w:cs="Arial"/>
          <w:sz w:val="24"/>
          <w:szCs w:val="24"/>
        </w:rPr>
        <w:t xml:space="preserve"> </w:t>
      </w:r>
      <w:r w:rsidRPr="00906E05">
        <w:rPr>
          <w:rFonts w:ascii="Trebuchet MS" w:hAnsi="Trebuchet MS" w:cs="Arial"/>
          <w:sz w:val="24"/>
          <w:szCs w:val="24"/>
        </w:rPr>
        <w:t>2023</w:t>
      </w:r>
      <w:r>
        <w:rPr>
          <w:rFonts w:ascii="Trebuchet MS" w:hAnsi="Trebuchet MS" w:cs="Arial"/>
          <w:sz w:val="24"/>
          <w:szCs w:val="24"/>
        </w:rPr>
        <w:t>7</w:t>
      </w:r>
      <w:r w:rsidRPr="00906E05">
        <w:rPr>
          <w:rFonts w:ascii="Trebuchet MS" w:hAnsi="Trebuchet MS" w:cs="Arial"/>
          <w:sz w:val="24"/>
          <w:szCs w:val="24"/>
        </w:rPr>
        <w:t>. Die Schülerlehrer</w:t>
      </w:r>
      <w:r>
        <w:rPr>
          <w:rFonts w:ascii="Trebuchet MS" w:hAnsi="Trebuchet MS" w:cs="Arial"/>
          <w:sz w:val="24"/>
          <w:szCs w:val="24"/>
        </w:rPr>
        <w:t xml:space="preserve"> und -</w:t>
      </w:r>
      <w:proofErr w:type="spellStart"/>
      <w:r>
        <w:rPr>
          <w:rFonts w:ascii="Trebuchet MS" w:hAnsi="Trebuchet MS" w:cs="Arial"/>
          <w:sz w:val="24"/>
          <w:szCs w:val="24"/>
        </w:rPr>
        <w:t>lehrerinnen</w:t>
      </w:r>
      <w:proofErr w:type="spellEnd"/>
      <w:r w:rsidRPr="00906E05">
        <w:rPr>
          <w:rFonts w:ascii="Trebuchet MS" w:hAnsi="Trebuchet MS" w:cs="Arial"/>
          <w:sz w:val="24"/>
          <w:szCs w:val="24"/>
        </w:rPr>
        <w:t xml:space="preserve"> erhalten nach Kursabschluss einen positiven Teilnahmevermerk im Schulzeugnis und erwerben das NRW-Ehrenamtszertifikat. Beide Auszeichnungen sollen die jungen Menschen bei einer Ausbildungsplatzsuche aktiv unterstützen.</w:t>
      </w:r>
    </w:p>
    <w:p w14:paraId="382A5717" w14:textId="77777777" w:rsidR="00FA39B7" w:rsidRDefault="00FA39B7" w:rsidP="000417EB">
      <w:pPr>
        <w:ind w:right="-68"/>
        <w:rPr>
          <w:rFonts w:ascii="Trebuchet MS" w:hAnsi="Trebuchet MS"/>
          <w:bCs/>
          <w:sz w:val="24"/>
          <w:szCs w:val="24"/>
        </w:rPr>
      </w:pPr>
    </w:p>
    <w:p w14:paraId="04BB0066" w14:textId="0A7C9613" w:rsidR="00FA39B7" w:rsidRPr="00832580" w:rsidRDefault="00FA39B7" w:rsidP="00FA39B7">
      <w:pPr>
        <w:jc w:val="both"/>
        <w:rPr>
          <w:rFonts w:ascii="Arial" w:hAnsi="Arial" w:cs="Arial"/>
          <w:sz w:val="24"/>
          <w:szCs w:val="24"/>
        </w:rPr>
      </w:pPr>
      <w:r w:rsidRPr="00906E05">
        <w:rPr>
          <w:rFonts w:ascii="Trebuchet MS" w:hAnsi="Trebuchet MS" w:cs="Arial"/>
          <w:sz w:val="24"/>
          <w:szCs w:val="24"/>
        </w:rPr>
        <w:t>Die Anmeldung</w:t>
      </w:r>
      <w:r w:rsidRPr="00906E05">
        <w:rPr>
          <w:rFonts w:ascii="Trebuchet MS" w:hAnsi="Trebuchet MS"/>
          <w:sz w:val="24"/>
          <w:szCs w:val="24"/>
        </w:rPr>
        <w:t xml:space="preserve"> </w:t>
      </w:r>
      <w:r w:rsidRPr="00906E05">
        <w:rPr>
          <w:rFonts w:ascii="Trebuchet MS" w:hAnsi="Trebuchet MS" w:cs="Arial"/>
          <w:sz w:val="24"/>
          <w:szCs w:val="24"/>
        </w:rPr>
        <w:t>im Sekretariat der Sekundarschule Olsberg zum Besuch des gewählten Kurses ist von Montag,</w:t>
      </w:r>
      <w:r>
        <w:rPr>
          <w:rFonts w:ascii="Trebuchet MS" w:hAnsi="Trebuchet MS" w:cs="Arial"/>
          <w:sz w:val="24"/>
          <w:szCs w:val="24"/>
        </w:rPr>
        <w:t xml:space="preserve"> 2. November</w:t>
      </w:r>
      <w:r w:rsidRPr="00906E05">
        <w:rPr>
          <w:rFonts w:ascii="Trebuchet MS" w:hAnsi="Trebuchet MS" w:cs="Arial"/>
          <w:sz w:val="24"/>
          <w:szCs w:val="24"/>
        </w:rPr>
        <w:t xml:space="preserve">, bis einschließlich Dienstag, </w:t>
      </w:r>
      <w:r>
        <w:rPr>
          <w:rFonts w:ascii="Trebuchet MS" w:hAnsi="Trebuchet MS" w:cs="Arial"/>
          <w:sz w:val="24"/>
          <w:szCs w:val="24"/>
        </w:rPr>
        <w:t>10</w:t>
      </w:r>
      <w:r w:rsidRPr="00906E05">
        <w:rPr>
          <w:rFonts w:ascii="Trebuchet MS" w:hAnsi="Trebuchet MS" w:cs="Arial"/>
          <w:sz w:val="24"/>
          <w:szCs w:val="24"/>
        </w:rPr>
        <w:t xml:space="preserve">. November, von 9 bis 12 Uhr möglich – </w:t>
      </w:r>
      <w:r>
        <w:rPr>
          <w:rFonts w:ascii="Trebuchet MS" w:hAnsi="Trebuchet MS" w:cs="Arial"/>
          <w:sz w:val="24"/>
          <w:szCs w:val="24"/>
        </w:rPr>
        <w:t xml:space="preserve">und zwar telefonisch unter </w:t>
      </w:r>
      <w:r w:rsidRPr="005B205C">
        <w:rPr>
          <w:rFonts w:ascii="Arial" w:hAnsi="Arial" w:cs="Arial"/>
          <w:sz w:val="24"/>
          <w:szCs w:val="24"/>
        </w:rPr>
        <w:t>02962-976180</w:t>
      </w:r>
      <w:r>
        <w:rPr>
          <w:rFonts w:ascii="Arial" w:hAnsi="Arial" w:cs="Arial"/>
          <w:sz w:val="24"/>
          <w:szCs w:val="24"/>
        </w:rPr>
        <w:t>.</w:t>
      </w:r>
      <w:r w:rsidRPr="00906E05">
        <w:rPr>
          <w:rFonts w:ascii="Trebuchet MS" w:hAnsi="Trebuchet MS" w:cs="Arial"/>
          <w:sz w:val="24"/>
          <w:szCs w:val="24"/>
        </w:rPr>
        <w:t xml:space="preserve"> Alle interessierten Menschen der Generation 55plus sind eingeladen.</w:t>
      </w:r>
    </w:p>
    <w:p w14:paraId="426D50D2" w14:textId="77777777" w:rsidR="00FA39B7" w:rsidRPr="00293E7C" w:rsidRDefault="00FA39B7" w:rsidP="000417EB">
      <w:pPr>
        <w:ind w:right="-68"/>
        <w:rPr>
          <w:rFonts w:ascii="Trebuchet MS" w:hAnsi="Trebuchet MS"/>
          <w:bCs/>
          <w:sz w:val="24"/>
          <w:szCs w:val="24"/>
        </w:rPr>
      </w:pPr>
    </w:p>
    <w:sectPr w:rsidR="00FA39B7" w:rsidRPr="00293E7C" w:rsidSect="00370F1A">
      <w:headerReference w:type="even" r:id="rId7"/>
      <w:headerReference w:type="default" r:id="rId8"/>
      <w:footerReference w:type="even" r:id="rId9"/>
      <w:footerReference w:type="default" r:id="rId10"/>
      <w:headerReference w:type="first" r:id="rId11"/>
      <w:footerReference w:type="first" r:id="rId12"/>
      <w:pgSz w:w="11906" w:h="16838" w:code="9"/>
      <w:pgMar w:top="284" w:right="1021" w:bottom="284" w:left="1134" w:header="720"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4639B" w14:textId="77777777" w:rsidR="00966B1C" w:rsidRDefault="00966B1C">
      <w:r>
        <w:separator/>
      </w:r>
    </w:p>
  </w:endnote>
  <w:endnote w:type="continuationSeparator" w:id="0">
    <w:p w14:paraId="28737939" w14:textId="77777777" w:rsidR="00966B1C" w:rsidRDefault="0096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6A27" w14:textId="77777777" w:rsidR="00C9581A" w:rsidRDefault="00C9581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A0EB" w14:textId="77777777" w:rsidR="00C9581A" w:rsidRDefault="00C9581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17DE" w14:textId="77777777" w:rsidR="007B7257" w:rsidRPr="00880CB2" w:rsidRDefault="007B7257" w:rsidP="007B7257">
    <w:pPr>
      <w:pStyle w:val="Kopfzeile"/>
      <w:tabs>
        <w:tab w:val="left" w:pos="708"/>
      </w:tabs>
      <w:ind w:right="-68"/>
      <w:jc w:val="right"/>
      <w:rPr>
        <w:rFonts w:ascii="Trebuchet MS" w:hAnsi="Trebuchet MS"/>
        <w:sz w:val="18"/>
      </w:rPr>
    </w:pPr>
    <w:r w:rsidRPr="00880CB2">
      <w:rPr>
        <w:rFonts w:ascii="Trebuchet MS" w:hAnsi="Trebuchet MS"/>
      </w:rPr>
      <w:t xml:space="preserve">Bigger Platz 6 | 59939 Olsberg </w:t>
    </w:r>
    <w:r w:rsidRPr="00880CB2">
      <w:rPr>
        <w:rFonts w:ascii="Trebuchet MS" w:hAnsi="Trebuchet MS"/>
        <w:sz w:val="18"/>
      </w:rPr>
      <w:t>| Zentrale Dienste, Bildung, Sport, Freizeit</w:t>
    </w:r>
  </w:p>
  <w:p w14:paraId="6CDD4DE0" w14:textId="7F54958F" w:rsidR="007B7257" w:rsidRPr="00880CB2" w:rsidRDefault="00C9581A" w:rsidP="007B7257">
    <w:pPr>
      <w:pStyle w:val="Kopfzeile"/>
      <w:tabs>
        <w:tab w:val="left" w:pos="708"/>
      </w:tabs>
      <w:ind w:right="-68"/>
      <w:jc w:val="right"/>
      <w:rPr>
        <w:rFonts w:ascii="Trebuchet MS" w:hAnsi="Trebuchet MS"/>
      </w:rPr>
    </w:pPr>
    <w:r>
      <w:rPr>
        <w:rFonts w:ascii="Trebuchet MS" w:hAnsi="Trebuchet MS"/>
        <w:b/>
      </w:rPr>
      <w:t>Jörg Fröhling</w:t>
    </w:r>
  </w:p>
  <w:p w14:paraId="01018D5B" w14:textId="2C09A976" w:rsidR="008C521E" w:rsidRPr="00880CB2" w:rsidRDefault="007B7257" w:rsidP="007B7257">
    <w:pPr>
      <w:pStyle w:val="Kopfzeile"/>
      <w:tabs>
        <w:tab w:val="left" w:pos="708"/>
      </w:tabs>
      <w:ind w:right="-68"/>
      <w:jc w:val="right"/>
      <w:rPr>
        <w:rFonts w:ascii="Trebuchet MS" w:hAnsi="Trebuchet MS"/>
      </w:rPr>
    </w:pPr>
    <w:r w:rsidRPr="00880CB2">
      <w:rPr>
        <w:rFonts w:ascii="Trebuchet MS" w:hAnsi="Trebuchet MS"/>
      </w:rPr>
      <w:t>Tel.: 0</w:t>
    </w:r>
    <w:r w:rsidR="00C9581A">
      <w:rPr>
        <w:rFonts w:ascii="Trebuchet MS" w:hAnsi="Trebuchet MS"/>
      </w:rPr>
      <w:t>160 / 7470451</w:t>
    </w:r>
    <w:r w:rsidRPr="00880CB2">
      <w:rPr>
        <w:rFonts w:ascii="Trebuchet MS" w:hAnsi="Trebuchet MS"/>
      </w:rPr>
      <w:t xml:space="preserve"> | E-Mail: post@olsberg.de | www.olsberg.de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279A0" w14:textId="77777777" w:rsidR="00966B1C" w:rsidRDefault="00966B1C">
      <w:r>
        <w:separator/>
      </w:r>
    </w:p>
  </w:footnote>
  <w:footnote w:type="continuationSeparator" w:id="0">
    <w:p w14:paraId="76BEED70" w14:textId="77777777" w:rsidR="00966B1C" w:rsidRDefault="00966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72D3A" w14:textId="77777777" w:rsidR="00C9581A" w:rsidRDefault="00C9581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EEDA" w14:textId="77777777" w:rsidR="008C521E" w:rsidRDefault="008C521E">
    <w:pPr>
      <w:pStyle w:val="Kopfzeile"/>
      <w:jc w:val="center"/>
      <w:rPr>
        <w:rFonts w:ascii="Arial" w:hAnsi="Arial"/>
        <w:sz w:val="22"/>
      </w:rPr>
    </w:pPr>
    <w:r>
      <w:rPr>
        <w:rFonts w:ascii="Arial" w:hAnsi="Arial"/>
        <w:sz w:val="22"/>
      </w:rPr>
      <w:t xml:space="preserve">- </w:t>
    </w:r>
    <w:r>
      <w:rPr>
        <w:rStyle w:val="Seitenzahl"/>
      </w:rPr>
      <w:fldChar w:fldCharType="begin"/>
    </w:r>
    <w:r>
      <w:rPr>
        <w:rStyle w:val="Seitenzahl"/>
      </w:rPr>
      <w:instrText xml:space="preserve"> PAGE </w:instrText>
    </w:r>
    <w:r>
      <w:rPr>
        <w:rStyle w:val="Seitenzahl"/>
      </w:rPr>
      <w:fldChar w:fldCharType="separate"/>
    </w:r>
    <w:r w:rsidR="00734487">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EE5D7" w14:textId="77777777" w:rsidR="008C521E" w:rsidRDefault="008C521E" w:rsidP="00C830FE">
    <w:pPr>
      <w:pStyle w:val="Kopfzeile"/>
    </w:pPr>
    <w:r>
      <w:rPr>
        <w:noProof/>
      </w:rPr>
      <mc:AlternateContent>
        <mc:Choice Requires="wpg">
          <w:drawing>
            <wp:anchor distT="0" distB="0" distL="114300" distR="114300" simplePos="0" relativeHeight="251659264" behindDoc="1" locked="0" layoutInCell="1" allowOverlap="1" wp14:anchorId="317C337F" wp14:editId="04D05A72">
              <wp:simplePos x="0" y="0"/>
              <wp:positionH relativeFrom="column">
                <wp:posOffset>0</wp:posOffset>
              </wp:positionH>
              <wp:positionV relativeFrom="paragraph">
                <wp:posOffset>-200025</wp:posOffset>
              </wp:positionV>
              <wp:extent cx="6301105" cy="1028700"/>
              <wp:effectExtent l="0" t="0" r="23495" b="19050"/>
              <wp:wrapTight wrapText="bothSides">
                <wp:wrapPolygon edited="0">
                  <wp:start x="16064" y="0"/>
                  <wp:lineTo x="15150" y="3200"/>
                  <wp:lineTo x="14758" y="5200"/>
                  <wp:lineTo x="5224" y="9200"/>
                  <wp:lineTo x="1175" y="11200"/>
                  <wp:lineTo x="1175" y="12800"/>
                  <wp:lineTo x="0" y="14400"/>
                  <wp:lineTo x="0" y="16000"/>
                  <wp:lineTo x="11363" y="19200"/>
                  <wp:lineTo x="0" y="20000"/>
                  <wp:lineTo x="0" y="21600"/>
                  <wp:lineTo x="1567" y="21600"/>
                  <wp:lineTo x="8359" y="21600"/>
                  <wp:lineTo x="11689" y="21600"/>
                  <wp:lineTo x="21550" y="20000"/>
                  <wp:lineTo x="21615" y="14000"/>
                  <wp:lineTo x="20701" y="13200"/>
                  <wp:lineTo x="21550" y="11600"/>
                  <wp:lineTo x="21354" y="0"/>
                  <wp:lineTo x="16064" y="0"/>
                </wp:wrapPolygon>
              </wp:wrapTight>
              <wp:docPr id="542" name="Group 316"/>
              <wp:cNvGraphicFramePr/>
              <a:graphic xmlns:a="http://schemas.openxmlformats.org/drawingml/2006/main">
                <a:graphicData uri="http://schemas.microsoft.com/office/word/2010/wordprocessingGroup">
                  <wpg:wgp>
                    <wpg:cNvGrpSpPr/>
                    <wpg:grpSpPr>
                      <a:xfrm>
                        <a:off x="0" y="0"/>
                        <a:ext cx="6301105" cy="1028700"/>
                        <a:chOff x="0" y="0"/>
                        <a:chExt cx="6369118" cy="1074640"/>
                      </a:xfrm>
                    </wpg:grpSpPr>
                    <wps:wsp>
                      <wps:cNvPr id="543" name="Shape 6"/>
                      <wps:cNvSpPr/>
                      <wps:spPr>
                        <a:xfrm>
                          <a:off x="1203" y="504618"/>
                          <a:ext cx="6295047" cy="500799"/>
                        </a:xfrm>
                        <a:custGeom>
                          <a:avLst/>
                          <a:gdLst/>
                          <a:ahLst/>
                          <a:cxnLst/>
                          <a:rect l="0" t="0" r="0" b="0"/>
                          <a:pathLst>
                            <a:path w="6295047" h="500799">
                              <a:moveTo>
                                <a:pt x="6295047" y="439738"/>
                              </a:moveTo>
                              <a:cubicBezTo>
                                <a:pt x="5234382" y="500799"/>
                                <a:pt x="4506951" y="451180"/>
                                <a:pt x="4049268" y="398971"/>
                              </a:cubicBezTo>
                              <a:cubicBezTo>
                                <a:pt x="3533356" y="340119"/>
                                <a:pt x="2173770" y="0"/>
                                <a:pt x="1536459" y="0"/>
                              </a:cubicBezTo>
                              <a:cubicBezTo>
                                <a:pt x="807619" y="0"/>
                                <a:pt x="302032" y="169964"/>
                                <a:pt x="0" y="258737"/>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4" name="Shape 7"/>
                      <wps:cNvSpPr/>
                      <wps:spPr>
                        <a:xfrm>
                          <a:off x="0" y="684204"/>
                          <a:ext cx="6295543" cy="390436"/>
                        </a:xfrm>
                        <a:custGeom>
                          <a:avLst/>
                          <a:gdLst/>
                          <a:ahLst/>
                          <a:cxnLst/>
                          <a:rect l="0" t="0" r="0" b="0"/>
                          <a:pathLst>
                            <a:path w="6295543" h="390436">
                              <a:moveTo>
                                <a:pt x="6295543" y="39662"/>
                              </a:moveTo>
                              <a:cubicBezTo>
                                <a:pt x="6116854" y="13271"/>
                                <a:pt x="5920676" y="0"/>
                                <a:pt x="5714784" y="2769"/>
                              </a:cubicBezTo>
                              <a:cubicBezTo>
                                <a:pt x="5103597" y="10935"/>
                                <a:pt x="4539628" y="122212"/>
                                <a:pt x="4239400" y="171209"/>
                              </a:cubicBezTo>
                              <a:cubicBezTo>
                                <a:pt x="3955999" y="217437"/>
                                <a:pt x="3617646" y="258432"/>
                                <a:pt x="3316300" y="296570"/>
                              </a:cubicBezTo>
                              <a:cubicBezTo>
                                <a:pt x="3014955" y="334721"/>
                                <a:pt x="2668473" y="366078"/>
                                <a:pt x="2363445" y="373304"/>
                              </a:cubicBezTo>
                              <a:cubicBezTo>
                                <a:pt x="1982496" y="382334"/>
                                <a:pt x="1396835" y="390436"/>
                                <a:pt x="996010" y="386842"/>
                              </a:cubicBezTo>
                              <a:cubicBezTo>
                                <a:pt x="705066" y="384251"/>
                                <a:pt x="450482" y="368795"/>
                                <a:pt x="210452" y="350736"/>
                              </a:cubicBezTo>
                              <a:cubicBezTo>
                                <a:pt x="119291" y="343878"/>
                                <a:pt x="50787" y="336525"/>
                                <a:pt x="0" y="329806"/>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5" name="Shape 8"/>
                      <wps:cNvSpPr/>
                      <wps:spPr>
                        <a:xfrm>
                          <a:off x="4397893" y="435790"/>
                          <a:ext cx="162294" cy="194742"/>
                        </a:xfrm>
                        <a:custGeom>
                          <a:avLst/>
                          <a:gdLst/>
                          <a:ahLst/>
                          <a:cxnLst/>
                          <a:rect l="0" t="0" r="0" b="0"/>
                          <a:pathLst>
                            <a:path w="162294" h="194742">
                              <a:moveTo>
                                <a:pt x="0" y="0"/>
                              </a:moveTo>
                              <a:lnTo>
                                <a:pt x="162294" y="0"/>
                              </a:lnTo>
                              <a:lnTo>
                                <a:pt x="162294" y="194742"/>
                              </a:lnTo>
                              <a:cubicBezTo>
                                <a:pt x="72758" y="194742"/>
                                <a:pt x="89" y="122657"/>
                                <a:pt x="0" y="32461"/>
                              </a:cubicBezTo>
                              <a:lnTo>
                                <a:pt x="0" y="0"/>
                              </a:lnTo>
                              <a:close/>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6" name="Shape 335"/>
                      <wps:cNvSpPr/>
                      <wps:spPr>
                        <a:xfrm>
                          <a:off x="4560187" y="245100"/>
                          <a:ext cx="162293" cy="190691"/>
                        </a:xfrm>
                        <a:custGeom>
                          <a:avLst/>
                          <a:gdLst/>
                          <a:ahLst/>
                          <a:cxnLst/>
                          <a:rect l="0" t="0" r="0" b="0"/>
                          <a:pathLst>
                            <a:path w="162293" h="190691">
                              <a:moveTo>
                                <a:pt x="0" y="0"/>
                              </a:moveTo>
                              <a:lnTo>
                                <a:pt x="162293" y="0"/>
                              </a:lnTo>
                              <a:lnTo>
                                <a:pt x="162293" y="190691"/>
                              </a:lnTo>
                              <a:lnTo>
                                <a:pt x="0" y="190691"/>
                              </a:lnTo>
                              <a:lnTo>
                                <a:pt x="0" y="0"/>
                              </a:lnTo>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7" name="Shape 10"/>
                      <wps:cNvSpPr/>
                      <wps:spPr>
                        <a:xfrm>
                          <a:off x="4560187" y="435790"/>
                          <a:ext cx="162293" cy="194742"/>
                        </a:xfrm>
                        <a:custGeom>
                          <a:avLst/>
                          <a:gdLst/>
                          <a:ahLst/>
                          <a:cxnLst/>
                          <a:rect l="0" t="0" r="0" b="0"/>
                          <a:pathLst>
                            <a:path w="162293" h="194742">
                              <a:moveTo>
                                <a:pt x="0" y="0"/>
                              </a:moveTo>
                              <a:lnTo>
                                <a:pt x="162293" y="0"/>
                              </a:lnTo>
                              <a:lnTo>
                                <a:pt x="162280" y="32093"/>
                              </a:lnTo>
                              <a:cubicBezTo>
                                <a:pt x="162280" y="121996"/>
                                <a:pt x="89268" y="194742"/>
                                <a:pt x="0" y="194742"/>
                              </a:cubicBezTo>
                              <a:lnTo>
                                <a:pt x="0"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8" name="Shape 11"/>
                      <wps:cNvSpPr/>
                      <wps:spPr>
                        <a:xfrm>
                          <a:off x="4397893" y="245100"/>
                          <a:ext cx="162294" cy="190691"/>
                        </a:xfrm>
                        <a:custGeom>
                          <a:avLst/>
                          <a:gdLst/>
                          <a:ahLst/>
                          <a:cxnLst/>
                          <a:rect l="0" t="0" r="0" b="0"/>
                          <a:pathLst>
                            <a:path w="162294" h="190691">
                              <a:moveTo>
                                <a:pt x="26" y="0"/>
                              </a:moveTo>
                              <a:lnTo>
                                <a:pt x="162294" y="0"/>
                              </a:lnTo>
                              <a:lnTo>
                                <a:pt x="162294" y="190691"/>
                              </a:lnTo>
                              <a:lnTo>
                                <a:pt x="0" y="190691"/>
                              </a:lnTo>
                              <a:lnTo>
                                <a:pt x="26"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9" name="Shape 12"/>
                      <wps:cNvSpPr/>
                      <wps:spPr>
                        <a:xfrm>
                          <a:off x="4397919" y="245090"/>
                          <a:ext cx="324561" cy="385445"/>
                        </a:xfrm>
                        <a:custGeom>
                          <a:avLst/>
                          <a:gdLst/>
                          <a:ahLst/>
                          <a:cxnLst/>
                          <a:rect l="0" t="0" r="0" b="0"/>
                          <a:pathLst>
                            <a:path w="324561" h="385445">
                              <a:moveTo>
                                <a:pt x="324561" y="223152"/>
                              </a:moveTo>
                              <a:lnTo>
                                <a:pt x="324561" y="0"/>
                              </a:lnTo>
                              <a:lnTo>
                                <a:pt x="0" y="0"/>
                              </a:lnTo>
                              <a:lnTo>
                                <a:pt x="51" y="222796"/>
                              </a:lnTo>
                              <a:cubicBezTo>
                                <a:pt x="140" y="312991"/>
                                <a:pt x="73012" y="385445"/>
                                <a:pt x="162268" y="385445"/>
                              </a:cubicBezTo>
                              <a:cubicBezTo>
                                <a:pt x="251536" y="385445"/>
                                <a:pt x="324561" y="313055"/>
                                <a:pt x="324561" y="223152"/>
                              </a:cubicBezTo>
                              <a:close/>
                            </a:path>
                          </a:pathLst>
                        </a:custGeom>
                        <a:ln w="4864" cap="sq">
                          <a:miter lim="100000"/>
                        </a:ln>
                      </wps:spPr>
                      <wps:style>
                        <a:lnRef idx="1">
                          <a:srgbClr val="110F0D"/>
                        </a:lnRef>
                        <a:fillRef idx="0">
                          <a:srgbClr val="000000">
                            <a:alpha val="0"/>
                          </a:srgbClr>
                        </a:fillRef>
                        <a:effectRef idx="0">
                          <a:scrgbClr r="0" g="0" b="0"/>
                        </a:effectRef>
                        <a:fontRef idx="none"/>
                      </wps:style>
                      <wps:bodyPr/>
                    </wps:wsp>
                    <wps:wsp>
                      <wps:cNvPr id="550" name="Shape 13"/>
                      <wps:cNvSpPr/>
                      <wps:spPr>
                        <a:xfrm>
                          <a:off x="4560195" y="245093"/>
                          <a:ext cx="0" cy="385445"/>
                        </a:xfrm>
                        <a:custGeom>
                          <a:avLst/>
                          <a:gdLst/>
                          <a:ahLst/>
                          <a:cxnLst/>
                          <a:rect l="0" t="0" r="0" b="0"/>
                          <a:pathLst>
                            <a:path h="385445">
                              <a:moveTo>
                                <a:pt x="0" y="385445"/>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1" name="Shape 14"/>
                      <wps:cNvSpPr/>
                      <wps:spPr>
                        <a:xfrm>
                          <a:off x="4397902" y="435784"/>
                          <a:ext cx="324574" cy="0"/>
                        </a:xfrm>
                        <a:custGeom>
                          <a:avLst/>
                          <a:gdLst/>
                          <a:ahLst/>
                          <a:cxnLst/>
                          <a:rect l="0" t="0" r="0" b="0"/>
                          <a:pathLst>
                            <a:path w="324574">
                              <a:moveTo>
                                <a:pt x="324574" y="0"/>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2" name="Shape 15"/>
                      <wps:cNvSpPr/>
                      <wps:spPr>
                        <a:xfrm>
                          <a:off x="4427523" y="300852"/>
                          <a:ext cx="132734" cy="268669"/>
                        </a:xfrm>
                        <a:custGeom>
                          <a:avLst/>
                          <a:gdLst/>
                          <a:ahLst/>
                          <a:cxnLst/>
                          <a:rect l="0" t="0" r="0" b="0"/>
                          <a:pathLst>
                            <a:path w="132734" h="268669">
                              <a:moveTo>
                                <a:pt x="99695" y="0"/>
                              </a:moveTo>
                              <a:lnTo>
                                <a:pt x="132734" y="0"/>
                              </a:lnTo>
                              <a:lnTo>
                                <a:pt x="132734" y="67577"/>
                              </a:lnTo>
                              <a:lnTo>
                                <a:pt x="99695" y="67577"/>
                              </a:lnTo>
                              <a:lnTo>
                                <a:pt x="99695" y="48222"/>
                              </a:lnTo>
                              <a:cubicBezTo>
                                <a:pt x="75133" y="57455"/>
                                <a:pt x="55575" y="76759"/>
                                <a:pt x="45962" y="101155"/>
                              </a:cubicBezTo>
                              <a:lnTo>
                                <a:pt x="65939" y="101155"/>
                              </a:lnTo>
                              <a:lnTo>
                                <a:pt x="65939" y="168719"/>
                              </a:lnTo>
                              <a:lnTo>
                                <a:pt x="45390" y="168719"/>
                              </a:lnTo>
                              <a:cubicBezTo>
                                <a:pt x="54788" y="193764"/>
                                <a:pt x="74625" y="213601"/>
                                <a:pt x="99695" y="222987"/>
                              </a:cubicBezTo>
                              <a:lnTo>
                                <a:pt x="99695" y="201104"/>
                              </a:lnTo>
                              <a:lnTo>
                                <a:pt x="132734" y="201104"/>
                              </a:lnTo>
                              <a:lnTo>
                                <a:pt x="132734" y="268669"/>
                              </a:lnTo>
                              <a:lnTo>
                                <a:pt x="99695" y="268669"/>
                              </a:lnTo>
                              <a:lnTo>
                                <a:pt x="99695" y="252400"/>
                              </a:lnTo>
                              <a:cubicBezTo>
                                <a:pt x="59220" y="241008"/>
                                <a:pt x="27203" y="209118"/>
                                <a:pt x="15723" y="168719"/>
                              </a:cubicBezTo>
                              <a:lnTo>
                                <a:pt x="0" y="168719"/>
                              </a:lnTo>
                              <a:lnTo>
                                <a:pt x="0" y="101155"/>
                              </a:lnTo>
                              <a:lnTo>
                                <a:pt x="16180" y="101155"/>
                              </a:lnTo>
                              <a:cubicBezTo>
                                <a:pt x="28029" y="61417"/>
                                <a:pt x="59741" y="30074"/>
                                <a:pt x="99695" y="18783"/>
                              </a:cubicBezTo>
                              <a:lnTo>
                                <a:pt x="99695"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3" name="Shape 16"/>
                      <wps:cNvSpPr/>
                      <wps:spPr>
                        <a:xfrm>
                          <a:off x="4560257" y="300852"/>
                          <a:ext cx="131642" cy="268669"/>
                        </a:xfrm>
                        <a:custGeom>
                          <a:avLst/>
                          <a:gdLst/>
                          <a:ahLst/>
                          <a:cxnLst/>
                          <a:rect l="0" t="0" r="0" b="0"/>
                          <a:pathLst>
                            <a:path w="131642" h="268669">
                              <a:moveTo>
                                <a:pt x="0" y="0"/>
                              </a:moveTo>
                              <a:lnTo>
                                <a:pt x="32899" y="0"/>
                              </a:lnTo>
                              <a:lnTo>
                                <a:pt x="32899" y="18809"/>
                              </a:lnTo>
                              <a:cubicBezTo>
                                <a:pt x="72815" y="30137"/>
                                <a:pt x="104477" y="61455"/>
                                <a:pt x="116313" y="101155"/>
                              </a:cubicBezTo>
                              <a:lnTo>
                                <a:pt x="131642" y="101155"/>
                              </a:lnTo>
                              <a:lnTo>
                                <a:pt x="131642" y="168719"/>
                              </a:lnTo>
                              <a:lnTo>
                                <a:pt x="116783" y="168719"/>
                              </a:lnTo>
                              <a:cubicBezTo>
                                <a:pt x="105315" y="209093"/>
                                <a:pt x="73323" y="240944"/>
                                <a:pt x="32899" y="252374"/>
                              </a:cubicBezTo>
                              <a:lnTo>
                                <a:pt x="32899" y="268669"/>
                              </a:lnTo>
                              <a:lnTo>
                                <a:pt x="0" y="268669"/>
                              </a:lnTo>
                              <a:lnTo>
                                <a:pt x="0" y="201104"/>
                              </a:lnTo>
                              <a:lnTo>
                                <a:pt x="32899" y="201104"/>
                              </a:lnTo>
                              <a:lnTo>
                                <a:pt x="32899" y="222961"/>
                              </a:lnTo>
                              <a:cubicBezTo>
                                <a:pt x="57982" y="213563"/>
                                <a:pt x="77883" y="193751"/>
                                <a:pt x="87344" y="168719"/>
                              </a:cubicBezTo>
                              <a:lnTo>
                                <a:pt x="65703" y="168719"/>
                              </a:lnTo>
                              <a:lnTo>
                                <a:pt x="65703" y="101155"/>
                              </a:lnTo>
                              <a:lnTo>
                                <a:pt x="86760" y="101155"/>
                              </a:lnTo>
                              <a:cubicBezTo>
                                <a:pt x="77083" y="76784"/>
                                <a:pt x="57486" y="57506"/>
                                <a:pt x="32899" y="48247"/>
                              </a:cubicBezTo>
                              <a:lnTo>
                                <a:pt x="32899" y="67577"/>
                              </a:lnTo>
                              <a:lnTo>
                                <a:pt x="0" y="67577"/>
                              </a:lnTo>
                              <a:lnTo>
                                <a:pt x="0"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4" name="Shape 17"/>
                      <wps:cNvSpPr/>
                      <wps:spPr>
                        <a:xfrm>
                          <a:off x="4777598" y="6457"/>
                          <a:ext cx="113309" cy="145352"/>
                        </a:xfrm>
                        <a:custGeom>
                          <a:avLst/>
                          <a:gdLst/>
                          <a:ahLst/>
                          <a:cxnLst/>
                          <a:rect l="0" t="0" r="0" b="0"/>
                          <a:pathLst>
                            <a:path w="113309" h="145352">
                              <a:moveTo>
                                <a:pt x="0" y="0"/>
                              </a:moveTo>
                              <a:lnTo>
                                <a:pt x="25794" y="0"/>
                              </a:lnTo>
                              <a:lnTo>
                                <a:pt x="25794" y="69545"/>
                              </a:lnTo>
                              <a:lnTo>
                                <a:pt x="75209" y="0"/>
                              </a:lnTo>
                              <a:lnTo>
                                <a:pt x="104572" y="0"/>
                              </a:lnTo>
                              <a:lnTo>
                                <a:pt x="59030" y="63500"/>
                              </a:lnTo>
                              <a:lnTo>
                                <a:pt x="113309" y="145352"/>
                              </a:lnTo>
                              <a:lnTo>
                                <a:pt x="82448" y="145352"/>
                              </a:lnTo>
                              <a:lnTo>
                                <a:pt x="41961" y="83439"/>
                              </a:lnTo>
                              <a:lnTo>
                                <a:pt x="25794" y="105562"/>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5" name="Shape 18"/>
                      <wps:cNvSpPr/>
                      <wps:spPr>
                        <a:xfrm>
                          <a:off x="4907409" y="43566"/>
                          <a:ext cx="93167" cy="108242"/>
                        </a:xfrm>
                        <a:custGeom>
                          <a:avLst/>
                          <a:gdLst/>
                          <a:ahLst/>
                          <a:cxnLst/>
                          <a:rect l="0" t="0" r="0" b="0"/>
                          <a:pathLst>
                            <a:path w="93167" h="108242">
                              <a:moveTo>
                                <a:pt x="52286" y="0"/>
                              </a:moveTo>
                              <a:cubicBezTo>
                                <a:pt x="64922" y="0"/>
                                <a:pt x="74905" y="3785"/>
                                <a:pt x="82207" y="11354"/>
                              </a:cubicBezTo>
                              <a:cubicBezTo>
                                <a:pt x="89510" y="18936"/>
                                <a:pt x="93167" y="29502"/>
                                <a:pt x="93167" y="43053"/>
                              </a:cubicBezTo>
                              <a:lnTo>
                                <a:pt x="93167" y="108242"/>
                              </a:lnTo>
                              <a:lnTo>
                                <a:pt x="68364" y="108242"/>
                              </a:lnTo>
                              <a:lnTo>
                                <a:pt x="68364" y="46825"/>
                              </a:lnTo>
                              <a:cubicBezTo>
                                <a:pt x="68364" y="37770"/>
                                <a:pt x="66624" y="31153"/>
                                <a:pt x="63157" y="26988"/>
                              </a:cubicBezTo>
                              <a:cubicBezTo>
                                <a:pt x="59677" y="22809"/>
                                <a:pt x="54013" y="20726"/>
                                <a:pt x="46139" y="20726"/>
                              </a:cubicBezTo>
                              <a:cubicBezTo>
                                <a:pt x="42507" y="20726"/>
                                <a:pt x="38608" y="21755"/>
                                <a:pt x="34480" y="23813"/>
                              </a:cubicBezTo>
                              <a:cubicBezTo>
                                <a:pt x="30353" y="25857"/>
                                <a:pt x="27127" y="28410"/>
                                <a:pt x="24803" y="31445"/>
                              </a:cubicBezTo>
                              <a:lnTo>
                                <a:pt x="24803" y="108242"/>
                              </a:lnTo>
                              <a:lnTo>
                                <a:pt x="0" y="108242"/>
                              </a:lnTo>
                              <a:lnTo>
                                <a:pt x="0" y="1981"/>
                              </a:lnTo>
                              <a:lnTo>
                                <a:pt x="17856" y="1981"/>
                              </a:lnTo>
                              <a:lnTo>
                                <a:pt x="22428" y="11900"/>
                              </a:lnTo>
                              <a:cubicBezTo>
                                <a:pt x="29172" y="3962"/>
                                <a:pt x="39129" y="0"/>
                                <a:pt x="52286"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6" name="Shape 19"/>
                      <wps:cNvSpPr/>
                      <wps:spPr>
                        <a:xfrm>
                          <a:off x="5026317" y="43557"/>
                          <a:ext cx="52877" cy="110236"/>
                        </a:xfrm>
                        <a:custGeom>
                          <a:avLst/>
                          <a:gdLst/>
                          <a:ahLst/>
                          <a:cxnLst/>
                          <a:rect l="0" t="0" r="0" b="0"/>
                          <a:pathLst>
                            <a:path w="52877" h="110236">
                              <a:moveTo>
                                <a:pt x="52781" y="0"/>
                              </a:moveTo>
                              <a:lnTo>
                                <a:pt x="52877" y="16"/>
                              </a:lnTo>
                              <a:lnTo>
                                <a:pt x="52877" y="20840"/>
                              </a:lnTo>
                              <a:lnTo>
                                <a:pt x="35965"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9" y="105486"/>
                                <a:pt x="14135" y="95999"/>
                              </a:cubicBezTo>
                              <a:cubicBezTo>
                                <a:pt x="4712" y="86512"/>
                                <a:pt x="0" y="73266"/>
                                <a:pt x="0" y="56261"/>
                              </a:cubicBezTo>
                              <a:cubicBezTo>
                                <a:pt x="0" y="39535"/>
                                <a:pt x="5169" y="25971"/>
                                <a:pt x="15520"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7" name="Shape 20"/>
                      <wps:cNvSpPr/>
                      <wps:spPr>
                        <a:xfrm>
                          <a:off x="5079194" y="124227"/>
                          <a:ext cx="38792" cy="29531"/>
                        </a:xfrm>
                        <a:custGeom>
                          <a:avLst/>
                          <a:gdLst/>
                          <a:ahLst/>
                          <a:cxnLst/>
                          <a:rect l="0" t="0" r="0" b="0"/>
                          <a:pathLst>
                            <a:path w="38792" h="29531">
                              <a:moveTo>
                                <a:pt x="29178" y="0"/>
                              </a:moveTo>
                              <a:lnTo>
                                <a:pt x="38792" y="18948"/>
                              </a:lnTo>
                              <a:cubicBezTo>
                                <a:pt x="34430" y="22492"/>
                                <a:pt x="28991"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8" name="Shape 21"/>
                      <wps:cNvSpPr/>
                      <wps:spPr>
                        <a:xfrm>
                          <a:off x="5079194"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9" name="Shape 22"/>
                      <wps:cNvSpPr/>
                      <wps:spPr>
                        <a:xfrm>
                          <a:off x="5149556"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0" name="Shape 23"/>
                      <wps:cNvSpPr/>
                      <wps:spPr>
                        <a:xfrm>
                          <a:off x="5161558"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1" name="Shape 24"/>
                      <wps:cNvSpPr/>
                      <wps:spPr>
                        <a:xfrm>
                          <a:off x="5221030"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2" name="Shape 25"/>
                      <wps:cNvSpPr/>
                      <wps:spPr>
                        <a:xfrm>
                          <a:off x="5269792"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3" name="Shape 26"/>
                      <wps:cNvSpPr/>
                      <wps:spPr>
                        <a:xfrm>
                          <a:off x="5345289"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4" name="Shape 27"/>
                      <wps:cNvSpPr/>
                      <wps:spPr>
                        <a:xfrm>
                          <a:off x="5394051"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5" name="Shape 336"/>
                      <wps:cNvSpPr/>
                      <wps:spPr>
                        <a:xfrm>
                          <a:off x="5468949" y="81263"/>
                          <a:ext cx="52489" cy="23317"/>
                        </a:xfrm>
                        <a:custGeom>
                          <a:avLst/>
                          <a:gdLst/>
                          <a:ahLst/>
                          <a:cxnLst/>
                          <a:rect l="0" t="0" r="0" b="0"/>
                          <a:pathLst>
                            <a:path w="52489" h="23317">
                              <a:moveTo>
                                <a:pt x="0" y="0"/>
                              </a:moveTo>
                              <a:lnTo>
                                <a:pt x="52489" y="0"/>
                              </a:lnTo>
                              <a:lnTo>
                                <a:pt x="52489" y="23317"/>
                              </a:lnTo>
                              <a:lnTo>
                                <a:pt x="0" y="23317"/>
                              </a:lnTo>
                              <a:lnTo>
                                <a:pt x="0" y="0"/>
                              </a:lnTo>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6" name="Shape 29"/>
                      <wps:cNvSpPr/>
                      <wps:spPr>
                        <a:xfrm>
                          <a:off x="5553535" y="6457"/>
                          <a:ext cx="109144" cy="145352"/>
                        </a:xfrm>
                        <a:custGeom>
                          <a:avLst/>
                          <a:gdLst/>
                          <a:ahLst/>
                          <a:cxnLst/>
                          <a:rect l="0" t="0" r="0" b="0"/>
                          <a:pathLst>
                            <a:path w="109144" h="145352">
                              <a:moveTo>
                                <a:pt x="0" y="0"/>
                              </a:moveTo>
                              <a:lnTo>
                                <a:pt x="25794" y="0"/>
                              </a:lnTo>
                              <a:lnTo>
                                <a:pt x="25794" y="56947"/>
                              </a:lnTo>
                              <a:lnTo>
                                <a:pt x="83642" y="56947"/>
                              </a:lnTo>
                              <a:lnTo>
                                <a:pt x="83642" y="0"/>
                              </a:lnTo>
                              <a:lnTo>
                                <a:pt x="109144" y="0"/>
                              </a:lnTo>
                              <a:lnTo>
                                <a:pt x="109144" y="145352"/>
                              </a:lnTo>
                              <a:lnTo>
                                <a:pt x="83642" y="145352"/>
                              </a:lnTo>
                              <a:lnTo>
                                <a:pt x="83642" y="79870"/>
                              </a:lnTo>
                              <a:lnTo>
                                <a:pt x="25794" y="79870"/>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7" name="Shape 30"/>
                      <wps:cNvSpPr/>
                      <wps:spPr>
                        <a:xfrm>
                          <a:off x="5690687" y="43557"/>
                          <a:ext cx="52877" cy="110236"/>
                        </a:xfrm>
                        <a:custGeom>
                          <a:avLst/>
                          <a:gdLst/>
                          <a:ahLst/>
                          <a:cxnLst/>
                          <a:rect l="0" t="0" r="0" b="0"/>
                          <a:pathLst>
                            <a:path w="52877" h="110236">
                              <a:moveTo>
                                <a:pt x="52781" y="0"/>
                              </a:moveTo>
                              <a:lnTo>
                                <a:pt x="52877" y="16"/>
                              </a:lnTo>
                              <a:lnTo>
                                <a:pt x="52877" y="20840"/>
                              </a:lnTo>
                              <a:lnTo>
                                <a:pt x="35964"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8" y="105486"/>
                                <a:pt x="14136" y="95999"/>
                              </a:cubicBezTo>
                              <a:cubicBezTo>
                                <a:pt x="4712" y="86512"/>
                                <a:pt x="0" y="73266"/>
                                <a:pt x="0" y="56261"/>
                              </a:cubicBezTo>
                              <a:cubicBezTo>
                                <a:pt x="0" y="39535"/>
                                <a:pt x="5169" y="25971"/>
                                <a:pt x="15519"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8" name="Shape 31"/>
                      <wps:cNvSpPr/>
                      <wps:spPr>
                        <a:xfrm>
                          <a:off x="5743563" y="124227"/>
                          <a:ext cx="38792" cy="29531"/>
                        </a:xfrm>
                        <a:custGeom>
                          <a:avLst/>
                          <a:gdLst/>
                          <a:ahLst/>
                          <a:cxnLst/>
                          <a:rect l="0" t="0" r="0" b="0"/>
                          <a:pathLst>
                            <a:path w="38792" h="29531">
                              <a:moveTo>
                                <a:pt x="29178" y="0"/>
                              </a:moveTo>
                              <a:lnTo>
                                <a:pt x="38792" y="18948"/>
                              </a:lnTo>
                              <a:cubicBezTo>
                                <a:pt x="34430" y="22492"/>
                                <a:pt x="28990"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9" name="Shape 32"/>
                      <wps:cNvSpPr/>
                      <wps:spPr>
                        <a:xfrm>
                          <a:off x="5743563"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0" name="Shape 33"/>
                      <wps:cNvSpPr/>
                      <wps:spPr>
                        <a:xfrm>
                          <a:off x="5813565"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1" name="Shape 34"/>
                      <wps:cNvSpPr/>
                      <wps:spPr>
                        <a:xfrm>
                          <a:off x="5825567"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2" name="Shape 35"/>
                      <wps:cNvSpPr/>
                      <wps:spPr>
                        <a:xfrm>
                          <a:off x="5891289" y="0"/>
                          <a:ext cx="36513" cy="153797"/>
                        </a:xfrm>
                        <a:custGeom>
                          <a:avLst/>
                          <a:gdLst/>
                          <a:ahLst/>
                          <a:cxnLst/>
                          <a:rect l="0" t="0" r="0" b="0"/>
                          <a:pathLst>
                            <a:path w="36513" h="153797">
                              <a:moveTo>
                                <a:pt x="24803" y="0"/>
                              </a:moveTo>
                              <a:lnTo>
                                <a:pt x="24803" y="119469"/>
                              </a:lnTo>
                              <a:cubicBezTo>
                                <a:pt x="24803" y="132563"/>
                                <a:pt x="28715" y="140360"/>
                                <a:pt x="36513" y="142875"/>
                              </a:cubicBezTo>
                              <a:cubicBezTo>
                                <a:pt x="32677" y="150152"/>
                                <a:pt x="26136" y="153797"/>
                                <a:pt x="16866" y="153797"/>
                              </a:cubicBezTo>
                              <a:cubicBezTo>
                                <a:pt x="5614" y="153797"/>
                                <a:pt x="0" y="145986"/>
                                <a:pt x="0" y="130378"/>
                              </a:cubicBez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3" name="Shape 36"/>
                      <wps:cNvSpPr/>
                      <wps:spPr>
                        <a:xfrm>
                          <a:off x="5951058" y="5"/>
                          <a:ext cx="48666" cy="153784"/>
                        </a:xfrm>
                        <a:custGeom>
                          <a:avLst/>
                          <a:gdLst/>
                          <a:ahLst/>
                          <a:cxnLst/>
                          <a:rect l="0" t="0" r="0" b="0"/>
                          <a:pathLst>
                            <a:path w="48666" h="153784">
                              <a:moveTo>
                                <a:pt x="24803" y="0"/>
                              </a:moveTo>
                              <a:lnTo>
                                <a:pt x="24803" y="49606"/>
                              </a:lnTo>
                              <a:cubicBezTo>
                                <a:pt x="31420" y="45580"/>
                                <a:pt x="38633" y="43561"/>
                                <a:pt x="46431" y="43561"/>
                              </a:cubicBezTo>
                              <a:lnTo>
                                <a:pt x="48666" y="43951"/>
                              </a:lnTo>
                              <a:lnTo>
                                <a:pt x="48666" y="67064"/>
                              </a:lnTo>
                              <a:lnTo>
                                <a:pt x="41567" y="64592"/>
                              </a:lnTo>
                              <a:cubicBezTo>
                                <a:pt x="34227" y="64592"/>
                                <a:pt x="28639" y="66675"/>
                                <a:pt x="24803" y="70841"/>
                              </a:cubicBezTo>
                              <a:lnTo>
                                <a:pt x="24803" y="126301"/>
                              </a:lnTo>
                              <a:cubicBezTo>
                                <a:pt x="28435" y="130607"/>
                                <a:pt x="33375" y="132753"/>
                                <a:pt x="39586" y="132753"/>
                              </a:cubicBezTo>
                              <a:lnTo>
                                <a:pt x="48666" y="131490"/>
                              </a:lnTo>
                              <a:lnTo>
                                <a:pt x="48666" y="153130"/>
                              </a:lnTo>
                              <a:lnTo>
                                <a:pt x="44945" y="153784"/>
                              </a:lnTo>
                              <a:cubicBezTo>
                                <a:pt x="35090" y="153784"/>
                                <a:pt x="26632" y="151181"/>
                                <a:pt x="19545" y="145948"/>
                              </a:cubicBezTo>
                              <a:lnTo>
                                <a:pt x="13983" y="153784"/>
                              </a:lnTo>
                              <a:lnTo>
                                <a:pt x="0" y="153784"/>
                              </a:ln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4" name="Shape 37"/>
                      <wps:cNvSpPr/>
                      <wps:spPr>
                        <a:xfrm>
                          <a:off x="5999724" y="43956"/>
                          <a:ext cx="49657" cy="109178"/>
                        </a:xfrm>
                        <a:custGeom>
                          <a:avLst/>
                          <a:gdLst/>
                          <a:ahLst/>
                          <a:cxnLst/>
                          <a:rect l="0" t="0" r="0" b="0"/>
                          <a:pathLst>
                            <a:path w="49657" h="109178">
                              <a:moveTo>
                                <a:pt x="0" y="0"/>
                              </a:moveTo>
                              <a:lnTo>
                                <a:pt x="18825" y="3289"/>
                              </a:lnTo>
                              <a:cubicBezTo>
                                <a:pt x="25092" y="5744"/>
                                <a:pt x="30607" y="9427"/>
                                <a:pt x="35370" y="14342"/>
                              </a:cubicBezTo>
                              <a:cubicBezTo>
                                <a:pt x="44895" y="24159"/>
                                <a:pt x="49657" y="36744"/>
                                <a:pt x="49657" y="52086"/>
                              </a:cubicBezTo>
                              <a:cubicBezTo>
                                <a:pt x="49657" y="69891"/>
                                <a:pt x="44857" y="83963"/>
                                <a:pt x="35268" y="94313"/>
                              </a:cubicBezTo>
                              <a:cubicBezTo>
                                <a:pt x="30474" y="99489"/>
                                <a:pt x="24829" y="103369"/>
                                <a:pt x="18331" y="105955"/>
                              </a:cubicBezTo>
                              <a:lnTo>
                                <a:pt x="0" y="109178"/>
                              </a:lnTo>
                              <a:lnTo>
                                <a:pt x="0" y="87538"/>
                              </a:lnTo>
                              <a:lnTo>
                                <a:pt x="6255" y="86668"/>
                              </a:lnTo>
                              <a:cubicBezTo>
                                <a:pt x="10497" y="85246"/>
                                <a:pt x="13869" y="83112"/>
                                <a:pt x="16371" y="80267"/>
                              </a:cubicBezTo>
                              <a:cubicBezTo>
                                <a:pt x="21375" y="74578"/>
                                <a:pt x="23864" y="65484"/>
                                <a:pt x="23864" y="52988"/>
                              </a:cubicBezTo>
                              <a:cubicBezTo>
                                <a:pt x="23864" y="42205"/>
                                <a:pt x="21282" y="34119"/>
                                <a:pt x="16121" y="28728"/>
                              </a:cubicBezTo>
                              <a:lnTo>
                                <a:pt x="0" y="23113"/>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5" name="Shape 38"/>
                      <wps:cNvSpPr/>
                      <wps:spPr>
                        <a:xfrm>
                          <a:off x="6070151" y="82590"/>
                          <a:ext cx="44253" cy="71206"/>
                        </a:xfrm>
                        <a:custGeom>
                          <a:avLst/>
                          <a:gdLst/>
                          <a:ahLst/>
                          <a:cxnLst/>
                          <a:rect l="0" t="0" r="0" b="0"/>
                          <a:pathLst>
                            <a:path w="44253" h="71206">
                              <a:moveTo>
                                <a:pt x="44253" y="0"/>
                              </a:moveTo>
                              <a:lnTo>
                                <a:pt x="44253" y="20087"/>
                              </a:lnTo>
                              <a:lnTo>
                                <a:pt x="32147" y="22733"/>
                              </a:lnTo>
                              <a:cubicBezTo>
                                <a:pt x="27251" y="25943"/>
                                <a:pt x="24803" y="30756"/>
                                <a:pt x="24803" y="37170"/>
                              </a:cubicBezTo>
                              <a:cubicBezTo>
                                <a:pt x="24803" y="46695"/>
                                <a:pt x="30328" y="51457"/>
                                <a:pt x="41377" y="51457"/>
                              </a:cubicBezTo>
                              <a:lnTo>
                                <a:pt x="44253" y="50499"/>
                              </a:lnTo>
                              <a:lnTo>
                                <a:pt x="44253" y="69707"/>
                              </a:lnTo>
                              <a:lnTo>
                                <a:pt x="36817" y="71206"/>
                              </a:lnTo>
                              <a:cubicBezTo>
                                <a:pt x="25362" y="71206"/>
                                <a:pt x="16370" y="68348"/>
                                <a:pt x="9830" y="62621"/>
                              </a:cubicBezTo>
                              <a:cubicBezTo>
                                <a:pt x="3277" y="56906"/>
                                <a:pt x="0" y="48778"/>
                                <a:pt x="0" y="38262"/>
                              </a:cubicBezTo>
                              <a:cubicBezTo>
                                <a:pt x="0" y="25956"/>
                                <a:pt x="4623" y="16329"/>
                                <a:pt x="13843" y="9395"/>
                              </a:cubicBezTo>
                              <a:cubicBezTo>
                                <a:pt x="18459" y="5922"/>
                                <a:pt x="24044" y="3315"/>
                                <a:pt x="30600" y="1577"/>
                              </a:cubicBezTo>
                              <a:lnTo>
                                <a:pt x="4425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6" name="Shape 39"/>
                      <wps:cNvSpPr/>
                      <wps:spPr>
                        <a:xfrm>
                          <a:off x="6081174" y="43560"/>
                          <a:ext cx="33230" cy="25400"/>
                        </a:xfrm>
                        <a:custGeom>
                          <a:avLst/>
                          <a:gdLst/>
                          <a:ahLst/>
                          <a:cxnLst/>
                          <a:rect l="0" t="0" r="0" b="0"/>
                          <a:pathLst>
                            <a:path w="33230" h="25400">
                              <a:moveTo>
                                <a:pt x="30455" y="0"/>
                              </a:moveTo>
                              <a:lnTo>
                                <a:pt x="33230" y="365"/>
                              </a:lnTo>
                              <a:lnTo>
                                <a:pt x="33230" y="21916"/>
                              </a:lnTo>
                              <a:lnTo>
                                <a:pt x="28766" y="20739"/>
                              </a:lnTo>
                              <a:cubicBezTo>
                                <a:pt x="19444" y="20739"/>
                                <a:pt x="11646" y="22289"/>
                                <a:pt x="5347" y="25400"/>
                              </a:cubicBezTo>
                              <a:lnTo>
                                <a:pt x="0" y="6147"/>
                              </a:lnTo>
                              <a:cubicBezTo>
                                <a:pt x="8522" y="2057"/>
                                <a:pt x="18682" y="0"/>
                                <a:pt x="30455"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7" name="Shape 40"/>
                      <wps:cNvSpPr/>
                      <wps:spPr>
                        <a:xfrm>
                          <a:off x="6114404" y="43924"/>
                          <a:ext cx="52686" cy="109871"/>
                        </a:xfrm>
                        <a:custGeom>
                          <a:avLst/>
                          <a:gdLst/>
                          <a:ahLst/>
                          <a:cxnLst/>
                          <a:rect l="0" t="0" r="0" b="0"/>
                          <a:pathLst>
                            <a:path w="52686" h="109871">
                              <a:moveTo>
                                <a:pt x="0" y="0"/>
                              </a:moveTo>
                              <a:lnTo>
                                <a:pt x="18285" y="2404"/>
                              </a:lnTo>
                              <a:cubicBezTo>
                                <a:pt x="24222" y="4248"/>
                                <a:pt x="29077" y="7014"/>
                                <a:pt x="32848" y="10697"/>
                              </a:cubicBezTo>
                              <a:cubicBezTo>
                                <a:pt x="40380" y="18076"/>
                                <a:pt x="44152" y="32046"/>
                                <a:pt x="44152" y="52620"/>
                              </a:cubicBezTo>
                              <a:lnTo>
                                <a:pt x="44152" y="75340"/>
                              </a:lnTo>
                              <a:cubicBezTo>
                                <a:pt x="44152" y="89500"/>
                                <a:pt x="46996" y="98391"/>
                                <a:pt x="52686" y="102035"/>
                              </a:cubicBezTo>
                              <a:cubicBezTo>
                                <a:pt x="50641" y="105604"/>
                                <a:pt x="48355" y="107801"/>
                                <a:pt x="45841" y="108627"/>
                              </a:cubicBezTo>
                              <a:cubicBezTo>
                                <a:pt x="43326" y="109452"/>
                                <a:pt x="40443" y="109871"/>
                                <a:pt x="37205" y="109871"/>
                              </a:cubicBezTo>
                              <a:cubicBezTo>
                                <a:pt x="33636" y="109871"/>
                                <a:pt x="30423" y="108538"/>
                                <a:pt x="27591" y="105896"/>
                              </a:cubicBezTo>
                              <a:cubicBezTo>
                                <a:pt x="24746" y="103255"/>
                                <a:pt x="22828" y="100384"/>
                                <a:pt x="21837" y="97273"/>
                              </a:cubicBezTo>
                              <a:cubicBezTo>
                                <a:pt x="19590" y="100981"/>
                                <a:pt x="15666" y="104004"/>
                                <a:pt x="10078" y="106341"/>
                              </a:cubicBezTo>
                              <a:lnTo>
                                <a:pt x="0" y="108372"/>
                              </a:lnTo>
                              <a:lnTo>
                                <a:pt x="0" y="89164"/>
                              </a:lnTo>
                              <a:lnTo>
                                <a:pt x="13868" y="84541"/>
                              </a:lnTo>
                              <a:cubicBezTo>
                                <a:pt x="17590" y="80820"/>
                                <a:pt x="19450" y="75238"/>
                                <a:pt x="19450" y="67796"/>
                              </a:cubicBezTo>
                              <a:lnTo>
                                <a:pt x="19450" y="57877"/>
                              </a:lnTo>
                              <a:cubicBezTo>
                                <a:pt x="15221" y="57027"/>
                                <a:pt x="12046" y="56582"/>
                                <a:pt x="9925" y="56582"/>
                              </a:cubicBezTo>
                              <a:lnTo>
                                <a:pt x="0" y="58752"/>
                              </a:lnTo>
                              <a:lnTo>
                                <a:pt x="0" y="38665"/>
                              </a:lnTo>
                              <a:lnTo>
                                <a:pt x="8934" y="37634"/>
                              </a:lnTo>
                              <a:cubicBezTo>
                                <a:pt x="11843" y="37634"/>
                                <a:pt x="15284" y="38129"/>
                                <a:pt x="19247" y="39120"/>
                              </a:cubicBezTo>
                              <a:cubicBezTo>
                                <a:pt x="19247" y="32871"/>
                                <a:pt x="17272" y="28185"/>
                                <a:pt x="13321" y="25061"/>
                              </a:cubicBezTo>
                              <a:lnTo>
                                <a:pt x="0" y="21551"/>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8" name="Shape 41"/>
                      <wps:cNvSpPr/>
                      <wps:spPr>
                        <a:xfrm>
                          <a:off x="6186496" y="43904"/>
                          <a:ext cx="49555" cy="109882"/>
                        </a:xfrm>
                        <a:custGeom>
                          <a:avLst/>
                          <a:gdLst/>
                          <a:ahLst/>
                          <a:cxnLst/>
                          <a:rect l="0" t="0" r="0" b="0"/>
                          <a:pathLst>
                            <a:path w="49555" h="109882">
                              <a:moveTo>
                                <a:pt x="49555" y="0"/>
                              </a:moveTo>
                              <a:lnTo>
                                <a:pt x="49555" y="23539"/>
                              </a:lnTo>
                              <a:lnTo>
                                <a:pt x="33833" y="29771"/>
                              </a:lnTo>
                              <a:cubicBezTo>
                                <a:pt x="28473" y="35816"/>
                                <a:pt x="25794" y="44503"/>
                                <a:pt x="25794" y="55818"/>
                              </a:cubicBezTo>
                              <a:cubicBezTo>
                                <a:pt x="25794" y="66861"/>
                                <a:pt x="28457" y="75145"/>
                                <a:pt x="33782" y="80668"/>
                              </a:cubicBezTo>
                              <a:lnTo>
                                <a:pt x="49555" y="86124"/>
                              </a:lnTo>
                              <a:lnTo>
                                <a:pt x="49555" y="109576"/>
                              </a:lnTo>
                              <a:lnTo>
                                <a:pt x="47714" y="109882"/>
                              </a:lnTo>
                              <a:cubicBezTo>
                                <a:pt x="32893" y="109882"/>
                                <a:pt x="21234" y="105196"/>
                                <a:pt x="12738" y="95798"/>
                              </a:cubicBezTo>
                              <a:cubicBezTo>
                                <a:pt x="4255" y="86413"/>
                                <a:pt x="0" y="73319"/>
                                <a:pt x="0" y="56504"/>
                              </a:cubicBezTo>
                              <a:cubicBezTo>
                                <a:pt x="0" y="39715"/>
                                <a:pt x="4864" y="26037"/>
                                <a:pt x="14631" y="15483"/>
                              </a:cubicBezTo>
                              <a:cubicBezTo>
                                <a:pt x="19507" y="10206"/>
                                <a:pt x="25000" y="6250"/>
                                <a:pt x="31111" y="3613"/>
                              </a:cubicBezTo>
                              <a:lnTo>
                                <a:pt x="4955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9" name="Shape 42"/>
                      <wps:cNvSpPr/>
                      <wps:spPr>
                        <a:xfrm>
                          <a:off x="6236051" y="2"/>
                          <a:ext cx="48565" cy="153478"/>
                        </a:xfrm>
                        <a:custGeom>
                          <a:avLst/>
                          <a:gdLst/>
                          <a:ahLst/>
                          <a:cxnLst/>
                          <a:rect l="0" t="0" r="0" b="0"/>
                          <a:pathLst>
                            <a:path w="48565" h="153478">
                              <a:moveTo>
                                <a:pt x="48565" y="0"/>
                              </a:moveTo>
                              <a:lnTo>
                                <a:pt x="48565" y="151803"/>
                              </a:lnTo>
                              <a:lnTo>
                                <a:pt x="23762" y="151803"/>
                              </a:lnTo>
                              <a:lnTo>
                                <a:pt x="23762" y="145352"/>
                              </a:lnTo>
                              <a:cubicBezTo>
                                <a:pt x="21717" y="147612"/>
                                <a:pt x="18238" y="149568"/>
                                <a:pt x="13348" y="151257"/>
                              </a:cubicBezTo>
                              <a:lnTo>
                                <a:pt x="0" y="153478"/>
                              </a:lnTo>
                              <a:lnTo>
                                <a:pt x="0" y="130026"/>
                              </a:lnTo>
                              <a:lnTo>
                                <a:pt x="8179" y="132855"/>
                              </a:lnTo>
                              <a:cubicBezTo>
                                <a:pt x="10567" y="132855"/>
                                <a:pt x="13488" y="132144"/>
                                <a:pt x="16968" y="130721"/>
                              </a:cubicBezTo>
                              <a:cubicBezTo>
                                <a:pt x="20434" y="129299"/>
                                <a:pt x="22708" y="127864"/>
                                <a:pt x="23762" y="126403"/>
                              </a:cubicBezTo>
                              <a:lnTo>
                                <a:pt x="23762" y="70942"/>
                              </a:lnTo>
                              <a:cubicBezTo>
                                <a:pt x="18466" y="66713"/>
                                <a:pt x="12942" y="64592"/>
                                <a:pt x="7189" y="64592"/>
                              </a:cubicBezTo>
                              <a:lnTo>
                                <a:pt x="0" y="67441"/>
                              </a:lnTo>
                              <a:lnTo>
                                <a:pt x="0" y="43902"/>
                              </a:lnTo>
                              <a:lnTo>
                                <a:pt x="1740" y="43561"/>
                              </a:lnTo>
                              <a:cubicBezTo>
                                <a:pt x="9805" y="43561"/>
                                <a:pt x="17145" y="45212"/>
                                <a:pt x="23762" y="48514"/>
                              </a:cubicBezTo>
                              <a:lnTo>
                                <a:pt x="23762" y="5956"/>
                              </a:lnTo>
                              <a:lnTo>
                                <a:pt x="4856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80" name="Rectangle 43"/>
                      <wps:cNvSpPr/>
                      <wps:spPr>
                        <a:xfrm>
                          <a:off x="4336817" y="237260"/>
                          <a:ext cx="562774" cy="291716"/>
                        </a:xfrm>
                        <a:prstGeom prst="rect">
                          <a:avLst/>
                        </a:prstGeom>
                        <a:ln>
                          <a:noFill/>
                        </a:ln>
                      </wps:spPr>
                      <wps:txbx>
                        <w:txbxContent>
                          <w:p w14:paraId="482A6995" w14:textId="77777777" w:rsidR="008C521E" w:rsidRDefault="008C521E" w:rsidP="00C830FE">
                            <w:r>
                              <w:rPr>
                                <w:rFonts w:ascii="Trebuchet MS" w:eastAsia="Trebuchet MS" w:hAnsi="Trebuchet MS" w:cs="Trebuchet MS"/>
                                <w:b/>
                                <w:color w:val="74B43C"/>
                                <w:sz w:val="36"/>
                              </w:rPr>
                              <w:t xml:space="preserve">      </w:t>
                            </w:r>
                          </w:p>
                        </w:txbxContent>
                      </wps:txbx>
                      <wps:bodyPr horzOverflow="overflow" vert="horz" lIns="0" tIns="0" rIns="0" bIns="0" rtlCol="0">
                        <a:noAutofit/>
                      </wps:bodyPr>
                    </wps:wsp>
                    <wps:wsp>
                      <wps:cNvPr id="581" name="Shape 44"/>
                      <wps:cNvSpPr/>
                      <wps:spPr>
                        <a:xfrm>
                          <a:off x="4773180" y="230250"/>
                          <a:ext cx="104508" cy="178499"/>
                        </a:xfrm>
                        <a:custGeom>
                          <a:avLst/>
                          <a:gdLst/>
                          <a:ahLst/>
                          <a:cxnLst/>
                          <a:rect l="0" t="0" r="0" b="0"/>
                          <a:pathLst>
                            <a:path w="104508" h="178499">
                              <a:moveTo>
                                <a:pt x="52654" y="0"/>
                              </a:moveTo>
                              <a:cubicBezTo>
                                <a:pt x="72618" y="0"/>
                                <a:pt x="87262" y="3734"/>
                                <a:pt x="96609" y="11201"/>
                              </a:cubicBezTo>
                              <a:lnTo>
                                <a:pt x="87313" y="37592"/>
                              </a:lnTo>
                              <a:cubicBezTo>
                                <a:pt x="76543" y="29896"/>
                                <a:pt x="65202" y="26048"/>
                                <a:pt x="53251" y="26048"/>
                              </a:cubicBezTo>
                              <a:cubicBezTo>
                                <a:pt x="46190" y="26048"/>
                                <a:pt x="40703" y="27902"/>
                                <a:pt x="36817" y="31636"/>
                              </a:cubicBezTo>
                              <a:cubicBezTo>
                                <a:pt x="32931" y="35369"/>
                                <a:pt x="30975" y="40221"/>
                                <a:pt x="30975" y="46190"/>
                              </a:cubicBezTo>
                              <a:cubicBezTo>
                                <a:pt x="30975" y="56083"/>
                                <a:pt x="41948" y="66383"/>
                                <a:pt x="63855" y="77064"/>
                              </a:cubicBezTo>
                              <a:cubicBezTo>
                                <a:pt x="75412" y="82715"/>
                                <a:pt x="83731" y="87922"/>
                                <a:pt x="88836" y="92672"/>
                              </a:cubicBezTo>
                              <a:cubicBezTo>
                                <a:pt x="93942" y="97422"/>
                                <a:pt x="97828" y="102959"/>
                                <a:pt x="100508" y="109283"/>
                              </a:cubicBezTo>
                              <a:cubicBezTo>
                                <a:pt x="103175" y="115608"/>
                                <a:pt x="104508" y="122657"/>
                                <a:pt x="104508" y="130429"/>
                              </a:cubicBezTo>
                              <a:cubicBezTo>
                                <a:pt x="104508" y="144412"/>
                                <a:pt x="98984" y="155931"/>
                                <a:pt x="87960" y="164960"/>
                              </a:cubicBezTo>
                              <a:cubicBezTo>
                                <a:pt x="76924" y="173990"/>
                                <a:pt x="62141" y="178499"/>
                                <a:pt x="43599" y="178499"/>
                              </a:cubicBezTo>
                              <a:cubicBezTo>
                                <a:pt x="27496" y="178499"/>
                                <a:pt x="12967" y="174346"/>
                                <a:pt x="0" y="166014"/>
                              </a:cubicBezTo>
                              <a:lnTo>
                                <a:pt x="11316" y="138557"/>
                              </a:lnTo>
                              <a:cubicBezTo>
                                <a:pt x="23406" y="147041"/>
                                <a:pt x="35306" y="151282"/>
                                <a:pt x="47003" y="151282"/>
                              </a:cubicBezTo>
                              <a:cubicBezTo>
                                <a:pt x="64999" y="151282"/>
                                <a:pt x="73990" y="145009"/>
                                <a:pt x="73990" y="132436"/>
                              </a:cubicBezTo>
                              <a:cubicBezTo>
                                <a:pt x="73990" y="126543"/>
                                <a:pt x="71869" y="120929"/>
                                <a:pt x="67628" y="115583"/>
                              </a:cubicBezTo>
                              <a:cubicBezTo>
                                <a:pt x="63386" y="110249"/>
                                <a:pt x="54648" y="104254"/>
                                <a:pt x="41415" y="97625"/>
                              </a:cubicBezTo>
                              <a:cubicBezTo>
                                <a:pt x="28181" y="90983"/>
                                <a:pt x="19266" y="85522"/>
                                <a:pt x="14668" y="81242"/>
                              </a:cubicBezTo>
                              <a:cubicBezTo>
                                <a:pt x="10071" y="76962"/>
                                <a:pt x="6541" y="71869"/>
                                <a:pt x="4064" y="65989"/>
                              </a:cubicBezTo>
                              <a:cubicBezTo>
                                <a:pt x="1588" y="60096"/>
                                <a:pt x="343" y="53569"/>
                                <a:pt x="343" y="46418"/>
                              </a:cubicBezTo>
                              <a:cubicBezTo>
                                <a:pt x="343" y="33071"/>
                                <a:pt x="5245" y="21996"/>
                                <a:pt x="15024" y="13195"/>
                              </a:cubicBezTo>
                              <a:cubicBezTo>
                                <a:pt x="24803" y="4407"/>
                                <a:pt x="37351" y="0"/>
                                <a:pt x="5265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2" name="Shape 45"/>
                      <wps:cNvSpPr/>
                      <wps:spPr>
                        <a:xfrm>
                          <a:off x="4895076"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3" name="Shape 46"/>
                      <wps:cNvSpPr/>
                      <wps:spPr>
                        <a:xfrm>
                          <a:off x="4994799" y="323610"/>
                          <a:ext cx="52533" cy="84550"/>
                        </a:xfrm>
                        <a:custGeom>
                          <a:avLst/>
                          <a:gdLst/>
                          <a:ahLst/>
                          <a:cxnLst/>
                          <a:rect l="0" t="0" r="0" b="0"/>
                          <a:pathLst>
                            <a:path w="52533" h="84550">
                              <a:moveTo>
                                <a:pt x="52533" y="0"/>
                              </a:moveTo>
                              <a:lnTo>
                                <a:pt x="52533" y="23853"/>
                              </a:lnTo>
                              <a:lnTo>
                                <a:pt x="38160" y="26994"/>
                              </a:lnTo>
                              <a:cubicBezTo>
                                <a:pt x="32347" y="30804"/>
                                <a:pt x="29439" y="36519"/>
                                <a:pt x="29439" y="44139"/>
                              </a:cubicBezTo>
                              <a:cubicBezTo>
                                <a:pt x="29439" y="55454"/>
                                <a:pt x="36004" y="61106"/>
                                <a:pt x="49123" y="61106"/>
                              </a:cubicBezTo>
                              <a:lnTo>
                                <a:pt x="52533" y="59969"/>
                              </a:lnTo>
                              <a:lnTo>
                                <a:pt x="52533" y="82776"/>
                              </a:lnTo>
                              <a:lnTo>
                                <a:pt x="43700" y="84550"/>
                              </a:lnTo>
                              <a:cubicBezTo>
                                <a:pt x="30111" y="84550"/>
                                <a:pt x="19431" y="81159"/>
                                <a:pt x="11659" y="74365"/>
                              </a:cubicBezTo>
                              <a:cubicBezTo>
                                <a:pt x="3886" y="67570"/>
                                <a:pt x="0" y="57931"/>
                                <a:pt x="0" y="45434"/>
                              </a:cubicBezTo>
                              <a:cubicBezTo>
                                <a:pt x="0" y="30829"/>
                                <a:pt x="5474" y="19399"/>
                                <a:pt x="16433" y="11157"/>
                              </a:cubicBezTo>
                              <a:cubicBezTo>
                                <a:pt x="21907" y="7029"/>
                                <a:pt x="28540" y="3934"/>
                                <a:pt x="36328" y="1870"/>
                              </a:cubicBezTo>
                              <a:lnTo>
                                <a:pt x="5253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4" name="Shape 47"/>
                      <wps:cNvSpPr/>
                      <wps:spPr>
                        <a:xfrm>
                          <a:off x="5007867" y="277261"/>
                          <a:ext cx="39465" cy="30163"/>
                        </a:xfrm>
                        <a:custGeom>
                          <a:avLst/>
                          <a:gdLst/>
                          <a:ahLst/>
                          <a:cxnLst/>
                          <a:rect l="0" t="0" r="0" b="0"/>
                          <a:pathLst>
                            <a:path w="39465" h="30163">
                              <a:moveTo>
                                <a:pt x="36169" y="0"/>
                              </a:moveTo>
                              <a:lnTo>
                                <a:pt x="39465" y="433"/>
                              </a:lnTo>
                              <a:lnTo>
                                <a:pt x="39465" y="26021"/>
                              </a:lnTo>
                              <a:lnTo>
                                <a:pt x="34176" y="24625"/>
                              </a:lnTo>
                              <a:cubicBezTo>
                                <a:pt x="23101" y="24625"/>
                                <a:pt x="13830" y="26479"/>
                                <a:pt x="6363" y="30163"/>
                              </a:cubicBezTo>
                              <a:lnTo>
                                <a:pt x="0" y="7302"/>
                              </a:lnTo>
                              <a:cubicBezTo>
                                <a:pt x="10135" y="2438"/>
                                <a:pt x="22187" y="0"/>
                                <a:pt x="36169"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5" name="Shape 48"/>
                      <wps:cNvSpPr/>
                      <wps:spPr>
                        <a:xfrm>
                          <a:off x="5047332" y="277694"/>
                          <a:ext cx="62567" cy="130466"/>
                        </a:xfrm>
                        <a:custGeom>
                          <a:avLst/>
                          <a:gdLst/>
                          <a:ahLst/>
                          <a:cxnLst/>
                          <a:rect l="0" t="0" r="0" b="0"/>
                          <a:pathLst>
                            <a:path w="62567" h="130466">
                              <a:moveTo>
                                <a:pt x="0" y="0"/>
                              </a:moveTo>
                              <a:lnTo>
                                <a:pt x="21714" y="2853"/>
                              </a:lnTo>
                              <a:cubicBezTo>
                                <a:pt x="28766" y="5044"/>
                                <a:pt x="34531" y="8330"/>
                                <a:pt x="39008" y="12711"/>
                              </a:cubicBezTo>
                              <a:cubicBezTo>
                                <a:pt x="47962" y="21462"/>
                                <a:pt x="52445" y="38061"/>
                                <a:pt x="52445" y="62483"/>
                              </a:cubicBezTo>
                              <a:lnTo>
                                <a:pt x="52445" y="89470"/>
                              </a:lnTo>
                              <a:cubicBezTo>
                                <a:pt x="52445" y="106285"/>
                                <a:pt x="55810" y="116851"/>
                                <a:pt x="62567" y="121157"/>
                              </a:cubicBezTo>
                              <a:cubicBezTo>
                                <a:pt x="60141" y="125399"/>
                                <a:pt x="57423" y="128015"/>
                                <a:pt x="54451" y="128993"/>
                              </a:cubicBezTo>
                              <a:cubicBezTo>
                                <a:pt x="51454" y="129983"/>
                                <a:pt x="48038" y="130466"/>
                                <a:pt x="44190" y="130466"/>
                              </a:cubicBezTo>
                              <a:cubicBezTo>
                                <a:pt x="39948" y="130466"/>
                                <a:pt x="36138" y="128891"/>
                                <a:pt x="32772" y="125754"/>
                              </a:cubicBezTo>
                              <a:cubicBezTo>
                                <a:pt x="29382" y="122617"/>
                                <a:pt x="27108" y="119201"/>
                                <a:pt x="25927" y="115505"/>
                              </a:cubicBezTo>
                              <a:cubicBezTo>
                                <a:pt x="23260" y="119912"/>
                                <a:pt x="18599" y="123506"/>
                                <a:pt x="11970" y="126288"/>
                              </a:cubicBezTo>
                              <a:lnTo>
                                <a:pt x="0" y="128692"/>
                              </a:lnTo>
                              <a:lnTo>
                                <a:pt x="0" y="105885"/>
                              </a:lnTo>
                              <a:lnTo>
                                <a:pt x="16472" y="100394"/>
                              </a:lnTo>
                              <a:cubicBezTo>
                                <a:pt x="20889" y="95976"/>
                                <a:pt x="23095" y="89350"/>
                                <a:pt x="23095" y="80517"/>
                              </a:cubicBezTo>
                              <a:lnTo>
                                <a:pt x="23095" y="68731"/>
                              </a:lnTo>
                              <a:cubicBezTo>
                                <a:pt x="18066" y="67715"/>
                                <a:pt x="14307" y="67194"/>
                                <a:pt x="11780" y="67194"/>
                              </a:cubicBezTo>
                              <a:lnTo>
                                <a:pt x="0" y="69769"/>
                              </a:lnTo>
                              <a:lnTo>
                                <a:pt x="0" y="45916"/>
                              </a:lnTo>
                              <a:lnTo>
                                <a:pt x="10624" y="44690"/>
                              </a:lnTo>
                              <a:cubicBezTo>
                                <a:pt x="14065" y="44690"/>
                                <a:pt x="18155" y="45287"/>
                                <a:pt x="22866" y="46468"/>
                              </a:cubicBezTo>
                              <a:cubicBezTo>
                                <a:pt x="22866" y="39045"/>
                                <a:pt x="20520" y="33476"/>
                                <a:pt x="15828" y="29763"/>
                              </a:cubicBezTo>
                              <a:lnTo>
                                <a:pt x="0" y="2558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6" name="Shape 49"/>
                      <wps:cNvSpPr/>
                      <wps:spPr>
                        <a:xfrm>
                          <a:off x="5128117" y="277660"/>
                          <a:ext cx="58846" cy="130509"/>
                        </a:xfrm>
                        <a:custGeom>
                          <a:avLst/>
                          <a:gdLst/>
                          <a:ahLst/>
                          <a:cxnLst/>
                          <a:rect l="0" t="0" r="0" b="0"/>
                          <a:pathLst>
                            <a:path w="58846" h="130509">
                              <a:moveTo>
                                <a:pt x="58846" y="0"/>
                              </a:moveTo>
                              <a:lnTo>
                                <a:pt x="58846" y="26050"/>
                              </a:lnTo>
                              <a:lnTo>
                                <a:pt x="51745" y="27274"/>
                              </a:lnTo>
                              <a:cubicBezTo>
                                <a:pt x="47209" y="29071"/>
                                <a:pt x="43352" y="31767"/>
                                <a:pt x="40170" y="35361"/>
                              </a:cubicBezTo>
                              <a:cubicBezTo>
                                <a:pt x="33808" y="42549"/>
                                <a:pt x="30633" y="52861"/>
                                <a:pt x="30633" y="66285"/>
                              </a:cubicBezTo>
                              <a:cubicBezTo>
                                <a:pt x="30633" y="85964"/>
                                <a:pt x="37741" y="98263"/>
                                <a:pt x="51962" y="103183"/>
                              </a:cubicBezTo>
                              <a:lnTo>
                                <a:pt x="58846" y="104203"/>
                              </a:lnTo>
                              <a:lnTo>
                                <a:pt x="58846" y="130143"/>
                              </a:lnTo>
                              <a:lnTo>
                                <a:pt x="56655" y="130509"/>
                              </a:lnTo>
                              <a:cubicBezTo>
                                <a:pt x="39065" y="130509"/>
                                <a:pt x="25222" y="124934"/>
                                <a:pt x="15126" y="113770"/>
                              </a:cubicBezTo>
                              <a:cubicBezTo>
                                <a:pt x="5029" y="102620"/>
                                <a:pt x="0" y="87075"/>
                                <a:pt x="0" y="67111"/>
                              </a:cubicBezTo>
                              <a:cubicBezTo>
                                <a:pt x="0" y="47172"/>
                                <a:pt x="5779" y="30928"/>
                                <a:pt x="17374" y="18393"/>
                              </a:cubicBezTo>
                              <a:cubicBezTo>
                                <a:pt x="23165" y="12132"/>
                                <a:pt x="29686" y="7433"/>
                                <a:pt x="36940" y="4300"/>
                              </a:cubicBezTo>
                              <a:lnTo>
                                <a:pt x="5884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7" name="Shape 50"/>
                      <wps:cNvSpPr/>
                      <wps:spPr>
                        <a:xfrm>
                          <a:off x="5186963" y="225543"/>
                          <a:ext cx="57664" cy="182260"/>
                        </a:xfrm>
                        <a:custGeom>
                          <a:avLst/>
                          <a:gdLst/>
                          <a:ahLst/>
                          <a:cxnLst/>
                          <a:rect l="0" t="0" r="0" b="0"/>
                          <a:pathLst>
                            <a:path w="57664" h="182260">
                              <a:moveTo>
                                <a:pt x="57664" y="0"/>
                              </a:moveTo>
                              <a:lnTo>
                                <a:pt x="57664" y="180264"/>
                              </a:lnTo>
                              <a:lnTo>
                                <a:pt x="28213" y="180264"/>
                              </a:lnTo>
                              <a:lnTo>
                                <a:pt x="28213" y="172606"/>
                              </a:lnTo>
                              <a:cubicBezTo>
                                <a:pt x="25787" y="175273"/>
                                <a:pt x="21647" y="177610"/>
                                <a:pt x="15830" y="179616"/>
                              </a:cubicBezTo>
                              <a:lnTo>
                                <a:pt x="0" y="182260"/>
                              </a:lnTo>
                              <a:lnTo>
                                <a:pt x="0" y="156320"/>
                              </a:lnTo>
                              <a:lnTo>
                                <a:pt x="9709" y="157759"/>
                              </a:lnTo>
                              <a:cubicBezTo>
                                <a:pt x="12541" y="157759"/>
                                <a:pt x="16021" y="156921"/>
                                <a:pt x="20136" y="155219"/>
                              </a:cubicBezTo>
                              <a:cubicBezTo>
                                <a:pt x="24263" y="153543"/>
                                <a:pt x="26956" y="151829"/>
                                <a:pt x="28213" y="150101"/>
                              </a:cubicBezTo>
                              <a:lnTo>
                                <a:pt x="28213" y="84239"/>
                              </a:lnTo>
                              <a:cubicBezTo>
                                <a:pt x="21927" y="79210"/>
                                <a:pt x="15361" y="76695"/>
                                <a:pt x="8541" y="76695"/>
                              </a:cubicBezTo>
                              <a:lnTo>
                                <a:pt x="0" y="78167"/>
                              </a:lnTo>
                              <a:lnTo>
                                <a:pt x="0" y="52117"/>
                              </a:lnTo>
                              <a:lnTo>
                                <a:pt x="2051" y="51714"/>
                              </a:lnTo>
                              <a:cubicBezTo>
                                <a:pt x="11640" y="51714"/>
                                <a:pt x="20364" y="53683"/>
                                <a:pt x="28213" y="57607"/>
                              </a:cubicBezTo>
                              <a:lnTo>
                                <a:pt x="28213" y="7061"/>
                              </a:lnTo>
                              <a:lnTo>
                                <a:pt x="576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8" name="Shape 51"/>
                      <wps:cNvSpPr/>
                      <wps:spPr>
                        <a:xfrm>
                          <a:off x="5266377"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9" name="Shape 52"/>
                      <wps:cNvSpPr/>
                      <wps:spPr>
                        <a:xfrm>
                          <a:off x="5442732" y="230134"/>
                          <a:ext cx="75406" cy="178625"/>
                        </a:xfrm>
                        <a:custGeom>
                          <a:avLst/>
                          <a:gdLst/>
                          <a:ahLst/>
                          <a:cxnLst/>
                          <a:rect l="0" t="0" r="0" b="0"/>
                          <a:pathLst>
                            <a:path w="75406" h="178625">
                              <a:moveTo>
                                <a:pt x="74232" y="0"/>
                              </a:moveTo>
                              <a:lnTo>
                                <a:pt x="75406" y="207"/>
                              </a:lnTo>
                              <a:lnTo>
                                <a:pt x="75406" y="27444"/>
                              </a:lnTo>
                              <a:lnTo>
                                <a:pt x="74232" y="27216"/>
                              </a:lnTo>
                              <a:cubicBezTo>
                                <a:pt x="60566" y="27216"/>
                                <a:pt x="50076" y="32702"/>
                                <a:pt x="42761" y="43650"/>
                              </a:cubicBezTo>
                              <a:cubicBezTo>
                                <a:pt x="35471" y="54610"/>
                                <a:pt x="31814" y="69367"/>
                                <a:pt x="31814" y="87897"/>
                              </a:cubicBezTo>
                              <a:cubicBezTo>
                                <a:pt x="31814" y="108090"/>
                                <a:pt x="35230" y="123711"/>
                                <a:pt x="42075" y="134785"/>
                              </a:cubicBezTo>
                              <a:cubicBezTo>
                                <a:pt x="48895" y="145860"/>
                                <a:pt x="58839" y="151397"/>
                                <a:pt x="71869" y="151397"/>
                              </a:cubicBezTo>
                              <a:lnTo>
                                <a:pt x="75406" y="150687"/>
                              </a:lnTo>
                              <a:lnTo>
                                <a:pt x="75406" y="177978"/>
                              </a:lnTo>
                              <a:lnTo>
                                <a:pt x="71869" y="178625"/>
                              </a:lnTo>
                              <a:cubicBezTo>
                                <a:pt x="48704" y="178625"/>
                                <a:pt x="30937" y="170536"/>
                                <a:pt x="18555" y="154343"/>
                              </a:cubicBezTo>
                              <a:cubicBezTo>
                                <a:pt x="6185" y="138163"/>
                                <a:pt x="0" y="116014"/>
                                <a:pt x="0" y="87897"/>
                              </a:cubicBezTo>
                              <a:cubicBezTo>
                                <a:pt x="0" y="63310"/>
                                <a:pt x="6731" y="42520"/>
                                <a:pt x="20206" y="25502"/>
                              </a:cubicBezTo>
                              <a:cubicBezTo>
                                <a:pt x="33668" y="8509"/>
                                <a:pt x="51676" y="0"/>
                                <a:pt x="7423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0" name="Shape 53"/>
                      <wps:cNvSpPr/>
                      <wps:spPr>
                        <a:xfrm>
                          <a:off x="5518138" y="230341"/>
                          <a:ext cx="75406" cy="177772"/>
                        </a:xfrm>
                        <a:custGeom>
                          <a:avLst/>
                          <a:gdLst/>
                          <a:ahLst/>
                          <a:cxnLst/>
                          <a:rect l="0" t="0" r="0" b="0"/>
                          <a:pathLst>
                            <a:path w="75406" h="177772">
                              <a:moveTo>
                                <a:pt x="0" y="0"/>
                              </a:moveTo>
                              <a:lnTo>
                                <a:pt x="31666" y="5570"/>
                              </a:lnTo>
                              <a:cubicBezTo>
                                <a:pt x="41151" y="9420"/>
                                <a:pt x="49175" y="15192"/>
                                <a:pt x="55734" y="22882"/>
                              </a:cubicBezTo>
                              <a:cubicBezTo>
                                <a:pt x="68853" y="38287"/>
                                <a:pt x="75406" y="59890"/>
                                <a:pt x="75406" y="87690"/>
                              </a:cubicBezTo>
                              <a:cubicBezTo>
                                <a:pt x="75406" y="115490"/>
                                <a:pt x="68548" y="137576"/>
                                <a:pt x="54845" y="153908"/>
                              </a:cubicBezTo>
                              <a:cubicBezTo>
                                <a:pt x="47994" y="162074"/>
                                <a:pt x="39703" y="168202"/>
                                <a:pt x="29974" y="172288"/>
                              </a:cubicBezTo>
                              <a:lnTo>
                                <a:pt x="0" y="177772"/>
                              </a:lnTo>
                              <a:lnTo>
                                <a:pt x="0" y="150481"/>
                              </a:lnTo>
                              <a:lnTo>
                                <a:pt x="16713" y="147129"/>
                              </a:lnTo>
                              <a:cubicBezTo>
                                <a:pt x="22555" y="144421"/>
                                <a:pt x="27489" y="140357"/>
                                <a:pt x="31515" y="134934"/>
                              </a:cubicBezTo>
                              <a:cubicBezTo>
                                <a:pt x="39567" y="124101"/>
                                <a:pt x="43593" y="108353"/>
                                <a:pt x="43593" y="87690"/>
                              </a:cubicBezTo>
                              <a:cubicBezTo>
                                <a:pt x="43593" y="57353"/>
                                <a:pt x="35199" y="38389"/>
                                <a:pt x="18411" y="30803"/>
                              </a:cubicBezTo>
                              <a:lnTo>
                                <a:pt x="0" y="2723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1" name="Shape 54"/>
                      <wps:cNvSpPr/>
                      <wps:spPr>
                        <a:xfrm>
                          <a:off x="5626115" y="225535"/>
                          <a:ext cx="43358" cy="182626"/>
                        </a:xfrm>
                        <a:custGeom>
                          <a:avLst/>
                          <a:gdLst/>
                          <a:ahLst/>
                          <a:cxnLst/>
                          <a:rect l="0" t="0" r="0" b="0"/>
                          <a:pathLst>
                            <a:path w="43358" h="182626">
                              <a:moveTo>
                                <a:pt x="29451" y="0"/>
                              </a:moveTo>
                              <a:lnTo>
                                <a:pt x="29451" y="141859"/>
                              </a:lnTo>
                              <a:cubicBezTo>
                                <a:pt x="29451" y="157416"/>
                                <a:pt x="34099" y="166688"/>
                                <a:pt x="43358" y="169672"/>
                              </a:cubicBezTo>
                              <a:cubicBezTo>
                                <a:pt x="38811" y="178308"/>
                                <a:pt x="31026" y="182626"/>
                                <a:pt x="20028" y="182626"/>
                              </a:cubicBezTo>
                              <a:cubicBezTo>
                                <a:pt x="6667" y="182626"/>
                                <a:pt x="0" y="173368"/>
                                <a:pt x="0" y="154826"/>
                              </a:cubicBezTo>
                              <a:lnTo>
                                <a:pt x="0" y="7074"/>
                              </a:lnTo>
                              <a:lnTo>
                                <a:pt x="29451"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2" name="Shape 55"/>
                      <wps:cNvSpPr/>
                      <wps:spPr>
                        <a:xfrm>
                          <a:off x="5687396" y="277269"/>
                          <a:ext cx="88595" cy="130899"/>
                        </a:xfrm>
                        <a:custGeom>
                          <a:avLst/>
                          <a:gdLst/>
                          <a:ahLst/>
                          <a:cxnLst/>
                          <a:rect l="0" t="0" r="0" b="0"/>
                          <a:pathLst>
                            <a:path w="88595" h="130899">
                              <a:moveTo>
                                <a:pt x="44412" y="0"/>
                              </a:moveTo>
                              <a:cubicBezTo>
                                <a:pt x="57531" y="0"/>
                                <a:pt x="69862" y="2934"/>
                                <a:pt x="81407" y="8826"/>
                              </a:cubicBezTo>
                              <a:lnTo>
                                <a:pt x="72923" y="31687"/>
                              </a:lnTo>
                              <a:cubicBezTo>
                                <a:pt x="66484" y="26200"/>
                                <a:pt x="57531" y="23444"/>
                                <a:pt x="46063" y="23444"/>
                              </a:cubicBezTo>
                              <a:cubicBezTo>
                                <a:pt x="35763" y="23444"/>
                                <a:pt x="30632" y="27534"/>
                                <a:pt x="30632" y="35700"/>
                              </a:cubicBezTo>
                              <a:cubicBezTo>
                                <a:pt x="30632" y="38913"/>
                                <a:pt x="32321" y="41821"/>
                                <a:pt x="35687" y="44412"/>
                              </a:cubicBezTo>
                              <a:cubicBezTo>
                                <a:pt x="39065" y="47003"/>
                                <a:pt x="46291" y="50483"/>
                                <a:pt x="57365" y="54839"/>
                              </a:cubicBezTo>
                              <a:cubicBezTo>
                                <a:pt x="68453" y="59195"/>
                                <a:pt x="76415" y="64491"/>
                                <a:pt x="81280" y="70688"/>
                              </a:cubicBezTo>
                              <a:cubicBezTo>
                                <a:pt x="86157" y="76899"/>
                                <a:pt x="88595" y="84404"/>
                                <a:pt x="88595" y="93193"/>
                              </a:cubicBezTo>
                              <a:cubicBezTo>
                                <a:pt x="88595" y="104902"/>
                                <a:pt x="84251" y="114097"/>
                                <a:pt x="75578" y="120828"/>
                              </a:cubicBezTo>
                              <a:cubicBezTo>
                                <a:pt x="66890" y="127533"/>
                                <a:pt x="55093" y="130899"/>
                                <a:pt x="40170" y="130899"/>
                              </a:cubicBezTo>
                              <a:cubicBezTo>
                                <a:pt x="31762" y="130899"/>
                                <a:pt x="25032" y="130200"/>
                                <a:pt x="19964" y="128842"/>
                              </a:cubicBezTo>
                              <a:cubicBezTo>
                                <a:pt x="14897" y="127457"/>
                                <a:pt x="8395" y="124651"/>
                                <a:pt x="470" y="120409"/>
                              </a:cubicBezTo>
                              <a:lnTo>
                                <a:pt x="10947" y="96965"/>
                              </a:lnTo>
                              <a:cubicBezTo>
                                <a:pt x="19748" y="103962"/>
                                <a:pt x="29693" y="107442"/>
                                <a:pt x="40754" y="107442"/>
                              </a:cubicBezTo>
                              <a:cubicBezTo>
                                <a:pt x="52222" y="107442"/>
                                <a:pt x="57962" y="103365"/>
                                <a:pt x="57962" y="95199"/>
                              </a:cubicBezTo>
                              <a:cubicBezTo>
                                <a:pt x="57962" y="90411"/>
                                <a:pt x="56235" y="86474"/>
                                <a:pt x="52781" y="83414"/>
                              </a:cubicBezTo>
                              <a:cubicBezTo>
                                <a:pt x="49326" y="80353"/>
                                <a:pt x="42596" y="76746"/>
                                <a:pt x="32626" y="72568"/>
                              </a:cubicBezTo>
                              <a:cubicBezTo>
                                <a:pt x="10871" y="63538"/>
                                <a:pt x="0" y="50889"/>
                                <a:pt x="0" y="34633"/>
                              </a:cubicBezTo>
                              <a:cubicBezTo>
                                <a:pt x="0" y="23724"/>
                                <a:pt x="4153" y="15215"/>
                                <a:pt x="12471" y="9131"/>
                              </a:cubicBezTo>
                              <a:cubicBezTo>
                                <a:pt x="20815" y="3035"/>
                                <a:pt x="31445" y="0"/>
                                <a:pt x="4441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3" name="Shape 56"/>
                      <wps:cNvSpPr/>
                      <wps:spPr>
                        <a:xfrm>
                          <a:off x="5799689" y="225540"/>
                          <a:ext cx="57797" cy="182626"/>
                        </a:xfrm>
                        <a:custGeom>
                          <a:avLst/>
                          <a:gdLst/>
                          <a:ahLst/>
                          <a:cxnLst/>
                          <a:rect l="0" t="0" r="0" b="0"/>
                          <a:pathLst>
                            <a:path w="57797" h="182626">
                              <a:moveTo>
                                <a:pt x="29464" y="0"/>
                              </a:moveTo>
                              <a:lnTo>
                                <a:pt x="29464" y="58915"/>
                              </a:lnTo>
                              <a:cubicBezTo>
                                <a:pt x="37312" y="54127"/>
                                <a:pt x="45872" y="51727"/>
                                <a:pt x="55131" y="51727"/>
                              </a:cubicBezTo>
                              <a:lnTo>
                                <a:pt x="57797" y="52193"/>
                              </a:lnTo>
                              <a:lnTo>
                                <a:pt x="57797" y="77966"/>
                              </a:lnTo>
                              <a:lnTo>
                                <a:pt x="49365" y="76708"/>
                              </a:lnTo>
                              <a:cubicBezTo>
                                <a:pt x="40653" y="76708"/>
                                <a:pt x="34010" y="79172"/>
                                <a:pt x="29464" y="84125"/>
                              </a:cubicBezTo>
                              <a:lnTo>
                                <a:pt x="29464" y="149987"/>
                              </a:lnTo>
                              <a:cubicBezTo>
                                <a:pt x="33782" y="155092"/>
                                <a:pt x="39637" y="157645"/>
                                <a:pt x="47016" y="157645"/>
                              </a:cubicBezTo>
                              <a:lnTo>
                                <a:pt x="57797" y="156145"/>
                              </a:lnTo>
                              <a:lnTo>
                                <a:pt x="57797" y="181848"/>
                              </a:lnTo>
                              <a:lnTo>
                                <a:pt x="53378" y="182626"/>
                              </a:lnTo>
                              <a:cubicBezTo>
                                <a:pt x="41669" y="182626"/>
                                <a:pt x="31623" y="179527"/>
                                <a:pt x="23216" y="173317"/>
                              </a:cubicBezTo>
                              <a:lnTo>
                                <a:pt x="16611" y="182626"/>
                              </a:lnTo>
                              <a:lnTo>
                                <a:pt x="0" y="182626"/>
                              </a:lnTo>
                              <a:lnTo>
                                <a:pt x="0" y="7074"/>
                              </a:lnTo>
                              <a:lnTo>
                                <a:pt x="294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4" name="Shape 57"/>
                      <wps:cNvSpPr/>
                      <wps:spPr>
                        <a:xfrm>
                          <a:off x="5857487" y="277733"/>
                          <a:ext cx="58967" cy="129655"/>
                        </a:xfrm>
                        <a:custGeom>
                          <a:avLst/>
                          <a:gdLst/>
                          <a:ahLst/>
                          <a:cxnLst/>
                          <a:rect l="0" t="0" r="0" b="0"/>
                          <a:pathLst>
                            <a:path w="58967" h="129655">
                              <a:moveTo>
                                <a:pt x="0" y="0"/>
                              </a:moveTo>
                              <a:lnTo>
                                <a:pt x="22352" y="3906"/>
                              </a:lnTo>
                              <a:cubicBezTo>
                                <a:pt x="29795" y="6821"/>
                                <a:pt x="36342" y="11193"/>
                                <a:pt x="42000" y="17022"/>
                              </a:cubicBezTo>
                              <a:cubicBezTo>
                                <a:pt x="53315" y="28693"/>
                                <a:pt x="58967" y="43641"/>
                                <a:pt x="58967" y="61853"/>
                              </a:cubicBezTo>
                              <a:cubicBezTo>
                                <a:pt x="58967" y="82998"/>
                                <a:pt x="53277" y="99699"/>
                                <a:pt x="41885" y="111993"/>
                              </a:cubicBezTo>
                              <a:cubicBezTo>
                                <a:pt x="36189" y="118139"/>
                                <a:pt x="29483" y="122749"/>
                                <a:pt x="21767" y="125823"/>
                              </a:cubicBezTo>
                              <a:lnTo>
                                <a:pt x="0" y="129655"/>
                              </a:lnTo>
                              <a:lnTo>
                                <a:pt x="0" y="103952"/>
                              </a:lnTo>
                              <a:lnTo>
                                <a:pt x="7431" y="102918"/>
                              </a:lnTo>
                              <a:cubicBezTo>
                                <a:pt x="12469" y="101229"/>
                                <a:pt x="16473" y="98696"/>
                                <a:pt x="19445" y="95317"/>
                              </a:cubicBezTo>
                              <a:cubicBezTo>
                                <a:pt x="25375" y="88561"/>
                                <a:pt x="28334" y="77766"/>
                                <a:pt x="28334" y="62920"/>
                              </a:cubicBezTo>
                              <a:cubicBezTo>
                                <a:pt x="28334" y="43717"/>
                                <a:pt x="21441" y="31716"/>
                                <a:pt x="7653" y="26915"/>
                              </a:cubicBezTo>
                              <a:lnTo>
                                <a:pt x="0" y="2577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5" name="Shape 58"/>
                      <wps:cNvSpPr/>
                      <wps:spPr>
                        <a:xfrm>
                          <a:off x="5936544" y="277265"/>
                          <a:ext cx="62795" cy="130899"/>
                        </a:xfrm>
                        <a:custGeom>
                          <a:avLst/>
                          <a:gdLst/>
                          <a:ahLst/>
                          <a:cxnLst/>
                          <a:rect l="0" t="0" r="0" b="0"/>
                          <a:pathLst>
                            <a:path w="62795" h="130899">
                              <a:moveTo>
                                <a:pt x="62688" y="0"/>
                              </a:moveTo>
                              <a:lnTo>
                                <a:pt x="62795" y="18"/>
                              </a:lnTo>
                              <a:lnTo>
                                <a:pt x="62795" y="24748"/>
                              </a:lnTo>
                              <a:lnTo>
                                <a:pt x="42707" y="31548"/>
                              </a:lnTo>
                              <a:cubicBezTo>
                                <a:pt x="37481" y="36163"/>
                                <a:pt x="33846" y="43085"/>
                                <a:pt x="31801" y="52311"/>
                              </a:cubicBezTo>
                              <a:lnTo>
                                <a:pt x="62795" y="52311"/>
                              </a:lnTo>
                              <a:lnTo>
                                <a:pt x="62795" y="74460"/>
                              </a:lnTo>
                              <a:lnTo>
                                <a:pt x="30747" y="74460"/>
                              </a:lnTo>
                              <a:cubicBezTo>
                                <a:pt x="31293" y="84519"/>
                                <a:pt x="34747" y="92329"/>
                                <a:pt x="41110" y="97904"/>
                              </a:cubicBezTo>
                              <a:lnTo>
                                <a:pt x="62795" y="104968"/>
                              </a:lnTo>
                              <a:lnTo>
                                <a:pt x="62795" y="130857"/>
                              </a:lnTo>
                              <a:lnTo>
                                <a:pt x="62433" y="130899"/>
                              </a:lnTo>
                              <a:cubicBezTo>
                                <a:pt x="43193" y="130899"/>
                                <a:pt x="27978" y="125260"/>
                                <a:pt x="16777" y="113995"/>
                              </a:cubicBezTo>
                              <a:cubicBezTo>
                                <a:pt x="5601" y="102718"/>
                                <a:pt x="0" y="86995"/>
                                <a:pt x="0" y="66802"/>
                              </a:cubicBezTo>
                              <a:cubicBezTo>
                                <a:pt x="0" y="46939"/>
                                <a:pt x="6135" y="30836"/>
                                <a:pt x="18428" y="18491"/>
                              </a:cubicBezTo>
                              <a:cubicBezTo>
                                <a:pt x="30721" y="6172"/>
                                <a:pt x="45466" y="0"/>
                                <a:pt x="62688"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6" name="Shape 59"/>
                      <wps:cNvSpPr/>
                      <wps:spPr>
                        <a:xfrm>
                          <a:off x="5999340" y="373048"/>
                          <a:ext cx="46069" cy="35073"/>
                        </a:xfrm>
                        <a:custGeom>
                          <a:avLst/>
                          <a:gdLst/>
                          <a:ahLst/>
                          <a:cxnLst/>
                          <a:rect l="0" t="0" r="0" b="0"/>
                          <a:pathLst>
                            <a:path w="46069" h="35073">
                              <a:moveTo>
                                <a:pt x="34640" y="0"/>
                              </a:moveTo>
                              <a:lnTo>
                                <a:pt x="46069" y="22504"/>
                              </a:lnTo>
                              <a:cubicBezTo>
                                <a:pt x="40887" y="26708"/>
                                <a:pt x="34427" y="29861"/>
                                <a:pt x="26688" y="31963"/>
                              </a:cubicBezTo>
                              <a:lnTo>
                                <a:pt x="0" y="35073"/>
                              </a:lnTo>
                              <a:lnTo>
                                <a:pt x="0" y="9185"/>
                              </a:lnTo>
                              <a:lnTo>
                                <a:pt x="4007" y="10490"/>
                              </a:lnTo>
                              <a:cubicBezTo>
                                <a:pt x="17431" y="10490"/>
                                <a:pt x="27642" y="6998"/>
                                <a:pt x="3464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7" name="Shape 60"/>
                      <wps:cNvSpPr/>
                      <wps:spPr>
                        <a:xfrm>
                          <a:off x="5999340" y="277283"/>
                          <a:ext cx="60560" cy="74442"/>
                        </a:xfrm>
                        <a:custGeom>
                          <a:avLst/>
                          <a:gdLst/>
                          <a:ahLst/>
                          <a:cxnLst/>
                          <a:rect l="0" t="0" r="0" b="0"/>
                          <a:pathLst>
                            <a:path w="60560" h="74442">
                              <a:moveTo>
                                <a:pt x="0" y="0"/>
                              </a:moveTo>
                              <a:lnTo>
                                <a:pt x="24624" y="4076"/>
                              </a:lnTo>
                              <a:cubicBezTo>
                                <a:pt x="31966" y="6805"/>
                                <a:pt x="38405" y="10898"/>
                                <a:pt x="43936" y="16352"/>
                              </a:cubicBezTo>
                              <a:cubicBezTo>
                                <a:pt x="55023" y="27274"/>
                                <a:pt x="60560" y="41181"/>
                                <a:pt x="60560" y="58072"/>
                              </a:cubicBezTo>
                              <a:cubicBezTo>
                                <a:pt x="60560" y="61679"/>
                                <a:pt x="59748" y="67140"/>
                                <a:pt x="58083" y="74442"/>
                              </a:cubicBezTo>
                              <a:lnTo>
                                <a:pt x="0" y="74442"/>
                              </a:lnTo>
                              <a:lnTo>
                                <a:pt x="0" y="52294"/>
                              </a:lnTo>
                              <a:lnTo>
                                <a:pt x="30994" y="52294"/>
                              </a:lnTo>
                              <a:cubicBezTo>
                                <a:pt x="28949" y="33840"/>
                                <a:pt x="18739" y="24608"/>
                                <a:pt x="362" y="24608"/>
                              </a:cubicBezTo>
                              <a:lnTo>
                                <a:pt x="0" y="2473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8" name="Shape 61"/>
                      <wps:cNvSpPr/>
                      <wps:spPr>
                        <a:xfrm>
                          <a:off x="6085871" y="277266"/>
                          <a:ext cx="85420" cy="128537"/>
                        </a:xfrm>
                        <a:custGeom>
                          <a:avLst/>
                          <a:gdLst/>
                          <a:ahLst/>
                          <a:cxnLst/>
                          <a:rect l="0" t="0" r="0" b="0"/>
                          <a:pathLst>
                            <a:path w="85420" h="128537">
                              <a:moveTo>
                                <a:pt x="62331" y="0"/>
                              </a:moveTo>
                              <a:cubicBezTo>
                                <a:pt x="72389" y="0"/>
                                <a:pt x="80086" y="1524"/>
                                <a:pt x="85420" y="4597"/>
                              </a:cubicBezTo>
                              <a:lnTo>
                                <a:pt x="72936" y="29807"/>
                              </a:lnTo>
                              <a:cubicBezTo>
                                <a:pt x="67678" y="26352"/>
                                <a:pt x="61899" y="24625"/>
                                <a:pt x="55613" y="24625"/>
                              </a:cubicBezTo>
                              <a:cubicBezTo>
                                <a:pt x="48793" y="24625"/>
                                <a:pt x="42710" y="27724"/>
                                <a:pt x="37414" y="33934"/>
                              </a:cubicBezTo>
                              <a:cubicBezTo>
                                <a:pt x="32105" y="40132"/>
                                <a:pt x="29464" y="47714"/>
                                <a:pt x="29464" y="56667"/>
                              </a:cubicBezTo>
                              <a:lnTo>
                                <a:pt x="29464" y="128537"/>
                              </a:lnTo>
                              <a:lnTo>
                                <a:pt x="0" y="128537"/>
                              </a:lnTo>
                              <a:lnTo>
                                <a:pt x="0" y="2349"/>
                              </a:lnTo>
                              <a:lnTo>
                                <a:pt x="29464" y="2349"/>
                              </a:lnTo>
                              <a:lnTo>
                                <a:pt x="29464" y="13907"/>
                              </a:lnTo>
                              <a:cubicBezTo>
                                <a:pt x="37706" y="4635"/>
                                <a:pt x="48666" y="0"/>
                                <a:pt x="6233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9" name="Shape 62"/>
                      <wps:cNvSpPr/>
                      <wps:spPr>
                        <a:xfrm>
                          <a:off x="6181719" y="415234"/>
                          <a:ext cx="51791" cy="39956"/>
                        </a:xfrm>
                        <a:custGeom>
                          <a:avLst/>
                          <a:gdLst/>
                          <a:ahLst/>
                          <a:cxnLst/>
                          <a:rect l="0" t="0" r="0" b="0"/>
                          <a:pathLst>
                            <a:path w="51791" h="39956">
                              <a:moveTo>
                                <a:pt x="18618" y="0"/>
                              </a:moveTo>
                              <a:cubicBezTo>
                                <a:pt x="23761" y="4712"/>
                                <a:pt x="29201" y="8245"/>
                                <a:pt x="34934" y="10601"/>
                              </a:cubicBezTo>
                              <a:lnTo>
                                <a:pt x="51791" y="13894"/>
                              </a:lnTo>
                              <a:lnTo>
                                <a:pt x="51791" y="39956"/>
                              </a:lnTo>
                              <a:lnTo>
                                <a:pt x="24833" y="35787"/>
                              </a:lnTo>
                              <a:cubicBezTo>
                                <a:pt x="16094" y="32941"/>
                                <a:pt x="7817" y="28670"/>
                                <a:pt x="0" y="22974"/>
                              </a:cubicBezTo>
                              <a:lnTo>
                                <a:pt x="1861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0" name="Shape 63"/>
                      <wps:cNvSpPr/>
                      <wps:spPr>
                        <a:xfrm>
                          <a:off x="6181135" y="277033"/>
                          <a:ext cx="52375" cy="129362"/>
                        </a:xfrm>
                        <a:custGeom>
                          <a:avLst/>
                          <a:gdLst/>
                          <a:ahLst/>
                          <a:cxnLst/>
                          <a:rect l="0" t="0" r="0" b="0"/>
                          <a:pathLst>
                            <a:path w="52375" h="129362">
                              <a:moveTo>
                                <a:pt x="51372" y="0"/>
                              </a:moveTo>
                              <a:lnTo>
                                <a:pt x="52375" y="225"/>
                              </a:lnTo>
                              <a:lnTo>
                                <a:pt x="52375" y="24344"/>
                              </a:lnTo>
                              <a:lnTo>
                                <a:pt x="36399" y="30505"/>
                              </a:lnTo>
                              <a:cubicBezTo>
                                <a:pt x="32157" y="34747"/>
                                <a:pt x="30049" y="40221"/>
                                <a:pt x="30049" y="46888"/>
                              </a:cubicBezTo>
                              <a:cubicBezTo>
                                <a:pt x="30049" y="54356"/>
                                <a:pt x="32106" y="60338"/>
                                <a:pt x="36221" y="64859"/>
                              </a:cubicBezTo>
                              <a:lnTo>
                                <a:pt x="52375" y="71417"/>
                              </a:lnTo>
                              <a:lnTo>
                                <a:pt x="52375" y="94756"/>
                              </a:lnTo>
                              <a:lnTo>
                                <a:pt x="50191" y="94602"/>
                              </a:lnTo>
                              <a:lnTo>
                                <a:pt x="45352" y="93904"/>
                              </a:lnTo>
                              <a:cubicBezTo>
                                <a:pt x="44806" y="93904"/>
                                <a:pt x="42711" y="94742"/>
                                <a:pt x="39053" y="96431"/>
                              </a:cubicBezTo>
                              <a:cubicBezTo>
                                <a:pt x="35408" y="98120"/>
                                <a:pt x="33566" y="99873"/>
                                <a:pt x="33566" y="101676"/>
                              </a:cubicBezTo>
                              <a:cubicBezTo>
                                <a:pt x="33566" y="104826"/>
                                <a:pt x="36285" y="106388"/>
                                <a:pt x="41708" y="106388"/>
                              </a:cubicBezTo>
                              <a:lnTo>
                                <a:pt x="52375" y="104851"/>
                              </a:lnTo>
                              <a:lnTo>
                                <a:pt x="52375" y="127981"/>
                              </a:lnTo>
                              <a:lnTo>
                                <a:pt x="49848" y="128181"/>
                              </a:lnTo>
                              <a:cubicBezTo>
                                <a:pt x="43320" y="128968"/>
                                <a:pt x="38405" y="129362"/>
                                <a:pt x="35103" y="129362"/>
                              </a:cubicBezTo>
                              <a:cubicBezTo>
                                <a:pt x="14846" y="129362"/>
                                <a:pt x="4712" y="122098"/>
                                <a:pt x="4712" y="107569"/>
                              </a:cubicBezTo>
                              <a:cubicBezTo>
                                <a:pt x="4712" y="103403"/>
                                <a:pt x="6401" y="99314"/>
                                <a:pt x="9779" y="95314"/>
                              </a:cubicBezTo>
                              <a:cubicBezTo>
                                <a:pt x="13157" y="91313"/>
                                <a:pt x="17082" y="88367"/>
                                <a:pt x="21565" y="86474"/>
                              </a:cubicBezTo>
                              <a:cubicBezTo>
                                <a:pt x="7176" y="77127"/>
                                <a:pt x="0" y="63894"/>
                                <a:pt x="0" y="46774"/>
                              </a:cubicBezTo>
                              <a:cubicBezTo>
                                <a:pt x="0" y="33261"/>
                                <a:pt x="4941" y="22085"/>
                                <a:pt x="14846" y="13246"/>
                              </a:cubicBezTo>
                              <a:cubicBezTo>
                                <a:pt x="24740" y="4420"/>
                                <a:pt x="36919" y="0"/>
                                <a:pt x="5137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1" name="Shape 64"/>
                      <wps:cNvSpPr/>
                      <wps:spPr>
                        <a:xfrm>
                          <a:off x="6233510" y="379890"/>
                          <a:ext cx="59322" cy="75400"/>
                        </a:xfrm>
                        <a:custGeom>
                          <a:avLst/>
                          <a:gdLst/>
                          <a:ahLst/>
                          <a:cxnLst/>
                          <a:rect l="0" t="0" r="0" b="0"/>
                          <a:pathLst>
                            <a:path w="59322" h="75400">
                              <a:moveTo>
                                <a:pt x="16320" y="0"/>
                              </a:moveTo>
                              <a:cubicBezTo>
                                <a:pt x="44983" y="0"/>
                                <a:pt x="59322" y="11506"/>
                                <a:pt x="59322" y="34519"/>
                              </a:cubicBezTo>
                              <a:cubicBezTo>
                                <a:pt x="59322" y="47244"/>
                                <a:pt x="53594" y="57239"/>
                                <a:pt x="42113" y="64503"/>
                              </a:cubicBezTo>
                              <a:cubicBezTo>
                                <a:pt x="30645" y="71768"/>
                                <a:pt x="16828" y="75400"/>
                                <a:pt x="648" y="75400"/>
                              </a:cubicBezTo>
                              <a:lnTo>
                                <a:pt x="0" y="75300"/>
                              </a:lnTo>
                              <a:lnTo>
                                <a:pt x="0" y="49239"/>
                              </a:lnTo>
                              <a:lnTo>
                                <a:pt x="1232" y="49479"/>
                              </a:lnTo>
                              <a:cubicBezTo>
                                <a:pt x="9716" y="49479"/>
                                <a:pt x="16701" y="48222"/>
                                <a:pt x="22199" y="45707"/>
                              </a:cubicBezTo>
                              <a:cubicBezTo>
                                <a:pt x="27699" y="43193"/>
                                <a:pt x="30455" y="39738"/>
                                <a:pt x="30455" y="35344"/>
                              </a:cubicBezTo>
                              <a:cubicBezTo>
                                <a:pt x="30455" y="27876"/>
                                <a:pt x="24371" y="24155"/>
                                <a:pt x="12192" y="24155"/>
                              </a:cubicBezTo>
                              <a:lnTo>
                                <a:pt x="0" y="25123"/>
                              </a:lnTo>
                              <a:lnTo>
                                <a:pt x="0" y="1994"/>
                              </a:lnTo>
                              <a:lnTo>
                                <a:pt x="1588" y="1765"/>
                              </a:lnTo>
                              <a:cubicBezTo>
                                <a:pt x="7315" y="584"/>
                                <a:pt x="12230" y="0"/>
                                <a:pt x="1632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2" name="Shape 65"/>
                      <wps:cNvSpPr/>
                      <wps:spPr>
                        <a:xfrm>
                          <a:off x="6233510" y="269959"/>
                          <a:ext cx="59322" cy="102273"/>
                        </a:xfrm>
                        <a:custGeom>
                          <a:avLst/>
                          <a:gdLst/>
                          <a:ahLst/>
                          <a:cxnLst/>
                          <a:rect l="0" t="0" r="0" b="0"/>
                          <a:pathLst>
                            <a:path w="59322" h="102273">
                              <a:moveTo>
                                <a:pt x="38938" y="0"/>
                              </a:moveTo>
                              <a:lnTo>
                                <a:pt x="59322" y="18504"/>
                              </a:lnTo>
                              <a:lnTo>
                                <a:pt x="45288" y="28753"/>
                              </a:lnTo>
                              <a:cubicBezTo>
                                <a:pt x="50165" y="36132"/>
                                <a:pt x="52604" y="44856"/>
                                <a:pt x="52604" y="54902"/>
                              </a:cubicBezTo>
                              <a:cubicBezTo>
                                <a:pt x="52604" y="69279"/>
                                <a:pt x="48222" y="80772"/>
                                <a:pt x="39459" y="89370"/>
                              </a:cubicBezTo>
                              <a:cubicBezTo>
                                <a:pt x="30709" y="97968"/>
                                <a:pt x="19660" y="102273"/>
                                <a:pt x="6300" y="102273"/>
                              </a:cubicBezTo>
                              <a:lnTo>
                                <a:pt x="0" y="101830"/>
                              </a:lnTo>
                              <a:lnTo>
                                <a:pt x="0" y="78490"/>
                              </a:lnTo>
                              <a:lnTo>
                                <a:pt x="521" y="78702"/>
                              </a:lnTo>
                              <a:cubicBezTo>
                                <a:pt x="7518" y="78702"/>
                                <a:pt x="12891" y="76505"/>
                                <a:pt x="16663" y="72111"/>
                              </a:cubicBezTo>
                              <a:cubicBezTo>
                                <a:pt x="20434" y="67716"/>
                                <a:pt x="22327" y="61659"/>
                                <a:pt x="22327" y="53962"/>
                              </a:cubicBezTo>
                              <a:cubicBezTo>
                                <a:pt x="22327" y="47600"/>
                                <a:pt x="20295" y="42227"/>
                                <a:pt x="16256" y="37821"/>
                              </a:cubicBezTo>
                              <a:cubicBezTo>
                                <a:pt x="12205" y="33426"/>
                                <a:pt x="6972" y="31217"/>
                                <a:pt x="521" y="31217"/>
                              </a:cubicBezTo>
                              <a:lnTo>
                                <a:pt x="0" y="31418"/>
                              </a:lnTo>
                              <a:lnTo>
                                <a:pt x="0" y="7299"/>
                              </a:lnTo>
                              <a:lnTo>
                                <a:pt x="27381" y="13437"/>
                              </a:lnTo>
                              <a:lnTo>
                                <a:pt x="3893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3" name="Rectangle 66"/>
                      <wps:cNvSpPr/>
                      <wps:spPr>
                        <a:xfrm>
                          <a:off x="6296487" y="227896"/>
                          <a:ext cx="96600" cy="307923"/>
                        </a:xfrm>
                        <a:prstGeom prst="rect">
                          <a:avLst/>
                        </a:prstGeom>
                        <a:ln>
                          <a:noFill/>
                        </a:ln>
                      </wps:spPr>
                      <wps:txbx>
                        <w:txbxContent>
                          <w:p w14:paraId="7E7BD125" w14:textId="77777777" w:rsidR="008C521E" w:rsidRDefault="008C521E" w:rsidP="00C830FE">
                            <w:r>
                              <w:rPr>
                                <w:rFonts w:ascii="Trebuchet MS" w:eastAsia="Trebuchet MS" w:hAnsi="Trebuchet MS" w:cs="Trebuchet MS"/>
                                <w:b/>
                                <w:color w:val="74B43C"/>
                                <w:sz w:val="38"/>
                              </w:rPr>
                              <w:t xml:space="preserve"> </w:t>
                            </w:r>
                          </w:p>
                        </w:txbxContent>
                      </wps:txbx>
                      <wps:bodyPr horzOverflow="overflow" vert="horz" lIns="0" tIns="0" rIns="0" bIns="0" rtlCol="0">
                        <a:noAutofit/>
                      </wps:bodyPr>
                    </wps:wsp>
                    <wps:wsp>
                      <wps:cNvPr id="604" name="Shape 67"/>
                      <wps:cNvSpPr/>
                      <wps:spPr>
                        <a:xfrm>
                          <a:off x="4777823" y="475620"/>
                          <a:ext cx="46704" cy="128054"/>
                        </a:xfrm>
                        <a:custGeom>
                          <a:avLst/>
                          <a:gdLst/>
                          <a:ahLst/>
                          <a:cxnLst/>
                          <a:rect l="0" t="0" r="0" b="0"/>
                          <a:pathLst>
                            <a:path w="46704" h="128054">
                              <a:moveTo>
                                <a:pt x="33947" y="0"/>
                              </a:moveTo>
                              <a:lnTo>
                                <a:pt x="46704" y="2085"/>
                              </a:lnTo>
                              <a:lnTo>
                                <a:pt x="46704" y="22175"/>
                              </a:lnTo>
                              <a:lnTo>
                                <a:pt x="32893" y="20053"/>
                              </a:lnTo>
                              <a:cubicBezTo>
                                <a:pt x="30468" y="20053"/>
                                <a:pt x="27026" y="20257"/>
                                <a:pt x="22568" y="20663"/>
                              </a:cubicBezTo>
                              <a:lnTo>
                                <a:pt x="22568" y="107480"/>
                              </a:lnTo>
                              <a:cubicBezTo>
                                <a:pt x="26213" y="107823"/>
                                <a:pt x="30150" y="108001"/>
                                <a:pt x="34379" y="108001"/>
                              </a:cubicBezTo>
                              <a:lnTo>
                                <a:pt x="46704" y="105489"/>
                              </a:lnTo>
                              <a:lnTo>
                                <a:pt x="46704" y="125311"/>
                              </a:lnTo>
                              <a:lnTo>
                                <a:pt x="28207" y="128054"/>
                              </a:lnTo>
                              <a:lnTo>
                                <a:pt x="0" y="128054"/>
                              </a:lnTo>
                              <a:lnTo>
                                <a:pt x="0" y="952"/>
                              </a:lnTo>
                              <a:cubicBezTo>
                                <a:pt x="17996" y="318"/>
                                <a:pt x="29312" y="0"/>
                                <a:pt x="3394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5" name="Shape 68"/>
                      <wps:cNvSpPr/>
                      <wps:spPr>
                        <a:xfrm>
                          <a:off x="4824527" y="477705"/>
                          <a:ext cx="47568" cy="123226"/>
                        </a:xfrm>
                        <a:custGeom>
                          <a:avLst/>
                          <a:gdLst/>
                          <a:ahLst/>
                          <a:cxnLst/>
                          <a:rect l="0" t="0" r="0" b="0"/>
                          <a:pathLst>
                            <a:path w="47568" h="123226">
                              <a:moveTo>
                                <a:pt x="0" y="0"/>
                              </a:moveTo>
                              <a:lnTo>
                                <a:pt x="12143" y="1984"/>
                              </a:lnTo>
                              <a:cubicBezTo>
                                <a:pt x="19485" y="4697"/>
                                <a:pt x="25870" y="8768"/>
                                <a:pt x="31299" y="14197"/>
                              </a:cubicBezTo>
                              <a:cubicBezTo>
                                <a:pt x="42145" y="25043"/>
                                <a:pt x="47568" y="39444"/>
                                <a:pt x="47568" y="57390"/>
                              </a:cubicBezTo>
                              <a:cubicBezTo>
                                <a:pt x="47568" y="91679"/>
                                <a:pt x="35181" y="113111"/>
                                <a:pt x="10406" y="121683"/>
                              </a:cubicBezTo>
                              <a:lnTo>
                                <a:pt x="0" y="123226"/>
                              </a:lnTo>
                              <a:lnTo>
                                <a:pt x="0" y="103405"/>
                              </a:lnTo>
                              <a:lnTo>
                                <a:pt x="2915" y="102811"/>
                              </a:lnTo>
                              <a:cubicBezTo>
                                <a:pt x="7379" y="100741"/>
                                <a:pt x="11227" y="97636"/>
                                <a:pt x="14459" y="93496"/>
                              </a:cubicBezTo>
                              <a:cubicBezTo>
                                <a:pt x="20911" y="85228"/>
                                <a:pt x="24137" y="73646"/>
                                <a:pt x="24137" y="58774"/>
                              </a:cubicBezTo>
                              <a:cubicBezTo>
                                <a:pt x="24137" y="38371"/>
                                <a:pt x="17021" y="25620"/>
                                <a:pt x="2791" y="20519"/>
                              </a:cubicBezTo>
                              <a:lnTo>
                                <a:pt x="0" y="2009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6" name="Shape 69"/>
                      <wps:cNvSpPr/>
                      <wps:spPr>
                        <a:xfrm>
                          <a:off x="4883980"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7" name="Shape 70"/>
                      <wps:cNvSpPr/>
                      <wps:spPr>
                        <a:xfrm>
                          <a:off x="4930259" y="579534"/>
                          <a:ext cx="33947" cy="25851"/>
                        </a:xfrm>
                        <a:custGeom>
                          <a:avLst/>
                          <a:gdLst/>
                          <a:ahLst/>
                          <a:cxnLst/>
                          <a:rect l="0" t="0" r="0" b="0"/>
                          <a:pathLst>
                            <a:path w="33947" h="25851">
                              <a:moveTo>
                                <a:pt x="25527" y="0"/>
                              </a:moveTo>
                              <a:lnTo>
                                <a:pt x="33947" y="16586"/>
                              </a:lnTo>
                              <a:cubicBezTo>
                                <a:pt x="30125"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8" name="Shape 71"/>
                      <wps:cNvSpPr/>
                      <wps:spPr>
                        <a:xfrm>
                          <a:off x="4930259"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9" name="Shape 72"/>
                      <wps:cNvSpPr/>
                      <wps:spPr>
                        <a:xfrm>
                          <a:off x="4991530"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0" name="Shape 73"/>
                      <wps:cNvSpPr/>
                      <wps:spPr>
                        <a:xfrm>
                          <a:off x="5133287" y="475356"/>
                          <a:ext cx="42494" cy="128321"/>
                        </a:xfrm>
                        <a:custGeom>
                          <a:avLst/>
                          <a:gdLst/>
                          <a:ahLst/>
                          <a:cxnLst/>
                          <a:rect l="0" t="0" r="0" b="0"/>
                          <a:pathLst>
                            <a:path w="42494" h="128321">
                              <a:moveTo>
                                <a:pt x="36030" y="0"/>
                              </a:moveTo>
                              <a:lnTo>
                                <a:pt x="42494" y="1767"/>
                              </a:lnTo>
                              <a:lnTo>
                                <a:pt x="42494" y="20548"/>
                              </a:lnTo>
                              <a:lnTo>
                                <a:pt x="35509" y="18847"/>
                              </a:lnTo>
                              <a:cubicBezTo>
                                <a:pt x="31966" y="18847"/>
                                <a:pt x="27661" y="18987"/>
                                <a:pt x="22568" y="19279"/>
                              </a:cubicBezTo>
                              <a:lnTo>
                                <a:pt x="22568" y="49746"/>
                              </a:lnTo>
                              <a:cubicBezTo>
                                <a:pt x="26035" y="49987"/>
                                <a:pt x="29693" y="50101"/>
                                <a:pt x="33503" y="50101"/>
                              </a:cubicBezTo>
                              <a:lnTo>
                                <a:pt x="42494" y="47846"/>
                              </a:lnTo>
                              <a:lnTo>
                                <a:pt x="42494" y="69019"/>
                              </a:lnTo>
                              <a:lnTo>
                                <a:pt x="33947" y="67107"/>
                              </a:lnTo>
                              <a:cubicBezTo>
                                <a:pt x="31750" y="67107"/>
                                <a:pt x="27953" y="67196"/>
                                <a:pt x="22568" y="67374"/>
                              </a:cubicBezTo>
                              <a:lnTo>
                                <a:pt x="22568" y="109398"/>
                              </a:lnTo>
                              <a:cubicBezTo>
                                <a:pt x="27140" y="109804"/>
                                <a:pt x="30836" y="109995"/>
                                <a:pt x="33681" y="109995"/>
                              </a:cubicBezTo>
                              <a:lnTo>
                                <a:pt x="42494" y="107938"/>
                              </a:lnTo>
                              <a:lnTo>
                                <a:pt x="42494" y="127832"/>
                              </a:lnTo>
                              <a:lnTo>
                                <a:pt x="38888" y="128321"/>
                              </a:lnTo>
                              <a:lnTo>
                                <a:pt x="0" y="128321"/>
                              </a:lnTo>
                              <a:lnTo>
                                <a:pt x="0" y="1219"/>
                              </a:lnTo>
                              <a:cubicBezTo>
                                <a:pt x="17120" y="419"/>
                                <a:pt x="29147" y="0"/>
                                <a:pt x="3603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1" name="Shape 74"/>
                      <wps:cNvSpPr/>
                      <wps:spPr>
                        <a:xfrm>
                          <a:off x="5175782" y="477123"/>
                          <a:ext cx="43358" cy="126065"/>
                        </a:xfrm>
                        <a:custGeom>
                          <a:avLst/>
                          <a:gdLst/>
                          <a:ahLst/>
                          <a:cxnLst/>
                          <a:rect l="0" t="0" r="0" b="0"/>
                          <a:pathLst>
                            <a:path w="43358" h="126065">
                              <a:moveTo>
                                <a:pt x="0" y="0"/>
                              </a:moveTo>
                              <a:lnTo>
                                <a:pt x="24473" y="6691"/>
                              </a:lnTo>
                              <a:cubicBezTo>
                                <a:pt x="31915" y="12355"/>
                                <a:pt x="35636" y="20394"/>
                                <a:pt x="35636" y="30884"/>
                              </a:cubicBezTo>
                              <a:cubicBezTo>
                                <a:pt x="35636" y="40955"/>
                                <a:pt x="30315" y="48918"/>
                                <a:pt x="19660" y="54760"/>
                              </a:cubicBezTo>
                              <a:cubicBezTo>
                                <a:pt x="35458" y="60247"/>
                                <a:pt x="43358" y="71601"/>
                                <a:pt x="43358" y="88784"/>
                              </a:cubicBezTo>
                              <a:cubicBezTo>
                                <a:pt x="43358" y="100353"/>
                                <a:pt x="39002" y="109548"/>
                                <a:pt x="30251" y="116355"/>
                              </a:cubicBezTo>
                              <a:cubicBezTo>
                                <a:pt x="25883" y="119753"/>
                                <a:pt x="20875" y="122302"/>
                                <a:pt x="15232" y="124002"/>
                              </a:cubicBezTo>
                              <a:lnTo>
                                <a:pt x="0" y="126065"/>
                              </a:lnTo>
                              <a:lnTo>
                                <a:pt x="0" y="106171"/>
                              </a:lnTo>
                              <a:lnTo>
                                <a:pt x="13119" y="103109"/>
                              </a:lnTo>
                              <a:cubicBezTo>
                                <a:pt x="17653" y="99706"/>
                                <a:pt x="19926" y="94016"/>
                                <a:pt x="19926" y="86091"/>
                              </a:cubicBezTo>
                              <a:cubicBezTo>
                                <a:pt x="19926" y="78865"/>
                                <a:pt x="17818" y="73594"/>
                                <a:pt x="13589" y="70293"/>
                              </a:cubicBezTo>
                              <a:lnTo>
                                <a:pt x="0" y="67252"/>
                              </a:lnTo>
                              <a:lnTo>
                                <a:pt x="0" y="46079"/>
                              </a:lnTo>
                              <a:lnTo>
                                <a:pt x="7553" y="44184"/>
                              </a:lnTo>
                              <a:cubicBezTo>
                                <a:pt x="11230" y="41419"/>
                                <a:pt x="13068" y="37272"/>
                                <a:pt x="13068" y="31748"/>
                              </a:cubicBezTo>
                              <a:cubicBezTo>
                                <a:pt x="13068" y="26852"/>
                                <a:pt x="11395" y="23185"/>
                                <a:pt x="8052" y="20742"/>
                              </a:cubicBezTo>
                              <a:lnTo>
                                <a:pt x="0" y="18781"/>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2" name="Shape 75"/>
                      <wps:cNvSpPr/>
                      <wps:spPr>
                        <a:xfrm>
                          <a:off x="5236910" y="510700"/>
                          <a:ext cx="81610" cy="94717"/>
                        </a:xfrm>
                        <a:custGeom>
                          <a:avLst/>
                          <a:gdLst/>
                          <a:ahLst/>
                          <a:cxnLst/>
                          <a:rect l="0" t="0" r="0" b="0"/>
                          <a:pathLst>
                            <a:path w="81610" h="94717">
                              <a:moveTo>
                                <a:pt x="0" y="0"/>
                              </a:moveTo>
                              <a:lnTo>
                                <a:pt x="21704" y="0"/>
                              </a:lnTo>
                              <a:lnTo>
                                <a:pt x="21704" y="58687"/>
                              </a:lnTo>
                              <a:cubicBezTo>
                                <a:pt x="21704" y="70599"/>
                                <a:pt x="27063" y="76568"/>
                                <a:pt x="37770" y="76568"/>
                              </a:cubicBezTo>
                              <a:cubicBezTo>
                                <a:pt x="42697" y="76568"/>
                                <a:pt x="47257" y="75286"/>
                                <a:pt x="51486" y="72746"/>
                              </a:cubicBezTo>
                              <a:cubicBezTo>
                                <a:pt x="55715" y="70206"/>
                                <a:pt x="58522" y="67259"/>
                                <a:pt x="59906" y="63894"/>
                              </a:cubicBezTo>
                              <a:lnTo>
                                <a:pt x="59906" y="0"/>
                              </a:lnTo>
                              <a:lnTo>
                                <a:pt x="81610" y="0"/>
                              </a:lnTo>
                              <a:lnTo>
                                <a:pt x="81610" y="93066"/>
                              </a:lnTo>
                              <a:lnTo>
                                <a:pt x="59906" y="93066"/>
                              </a:lnTo>
                              <a:lnTo>
                                <a:pt x="59906" y="85255"/>
                              </a:lnTo>
                              <a:cubicBezTo>
                                <a:pt x="56845" y="87859"/>
                                <a:pt x="52616" y="90081"/>
                                <a:pt x="47231" y="91935"/>
                              </a:cubicBezTo>
                              <a:cubicBezTo>
                                <a:pt x="41846" y="93777"/>
                                <a:pt x="36906" y="94717"/>
                                <a:pt x="32385" y="94717"/>
                              </a:cubicBezTo>
                              <a:cubicBezTo>
                                <a:pt x="10795" y="94717"/>
                                <a:pt x="0" y="83249"/>
                                <a:pt x="0" y="60338"/>
                              </a:cubicBez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3" name="Shape 76"/>
                      <wps:cNvSpPr/>
                      <wps:spPr>
                        <a:xfrm>
                          <a:off x="5292473" y="473451"/>
                          <a:ext cx="24752" cy="24740"/>
                        </a:xfrm>
                        <a:custGeom>
                          <a:avLst/>
                          <a:gdLst/>
                          <a:ahLst/>
                          <a:cxnLst/>
                          <a:rect l="0" t="0" r="0" b="0"/>
                          <a:pathLst>
                            <a:path w="24752" h="24740">
                              <a:moveTo>
                                <a:pt x="12421" y="0"/>
                              </a:moveTo>
                              <a:cubicBezTo>
                                <a:pt x="15837" y="0"/>
                                <a:pt x="18745" y="1219"/>
                                <a:pt x="21158" y="3645"/>
                              </a:cubicBezTo>
                              <a:cubicBezTo>
                                <a:pt x="23546" y="6083"/>
                                <a:pt x="24752" y="9004"/>
                                <a:pt x="24752" y="12421"/>
                              </a:cubicBezTo>
                              <a:cubicBezTo>
                                <a:pt x="24752" y="15824"/>
                                <a:pt x="23546" y="18745"/>
                                <a:pt x="21158" y="21133"/>
                              </a:cubicBezTo>
                              <a:cubicBezTo>
                                <a:pt x="18745" y="23546"/>
                                <a:pt x="15837" y="24740"/>
                                <a:pt x="12421" y="24740"/>
                              </a:cubicBezTo>
                              <a:cubicBezTo>
                                <a:pt x="9004" y="24740"/>
                                <a:pt x="6083" y="23546"/>
                                <a:pt x="3658" y="21133"/>
                              </a:cubicBezTo>
                              <a:cubicBezTo>
                                <a:pt x="1219" y="18745"/>
                                <a:pt x="0" y="15824"/>
                                <a:pt x="0" y="12421"/>
                              </a:cubicBezTo>
                              <a:cubicBezTo>
                                <a:pt x="0" y="9004"/>
                                <a:pt x="1219" y="6083"/>
                                <a:pt x="3658"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4" name="Shape 77"/>
                      <wps:cNvSpPr/>
                      <wps:spPr>
                        <a:xfrm>
                          <a:off x="5238650" y="473451"/>
                          <a:ext cx="24740" cy="24740"/>
                        </a:xfrm>
                        <a:custGeom>
                          <a:avLst/>
                          <a:gdLst/>
                          <a:ahLst/>
                          <a:cxnLst/>
                          <a:rect l="0" t="0" r="0" b="0"/>
                          <a:pathLst>
                            <a:path w="24740" h="24740">
                              <a:moveTo>
                                <a:pt x="12421" y="0"/>
                              </a:moveTo>
                              <a:cubicBezTo>
                                <a:pt x="15824" y="0"/>
                                <a:pt x="18745" y="1219"/>
                                <a:pt x="21146" y="3645"/>
                              </a:cubicBezTo>
                              <a:cubicBezTo>
                                <a:pt x="23546" y="6083"/>
                                <a:pt x="24740" y="9004"/>
                                <a:pt x="24740" y="12421"/>
                              </a:cubicBezTo>
                              <a:cubicBezTo>
                                <a:pt x="24740" y="15824"/>
                                <a:pt x="23546" y="18745"/>
                                <a:pt x="21146" y="21133"/>
                              </a:cubicBezTo>
                              <a:cubicBezTo>
                                <a:pt x="18745" y="23546"/>
                                <a:pt x="15824" y="24740"/>
                                <a:pt x="12421" y="24740"/>
                              </a:cubicBezTo>
                              <a:cubicBezTo>
                                <a:pt x="9004" y="24740"/>
                                <a:pt x="6083" y="23546"/>
                                <a:pt x="3645" y="21133"/>
                              </a:cubicBezTo>
                              <a:cubicBezTo>
                                <a:pt x="1219" y="18745"/>
                                <a:pt x="0" y="15824"/>
                                <a:pt x="0" y="12421"/>
                              </a:cubicBezTo>
                              <a:cubicBezTo>
                                <a:pt x="0" y="9004"/>
                                <a:pt x="1219" y="6083"/>
                                <a:pt x="3645"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5" name="Shape 78"/>
                      <wps:cNvSpPr/>
                      <wps:spPr>
                        <a:xfrm>
                          <a:off x="5341264"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6" name="Shape 79"/>
                      <wps:cNvSpPr/>
                      <wps:spPr>
                        <a:xfrm>
                          <a:off x="5409384" y="610622"/>
                          <a:ext cx="38157" cy="29441"/>
                        </a:xfrm>
                        <a:custGeom>
                          <a:avLst/>
                          <a:gdLst/>
                          <a:ahLst/>
                          <a:cxnLst/>
                          <a:rect l="0" t="0" r="0" b="0"/>
                          <a:pathLst>
                            <a:path w="38157" h="29441">
                              <a:moveTo>
                                <a:pt x="13716" y="0"/>
                              </a:moveTo>
                              <a:cubicBezTo>
                                <a:pt x="17507" y="3474"/>
                                <a:pt x="21517" y="6077"/>
                                <a:pt x="25743" y="7812"/>
                              </a:cubicBezTo>
                              <a:lnTo>
                                <a:pt x="38157" y="10237"/>
                              </a:lnTo>
                              <a:lnTo>
                                <a:pt x="38157" y="29441"/>
                              </a:lnTo>
                              <a:lnTo>
                                <a:pt x="18298" y="26370"/>
                              </a:lnTo>
                              <a:cubicBezTo>
                                <a:pt x="11859" y="24273"/>
                                <a:pt x="5760" y="21127"/>
                                <a:pt x="0" y="16929"/>
                              </a:cubicBezTo>
                              <a:lnTo>
                                <a:pt x="1371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7" name="Shape 80"/>
                      <wps:cNvSpPr/>
                      <wps:spPr>
                        <a:xfrm>
                          <a:off x="5408952" y="508781"/>
                          <a:ext cx="38589" cy="95326"/>
                        </a:xfrm>
                        <a:custGeom>
                          <a:avLst/>
                          <a:gdLst/>
                          <a:ahLst/>
                          <a:cxnLst/>
                          <a:rect l="0" t="0" r="0" b="0"/>
                          <a:pathLst>
                            <a:path w="38589" h="95326">
                              <a:moveTo>
                                <a:pt x="37846" y="0"/>
                              </a:moveTo>
                              <a:lnTo>
                                <a:pt x="38589" y="166"/>
                              </a:lnTo>
                              <a:lnTo>
                                <a:pt x="38589" y="17955"/>
                              </a:lnTo>
                              <a:lnTo>
                                <a:pt x="26822" y="22492"/>
                              </a:lnTo>
                              <a:cubicBezTo>
                                <a:pt x="23698" y="25616"/>
                                <a:pt x="22136" y="29629"/>
                                <a:pt x="22136" y="34557"/>
                              </a:cubicBezTo>
                              <a:cubicBezTo>
                                <a:pt x="22136" y="40056"/>
                                <a:pt x="23660" y="44463"/>
                                <a:pt x="26683" y="47790"/>
                              </a:cubicBezTo>
                              <a:lnTo>
                                <a:pt x="38589" y="52636"/>
                              </a:lnTo>
                              <a:lnTo>
                                <a:pt x="38589" y="69834"/>
                              </a:lnTo>
                              <a:lnTo>
                                <a:pt x="36983" y="69723"/>
                              </a:lnTo>
                              <a:lnTo>
                                <a:pt x="33427" y="69202"/>
                              </a:lnTo>
                              <a:cubicBezTo>
                                <a:pt x="33007" y="69202"/>
                                <a:pt x="31471" y="69812"/>
                                <a:pt x="28766" y="71057"/>
                              </a:cubicBezTo>
                              <a:cubicBezTo>
                                <a:pt x="26099" y="72314"/>
                                <a:pt x="24740" y="73596"/>
                                <a:pt x="24740" y="74930"/>
                              </a:cubicBezTo>
                              <a:cubicBezTo>
                                <a:pt x="24740" y="77241"/>
                                <a:pt x="26734" y="78397"/>
                                <a:pt x="30734" y="78397"/>
                              </a:cubicBezTo>
                              <a:lnTo>
                                <a:pt x="38589" y="77270"/>
                              </a:lnTo>
                              <a:lnTo>
                                <a:pt x="38589" y="94311"/>
                              </a:lnTo>
                              <a:lnTo>
                                <a:pt x="36716" y="94463"/>
                              </a:lnTo>
                              <a:cubicBezTo>
                                <a:pt x="31928" y="95047"/>
                                <a:pt x="28296" y="95326"/>
                                <a:pt x="25870" y="95326"/>
                              </a:cubicBezTo>
                              <a:cubicBezTo>
                                <a:pt x="10935" y="95326"/>
                                <a:pt x="3467" y="89967"/>
                                <a:pt x="3467" y="79273"/>
                              </a:cubicBezTo>
                              <a:cubicBezTo>
                                <a:pt x="3467" y="76200"/>
                                <a:pt x="4712" y="73190"/>
                                <a:pt x="7201" y="70244"/>
                              </a:cubicBezTo>
                              <a:cubicBezTo>
                                <a:pt x="9703" y="67285"/>
                                <a:pt x="12586" y="65113"/>
                                <a:pt x="15888" y="63729"/>
                              </a:cubicBezTo>
                              <a:cubicBezTo>
                                <a:pt x="5296" y="56845"/>
                                <a:pt x="0" y="47079"/>
                                <a:pt x="0" y="34468"/>
                              </a:cubicBezTo>
                              <a:cubicBezTo>
                                <a:pt x="0" y="24511"/>
                                <a:pt x="3645" y="16294"/>
                                <a:pt x="10935" y="9766"/>
                              </a:cubicBezTo>
                              <a:cubicBezTo>
                                <a:pt x="18224" y="3264"/>
                                <a:pt x="27191" y="0"/>
                                <a:pt x="3784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8" name="Shape 81"/>
                      <wps:cNvSpPr/>
                      <wps:spPr>
                        <a:xfrm>
                          <a:off x="5447541" y="584575"/>
                          <a:ext cx="43707" cy="55563"/>
                        </a:xfrm>
                        <a:custGeom>
                          <a:avLst/>
                          <a:gdLst/>
                          <a:ahLst/>
                          <a:cxnLst/>
                          <a:rect l="0" t="0" r="0" b="0"/>
                          <a:pathLst>
                            <a:path w="43707" h="55563">
                              <a:moveTo>
                                <a:pt x="12021" y="0"/>
                              </a:moveTo>
                              <a:cubicBezTo>
                                <a:pt x="33141" y="0"/>
                                <a:pt x="43707" y="8484"/>
                                <a:pt x="43707" y="25438"/>
                              </a:cubicBezTo>
                              <a:cubicBezTo>
                                <a:pt x="43707" y="34811"/>
                                <a:pt x="39478" y="42177"/>
                                <a:pt x="31033" y="47523"/>
                              </a:cubicBezTo>
                              <a:cubicBezTo>
                                <a:pt x="22587" y="52883"/>
                                <a:pt x="12389" y="55563"/>
                                <a:pt x="476" y="55563"/>
                              </a:cubicBezTo>
                              <a:lnTo>
                                <a:pt x="0" y="55489"/>
                              </a:lnTo>
                              <a:lnTo>
                                <a:pt x="0" y="36284"/>
                              </a:lnTo>
                              <a:lnTo>
                                <a:pt x="908" y="36462"/>
                              </a:lnTo>
                              <a:cubicBezTo>
                                <a:pt x="7157" y="36462"/>
                                <a:pt x="12313" y="35535"/>
                                <a:pt x="16364" y="33680"/>
                              </a:cubicBezTo>
                              <a:cubicBezTo>
                                <a:pt x="20415" y="31839"/>
                                <a:pt x="22447" y="29286"/>
                                <a:pt x="22447" y="26048"/>
                              </a:cubicBezTo>
                              <a:cubicBezTo>
                                <a:pt x="22447" y="20549"/>
                                <a:pt x="17952" y="17793"/>
                                <a:pt x="8985" y="17793"/>
                              </a:cubicBezTo>
                              <a:lnTo>
                                <a:pt x="0" y="18518"/>
                              </a:lnTo>
                              <a:lnTo>
                                <a:pt x="0" y="1477"/>
                              </a:lnTo>
                              <a:lnTo>
                                <a:pt x="1175" y="1308"/>
                              </a:lnTo>
                              <a:cubicBezTo>
                                <a:pt x="5404" y="432"/>
                                <a:pt x="9011" y="0"/>
                                <a:pt x="120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9" name="Shape 82"/>
                      <wps:cNvSpPr/>
                      <wps:spPr>
                        <a:xfrm>
                          <a:off x="5447541" y="503574"/>
                          <a:ext cx="43707" cy="75362"/>
                        </a:xfrm>
                        <a:custGeom>
                          <a:avLst/>
                          <a:gdLst/>
                          <a:ahLst/>
                          <a:cxnLst/>
                          <a:rect l="0" t="0" r="0" b="0"/>
                          <a:pathLst>
                            <a:path w="43707" h="75362">
                              <a:moveTo>
                                <a:pt x="28696" y="0"/>
                              </a:moveTo>
                              <a:lnTo>
                                <a:pt x="43707" y="13627"/>
                              </a:lnTo>
                              <a:lnTo>
                                <a:pt x="33382" y="21184"/>
                              </a:lnTo>
                              <a:cubicBezTo>
                                <a:pt x="36963" y="26632"/>
                                <a:pt x="38767" y="33058"/>
                                <a:pt x="38767" y="40462"/>
                              </a:cubicBezTo>
                              <a:cubicBezTo>
                                <a:pt x="38767" y="51054"/>
                                <a:pt x="35541" y="59525"/>
                                <a:pt x="29077" y="65849"/>
                              </a:cubicBezTo>
                              <a:cubicBezTo>
                                <a:pt x="22625" y="72199"/>
                                <a:pt x="14484" y="75362"/>
                                <a:pt x="4642" y="75362"/>
                              </a:cubicBezTo>
                              <a:lnTo>
                                <a:pt x="0" y="75041"/>
                              </a:lnTo>
                              <a:lnTo>
                                <a:pt x="0" y="57843"/>
                              </a:lnTo>
                              <a:lnTo>
                                <a:pt x="387" y="58001"/>
                              </a:lnTo>
                              <a:cubicBezTo>
                                <a:pt x="5531" y="58001"/>
                                <a:pt x="9506" y="56375"/>
                                <a:pt x="12287" y="53137"/>
                              </a:cubicBezTo>
                              <a:cubicBezTo>
                                <a:pt x="15056" y="49898"/>
                                <a:pt x="16453" y="45428"/>
                                <a:pt x="16453" y="39764"/>
                              </a:cubicBezTo>
                              <a:cubicBezTo>
                                <a:pt x="16453" y="35077"/>
                                <a:pt x="14967" y="31102"/>
                                <a:pt x="11983" y="27864"/>
                              </a:cubicBezTo>
                              <a:cubicBezTo>
                                <a:pt x="8998" y="24638"/>
                                <a:pt x="5137" y="23012"/>
                                <a:pt x="387" y="23012"/>
                              </a:cubicBezTo>
                              <a:lnTo>
                                <a:pt x="0" y="23162"/>
                              </a:lnTo>
                              <a:lnTo>
                                <a:pt x="0" y="5373"/>
                              </a:lnTo>
                              <a:lnTo>
                                <a:pt x="20187" y="9893"/>
                              </a:lnTo>
                              <a:lnTo>
                                <a:pt x="2869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0" name="Shape 83"/>
                      <wps:cNvSpPr/>
                      <wps:spPr>
                        <a:xfrm>
                          <a:off x="5498788"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1" name="Shape 84"/>
                      <wps:cNvSpPr/>
                      <wps:spPr>
                        <a:xfrm>
                          <a:off x="5545067" y="579534"/>
                          <a:ext cx="33947" cy="25851"/>
                        </a:xfrm>
                        <a:custGeom>
                          <a:avLst/>
                          <a:gdLst/>
                          <a:ahLst/>
                          <a:cxnLst/>
                          <a:rect l="0" t="0" r="0" b="0"/>
                          <a:pathLst>
                            <a:path w="33947" h="25851">
                              <a:moveTo>
                                <a:pt x="25527" y="0"/>
                              </a:moveTo>
                              <a:lnTo>
                                <a:pt x="33947" y="16586"/>
                              </a:lnTo>
                              <a:cubicBezTo>
                                <a:pt x="30124"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2" name="Shape 85"/>
                      <wps:cNvSpPr/>
                      <wps:spPr>
                        <a:xfrm>
                          <a:off x="5545067"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3" name="Shape 86"/>
                      <wps:cNvSpPr/>
                      <wps:spPr>
                        <a:xfrm>
                          <a:off x="5606351"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4" name="Shape 87"/>
                      <wps:cNvSpPr/>
                      <wps:spPr>
                        <a:xfrm>
                          <a:off x="5681412" y="508959"/>
                          <a:ext cx="129362" cy="94717"/>
                        </a:xfrm>
                        <a:custGeom>
                          <a:avLst/>
                          <a:gdLst/>
                          <a:ahLst/>
                          <a:cxnLst/>
                          <a:rect l="0" t="0" r="0" b="0"/>
                          <a:pathLst>
                            <a:path w="129362" h="94717">
                              <a:moveTo>
                                <a:pt x="42723" y="0"/>
                              </a:moveTo>
                              <a:cubicBezTo>
                                <a:pt x="55042" y="0"/>
                                <a:pt x="64338" y="3365"/>
                                <a:pt x="70586" y="10071"/>
                              </a:cubicBezTo>
                              <a:cubicBezTo>
                                <a:pt x="73304" y="7010"/>
                                <a:pt x="77101" y="4547"/>
                                <a:pt x="81966" y="2743"/>
                              </a:cubicBezTo>
                              <a:cubicBezTo>
                                <a:pt x="86817" y="902"/>
                                <a:pt x="91681" y="0"/>
                                <a:pt x="96545" y="0"/>
                              </a:cubicBezTo>
                              <a:cubicBezTo>
                                <a:pt x="106896" y="0"/>
                                <a:pt x="114960" y="2959"/>
                                <a:pt x="120714" y="8890"/>
                              </a:cubicBezTo>
                              <a:cubicBezTo>
                                <a:pt x="126479" y="14834"/>
                                <a:pt x="129362" y="22987"/>
                                <a:pt x="129362" y="33338"/>
                              </a:cubicBezTo>
                              <a:lnTo>
                                <a:pt x="129362" y="94717"/>
                              </a:lnTo>
                              <a:lnTo>
                                <a:pt x="107658" y="94717"/>
                              </a:lnTo>
                              <a:lnTo>
                                <a:pt x="107658" y="36462"/>
                              </a:lnTo>
                              <a:cubicBezTo>
                                <a:pt x="107658" y="24244"/>
                                <a:pt x="102184" y="18148"/>
                                <a:pt x="91249" y="18148"/>
                              </a:cubicBezTo>
                              <a:cubicBezTo>
                                <a:pt x="88011" y="18148"/>
                                <a:pt x="84886" y="19101"/>
                                <a:pt x="81876" y="21006"/>
                              </a:cubicBezTo>
                              <a:cubicBezTo>
                                <a:pt x="78854" y="22924"/>
                                <a:pt x="76746" y="25121"/>
                                <a:pt x="75540" y="27610"/>
                              </a:cubicBezTo>
                              <a:lnTo>
                                <a:pt x="75540" y="94717"/>
                              </a:lnTo>
                              <a:lnTo>
                                <a:pt x="53835" y="94717"/>
                              </a:lnTo>
                              <a:lnTo>
                                <a:pt x="53835" y="33071"/>
                              </a:lnTo>
                              <a:cubicBezTo>
                                <a:pt x="53835" y="28499"/>
                                <a:pt x="52413" y="24867"/>
                                <a:pt x="49581" y="22187"/>
                              </a:cubicBezTo>
                              <a:cubicBezTo>
                                <a:pt x="46736" y="19482"/>
                                <a:pt x="42748" y="18148"/>
                                <a:pt x="37592" y="18148"/>
                              </a:cubicBezTo>
                              <a:cubicBezTo>
                                <a:pt x="34887" y="18148"/>
                                <a:pt x="31915" y="19164"/>
                                <a:pt x="28689" y="21184"/>
                              </a:cubicBezTo>
                              <a:cubicBezTo>
                                <a:pt x="25489" y="23203"/>
                                <a:pt x="23164" y="25438"/>
                                <a:pt x="21704" y="27864"/>
                              </a:cubicBezTo>
                              <a:lnTo>
                                <a:pt x="21704" y="94717"/>
                              </a:lnTo>
                              <a:lnTo>
                                <a:pt x="0" y="94717"/>
                              </a:lnTo>
                              <a:lnTo>
                                <a:pt x="0" y="1740"/>
                              </a:lnTo>
                              <a:lnTo>
                                <a:pt x="14935" y="1740"/>
                              </a:lnTo>
                              <a:lnTo>
                                <a:pt x="19367" y="9893"/>
                              </a:lnTo>
                              <a:cubicBezTo>
                                <a:pt x="25374" y="3302"/>
                                <a:pt x="33172" y="0"/>
                                <a:pt x="427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5" name="Shape 88"/>
                      <wps:cNvSpPr/>
                      <wps:spPr>
                        <a:xfrm>
                          <a:off x="5827240"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6" name="Shape 89"/>
                      <wps:cNvSpPr/>
                      <wps:spPr>
                        <a:xfrm>
                          <a:off x="5873518"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7" name="Shape 90"/>
                      <wps:cNvSpPr/>
                      <wps:spPr>
                        <a:xfrm>
                          <a:off x="5873518"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8" name="Shape 91"/>
                      <wps:cNvSpPr/>
                      <wps:spPr>
                        <a:xfrm>
                          <a:off x="5928724" y="510696"/>
                          <a:ext cx="33858" cy="92977"/>
                        </a:xfrm>
                        <a:custGeom>
                          <a:avLst/>
                          <a:gdLst/>
                          <a:ahLst/>
                          <a:cxnLst/>
                          <a:rect l="0" t="0" r="0" b="0"/>
                          <a:pathLst>
                            <a:path w="33858" h="92977">
                              <a:moveTo>
                                <a:pt x="0" y="0"/>
                              </a:moveTo>
                              <a:lnTo>
                                <a:pt x="33858" y="0"/>
                              </a:lnTo>
                              <a:lnTo>
                                <a:pt x="33858" y="92977"/>
                              </a:lnTo>
                              <a:lnTo>
                                <a:pt x="11887" y="92977"/>
                              </a:lnTo>
                              <a:lnTo>
                                <a:pt x="11887" y="17793"/>
                              </a:lnTo>
                              <a:lnTo>
                                <a:pt x="0" y="1779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9" name="Shape 92"/>
                      <wps:cNvSpPr/>
                      <wps:spPr>
                        <a:xfrm>
                          <a:off x="5939226" y="474666"/>
                          <a:ext cx="25172" cy="25171"/>
                        </a:xfrm>
                        <a:custGeom>
                          <a:avLst/>
                          <a:gdLst/>
                          <a:ahLst/>
                          <a:cxnLst/>
                          <a:rect l="0" t="0" r="0" b="0"/>
                          <a:pathLst>
                            <a:path w="25172" h="25171">
                              <a:moveTo>
                                <a:pt x="12586" y="0"/>
                              </a:moveTo>
                              <a:cubicBezTo>
                                <a:pt x="16053" y="0"/>
                                <a:pt x="19025" y="1232"/>
                                <a:pt x="21476" y="3696"/>
                              </a:cubicBezTo>
                              <a:cubicBezTo>
                                <a:pt x="23953" y="6147"/>
                                <a:pt x="25172" y="9119"/>
                                <a:pt x="25172" y="12586"/>
                              </a:cubicBezTo>
                              <a:cubicBezTo>
                                <a:pt x="25172" y="16065"/>
                                <a:pt x="23953" y="19025"/>
                                <a:pt x="21476" y="21476"/>
                              </a:cubicBezTo>
                              <a:cubicBezTo>
                                <a:pt x="19025" y="23952"/>
                                <a:pt x="16053" y="25171"/>
                                <a:pt x="12586" y="25171"/>
                              </a:cubicBezTo>
                              <a:cubicBezTo>
                                <a:pt x="9119" y="25171"/>
                                <a:pt x="6147" y="23952"/>
                                <a:pt x="3696" y="21476"/>
                              </a:cubicBezTo>
                              <a:cubicBezTo>
                                <a:pt x="1219" y="19025"/>
                                <a:pt x="0" y="16065"/>
                                <a:pt x="0" y="12586"/>
                              </a:cubicBezTo>
                              <a:cubicBezTo>
                                <a:pt x="0" y="9119"/>
                                <a:pt x="1219" y="6147"/>
                                <a:pt x="3696" y="3696"/>
                              </a:cubicBezTo>
                              <a:cubicBezTo>
                                <a:pt x="6147" y="1232"/>
                                <a:pt x="9119" y="0"/>
                                <a:pt x="1258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0" name="Shape 93"/>
                      <wps:cNvSpPr/>
                      <wps:spPr>
                        <a:xfrm>
                          <a:off x="5980875" y="508963"/>
                          <a:ext cx="65277" cy="96444"/>
                        </a:xfrm>
                        <a:custGeom>
                          <a:avLst/>
                          <a:gdLst/>
                          <a:ahLst/>
                          <a:cxnLst/>
                          <a:rect l="0" t="0" r="0" b="0"/>
                          <a:pathLst>
                            <a:path w="65277" h="96444">
                              <a:moveTo>
                                <a:pt x="32727" y="0"/>
                              </a:moveTo>
                              <a:cubicBezTo>
                                <a:pt x="42392" y="0"/>
                                <a:pt x="51473" y="2172"/>
                                <a:pt x="59982" y="6502"/>
                              </a:cubicBezTo>
                              <a:lnTo>
                                <a:pt x="53733" y="23355"/>
                              </a:lnTo>
                              <a:cubicBezTo>
                                <a:pt x="48984" y="19291"/>
                                <a:pt x="42392" y="17272"/>
                                <a:pt x="33947" y="17272"/>
                              </a:cubicBezTo>
                              <a:cubicBezTo>
                                <a:pt x="26365" y="17272"/>
                                <a:pt x="22568" y="20282"/>
                                <a:pt x="22568" y="26302"/>
                              </a:cubicBezTo>
                              <a:cubicBezTo>
                                <a:pt x="22568" y="28664"/>
                                <a:pt x="23813" y="30810"/>
                                <a:pt x="26301" y="32728"/>
                              </a:cubicBezTo>
                              <a:cubicBezTo>
                                <a:pt x="28790" y="34633"/>
                                <a:pt x="34112" y="37186"/>
                                <a:pt x="42278" y="40411"/>
                              </a:cubicBezTo>
                              <a:cubicBezTo>
                                <a:pt x="50431" y="43612"/>
                                <a:pt x="56311" y="47511"/>
                                <a:pt x="59893" y="52083"/>
                              </a:cubicBezTo>
                              <a:cubicBezTo>
                                <a:pt x="63487" y="56667"/>
                                <a:pt x="65277" y="62179"/>
                                <a:pt x="65277" y="68669"/>
                              </a:cubicBezTo>
                              <a:cubicBezTo>
                                <a:pt x="65277" y="77292"/>
                                <a:pt x="62078" y="84074"/>
                                <a:pt x="55689" y="89027"/>
                              </a:cubicBezTo>
                              <a:cubicBezTo>
                                <a:pt x="49288" y="93967"/>
                                <a:pt x="40601" y="96444"/>
                                <a:pt x="29604" y="96444"/>
                              </a:cubicBezTo>
                              <a:cubicBezTo>
                                <a:pt x="23406" y="96444"/>
                                <a:pt x="18440" y="95936"/>
                                <a:pt x="14719" y="94932"/>
                              </a:cubicBezTo>
                              <a:cubicBezTo>
                                <a:pt x="10972" y="93916"/>
                                <a:pt x="6185" y="91846"/>
                                <a:pt x="343" y="88722"/>
                              </a:cubicBezTo>
                              <a:lnTo>
                                <a:pt x="8064" y="71450"/>
                              </a:lnTo>
                              <a:cubicBezTo>
                                <a:pt x="14554" y="76594"/>
                                <a:pt x="21869" y="79172"/>
                                <a:pt x="30035" y="79172"/>
                              </a:cubicBezTo>
                              <a:cubicBezTo>
                                <a:pt x="38481" y="79172"/>
                                <a:pt x="42710" y="76162"/>
                                <a:pt x="42710" y="70142"/>
                              </a:cubicBezTo>
                              <a:cubicBezTo>
                                <a:pt x="42710" y="66612"/>
                                <a:pt x="41427" y="63716"/>
                                <a:pt x="38887" y="61468"/>
                              </a:cubicBezTo>
                              <a:cubicBezTo>
                                <a:pt x="36347" y="59207"/>
                                <a:pt x="31394" y="56540"/>
                                <a:pt x="24041" y="53480"/>
                              </a:cubicBezTo>
                              <a:cubicBezTo>
                                <a:pt x="8013" y="46812"/>
                                <a:pt x="0" y="37503"/>
                                <a:pt x="0" y="25514"/>
                              </a:cubicBezTo>
                              <a:cubicBezTo>
                                <a:pt x="0" y="17475"/>
                                <a:pt x="3060" y="11201"/>
                                <a:pt x="9195" y="6731"/>
                              </a:cubicBezTo>
                              <a:cubicBezTo>
                                <a:pt x="15342" y="2235"/>
                                <a:pt x="23177" y="0"/>
                                <a:pt x="327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1" name="Shape 94"/>
                      <wps:cNvSpPr/>
                      <wps:spPr>
                        <a:xfrm>
                          <a:off x="6055343" y="483783"/>
                          <a:ext cx="61126" cy="121628"/>
                        </a:xfrm>
                        <a:custGeom>
                          <a:avLst/>
                          <a:gdLst/>
                          <a:ahLst/>
                          <a:cxnLst/>
                          <a:rect l="0" t="0" r="0" b="0"/>
                          <a:pathLst>
                            <a:path w="61126" h="121628">
                              <a:moveTo>
                                <a:pt x="32474" y="0"/>
                              </a:moveTo>
                              <a:lnTo>
                                <a:pt x="32474" y="26911"/>
                              </a:lnTo>
                              <a:lnTo>
                                <a:pt x="58001" y="26911"/>
                              </a:lnTo>
                              <a:lnTo>
                                <a:pt x="58001" y="44361"/>
                              </a:lnTo>
                              <a:lnTo>
                                <a:pt x="32474" y="44361"/>
                              </a:lnTo>
                              <a:lnTo>
                                <a:pt x="32474" y="85077"/>
                              </a:lnTo>
                              <a:cubicBezTo>
                                <a:pt x="32474" y="91732"/>
                                <a:pt x="33516" y="96444"/>
                                <a:pt x="35599" y="99174"/>
                              </a:cubicBezTo>
                              <a:cubicBezTo>
                                <a:pt x="37681" y="101930"/>
                                <a:pt x="41326" y="103315"/>
                                <a:pt x="46533" y="103315"/>
                              </a:cubicBezTo>
                              <a:cubicBezTo>
                                <a:pt x="51753" y="103315"/>
                                <a:pt x="56604" y="101892"/>
                                <a:pt x="61126" y="99060"/>
                              </a:cubicBezTo>
                              <a:lnTo>
                                <a:pt x="61126" y="119024"/>
                              </a:lnTo>
                              <a:cubicBezTo>
                                <a:pt x="56083" y="120764"/>
                                <a:pt x="48908" y="121628"/>
                                <a:pt x="39599" y="121628"/>
                              </a:cubicBezTo>
                              <a:cubicBezTo>
                                <a:pt x="30328" y="121628"/>
                                <a:pt x="23203" y="119012"/>
                                <a:pt x="18238" y="113767"/>
                              </a:cubicBezTo>
                              <a:cubicBezTo>
                                <a:pt x="13259" y="108534"/>
                                <a:pt x="10770" y="101079"/>
                                <a:pt x="10770" y="91415"/>
                              </a:cubicBezTo>
                              <a:lnTo>
                                <a:pt x="10770" y="44361"/>
                              </a:lnTo>
                              <a:lnTo>
                                <a:pt x="0" y="44361"/>
                              </a:lnTo>
                              <a:lnTo>
                                <a:pt x="0" y="26911"/>
                              </a:lnTo>
                              <a:lnTo>
                                <a:pt x="10770" y="26911"/>
                              </a:lnTo>
                              <a:lnTo>
                                <a:pt x="10770" y="7988"/>
                              </a:lnTo>
                              <a:lnTo>
                                <a:pt x="3247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2" name="Shape 95"/>
                      <wps:cNvSpPr/>
                      <wps:spPr>
                        <a:xfrm>
                          <a:off x="6126334"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3" name="Shape 96"/>
                      <wps:cNvSpPr/>
                      <wps:spPr>
                        <a:xfrm>
                          <a:off x="6172613"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4" name="Shape 97"/>
                      <wps:cNvSpPr/>
                      <wps:spPr>
                        <a:xfrm>
                          <a:off x="6172613"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5" name="Shape 98"/>
                      <wps:cNvSpPr/>
                      <wps:spPr>
                        <a:xfrm>
                          <a:off x="6233897" y="508964"/>
                          <a:ext cx="62941" cy="94717"/>
                        </a:xfrm>
                        <a:custGeom>
                          <a:avLst/>
                          <a:gdLst/>
                          <a:ahLst/>
                          <a:cxnLst/>
                          <a:rect l="0" t="0" r="0" b="0"/>
                          <a:pathLst>
                            <a:path w="62941" h="94717">
                              <a:moveTo>
                                <a:pt x="45924" y="0"/>
                              </a:moveTo>
                              <a:cubicBezTo>
                                <a:pt x="53328" y="0"/>
                                <a:pt x="59004" y="1118"/>
                                <a:pt x="62941" y="3378"/>
                              </a:cubicBezTo>
                              <a:lnTo>
                                <a:pt x="53734" y="21958"/>
                              </a:lnTo>
                              <a:cubicBezTo>
                                <a:pt x="49847" y="19418"/>
                                <a:pt x="45593" y="18136"/>
                                <a:pt x="40970" y="18136"/>
                              </a:cubicBezTo>
                              <a:cubicBezTo>
                                <a:pt x="35941" y="18136"/>
                                <a:pt x="31458" y="20422"/>
                                <a:pt x="27560" y="24994"/>
                              </a:cubicBezTo>
                              <a:cubicBezTo>
                                <a:pt x="23647" y="29578"/>
                                <a:pt x="21705" y="35154"/>
                                <a:pt x="21705" y="41758"/>
                              </a:cubicBezTo>
                              <a:lnTo>
                                <a:pt x="21705" y="94717"/>
                              </a:lnTo>
                              <a:lnTo>
                                <a:pt x="0" y="94717"/>
                              </a:lnTo>
                              <a:lnTo>
                                <a:pt x="0" y="1727"/>
                              </a:lnTo>
                              <a:lnTo>
                                <a:pt x="21705" y="1727"/>
                              </a:lnTo>
                              <a:lnTo>
                                <a:pt x="21705" y="10236"/>
                              </a:lnTo>
                              <a:cubicBezTo>
                                <a:pt x="27775" y="3404"/>
                                <a:pt x="35852" y="0"/>
                                <a:pt x="4592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6" name="Rectangle 99"/>
                      <wps:cNvSpPr/>
                      <wps:spPr>
                        <a:xfrm>
                          <a:off x="6296709" y="481946"/>
                          <a:ext cx="66095" cy="210684"/>
                        </a:xfrm>
                        <a:prstGeom prst="rect">
                          <a:avLst/>
                        </a:prstGeom>
                        <a:ln>
                          <a:noFill/>
                        </a:ln>
                      </wps:spPr>
                      <wps:txbx>
                        <w:txbxContent>
                          <w:p w14:paraId="55D208AD" w14:textId="77777777" w:rsidR="008C521E" w:rsidRDefault="008C521E" w:rsidP="00C830FE">
                            <w:r>
                              <w:rPr>
                                <w:rFonts w:ascii="Trebuchet MS" w:eastAsia="Trebuchet MS" w:hAnsi="Trebuchet MS" w:cs="Trebuchet MS"/>
                                <w:b/>
                                <w:color w:val="007E44"/>
                                <w:sz w:val="26"/>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17C337F" id="Group 316" o:spid="_x0000_s1026" style="position:absolute;margin-left:0;margin-top:-15.75pt;width:496.15pt;height:81pt;z-index:-251657216;mso-width-relative:margin;mso-height-relative:margin" coordsize="63691,10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">
              <v:shape id="Shape 6" o:spid="_x0000_s1027" style="position:absolute;left:12;top:5046;width:62950;height:5008;visibility:visible;mso-wrap-style:square;v-text-anchor:top" coordsize="6295047,500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" path="m6295047,439738c5234382,500799,4506951,451180,4049268,398971,3533356,340119,2173770,,1536459,,807619,,302032,169964,,258737e" filled="f" strokecolor="#007d3f" strokeweight=".44239mm">
                <v:stroke miterlimit="1" joinstyle="miter"/>
                <v:path arrowok="t" textboxrect="0,0,6295047,500799"/>
              </v:shape>
              <v:shape id="Shape 7" o:spid="_x0000_s1028" style="position:absolute;top:6842;width:62955;height:3904;visibility:visible;mso-wrap-style:square;v-text-anchor:top" coordsize="6295543,390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" path="m6295543,39662c6116854,13271,5920676,,5714784,2769,5103597,10935,4539628,122212,4239400,171209v-283401,46228,-621754,87223,-923100,125361c3014955,334721,2668473,366078,2363445,373304v-380949,9030,-966610,17132,-1367435,13538c705066,384251,450482,368795,210452,350736,119291,343878,50787,336525,,329806e" filled="f" strokecolor="#007d3f" strokeweight=".44239mm">
                <v:stroke miterlimit="1" joinstyle="miter"/>
                <v:path arrowok="t" textboxrect="0,0,6295543,390436"/>
              </v:shape>
              <v:shape id="Shape 8" o:spid="_x0000_s1029" style="position:absolute;left:43978;top:4357;width:1623;height:1948;visibility:visible;mso-wrap-style:square;v-text-anchor:top" coordsize="162294,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" path="m,l162294,r,194742c72758,194742,89,122657,,32461l,xe" fillcolor="#e53c39" stroked="f" strokeweight="0">
                <v:stroke miterlimit="83231f" joinstyle="miter"/>
                <v:path arrowok="t" textboxrect="0,0,162294,194742"/>
              </v:shape>
              <v:shape id="Shape 335" o:spid="_x0000_s1030" style="position:absolute;left:45601;top:2451;width:1623;height:1906;visibility:visible;mso-wrap-style:square;v-text-anchor:top" coordsize="162293,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" path="m,l162293,r,190691l,190691,,e" fillcolor="#e53c39" stroked="f" strokeweight="0">
                <v:stroke miterlimit="83231f" joinstyle="miter"/>
                <v:path arrowok="t" textboxrect="0,0,162293,190691"/>
              </v:shape>
              <v:shape id="Shape 10" o:spid="_x0000_s1031" style="position:absolute;left:45601;top:4357;width:1623;height:1948;visibility:visible;mso-wrap-style:square;v-text-anchor:top" coordsize="162293,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" path="m,l162293,r-13,32093c162280,121996,89268,194742,,194742l,xe" fillcolor="#f4e943" stroked="f" strokeweight="0">
                <v:stroke miterlimit="83231f" joinstyle="miter"/>
                <v:path arrowok="t" textboxrect="0,0,162293,194742"/>
              </v:shape>
              <v:shape id="Shape 11" o:spid="_x0000_s1032" style="position:absolute;left:43978;top:2451;width:1623;height:1906;visibility:visible;mso-wrap-style:square;v-text-anchor:top" coordsize="162294,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" path="m26,l162294,r,190691l,190691,26,xe" fillcolor="#f4e943" stroked="f" strokeweight="0">
                <v:stroke miterlimit="83231f" joinstyle="miter"/>
                <v:path arrowok="t" textboxrect="0,0,162294,190691"/>
              </v:shape>
              <v:shape id="Shape 12" o:spid="_x0000_s1033" style="position:absolute;left:43979;top:2450;width:3245;height:3855;visibility:visible;mso-wrap-style:square;v-text-anchor:top" coordsize="324561,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" path="m324561,223152l324561,,,,51,222796v89,90195,72961,162649,162217,162649c251536,385445,324561,313055,324561,223152xe" filled="f" strokecolor="#110f0d" strokeweight=".1351mm">
                <v:stroke miterlimit="1" joinstyle="miter" endcap="square"/>
                <v:path arrowok="t" textboxrect="0,0,324561,385445"/>
              </v:shape>
              <v:shape id="Shape 13" o:spid="_x0000_s1034" style="position:absolute;left:45601;top:2450;width:0;height:3855;visibility:visible;mso-wrap-style:square;v-text-anchor:top" coordsize="0,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" path="m,385445l,e" filled="f" strokecolor="#110f0d" strokeweight=".04517mm">
                <v:stroke miterlimit="1" joinstyle="miter"/>
                <v:path arrowok="t" textboxrect="0,0,0,385445"/>
              </v:shape>
              <v:shape id="Shape 14" o:spid="_x0000_s1035" style="position:absolute;left:43979;top:4357;width:3245;height:0;visibility:visible;mso-wrap-style:square;v-text-anchor:top" coordsize="324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" path="m324574,l,e" filled="f" strokecolor="#110f0d" strokeweight=".04517mm">
                <v:stroke miterlimit="1" joinstyle="miter"/>
                <v:path arrowok="t" textboxrect="0,0,324574,0"/>
              </v:shape>
              <v:shape id="Shape 15" o:spid="_x0000_s1036" style="position:absolute;left:44275;top:3008;width:1327;height:2687;visibility:visible;mso-wrap-style:square;v-text-anchor:top" coordsize="132734,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" path="m99695,r33039,l132734,67577r-33039,l99695,48222c75133,57455,55575,76759,45962,101155r19977,l65939,168719r-20549,c54788,193764,74625,213601,99695,222987r,-21883l132734,201104r,67565l99695,268669r,-16269c59220,241008,27203,209118,15723,168719l,168719,,101155r16180,c28029,61417,59741,30074,99695,18783l99695,xe" fillcolor="#110f0d" stroked="f" strokeweight="0">
                <v:stroke miterlimit="83231f" joinstyle="miter"/>
                <v:path arrowok="t" textboxrect="0,0,132734,268669"/>
              </v:shape>
              <v:shape id="Shape 16" o:spid="_x0000_s1037" style="position:absolute;left:45602;top:3008;width:1316;height:2687;visibility:visible;mso-wrap-style:square;v-text-anchor:top" coordsize="131642,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" path="m,l32899,r,18809c72815,30137,104477,61455,116313,101155r15329,l131642,168719r-14859,c105315,209093,73323,240944,32899,252374r,16295l,268669,,201104r32899,l32899,222961v25083,-9398,44984,-29210,54445,-54242l65703,168719r,-67564l86760,101155c77083,76784,57486,57506,32899,48247r,19330l,67577,,xe" fillcolor="#110f0d" stroked="f" strokeweight="0">
                <v:stroke miterlimit="83231f" joinstyle="miter"/>
                <v:path arrowok="t" textboxrect="0,0,131642,268669"/>
              </v:shape>
              <v:shape id="Shape 17" o:spid="_x0000_s1038" style="position:absolute;left:47775;top:64;width:1134;height:1454;visibility:visible;mso-wrap-style:square;v-text-anchor:top" coordsize="113309,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" path="m,l25794,r,69545l75209,r29363,l59030,63500r54279,81852l82448,145352,41961,83439,25794,105562r,39790l,145352,,xe" fillcolor="#acacac" stroked="f" strokeweight="0">
                <v:stroke miterlimit="83231f" joinstyle="miter"/>
                <v:path arrowok="t" textboxrect="0,0,113309,145352"/>
              </v:shape>
              <v:shape id="Shape 18" o:spid="_x0000_s1039" style="position:absolute;left:49074;top:435;width:931;height:1083;visibility:visible;mso-wrap-style:square;v-text-anchor:top" coordsize="93167,10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" path="m52286,c64922,,74905,3785,82207,11354v7303,7582,10960,18148,10960,31699l93167,108242r-24803,l68364,46825v,-9055,-1740,-15672,-5207,-19837c59677,22809,54013,20726,46139,20726v-3632,,-7531,1029,-11659,3087c30353,25857,27127,28410,24803,31445r,76797l,108242,,1981r17856,l22428,11900c29172,3962,39129,,52286,xe" fillcolor="#acacac" stroked="f" strokeweight="0">
                <v:stroke miterlimit="83231f" joinstyle="miter"/>
                <v:path arrowok="t" textboxrect="0,0,93167,108242"/>
              </v:shape>
              <v:shape id="Shape 19" o:spid="_x0000_s1040" style="position:absolute;left:50263;top:435;width:528;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" path="m52781,r96,16l52877,20840,35965,26568v-4399,3887,-7460,9716,-9181,17488l52877,44056r,18657l25895,62713v458,8471,3366,15049,8725,19735l52877,88398r,21803l52578,110236v-16205,,-29019,-4750,-38443,-14237c4712,86512,,73266,,56261,,39535,5169,25971,15520,15583,25883,5194,38291,,52781,xe" fillcolor="#acacac" stroked="f" strokeweight="0">
                <v:stroke miterlimit="83231f" joinstyle="miter"/>
                <v:path arrowok="t" textboxrect="0,0,52877,110236"/>
              </v:shape>
              <v:shape id="Shape 20" o:spid="_x0000_s1041" style="position:absolute;left:50791;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" path="m29178,r9614,18948c34430,22492,28991,25146,22476,26914l,29531,,7728,3372,8826c14687,8826,23285,5893,29178,xe" fillcolor="#acacac" stroked="f" strokeweight="0">
                <v:stroke miterlimit="83231f" joinstyle="miter"/>
                <v:path arrowok="t" textboxrect="0,0,38792,29531"/>
              </v:shape>
              <v:shape id="Shape 21" o:spid="_x0000_s1042" style="position:absolute;left:50791;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22" o:spid="_x0000_s1043" style="position:absolute;left:5149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" path="m,l38697,r,106261l13589,106261r,-85916l,20345,,xe" fillcolor="#acacac" stroked="f" strokeweight="0">
                <v:stroke miterlimit="83231f" joinstyle="miter"/>
                <v:path arrowok="t" textboxrect="0,0,38697,106261"/>
              </v:shape>
              <v:shape id="Shape 23" o:spid="_x0000_s1044" style="position:absolute;left:5161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24" o:spid="_x0000_s1045" style="position:absolute;left:52210;top:435;width:487;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5" o:spid="_x0000_s1046" style="position:absolute;left:52697;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26" o:spid="_x0000_s1047" style="position:absolute;left:53452;top:435;width:488;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7" o:spid="_x0000_s1048" style="position:absolute;left:53940;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336" o:spid="_x0000_s1049" style="position:absolute;left:54689;top:812;width:525;height:233;visibility:visible;mso-wrap-style:square;v-text-anchor:top" coordsize="52489,23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" path="m,l52489,r,23317l,23317,,e" fillcolor="#acacac" stroked="f" strokeweight="0">
                <v:stroke miterlimit="83231f" joinstyle="miter"/>
                <v:path arrowok="t" textboxrect="0,0,52489,23317"/>
              </v:shape>
              <v:shape id="Shape 29" o:spid="_x0000_s1050" style="position:absolute;left:55535;top:64;width:1091;height:1454;visibility:visible;mso-wrap-style:square;v-text-anchor:top" coordsize="109144,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" path="m,l25794,r,56947l83642,56947,83642,r25502,l109144,145352r-25502,l83642,79870r-57848,l25794,145352,,145352,,xe" fillcolor="#acacac" stroked="f" strokeweight="0">
                <v:stroke miterlimit="83231f" joinstyle="miter"/>
                <v:path arrowok="t" textboxrect="0,0,109144,145352"/>
              </v:shape>
              <v:shape id="Shape 30" o:spid="_x0000_s1051" style="position:absolute;left:56906;top:435;width:529;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" path="m52781,r96,16l52877,20840,35964,26568v-4398,3887,-7459,9716,-9180,17488l52877,44056r,18657l25895,62713v458,8471,3366,15049,8725,19735l52877,88398r,21803l52578,110236v-16205,,-29020,-4750,-38442,-14237c4712,86512,,73266,,56261,,39535,5169,25971,15519,15583,25883,5194,38291,,52781,xe" fillcolor="#acacac" stroked="f" strokeweight="0">
                <v:stroke miterlimit="83231f" joinstyle="miter"/>
                <v:path arrowok="t" textboxrect="0,0,52877,110236"/>
              </v:shape>
              <v:shape id="Shape 31" o:spid="_x0000_s1052" style="position:absolute;left:57435;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" path="m29178,r9614,18948c34430,22492,28990,25146,22476,26914l,29531,,7728,3372,8826c14687,8826,23285,5893,29178,xe" fillcolor="#acacac" stroked="f" strokeweight="0">
                <v:stroke miterlimit="83231f" joinstyle="miter"/>
                <v:path arrowok="t" textboxrect="0,0,38792,29531"/>
              </v:shape>
              <v:shape id="Shape 32" o:spid="_x0000_s1053" style="position:absolute;left:57435;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33" o:spid="_x0000_s1054" style="position:absolute;left:5813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" path="m,l38697,r,106261l13589,106261r,-85916l,20345,,xe" fillcolor="#acacac" stroked="f" strokeweight="0">
                <v:stroke miterlimit="83231f" joinstyle="miter"/>
                <v:path arrowok="t" textboxrect="0,0,38697,106261"/>
              </v:shape>
              <v:shape id="Shape 34" o:spid="_x0000_s1055" style="position:absolute;left:5825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35" o:spid="_x0000_s1056" style="position:absolute;left:58912;width:366;height:1537;visibility:visible;mso-wrap-style:square;v-text-anchor:top" coordsize="36513,15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" path="m24803,r,119469c24803,132563,28715,140360,36513,142875v-3836,7277,-10377,10922,-19647,10922c5614,153797,,145986,,130378l,5956,24803,xe" fillcolor="#acacac" stroked="f" strokeweight="0">
                <v:stroke miterlimit="83231f" joinstyle="miter"/>
                <v:path arrowok="t" textboxrect="0,0,36513,153797"/>
              </v:shape>
              <v:shape id="Shape 36" o:spid="_x0000_s1057" style="position:absolute;left:59510;width:487;height:1537;visibility:visible;mso-wrap-style:square;v-text-anchor:top" coordsize="48666,15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" path="m24803,r,49606c31420,45580,38633,43561,46431,43561r2235,390l48666,67064,41567,64592v-7340,,-12928,2083,-16764,6249l24803,126301v3632,4306,8572,6452,14783,6452l48666,131490r,21640l44945,153784v-9855,,-18313,-2603,-25400,-7836l13983,153784,,153784,,5956,24803,xe" fillcolor="#acacac" stroked="f" strokeweight="0">
                <v:stroke miterlimit="83231f" joinstyle="miter"/>
                <v:path arrowok="t" textboxrect="0,0,48666,153784"/>
              </v:shape>
              <v:shape id="Shape 37" o:spid="_x0000_s1058" style="position:absolute;left:59997;top:439;width:496;height:1092;visibility:visible;mso-wrap-style:square;v-text-anchor:top" coordsize="49657,10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" path="m,l18825,3289v6267,2455,11782,6138,16545,11053c44895,24159,49657,36744,49657,52086v,17805,-4800,31877,-14389,42227c30474,99489,24829,103369,18331,105955l,109178,,87538r6255,-870c10497,85246,13869,83112,16371,80267v5004,-5689,7493,-14783,7493,-27279c23864,42205,21282,34119,16121,28728l,23113,,xe" fillcolor="#acacac" stroked="f" strokeweight="0">
                <v:stroke miterlimit="83231f" joinstyle="miter"/>
                <v:path arrowok="t" textboxrect="0,0,49657,109178"/>
              </v:shape>
              <v:shape id="Shape 38" o:spid="_x0000_s1059" style="position:absolute;left:60701;top:825;width:443;height:712;visibility:visible;mso-wrap-style:square;v-text-anchor:top" coordsize="44253,7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" path="m44253,r,20087l32147,22733v-4896,3210,-7344,8023,-7344,14437c24803,46695,30328,51457,41377,51457r2876,-958l44253,69707r-7436,1499c25362,71206,16370,68348,9830,62621,3277,56906,,48778,,38262,,25956,4623,16329,13843,9395,18459,5922,24044,3315,30600,1577l44253,xe" fillcolor="#acacac" stroked="f" strokeweight="0">
                <v:stroke miterlimit="83231f" joinstyle="miter"/>
                <v:path arrowok="t" textboxrect="0,0,44253,71206"/>
              </v:shape>
              <v:shape id="Shape 39" o:spid="_x0000_s1060" style="position:absolute;left:60811;top:435;width:333;height:254;visibility:visible;mso-wrap-style:square;v-text-anchor:top" coordsize="3323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" path="m30455,r2775,365l33230,21916,28766,20739v-9322,,-17120,1550,-23419,4661l,6147c8522,2057,18682,,30455,xe" fillcolor="#acacac" stroked="f" strokeweight="0">
                <v:stroke miterlimit="83231f" joinstyle="miter"/>
                <v:path arrowok="t" textboxrect="0,0,33230,25400"/>
              </v:shape>
              <v:shape id="Shape 40" o:spid="_x0000_s1061" style="position:absolute;left:61144;top:439;width:526;height:1098;visibility:visible;mso-wrap-style:square;v-text-anchor:top" coordsize="52686,1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" path="m,l18285,2404v5937,1844,10792,4610,14563,8293c40380,18076,44152,32046,44152,52620r,22720c44152,89500,46996,98391,52686,102035v-2045,3569,-4331,5766,-6845,6592c43326,109452,40443,109871,37205,109871v-3569,,-6782,-1333,-9614,-3975c24746,103255,22828,100384,21837,97273v-2247,3708,-6171,6731,-11759,9068l,108372,,89164,13868,84541v3722,-3721,5582,-9303,5582,-16745l19450,57877c15221,57027,12046,56582,9925,56582l,58752,,38665,8934,37634v2909,,6350,495,10313,1486c19247,32871,17272,28185,13321,25061l,21551,,xe" fillcolor="#acacac" stroked="f" strokeweight="0">
                <v:stroke miterlimit="83231f" joinstyle="miter"/>
                <v:path arrowok="t" textboxrect="0,0,52686,109871"/>
              </v:shape>
              <v:shape id="Shape 41" o:spid="_x0000_s1062" style="position:absolute;left:61864;top:439;width:496;height:1098;visibility:visible;mso-wrap-style:square;v-text-anchor:top" coordsize="49555,10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" path="m49555,r,23539l33833,29771v-5360,6045,-8039,14732,-8039,26047c25794,66861,28457,75145,33782,80668r15773,5456l49555,109576r-1841,306c32893,109882,21234,105196,12738,95798,4255,86413,,73319,,56504,,39715,4864,26037,14631,15483,19507,10206,25000,6250,31111,3613l49555,xe" fillcolor="#acacac" stroked="f" strokeweight="0">
                <v:stroke miterlimit="83231f" joinstyle="miter"/>
                <v:path arrowok="t" textboxrect="0,0,49555,109882"/>
              </v:shape>
              <v:shape id="Shape 42" o:spid="_x0000_s1063" style="position:absolute;left:62360;width:486;height:1534;visibility:visible;mso-wrap-style:square;v-text-anchor:top" coordsize="48565,153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" path="m48565,r,151803l23762,151803r,-6451c21717,147612,18238,149568,13348,151257l,153478,,130026r8179,2829c10567,132855,13488,132144,16968,130721v3466,-1422,5740,-2857,6794,-4318l23762,70942c18466,66713,12942,64592,7189,64592l,67441,,43902r1740,-341c9805,43561,17145,45212,23762,48514r,-42558l48565,xe" fillcolor="#acacac" stroked="f" strokeweight="0">
                <v:stroke miterlimit="83231f" joinstyle="miter"/>
                <v:path arrowok="t" textboxrect="0,0,48565,153478"/>
              </v:shape>
              <v:rect id="Rectangle 43" o:spid="_x0000_s1064" style="position:absolute;left:43368;top:2372;width:5627;height:2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482A6995" w14:textId="77777777" w:rsidR="008C521E" w:rsidRDefault="008C521E" w:rsidP="00C830FE">
                      <w:r>
                        <w:rPr>
                          <w:rFonts w:ascii="Trebuchet MS" w:eastAsia="Trebuchet MS" w:hAnsi="Trebuchet MS" w:cs="Trebuchet MS"/>
                          <w:b/>
                          <w:color w:val="74B43C"/>
                          <w:sz w:val="36"/>
                        </w:rPr>
                        <w:t xml:space="preserve">      </w:t>
                      </w:r>
                    </w:p>
                  </w:txbxContent>
                </v:textbox>
              </v:rect>
              <v:shape id="Shape 44" o:spid="_x0000_s1065" style="position:absolute;left:47731;top:2302;width:1045;height:1785;visibility:visible;mso-wrap-style:square;v-text-anchor:top" coordsize="104508,17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" path="m52654,c72618,,87262,3734,96609,11201l87313,37592c76543,29896,65202,26048,53251,26048v-7061,,-12548,1854,-16434,5588c32931,35369,30975,40221,30975,46190v,9893,10973,20193,32880,30874c75412,82715,83731,87922,88836,92672v5106,4750,8992,10287,11672,16611c103175,115608,104508,122657,104508,130429v,13983,-5524,25502,-16548,34531c76924,173990,62141,178499,43599,178499,27496,178499,12967,174346,,166014l11316,138557v12090,8484,23990,12725,35687,12725c64999,151282,73990,145009,73990,132436v,-5893,-2121,-11507,-6362,-16853c63386,110249,54648,104254,41415,97625,28181,90983,19266,85522,14668,81242,10071,76962,6541,71869,4064,65989,1588,60096,343,53569,343,46418,343,33071,5245,21996,15024,13195,24803,4407,37351,,52654,xe" fillcolor="#007d3f" stroked="f" strokeweight="0">
                <v:stroke miterlimit="83231f" joinstyle="miter"/>
                <v:path arrowok="t" textboxrect="0,0,104508,178499"/>
              </v:shape>
              <v:shape id="Shape 45" o:spid="_x0000_s1066" style="position:absolute;left:48950;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46" o:spid="_x0000_s1067" style="position:absolute;left:49947;top:3236;width:526;height:845;visibility:visible;mso-wrap-style:square;v-text-anchor:top" coordsize="52533,8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" path="m52533,r,23853l38160,26994v-5813,3810,-8721,9525,-8721,17145c29439,55454,36004,61106,49123,61106r3410,-1137l52533,82776r-8833,1774c30111,84550,19431,81159,11659,74365,3886,67570,,57931,,45434,,30829,5474,19399,16433,11157,21907,7029,28540,3934,36328,1870l52533,xe" fillcolor="#007d3f" stroked="f" strokeweight="0">
                <v:stroke miterlimit="83231f" joinstyle="miter"/>
                <v:path arrowok="t" textboxrect="0,0,52533,84550"/>
              </v:shape>
              <v:shape id="Shape 47" o:spid="_x0000_s1068" style="position:absolute;left:50078;top:2772;width:395;height:302;visibility:visible;mso-wrap-style:square;v-text-anchor:top" coordsize="39465,30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" path="m36169,r3296,433l39465,26021,34176,24625v-11075,,-20346,1854,-27813,5538l,7302c10135,2438,22187,,36169,xe" fillcolor="#007d3f" stroked="f" strokeweight="0">
                <v:stroke miterlimit="83231f" joinstyle="miter"/>
                <v:path arrowok="t" textboxrect="0,0,39465,30163"/>
              </v:shape>
              <v:shape id="Shape 48" o:spid="_x0000_s1069" style="position:absolute;left:50473;top:2776;width:625;height:1305;visibility:visible;mso-wrap-style:square;v-text-anchor:top" coordsize="62567,130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" path="m,l21714,2853v7052,2191,12817,5477,17294,9858c47962,21462,52445,38061,52445,62483r,26987c52445,106285,55810,116851,62567,121157v-2426,4242,-5144,6858,-8116,7836c51454,129983,48038,130466,44190,130466v-4242,,-8052,-1575,-11418,-4712c29382,122617,27108,119201,25927,115505v-2667,4407,-7328,8001,-13957,10783l,128692,,105885r16472,-5491c20889,95976,23095,89350,23095,80517r,-11786c18066,67715,14307,67194,11780,67194l,69769,,45916,10624,44690v3441,,7531,597,12242,1778c22866,39045,20520,33476,15828,29763l,25587,,xe" fillcolor="#007d3f" stroked="f" strokeweight="0">
                <v:stroke miterlimit="83231f" joinstyle="miter"/>
                <v:path arrowok="t" textboxrect="0,0,62567,130466"/>
              </v:shape>
              <v:shape id="Shape 49" o:spid="_x0000_s1070" style="position:absolute;left:51281;top:2776;width:588;height:1305;visibility:visible;mso-wrap-style:square;v-text-anchor:top" coordsize="58846,13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" path="m58846,r,26050l51745,27274v-4536,1797,-8393,4493,-11575,8087c33808,42549,30633,52861,30633,66285v,19679,7108,31978,21329,36898l58846,104203r,25940l56655,130509v-17590,,-31433,-5575,-41529,-16739c5029,102620,,87075,,67111,,47172,5779,30928,17374,18393,23165,12132,29686,7433,36940,4300l58846,xe" fillcolor="#007d3f" stroked="f" strokeweight="0">
                <v:stroke miterlimit="83231f" joinstyle="miter"/>
                <v:path arrowok="t" textboxrect="0,0,58846,130509"/>
              </v:shape>
              <v:shape id="Shape 50" o:spid="_x0000_s1071" style="position:absolute;left:51869;top:2255;width:577;height:1823;visibility:visible;mso-wrap-style:square;v-text-anchor:top" coordsize="57664,18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" path="m57664,r,180264l28213,180264r,-7658c25787,175273,21647,177610,15830,179616l,182260,,156320r9709,1439c12541,157759,16021,156921,20136,155219v4127,-1676,6820,-3390,8077,-5118l28213,84239c21927,79210,15361,76695,8541,76695l,78167,,52117r2051,-403c11640,51714,20364,53683,28213,57607r,-50546l57664,xe" fillcolor="#007d3f" stroked="f" strokeweight="0">
                <v:stroke miterlimit="83231f" joinstyle="miter"/>
                <v:path arrowok="t" textboxrect="0,0,57664,182260"/>
              </v:shape>
              <v:shape id="Shape 51" o:spid="_x0000_s1072" style="position:absolute;left:52663;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52" o:spid="_x0000_s1073" style="position:absolute;left:54427;top:2301;width:754;height:1786;visibility:visible;mso-wrap-style:square;v-text-anchor:top" coordsize="75406,17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" path="m74232,r1174,207l75406,27444r-1174,-228c60566,27216,50076,32702,42761,43650,35471,54610,31814,69367,31814,87897v,20193,3416,35814,10261,46888c48895,145860,58839,151397,71869,151397r3537,-710l75406,177978r-3537,647c48704,178625,30937,170536,18555,154343,6185,138163,,116014,,87897,,63310,6731,42520,20206,25502,33668,8509,51676,,74232,xe" fillcolor="#007d3f" stroked="f" strokeweight="0">
                <v:stroke miterlimit="83231f" joinstyle="miter"/>
                <v:path arrowok="t" textboxrect="0,0,75406,178625"/>
              </v:shape>
              <v:shape id="Shape 53" o:spid="_x0000_s1074" style="position:absolute;left:55181;top:2303;width:754;height:1778;visibility:visible;mso-wrap-style:square;v-text-anchor:top" coordsize="75406,17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" path="m,l31666,5570v9485,3850,17509,9622,24068,17312c68853,38287,75406,59890,75406,87690v,27800,-6858,49886,-20561,66218c47994,162074,39703,168202,29974,172288l,177772,,150481r16713,-3352c22555,144421,27489,140357,31515,134934,39567,124101,43593,108353,43593,87690v,-30337,-8394,-49301,-25182,-56887l,27237,,xe" fillcolor="#007d3f" stroked="f" strokeweight="0">
                <v:stroke miterlimit="83231f" joinstyle="miter"/>
                <v:path arrowok="t" textboxrect="0,0,75406,177772"/>
              </v:shape>
              <v:shape id="Shape 54" o:spid="_x0000_s1075" style="position:absolute;left:56261;top:2255;width:433;height:1826;visibility:visible;mso-wrap-style:square;v-text-anchor:top" coordsize="43358,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" path="m29451,r,141859c29451,157416,34099,166688,43358,169672v-4547,8636,-12332,12954,-23330,12954c6667,182626,,173368,,154826l,7074,29451,xe" fillcolor="#007d3f" stroked="f" strokeweight="0">
                <v:stroke miterlimit="83231f" joinstyle="miter"/>
                <v:path arrowok="t" textboxrect="0,0,43358,182626"/>
              </v:shape>
              <v:shape id="Shape 55" o:spid="_x0000_s1076" style="position:absolute;left:56873;top:2772;width:886;height:1309;visibility:visible;mso-wrap-style:square;v-text-anchor:top" coordsize="885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" path="m44412,c57531,,69862,2934,81407,8826l72923,31687c66484,26200,57531,23444,46063,23444v-10300,,-15431,4090,-15431,12256c30632,38913,32321,41821,35687,44412v3378,2591,10604,6071,21678,10427c68453,59195,76415,64491,81280,70688v4877,6211,7315,13716,7315,22505c88595,104902,84251,114097,75578,120828v-8688,6705,-20485,10071,-35408,10071c31762,130899,25032,130200,19964,128842,14897,127457,8395,124651,470,120409l10947,96965v8801,6997,18746,10477,29807,10477c52222,107442,57962,103365,57962,95199v,-4788,-1727,-8725,-5181,-11785c49326,80353,42596,76746,32626,72568,10871,63538,,50889,,34633,,23724,4153,15215,12471,9131,20815,3035,31445,,44412,xe" fillcolor="#007d3f" stroked="f" strokeweight="0">
                <v:stroke miterlimit="83231f" joinstyle="miter"/>
                <v:path arrowok="t" textboxrect="0,0,88595,130899"/>
              </v:shape>
              <v:shape id="Shape 56" o:spid="_x0000_s1077" style="position:absolute;left:57996;top:2255;width:578;height:1826;visibility:visible;mso-wrap-style:square;v-text-anchor:top" coordsize="57797,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" path="m29464,r,58915c37312,54127,45872,51727,55131,51727r2666,466l57797,77966,49365,76708v-8712,,-15355,2464,-19901,7417l29464,149987v4318,5105,10173,7658,17552,7658l57797,156145r,25703l53378,182626v-11709,,-21755,-3099,-30162,-9309l16611,182626,,182626,,7074,29464,xe" fillcolor="#007d3f" stroked="f" strokeweight="0">
                <v:stroke miterlimit="83231f" joinstyle="miter"/>
                <v:path arrowok="t" textboxrect="0,0,57797,182626"/>
              </v:shape>
              <v:shape id="Shape 57" o:spid="_x0000_s1078" style="position:absolute;left:58574;top:2777;width:590;height:1296;visibility:visible;mso-wrap-style:square;v-text-anchor:top" coordsize="58967,12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" path="m,l22352,3906v7443,2915,13990,7287,19648,13116c53315,28693,58967,43641,58967,61853v,21145,-5690,37846,-17082,50140c36189,118139,29483,122749,21767,125823l,129655,,103952r7431,-1034c12469,101229,16473,98696,19445,95317v5930,-6756,8889,-17551,8889,-32397c28334,43717,21441,31716,7653,26915l,25773,,xe" fillcolor="#007d3f" stroked="f" strokeweight="0">
                <v:stroke miterlimit="83231f" joinstyle="miter"/>
                <v:path arrowok="t" textboxrect="0,0,58967,129655"/>
              </v:shape>
              <v:shape id="Shape 58" o:spid="_x0000_s1079" style="position:absolute;left:59365;top:2772;width:628;height:1309;visibility:visible;mso-wrap-style:square;v-text-anchor:top" coordsize="627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" path="m62688,r107,18l62795,24748,42707,31548c37481,36163,33846,43085,31801,52311r30994,l62795,74460r-32048,c31293,84519,34747,92329,41110,97904r21685,7064l62795,130857r-362,42c43193,130899,27978,125260,16777,113995,5601,102718,,86995,,66802,,46939,6135,30836,18428,18491,30721,6172,45466,,62688,xe" fillcolor="#007d3f" stroked="f" strokeweight="0">
                <v:stroke miterlimit="83231f" joinstyle="miter"/>
                <v:path arrowok="t" textboxrect="0,0,62795,130899"/>
              </v:shape>
              <v:shape id="Shape 59" o:spid="_x0000_s1080" style="position:absolute;left:59993;top:3730;width:461;height:351;visibility:visible;mso-wrap-style:square;v-text-anchor:top" coordsize="46069,35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" path="m34640,l46069,22504v-5182,4204,-11642,7357,-19381,9459l,35073,,9185r4007,1305c17431,10490,27642,6998,34640,xe" fillcolor="#007d3f" stroked="f" strokeweight="0">
                <v:stroke miterlimit="83231f" joinstyle="miter"/>
                <v:path arrowok="t" textboxrect="0,0,46069,35073"/>
              </v:shape>
              <v:shape id="Shape 60" o:spid="_x0000_s1081" style="position:absolute;left:59993;top:2772;width:606;height:745;visibility:visible;mso-wrap-style:square;v-text-anchor:top" coordsize="60560,7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" path="m,l24624,4076v7342,2729,13781,6822,19312,12276c55023,27274,60560,41181,60560,58072v,3607,-812,9068,-2477,16370l,74442,,52294r30994,c28949,33840,18739,24608,362,24608l,24730,,xe" fillcolor="#007d3f" stroked="f" strokeweight="0">
                <v:stroke miterlimit="83231f" joinstyle="miter"/>
                <v:path arrowok="t" textboxrect="0,0,60560,74442"/>
              </v:shape>
              <v:shape id="Shape 61" o:spid="_x0000_s1082" style="position:absolute;left:60858;top:2772;width:854;height:1286;visibility:visible;mso-wrap-style:square;v-text-anchor:top" coordsize="85420,12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" path="m62331,c72389,,80086,1524,85420,4597l72936,29807c67678,26352,61899,24625,55613,24625v-6820,,-12903,3099,-18199,9309c32105,40132,29464,47714,29464,56667r,71870l,128537,,2349r29464,l29464,13907c37706,4635,48666,,62331,xe" fillcolor="#007d3f" stroked="f" strokeweight="0">
                <v:stroke miterlimit="83231f" joinstyle="miter"/>
                <v:path arrowok="t" textboxrect="0,0,85420,128537"/>
              </v:shape>
              <v:shape id="Shape 62" o:spid="_x0000_s1083" style="position:absolute;left:61817;top:4152;width:518;height:399;visibility:visible;mso-wrap-style:square;v-text-anchor:top" coordsize="51791,3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" path="m18618,v5143,4712,10583,8245,16316,10601l51791,13894r,26062l24833,35787c16094,32941,7817,28670,,22974l18618,xe" fillcolor="#007d3f" stroked="f" strokeweight="0">
                <v:stroke miterlimit="83231f" joinstyle="miter"/>
                <v:path arrowok="t" textboxrect="0,0,51791,39956"/>
              </v:shape>
              <v:shape id="Shape 63" o:spid="_x0000_s1084" style="position:absolute;left:61811;top:2770;width:524;height:1293;visibility:visible;mso-wrap-style:square;v-text-anchor:top" coordsize="52375,1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" path="m51372,r1003,225l52375,24344,36399,30505v-4242,4242,-6350,9716,-6350,16383c30049,54356,32106,60338,36221,64859r16154,6558l52375,94756r-2184,-154l45352,93904v-546,,-2641,838,-6299,2527c35408,98120,33566,99873,33566,101676v,3150,2719,4712,8142,4712l52375,104851r,23130l49848,128181v-6528,787,-11443,1181,-14745,1181c14846,129362,4712,122098,4712,107569v,-4166,1689,-8255,5067,-12255c13157,91313,17082,88367,21565,86474,7176,77127,,63894,,46774,,33261,4941,22085,14846,13246,24740,4420,36919,,51372,xe" fillcolor="#007d3f" stroked="f" strokeweight="0">
                <v:stroke miterlimit="83231f" joinstyle="miter"/>
                <v:path arrowok="t" textboxrect="0,0,52375,129362"/>
              </v:shape>
              <v:shape id="Shape 64" o:spid="_x0000_s1085" style="position:absolute;left:62335;top:3798;width:593;height:754;visibility:visible;mso-wrap-style:square;v-text-anchor:top" coordsize="59322,7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" path="m16320,c44983,,59322,11506,59322,34519v,12725,-5728,22720,-17209,29984c30645,71768,16828,75400,648,75400l,75300,,49239r1232,240c9716,49479,16701,48222,22199,45707v5500,-2514,8256,-5969,8256,-10363c30455,27876,24371,24155,12192,24155l,25123,,1994,1588,1765c7315,584,12230,,16320,xe" fillcolor="#007d3f" stroked="f" strokeweight="0">
                <v:stroke miterlimit="83231f" joinstyle="miter"/>
                <v:path arrowok="t" textboxrect="0,0,59322,75400"/>
              </v:shape>
              <v:shape id="Shape 65" o:spid="_x0000_s1086" style="position:absolute;left:62335;top:2699;width:593;height:1023;visibility:visible;mso-wrap-style:square;v-text-anchor:top" coordsize="59322,102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" path="m38938,l59322,18504,45288,28753v4877,7379,7316,16103,7316,26149c52604,69279,48222,80772,39459,89370,30709,97968,19660,102273,6300,102273l,101830,,78490r521,212c7518,78702,12891,76505,16663,72111v3771,-4395,5664,-10452,5664,-18149c22327,47600,20295,42227,16256,37821,12205,33426,6972,31217,521,31217l,31418,,7299r27381,6138l38938,xe" fillcolor="#007d3f" stroked="f" strokeweight="0">
                <v:stroke miterlimit="83231f" joinstyle="miter"/>
                <v:path arrowok="t" textboxrect="0,0,59322,102273"/>
              </v:shape>
              <v:rect id="Rectangle 66" o:spid="_x0000_s1087" style="position:absolute;left:62964;top:2278;width:966;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9YxQAAANwAAAAPAAAAZHJzL2Rvd25yZXYueG1sRI9Ba8JA&#10;FITvhf6H5RV6q5u2IB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D/Q79YxQAAANwAAAAP&#10;AAAAAAAAAAAAAAAAAAcCAABkcnMvZG93bnJldi54bWxQSwUGAAAAAAMAAwC3AAAA+QIAAAAA&#10;" filled="f" stroked="f">
                <v:textbox inset="0,0,0,0">
                  <w:txbxContent>
                    <w:p w14:paraId="7E7BD125" w14:textId="77777777" w:rsidR="008C521E" w:rsidRDefault="008C521E" w:rsidP="00C830FE">
                      <w:r>
                        <w:rPr>
                          <w:rFonts w:ascii="Trebuchet MS" w:eastAsia="Trebuchet MS" w:hAnsi="Trebuchet MS" w:cs="Trebuchet MS"/>
                          <w:b/>
                          <w:color w:val="74B43C"/>
                          <w:sz w:val="38"/>
                        </w:rPr>
                        <w:t xml:space="preserve"> </w:t>
                      </w:r>
                    </w:p>
                  </w:txbxContent>
                </v:textbox>
              </v:rect>
              <v:shape id="Shape 67" o:spid="_x0000_s1088" style="position:absolute;left:47778;top:4756;width:467;height:1280;visibility:visible;mso-wrap-style:square;v-text-anchor:top" coordsize="46704,12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" path="m33947,l46704,2085r,20090l32893,20053v-2425,,-5867,204,-10325,610l22568,107480v3645,343,7582,521,11811,521l46704,105489r,19822l28207,128054,,128054,,952c17996,318,29312,,33947,xe" fillcolor="#007d3f" stroked="f" strokeweight="0">
                <v:stroke miterlimit="83231f" joinstyle="miter"/>
                <v:path arrowok="t" textboxrect="0,0,46704,128054"/>
              </v:shape>
              <v:shape id="Shape 68" o:spid="_x0000_s1089" style="position:absolute;left:48245;top:4777;width:475;height:1232;visibility:visible;mso-wrap-style:square;v-text-anchor:top" coordsize="47568,123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" path="m,l12143,1984v7342,2713,13727,6784,19156,12213c42145,25043,47568,39444,47568,57390v,34289,-12387,55721,-37162,64293l,123226,,103405r2915,-594c7379,100741,11227,97636,14459,93496v6452,-8268,9678,-19850,9678,-34722c24137,38371,17021,25620,2791,20519l,20090,,xe" fillcolor="#007d3f" stroked="f" strokeweight="0">
                <v:stroke miterlimit="83231f" joinstyle="miter"/>
                <v:path arrowok="t" textboxrect="0,0,47568,123226"/>
              </v:shape>
              <v:shape id="Shape 69" o:spid="_x0000_s1090" style="position:absolute;left:48839;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70" o:spid="_x0000_s1091" style="position:absolute;left:49302;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" path="m25527,r8420,16586c30125,19679,25365,22003,19664,23554l,25851,,6775r2946,959c12852,7734,20371,5156,25527,xe" fillcolor="#007d3f" stroked="f" strokeweight="0">
                <v:stroke miterlimit="83231f" joinstyle="miter"/>
                <v:path arrowok="t" textboxrect="0,0,33947,25851"/>
              </v:shape>
              <v:shape id="Shape 71" o:spid="_x0000_s1092" style="position:absolute;left:49302;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72" o:spid="_x0000_s1093" style="position:absolute;left:49915;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3" o:spid="_x0000_s1094" style="position:absolute;left:51332;top:4753;width:425;height:1283;visibility:visible;mso-wrap-style:square;v-text-anchor:top" coordsize="42494,128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" path="m36030,r6464,1767l42494,20548,35509,18847v-3543,,-7848,140,-12941,432l22568,49746v3467,241,7125,355,10935,355l42494,47846r,21173l33947,67107v-2197,,-5994,89,-11379,267l22568,109398v4572,406,8268,597,11113,597l42494,107938r,19894l38888,128321,,128321,,1219c17120,419,29147,,36030,xe" fillcolor="#007d3f" stroked="f" strokeweight="0">
                <v:stroke miterlimit="83231f" joinstyle="miter"/>
                <v:path arrowok="t" textboxrect="0,0,42494,128321"/>
              </v:shape>
              <v:shape id="Shape 74" o:spid="_x0000_s1095" style="position:absolute;left:51757;top:4771;width:434;height:1260;visibility:visible;mso-wrap-style:square;v-text-anchor:top" coordsize="43358,12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" path="m,l24473,6691v7442,5664,11163,13703,11163,24193c35636,40955,30315,48918,19660,54760v15798,5487,23698,16841,23698,34024c43358,100353,39002,109548,30251,116355v-4368,3398,-9376,5947,-15019,7647l,126065,,106171r13119,-3062c17653,99706,19926,94016,19926,86091v,-7226,-2108,-12497,-6337,-15798l,67252,,46079,7553,44184v3677,-2765,5515,-6912,5515,-12436c13068,26852,11395,23185,8052,20742l,18781,,xe" fillcolor="#007d3f" stroked="f" strokeweight="0">
                <v:stroke miterlimit="83231f" joinstyle="miter"/>
                <v:path arrowok="t" textboxrect="0,0,43358,126065"/>
              </v:shape>
              <v:shape id="Shape 75" o:spid="_x0000_s1096" style="position:absolute;left:52369;top:5107;width:816;height:947;visibility:visible;mso-wrap-style:square;v-text-anchor:top" coordsize="81610,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" path="m,l21704,r,58687c21704,70599,27063,76568,37770,76568v4927,,9487,-1282,13716,-3822c55715,70206,58522,67259,59906,63894l59906,,81610,r,93066l59906,93066r,-7811c56845,87859,52616,90081,47231,91935v-5385,1842,-10325,2782,-14846,2782c10795,94717,,83249,,60338l,xe" fillcolor="#007d3f" stroked="f" strokeweight="0">
                <v:stroke miterlimit="83231f" joinstyle="miter"/>
                <v:path arrowok="t" textboxrect="0,0,81610,94717"/>
              </v:shape>
              <v:shape id="Shape 76" o:spid="_x0000_s1097" style="position:absolute;left:52924;top:4734;width:248;height:247;visibility:visible;mso-wrap-style:square;v-text-anchor:top" coordsize="24752,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" path="m12421,v3416,,6324,1219,8737,3645c23546,6083,24752,9004,24752,12421v,3403,-1206,6324,-3594,8712c18745,23546,15837,24740,12421,24740v-3417,,-6338,-1194,-8763,-3607c1219,18745,,15824,,12421,,9004,1219,6083,3658,3645,6083,1219,9004,,12421,xe" fillcolor="#007d3f" stroked="f" strokeweight="0">
                <v:stroke miterlimit="83231f" joinstyle="miter"/>
                <v:path arrowok="t" textboxrect="0,0,24752,24740"/>
              </v:shape>
              <v:shape id="Shape 77" o:spid="_x0000_s1098" style="position:absolute;left:52386;top:4734;width:247;height:247;visibility:visible;mso-wrap-style:square;v-text-anchor:top" coordsize="24740,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" path="m12421,v3403,,6324,1219,8725,3645c23546,6083,24740,9004,24740,12421v,3403,-1194,6324,-3594,8712c18745,23546,15824,24740,12421,24740v-3417,,-6338,-1194,-8776,-3607c1219,18745,,15824,,12421,,9004,1219,6083,3645,3645,6083,1219,9004,,12421,xe" fillcolor="#007d3f" stroked="f" strokeweight="0">
                <v:stroke miterlimit="83231f" joinstyle="miter"/>
                <v:path arrowok="t" textboxrect="0,0,24740,24740"/>
              </v:shape>
              <v:shape id="Shape 78" o:spid="_x0000_s1099" style="position:absolute;left:53412;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9" o:spid="_x0000_s1100" style="position:absolute;left:54093;top:6106;width:382;height:294;visibility:visible;mso-wrap-style:square;v-text-anchor:top" coordsize="38157,29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" path="m13716,v3791,3474,7801,6077,12027,7812l38157,10237r,19204l18298,26370c11859,24273,5760,21127,,16929l13716,xe" fillcolor="#007d3f" stroked="f" strokeweight="0">
                <v:stroke miterlimit="83231f" joinstyle="miter"/>
                <v:path arrowok="t" textboxrect="0,0,38157,29441"/>
              </v:shape>
              <v:shape id="Shape 80" o:spid="_x0000_s1101" style="position:absolute;left:54089;top:5087;width:386;height:954;visibility:visible;mso-wrap-style:square;v-text-anchor:top" coordsize="38589,95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" path="m37846,r743,166l38589,17955,26822,22492v-3124,3124,-4686,7137,-4686,12065c22136,40056,23660,44463,26683,47790r11906,4846l38589,69834r-1606,-111l33427,69202v-420,,-1956,610,-4661,1855c26099,72314,24740,73596,24740,74930v,2311,1994,3467,5994,3467l38589,77270r,17041l36716,94463v-4788,584,-8420,863,-10846,863c10935,95326,3467,89967,3467,79273v,-3073,1245,-6083,3734,-9029c9703,67285,12586,65113,15888,63729,5296,56845,,47079,,34468,,24511,3645,16294,10935,9766,18224,3264,27191,,37846,xe" fillcolor="#007d3f" stroked="f" strokeweight="0">
                <v:stroke miterlimit="83231f" joinstyle="miter"/>
                <v:path arrowok="t" textboxrect="0,0,38589,95326"/>
              </v:shape>
              <v:shape id="Shape 81" o:spid="_x0000_s1102" style="position:absolute;left:54475;top:5845;width:437;height:556;visibility:visible;mso-wrap-style:square;v-text-anchor:top" coordsize="43707,55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" path="m12021,c33141,,43707,8484,43707,25438v,9373,-4229,16739,-12674,22085c22587,52883,12389,55563,476,55563l,55489,,36284r908,178c7157,36462,12313,35535,16364,33680v4051,-1841,6083,-4394,6083,-7632c22447,20549,17952,17793,8985,17793l,18518,,1477,1175,1308c5404,432,9011,,12021,xe" fillcolor="#007d3f" stroked="f" strokeweight="0">
                <v:stroke miterlimit="83231f" joinstyle="miter"/>
                <v:path arrowok="t" textboxrect="0,0,43707,55563"/>
              </v:shape>
              <v:shape id="Shape 82" o:spid="_x0000_s1103" style="position:absolute;left:54475;top:5035;width:437;height:754;visibility:visible;mso-wrap-style:square;v-text-anchor:top" coordsize="43707,75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" path="m28696,l43707,13627,33382,21184v3581,5448,5385,11874,5385,19278c38767,51054,35541,59525,29077,65849,22625,72199,14484,75362,4642,75362l,75041,,57843r387,158c5531,58001,9506,56375,12287,53137v2769,-3239,4166,-7709,4166,-13373c16453,35077,14967,31102,11983,27864,8998,24638,5137,23012,387,23012l,23162,,5373,20187,9893,28696,xe" fillcolor="#007d3f" stroked="f" strokeweight="0">
                <v:stroke miterlimit="83231f" joinstyle="miter"/>
                <v:path arrowok="t" textboxrect="0,0,43707,75362"/>
              </v:shape>
              <v:shape id="Shape 83" o:spid="_x0000_s1104" style="position:absolute;left:54987;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84" o:spid="_x0000_s1105" style="position:absolute;left:55450;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" path="m25527,r8420,16586c30124,19679,25365,22003,19664,23554l,25851,,6775r2946,959c12852,7734,20371,5156,25527,xe" fillcolor="#007d3f" stroked="f" strokeweight="0">
                <v:stroke miterlimit="83231f" joinstyle="miter"/>
                <v:path arrowok="t" textboxrect="0,0,33947,25851"/>
              </v:shape>
              <v:shape id="Shape 85" o:spid="_x0000_s1106" style="position:absolute;left:55450;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86" o:spid="_x0000_s1107" style="position:absolute;left:56063;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87" o:spid="_x0000_s1108" style="position:absolute;left:56814;top:5089;width:1293;height:947;visibility:visible;mso-wrap-style:square;v-text-anchor:top" coordsize="129362,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" path="m42723,c55042,,64338,3365,70586,10071,73304,7010,77101,4547,81966,2743,86817,902,91681,,96545,v10351,,18415,2959,24169,8890c126479,14834,129362,22987,129362,33338r,61379l107658,94717r,-58255c107658,24244,102184,18148,91249,18148v-3238,,-6363,953,-9373,2858c78854,22924,76746,25121,75540,27610r,67107l53835,94717r,-61646c53835,28499,52413,24867,49581,22187,46736,19482,42748,18148,37592,18148v-2705,,-5677,1016,-8903,3036c25489,23203,23164,25438,21704,27864r,66853l,94717,,1740r14935,l19367,9893c25374,3302,33172,,42723,xe" fillcolor="#007d3f" stroked="f" strokeweight="0">
                <v:stroke miterlimit="83231f" joinstyle="miter"/>
                <v:path arrowok="t" textboxrect="0,0,129362,94717"/>
              </v:shape>
              <v:shape id="Shape 88" o:spid="_x0000_s1109" style="position:absolute;left:58272;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89" o:spid="_x0000_s1110" style="position:absolute;left:58735;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" path="m25527,r8421,16586c30125,19679,25366,22003,19665,23554l,25851,,6775r2947,959c12853,7734,20371,5156,25527,xe" fillcolor="#007d3f" stroked="f" strokeweight="0">
                <v:stroke miterlimit="83231f" joinstyle="miter"/>
                <v:path arrowok="t" textboxrect="0,0,33948,25851"/>
              </v:shape>
              <v:shape id="Shape 90" o:spid="_x0000_s1111" style="position:absolute;left:58735;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1" o:spid="_x0000_s1112" style="position:absolute;left:59287;top:5106;width:338;height:930;visibility:visible;mso-wrap-style:square;v-text-anchor:top" coordsize="33858,9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" path="m,l33858,r,92977l11887,92977r,-75184l,17793,,xe" fillcolor="#007d3f" stroked="f" strokeweight="0">
                <v:stroke miterlimit="83231f" joinstyle="miter"/>
                <v:path arrowok="t" textboxrect="0,0,33858,92977"/>
              </v:shape>
              <v:shape id="Shape 92" o:spid="_x0000_s1113" style="position:absolute;left:59392;top:4746;width:251;height:252;visibility:visible;mso-wrap-style:square;v-text-anchor:top" coordsize="25172,2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" path="m12586,v3467,,6439,1232,8890,3696c23953,6147,25172,9119,25172,12586v,3479,-1219,6439,-3696,8890c19025,23952,16053,25171,12586,25171v-3467,,-6439,-1219,-8890,-3695c1219,19025,,16065,,12586,,9119,1219,6147,3696,3696,6147,1232,9119,,12586,xe" fillcolor="#007d3f" stroked="f" strokeweight="0">
                <v:stroke miterlimit="83231f" joinstyle="miter"/>
                <v:path arrowok="t" textboxrect="0,0,25172,25171"/>
              </v:shape>
              <v:shape id="Shape 93" o:spid="_x0000_s1114" style="position:absolute;left:59808;top:5089;width:653;height:965;visibility:visible;mso-wrap-style:square;v-text-anchor:top" coordsize="65277,96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" path="m32727,v9665,,18746,2172,27255,6502l53733,23355c48984,19291,42392,17272,33947,17272v-7582,,-11379,3010,-11379,9030c22568,28664,23813,30810,26301,32728v2489,1905,7811,4458,15977,7683c50431,43612,56311,47511,59893,52083v3594,4584,5384,10096,5384,16586c65277,77292,62078,84074,55689,89027v-6401,4940,-15088,7417,-26085,7417c23406,96444,18440,95936,14719,94932,10972,93916,6185,91846,343,88722l8064,71450v6490,5144,13805,7722,21971,7722c38481,79172,42710,76162,42710,70142v,-3530,-1283,-6426,-3823,-8674c36347,59207,31394,56540,24041,53480,8013,46812,,37503,,25514,,17475,3060,11201,9195,6731,15342,2235,23177,,32727,xe" fillcolor="#007d3f" stroked="f" strokeweight="0">
                <v:stroke miterlimit="83231f" joinstyle="miter"/>
                <v:path arrowok="t" textboxrect="0,0,65277,96444"/>
              </v:shape>
              <v:shape id="Shape 94" o:spid="_x0000_s1115" style="position:absolute;left:60553;top:4837;width:611;height:1217;visibility:visible;mso-wrap-style:square;v-text-anchor:top" coordsize="61126,12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" path="m32474,r,26911l58001,26911r,17450l32474,44361r,40716c32474,91732,33516,96444,35599,99174v2082,2756,5727,4141,10934,4141c51753,103315,56604,101892,61126,99060r,19964c56083,120764,48908,121628,39599,121628v-9271,,-16396,-2616,-21361,-7861c13259,108534,10770,101079,10770,91415r,-47054l,44361,,26911r10770,l10770,7988,32474,xe" fillcolor="#007d3f" stroked="f" strokeweight="0">
                <v:stroke miterlimit="83231f" joinstyle="miter"/>
                <v:path arrowok="t" textboxrect="0,0,61126,121628"/>
              </v:shape>
              <v:shape id="Shape 95" o:spid="_x0000_s1116" style="position:absolute;left:61263;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96" o:spid="_x0000_s1117" style="position:absolute;left:61726;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" path="m25527,r8421,16586c30125,19679,25366,22003,19665,23554l,25851,,6775r2947,959c12853,7734,20371,5156,25527,xe" fillcolor="#007d3f" stroked="f" strokeweight="0">
                <v:stroke miterlimit="83231f" joinstyle="miter"/>
                <v:path arrowok="t" textboxrect="0,0,33948,25851"/>
              </v:shape>
              <v:shape id="Shape 97" o:spid="_x0000_s1118" style="position:absolute;left:61726;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8" o:spid="_x0000_s1119" style="position:absolute;left:62338;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" path="m45924,v7404,,13080,1118,17017,3378l53734,21958c49847,19418,45593,18136,40970,18136v-5029,,-9512,2286,-13410,6858c23647,29578,21705,35154,21705,41758r,52959l,94717,,1727r21705,l21705,10236c27775,3404,35852,,45924,xe" fillcolor="#007d3f" stroked="f" strokeweight="0">
                <v:stroke miterlimit="83231f" joinstyle="miter"/>
                <v:path arrowok="t" textboxrect="0,0,62941,94717"/>
              </v:shape>
              <v:rect id="Rectangle 99" o:spid="_x0000_s1120" style="position:absolute;left:62967;top:4819;width:661;height:2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55D208AD" w14:textId="77777777" w:rsidR="008C521E" w:rsidRDefault="008C521E" w:rsidP="00C830FE">
                      <w:r>
                        <w:rPr>
                          <w:rFonts w:ascii="Trebuchet MS" w:eastAsia="Trebuchet MS" w:hAnsi="Trebuchet MS" w:cs="Trebuchet MS"/>
                          <w:b/>
                          <w:color w:val="007E44"/>
                          <w:sz w:val="26"/>
                        </w:rPr>
                        <w:t xml:space="preserve"> </w:t>
                      </w:r>
                    </w:p>
                  </w:txbxContent>
                </v:textbox>
              </v:rect>
              <w10:wrap type="tight"/>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5f5f5f,#eaeae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3AF"/>
    <w:rsid w:val="00006A2F"/>
    <w:rsid w:val="00021EE9"/>
    <w:rsid w:val="000417EB"/>
    <w:rsid w:val="000615B2"/>
    <w:rsid w:val="00092532"/>
    <w:rsid w:val="000A2364"/>
    <w:rsid w:val="000D039E"/>
    <w:rsid w:val="000E53A5"/>
    <w:rsid w:val="001244D9"/>
    <w:rsid w:val="00151ED0"/>
    <w:rsid w:val="00161B76"/>
    <w:rsid w:val="00165AF5"/>
    <w:rsid w:val="001819DD"/>
    <w:rsid w:val="001A272D"/>
    <w:rsid w:val="001B0D0F"/>
    <w:rsid w:val="001B3DAE"/>
    <w:rsid w:val="001E05A1"/>
    <w:rsid w:val="001E57D0"/>
    <w:rsid w:val="00206660"/>
    <w:rsid w:val="002304CD"/>
    <w:rsid w:val="00245EAB"/>
    <w:rsid w:val="00266895"/>
    <w:rsid w:val="00293E7C"/>
    <w:rsid w:val="002D488D"/>
    <w:rsid w:val="002F1AEA"/>
    <w:rsid w:val="00321EBC"/>
    <w:rsid w:val="00370E76"/>
    <w:rsid w:val="00370F1A"/>
    <w:rsid w:val="00381252"/>
    <w:rsid w:val="0038752A"/>
    <w:rsid w:val="003A0270"/>
    <w:rsid w:val="003A573E"/>
    <w:rsid w:val="003B560A"/>
    <w:rsid w:val="003B7921"/>
    <w:rsid w:val="003C2A85"/>
    <w:rsid w:val="003E6DBD"/>
    <w:rsid w:val="003F780C"/>
    <w:rsid w:val="004326DA"/>
    <w:rsid w:val="00447213"/>
    <w:rsid w:val="00490BD2"/>
    <w:rsid w:val="004A3C48"/>
    <w:rsid w:val="004F5B83"/>
    <w:rsid w:val="00530C9D"/>
    <w:rsid w:val="00534AF7"/>
    <w:rsid w:val="0053541E"/>
    <w:rsid w:val="00576634"/>
    <w:rsid w:val="005970A1"/>
    <w:rsid w:val="005A361E"/>
    <w:rsid w:val="005C482B"/>
    <w:rsid w:val="005E3334"/>
    <w:rsid w:val="005F7974"/>
    <w:rsid w:val="00641054"/>
    <w:rsid w:val="00647D14"/>
    <w:rsid w:val="0066774B"/>
    <w:rsid w:val="0067301F"/>
    <w:rsid w:val="00683597"/>
    <w:rsid w:val="00687F33"/>
    <w:rsid w:val="00691CAE"/>
    <w:rsid w:val="006A5C7F"/>
    <w:rsid w:val="006C0FE0"/>
    <w:rsid w:val="006D486F"/>
    <w:rsid w:val="006D517B"/>
    <w:rsid w:val="006F7005"/>
    <w:rsid w:val="006F72CD"/>
    <w:rsid w:val="00704B5F"/>
    <w:rsid w:val="00725110"/>
    <w:rsid w:val="00730826"/>
    <w:rsid w:val="007316BC"/>
    <w:rsid w:val="00734487"/>
    <w:rsid w:val="00751FC0"/>
    <w:rsid w:val="00765638"/>
    <w:rsid w:val="0077088E"/>
    <w:rsid w:val="00787D25"/>
    <w:rsid w:val="007A1B4F"/>
    <w:rsid w:val="007B43F3"/>
    <w:rsid w:val="007B5876"/>
    <w:rsid w:val="007B590D"/>
    <w:rsid w:val="007B7257"/>
    <w:rsid w:val="007D5A6E"/>
    <w:rsid w:val="00800712"/>
    <w:rsid w:val="00812DFE"/>
    <w:rsid w:val="00813C8C"/>
    <w:rsid w:val="00820D71"/>
    <w:rsid w:val="00834A27"/>
    <w:rsid w:val="008421D8"/>
    <w:rsid w:val="00852E69"/>
    <w:rsid w:val="008604B5"/>
    <w:rsid w:val="0086142D"/>
    <w:rsid w:val="00862D0E"/>
    <w:rsid w:val="00880CB2"/>
    <w:rsid w:val="00892E24"/>
    <w:rsid w:val="008B52B0"/>
    <w:rsid w:val="008C394B"/>
    <w:rsid w:val="008C521E"/>
    <w:rsid w:val="008D257B"/>
    <w:rsid w:val="008E182D"/>
    <w:rsid w:val="008F0C6B"/>
    <w:rsid w:val="00907D07"/>
    <w:rsid w:val="009149F8"/>
    <w:rsid w:val="0091501B"/>
    <w:rsid w:val="00924494"/>
    <w:rsid w:val="009353F0"/>
    <w:rsid w:val="00962A82"/>
    <w:rsid w:val="00966B1C"/>
    <w:rsid w:val="009677BC"/>
    <w:rsid w:val="009831CB"/>
    <w:rsid w:val="009C27C2"/>
    <w:rsid w:val="009C60D8"/>
    <w:rsid w:val="00A06EC3"/>
    <w:rsid w:val="00A07A96"/>
    <w:rsid w:val="00A25889"/>
    <w:rsid w:val="00A27570"/>
    <w:rsid w:val="00A34A95"/>
    <w:rsid w:val="00A4263B"/>
    <w:rsid w:val="00A503AF"/>
    <w:rsid w:val="00AB12E5"/>
    <w:rsid w:val="00AB36EC"/>
    <w:rsid w:val="00AB5B3E"/>
    <w:rsid w:val="00AC65D8"/>
    <w:rsid w:val="00AD4E28"/>
    <w:rsid w:val="00AE1533"/>
    <w:rsid w:val="00AE28F7"/>
    <w:rsid w:val="00B050C3"/>
    <w:rsid w:val="00B2117A"/>
    <w:rsid w:val="00B23F10"/>
    <w:rsid w:val="00B71E8D"/>
    <w:rsid w:val="00BB3CA7"/>
    <w:rsid w:val="00BB495C"/>
    <w:rsid w:val="00BC71B9"/>
    <w:rsid w:val="00BD467E"/>
    <w:rsid w:val="00BE0957"/>
    <w:rsid w:val="00BF36B3"/>
    <w:rsid w:val="00C74E5E"/>
    <w:rsid w:val="00C8164A"/>
    <w:rsid w:val="00C830FE"/>
    <w:rsid w:val="00C916BA"/>
    <w:rsid w:val="00C9581A"/>
    <w:rsid w:val="00CC07E4"/>
    <w:rsid w:val="00CD2D9F"/>
    <w:rsid w:val="00CF21AF"/>
    <w:rsid w:val="00D13A68"/>
    <w:rsid w:val="00D30581"/>
    <w:rsid w:val="00D52526"/>
    <w:rsid w:val="00D72EB2"/>
    <w:rsid w:val="00D85C0D"/>
    <w:rsid w:val="00D85D26"/>
    <w:rsid w:val="00D90667"/>
    <w:rsid w:val="00DB70FA"/>
    <w:rsid w:val="00DD3AA1"/>
    <w:rsid w:val="00DD568E"/>
    <w:rsid w:val="00DD57C0"/>
    <w:rsid w:val="00DD5B9B"/>
    <w:rsid w:val="00DE27AC"/>
    <w:rsid w:val="00DF426E"/>
    <w:rsid w:val="00DF566D"/>
    <w:rsid w:val="00E00395"/>
    <w:rsid w:val="00E04C34"/>
    <w:rsid w:val="00E15713"/>
    <w:rsid w:val="00E160F5"/>
    <w:rsid w:val="00E20434"/>
    <w:rsid w:val="00E44CF6"/>
    <w:rsid w:val="00E46C26"/>
    <w:rsid w:val="00E75A7D"/>
    <w:rsid w:val="00E97C0A"/>
    <w:rsid w:val="00ED2C51"/>
    <w:rsid w:val="00ED54ED"/>
    <w:rsid w:val="00EF2213"/>
    <w:rsid w:val="00F04E47"/>
    <w:rsid w:val="00F179E7"/>
    <w:rsid w:val="00F208B0"/>
    <w:rsid w:val="00F46335"/>
    <w:rsid w:val="00F90326"/>
    <w:rsid w:val="00FA2FE1"/>
    <w:rsid w:val="00FA39B7"/>
    <w:rsid w:val="00FB08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5f5f5f,#eaeaea"/>
    </o:shapedefaults>
    <o:shapelayout v:ext="edit">
      <o:idmap v:ext="edit" data="2"/>
    </o:shapelayout>
  </w:shapeDefaults>
  <w:decimalSymbol w:val=","/>
  <w:listSeparator w:val=";"/>
  <w14:docId w14:val="0BD03A17"/>
  <w15:docId w15:val="{940AFF29-6DFC-43F8-BBC4-93B2D1531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jc w:val="right"/>
      <w:outlineLvl w:val="0"/>
    </w:pPr>
    <w:rPr>
      <w:rFonts w:ascii="Arial" w:hAnsi="Arial"/>
      <w:b/>
      <w:sz w:val="36"/>
    </w:rPr>
  </w:style>
  <w:style w:type="paragraph" w:styleId="berschrift3">
    <w:name w:val="heading 3"/>
    <w:basedOn w:val="Standard"/>
    <w:next w:val="Standard"/>
    <w:link w:val="berschrift3Zchn"/>
    <w:unhideWhenUsed/>
    <w:qFormat/>
    <w:rsid w:val="003B560A"/>
    <w:pPr>
      <w:keepNext/>
      <w:keepLines/>
      <w:spacing w:before="200"/>
      <w:outlineLvl w:val="2"/>
    </w:pPr>
    <w:rPr>
      <w:rFonts w:asciiTheme="majorHAnsi" w:eastAsiaTheme="majorEastAsia" w:hAnsiTheme="majorHAnsi" w:cstheme="majorBidi"/>
      <w:b/>
      <w:bCs/>
      <w:color w:val="5B9BD5"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tandardWeb">
    <w:name w:val="Normal (Web)"/>
    <w:basedOn w:val="Standard"/>
    <w:uiPriority w:val="99"/>
    <w:unhideWhenUsed/>
    <w:rsid w:val="004F5B83"/>
    <w:pPr>
      <w:spacing w:before="100" w:beforeAutospacing="1" w:after="100" w:afterAutospacing="1"/>
    </w:pPr>
    <w:rPr>
      <w:rFonts w:eastAsiaTheme="minorEastAsia"/>
      <w:sz w:val="24"/>
      <w:szCs w:val="24"/>
    </w:rPr>
  </w:style>
  <w:style w:type="character" w:customStyle="1" w:styleId="KopfzeileZchn">
    <w:name w:val="Kopfzeile Zchn"/>
    <w:basedOn w:val="Absatz-Standardschriftart"/>
    <w:link w:val="Kopfzeile"/>
    <w:rsid w:val="007B7257"/>
  </w:style>
  <w:style w:type="paragraph" w:customStyle="1" w:styleId="Default">
    <w:name w:val="Default"/>
    <w:rsid w:val="00E160F5"/>
    <w:pPr>
      <w:autoSpaceDE w:val="0"/>
      <w:autoSpaceDN w:val="0"/>
      <w:adjustRightInd w:val="0"/>
    </w:pPr>
    <w:rPr>
      <w:rFonts w:ascii="Arial" w:hAnsi="Arial" w:cs="Arial"/>
      <w:color w:val="000000"/>
      <w:sz w:val="24"/>
      <w:szCs w:val="24"/>
    </w:rPr>
  </w:style>
  <w:style w:type="character" w:customStyle="1" w:styleId="berschrift3Zchn">
    <w:name w:val="Überschrift 3 Zchn"/>
    <w:basedOn w:val="Absatz-Standardschriftart"/>
    <w:link w:val="berschrift3"/>
    <w:rsid w:val="003B560A"/>
    <w:rPr>
      <w:rFonts w:asciiTheme="majorHAnsi" w:eastAsiaTheme="majorEastAsia" w:hAnsiTheme="majorHAnsi" w:cstheme="majorBidi"/>
      <w:b/>
      <w:bCs/>
      <w:color w:val="5B9BD5" w:themeColor="accent1"/>
    </w:rPr>
  </w:style>
  <w:style w:type="character" w:customStyle="1" w:styleId="fl-heading-text">
    <w:name w:val="fl-heading-text"/>
    <w:basedOn w:val="Absatz-Standardschriftart"/>
    <w:rsid w:val="003B560A"/>
  </w:style>
  <w:style w:type="character" w:styleId="Hyperlink">
    <w:name w:val="Hyperlink"/>
    <w:basedOn w:val="Absatz-Standardschriftart"/>
    <w:rsid w:val="00AC65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0087">
      <w:bodyDiv w:val="1"/>
      <w:marLeft w:val="0"/>
      <w:marRight w:val="0"/>
      <w:marTop w:val="0"/>
      <w:marBottom w:val="0"/>
      <w:divBdr>
        <w:top w:val="none" w:sz="0" w:space="0" w:color="auto"/>
        <w:left w:val="none" w:sz="0" w:space="0" w:color="auto"/>
        <w:bottom w:val="none" w:sz="0" w:space="0" w:color="auto"/>
        <w:right w:val="none" w:sz="0" w:space="0" w:color="auto"/>
      </w:divBdr>
    </w:div>
    <w:div w:id="699936031">
      <w:bodyDiv w:val="1"/>
      <w:marLeft w:val="0"/>
      <w:marRight w:val="0"/>
      <w:marTop w:val="0"/>
      <w:marBottom w:val="0"/>
      <w:divBdr>
        <w:top w:val="none" w:sz="0" w:space="0" w:color="auto"/>
        <w:left w:val="none" w:sz="0" w:space="0" w:color="auto"/>
        <w:bottom w:val="none" w:sz="0" w:space="0" w:color="auto"/>
        <w:right w:val="none" w:sz="0" w:space="0" w:color="auto"/>
      </w:divBdr>
    </w:div>
    <w:div w:id="1628390245">
      <w:bodyDiv w:val="1"/>
      <w:marLeft w:val="0"/>
      <w:marRight w:val="0"/>
      <w:marTop w:val="0"/>
      <w:marBottom w:val="0"/>
      <w:divBdr>
        <w:top w:val="none" w:sz="0" w:space="0" w:color="auto"/>
        <w:left w:val="none" w:sz="0" w:space="0" w:color="auto"/>
        <w:bottom w:val="none" w:sz="0" w:space="0" w:color="auto"/>
        <w:right w:val="none" w:sz="0" w:space="0" w:color="auto"/>
      </w:divBdr>
      <w:divsChild>
        <w:div w:id="46534476">
          <w:marLeft w:val="0"/>
          <w:marRight w:val="0"/>
          <w:marTop w:val="0"/>
          <w:marBottom w:val="0"/>
          <w:divBdr>
            <w:top w:val="none" w:sz="0" w:space="0" w:color="auto"/>
            <w:left w:val="none" w:sz="0" w:space="0" w:color="auto"/>
            <w:bottom w:val="none" w:sz="0" w:space="0" w:color="auto"/>
            <w:right w:val="none" w:sz="0" w:space="0" w:color="auto"/>
          </w:divBdr>
        </w:div>
        <w:div w:id="574710140">
          <w:marLeft w:val="0"/>
          <w:marRight w:val="0"/>
          <w:marTop w:val="0"/>
          <w:marBottom w:val="0"/>
          <w:divBdr>
            <w:top w:val="none" w:sz="0" w:space="0" w:color="auto"/>
            <w:left w:val="none" w:sz="0" w:space="0" w:color="auto"/>
            <w:bottom w:val="none" w:sz="0" w:space="0" w:color="auto"/>
            <w:right w:val="none" w:sz="0" w:space="0" w:color="auto"/>
          </w:divBdr>
        </w:div>
        <w:div w:id="1824619438">
          <w:marLeft w:val="0"/>
          <w:marRight w:val="0"/>
          <w:marTop w:val="0"/>
          <w:marBottom w:val="0"/>
          <w:divBdr>
            <w:top w:val="none" w:sz="0" w:space="0" w:color="auto"/>
            <w:left w:val="none" w:sz="0" w:space="0" w:color="auto"/>
            <w:bottom w:val="none" w:sz="0" w:space="0" w:color="auto"/>
            <w:right w:val="none" w:sz="0" w:space="0" w:color="auto"/>
          </w:divBdr>
        </w:div>
        <w:div w:id="1939675422">
          <w:marLeft w:val="0"/>
          <w:marRight w:val="0"/>
          <w:marTop w:val="0"/>
          <w:marBottom w:val="0"/>
          <w:divBdr>
            <w:top w:val="none" w:sz="0" w:space="0" w:color="auto"/>
            <w:left w:val="none" w:sz="0" w:space="0" w:color="auto"/>
            <w:bottom w:val="none" w:sz="0" w:space="0" w:color="auto"/>
            <w:right w:val="none" w:sz="0" w:space="0" w:color="auto"/>
          </w:divBdr>
        </w:div>
        <w:div w:id="2020110780">
          <w:marLeft w:val="0"/>
          <w:marRight w:val="0"/>
          <w:marTop w:val="0"/>
          <w:marBottom w:val="0"/>
          <w:divBdr>
            <w:top w:val="none" w:sz="0" w:space="0" w:color="auto"/>
            <w:left w:val="none" w:sz="0" w:space="0" w:color="auto"/>
            <w:bottom w:val="none" w:sz="0" w:space="0" w:color="auto"/>
            <w:right w:val="none" w:sz="0" w:space="0" w:color="auto"/>
          </w:divBdr>
        </w:div>
      </w:divsChild>
    </w:div>
    <w:div w:id="1679848786">
      <w:bodyDiv w:val="1"/>
      <w:marLeft w:val="0"/>
      <w:marRight w:val="0"/>
      <w:marTop w:val="0"/>
      <w:marBottom w:val="0"/>
      <w:divBdr>
        <w:top w:val="none" w:sz="0" w:space="0" w:color="auto"/>
        <w:left w:val="none" w:sz="0" w:space="0" w:color="auto"/>
        <w:bottom w:val="none" w:sz="0" w:space="0" w:color="auto"/>
        <w:right w:val="none" w:sz="0" w:space="0" w:color="auto"/>
      </w:divBdr>
    </w:div>
    <w:div w:id="1882746329">
      <w:bodyDiv w:val="1"/>
      <w:marLeft w:val="0"/>
      <w:marRight w:val="0"/>
      <w:marTop w:val="0"/>
      <w:marBottom w:val="0"/>
      <w:divBdr>
        <w:top w:val="none" w:sz="0" w:space="0" w:color="auto"/>
        <w:left w:val="none" w:sz="0" w:space="0" w:color="auto"/>
        <w:bottom w:val="none" w:sz="0" w:space="0" w:color="auto"/>
        <w:right w:val="none" w:sz="0" w:space="0" w:color="auto"/>
      </w:divBdr>
      <w:divsChild>
        <w:div w:id="1598518506">
          <w:marLeft w:val="0"/>
          <w:marRight w:val="0"/>
          <w:marTop w:val="0"/>
          <w:marBottom w:val="0"/>
          <w:divBdr>
            <w:top w:val="none" w:sz="0" w:space="0" w:color="auto"/>
            <w:left w:val="none" w:sz="0" w:space="0" w:color="auto"/>
            <w:bottom w:val="none" w:sz="0" w:space="0" w:color="auto"/>
            <w:right w:val="none" w:sz="0" w:space="0" w:color="auto"/>
          </w:divBdr>
        </w:div>
        <w:div w:id="1819610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246;hling\AppData\Local\Microsoft\Windows\INetCache\Content.Outlook\VB6RMNXC\Pressemitteilung%20vb.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9FF0E-3AC9-4443-929A-7CECDB8F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vb</Template>
  <TotalTime>0</TotalTime>
  <Pages>1</Pages>
  <Words>246</Words>
  <Characters>1556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Jörg Fröhling</dc:creator>
  <cp:keywords/>
  <dc:description/>
  <cp:lastModifiedBy>Jörg Fröhling</cp:lastModifiedBy>
  <cp:revision>2</cp:revision>
  <cp:lastPrinted>1999-10-01T10:02:00Z</cp:lastPrinted>
  <dcterms:created xsi:type="dcterms:W3CDTF">2026-10-28T11:12:00Z</dcterms:created>
  <dcterms:modified xsi:type="dcterms:W3CDTF">2026-10-28T11:12:00Z</dcterms:modified>
</cp:coreProperties>
</file>