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41E46" w14:textId="77777777" w:rsidR="004E6393" w:rsidRPr="00241001" w:rsidRDefault="004E6393" w:rsidP="00057CFA">
      <w:pPr>
        <w:pStyle w:val="Anschrift"/>
        <w:framePr w:w="4536" w:h="1831" w:hSpace="142" w:wrap="around" w:vAnchor="page" w:hAnchor="page" w:x="1333" w:y="2978"/>
        <w:spacing w:after="0" w:line="288" w:lineRule="auto"/>
        <w:rPr>
          <w:rFonts w:ascii="Arial" w:hAnsi="Arial" w:cs="Arial"/>
          <w:sz w:val="22"/>
          <w:szCs w:val="22"/>
        </w:rPr>
      </w:pPr>
    </w:p>
    <w:p w14:paraId="70FA2EBB" w14:textId="4B0559F9" w:rsidR="00B614BD" w:rsidRPr="00241001" w:rsidRDefault="00B614BD" w:rsidP="00057CFA">
      <w:pPr>
        <w:rPr>
          <w:rFonts w:eastAsia="Times New Roman" w:cs="Arial"/>
          <w:sz w:val="32"/>
          <w:shd w:val="clear" w:color="auto" w:fill="FFFFFF"/>
          <w:lang w:eastAsia="de-DE"/>
        </w:rPr>
      </w:pPr>
      <w:r w:rsidRPr="00241001">
        <w:rPr>
          <w:rFonts w:eastAsia="Times New Roman" w:cs="Arial"/>
          <w:sz w:val="32"/>
          <w:shd w:val="clear" w:color="auto" w:fill="FFFFFF"/>
          <w:lang w:eastAsia="de-DE"/>
        </w:rPr>
        <w:t>PRESSE</w:t>
      </w:r>
      <w:r w:rsidR="00702A0E">
        <w:rPr>
          <w:rFonts w:eastAsia="Times New Roman" w:cs="Arial"/>
          <w:sz w:val="32"/>
          <w:shd w:val="clear" w:color="auto" w:fill="FFFFFF"/>
          <w:lang w:eastAsia="de-DE"/>
        </w:rPr>
        <w:t>MITTEILUNG</w:t>
      </w:r>
    </w:p>
    <w:p w14:paraId="48DFAAD4" w14:textId="77777777" w:rsidR="00B614BD" w:rsidRPr="00241001" w:rsidRDefault="00B614BD" w:rsidP="00057CFA">
      <w:pPr>
        <w:rPr>
          <w:rFonts w:eastAsia="Times New Roman" w:cs="Arial"/>
          <w:shd w:val="clear" w:color="auto" w:fill="FFFFFF"/>
          <w:lang w:eastAsia="de-DE"/>
        </w:rPr>
      </w:pPr>
    </w:p>
    <w:p w14:paraId="47A95A43" w14:textId="35EF01E4" w:rsidR="00B614BD" w:rsidRPr="004E0187" w:rsidRDefault="00A9603F" w:rsidP="00057CFA">
      <w:pPr>
        <w:rPr>
          <w:sz w:val="24"/>
        </w:rPr>
      </w:pPr>
      <w:r>
        <w:rPr>
          <w:sz w:val="24"/>
        </w:rPr>
        <w:t xml:space="preserve">Nr. </w:t>
      </w:r>
      <w:r w:rsidR="00274DEF">
        <w:rPr>
          <w:sz w:val="24"/>
        </w:rPr>
        <w:t xml:space="preserve">134 </w:t>
      </w:r>
      <w:r w:rsidR="004359AB" w:rsidRPr="00CB00C6">
        <w:rPr>
          <w:sz w:val="24"/>
        </w:rPr>
        <w:t xml:space="preserve">vom </w:t>
      </w:r>
      <w:r w:rsidR="00BF4D7A">
        <w:rPr>
          <w:sz w:val="24"/>
        </w:rPr>
        <w:t>08</w:t>
      </w:r>
      <w:r w:rsidR="00D76A18">
        <w:rPr>
          <w:sz w:val="24"/>
        </w:rPr>
        <w:t>.09</w:t>
      </w:r>
      <w:r w:rsidR="00BC58F8">
        <w:rPr>
          <w:sz w:val="24"/>
        </w:rPr>
        <w:t>.2</w:t>
      </w:r>
      <w:r w:rsidR="00D169FB" w:rsidRPr="00CB00C6">
        <w:rPr>
          <w:sz w:val="24"/>
        </w:rPr>
        <w:t>02</w:t>
      </w:r>
      <w:r w:rsidR="00BF4D7A">
        <w:rPr>
          <w:sz w:val="24"/>
        </w:rPr>
        <w:t>6</w:t>
      </w:r>
      <w:r w:rsidR="00DD0B69" w:rsidRPr="00CB00C6">
        <w:rPr>
          <w:sz w:val="24"/>
        </w:rPr>
        <w:t xml:space="preserve">  </w:t>
      </w:r>
      <w:r w:rsidR="00B22DF1" w:rsidRPr="00CB00C6">
        <w:rPr>
          <w:sz w:val="24"/>
        </w:rPr>
        <w:t xml:space="preserve">      </w:t>
      </w:r>
    </w:p>
    <w:p w14:paraId="46F88E9C" w14:textId="77777777" w:rsidR="002714E0" w:rsidRPr="001A7426" w:rsidRDefault="00B614BD" w:rsidP="00057CFA">
      <w:pPr>
        <w:rPr>
          <w:rFonts w:eastAsia="Times New Roman" w:cs="Arial"/>
          <w:shd w:val="clear" w:color="auto" w:fill="FFFFFF"/>
          <w:lang w:eastAsia="de-DE"/>
        </w:rPr>
      </w:pPr>
      <w:r w:rsidRPr="00241001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E23A4D0" wp14:editId="787688FD">
                <wp:simplePos x="0" y="0"/>
                <wp:positionH relativeFrom="column">
                  <wp:posOffset>20955</wp:posOffset>
                </wp:positionH>
                <wp:positionV relativeFrom="paragraph">
                  <wp:posOffset>109854</wp:posOffset>
                </wp:positionV>
                <wp:extent cx="5705475" cy="0"/>
                <wp:effectExtent l="0" t="0" r="9525" b="1905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AFFAB" id="Gerade Verbindung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65pt,8.65pt" to="450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" strokecolor="#4a7ebb">
                <o:lock v:ext="edit" shapetype="f"/>
              </v:line>
            </w:pict>
          </mc:Fallback>
        </mc:AlternateContent>
      </w:r>
    </w:p>
    <w:p w14:paraId="59B9403F" w14:textId="2CE1705E" w:rsidR="004E0448" w:rsidRPr="0012433C" w:rsidRDefault="004E0448" w:rsidP="00057CFA">
      <w:pPr>
        <w:rPr>
          <w:b/>
          <w:sz w:val="28"/>
          <w:szCs w:val="26"/>
        </w:rPr>
        <w:sectPr w:rsidR="004E0448" w:rsidRPr="0012433C" w:rsidSect="004E64C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6238" w:right="567" w:bottom="1134" w:left="1332" w:header="709" w:footer="1417" w:gutter="0"/>
          <w:cols w:space="708"/>
          <w:docGrid w:linePitch="360"/>
        </w:sectPr>
      </w:pPr>
    </w:p>
    <w:p w14:paraId="133E5949" w14:textId="32CA160C" w:rsidR="00AE74CF" w:rsidRPr="00156940" w:rsidRDefault="00AE74CF" w:rsidP="002B2A17">
      <w:pPr>
        <w:rPr>
          <w:sz w:val="32"/>
          <w:szCs w:val="32"/>
        </w:rPr>
      </w:pPr>
    </w:p>
    <w:p w14:paraId="77D25CA2" w14:textId="3F90345F" w:rsidR="00156940" w:rsidRPr="005048BA" w:rsidRDefault="00663820" w:rsidP="00156940">
      <w:pPr>
        <w:rPr>
          <w:rFonts w:cs="Arial"/>
        </w:rPr>
      </w:pPr>
      <w:r>
        <w:rPr>
          <w:rFonts w:cs="Arial"/>
          <w:b/>
          <w:sz w:val="32"/>
          <w:szCs w:val="32"/>
        </w:rPr>
        <w:t xml:space="preserve">Rote Schule geschlossen </w:t>
      </w:r>
    </w:p>
    <w:p w14:paraId="328150BC" w14:textId="270BD6F0" w:rsidR="00B37E9B" w:rsidRPr="005048BA" w:rsidRDefault="00B37E9B" w:rsidP="00156940">
      <w:pPr>
        <w:rPr>
          <w:rFonts w:cs="Arial"/>
        </w:rPr>
      </w:pPr>
    </w:p>
    <w:p w14:paraId="62AB2ECA" w14:textId="62DEC5A7" w:rsidR="00663820" w:rsidRPr="00663820" w:rsidRDefault="00663820" w:rsidP="00663820">
      <w:r w:rsidRPr="00663820">
        <w:t>Vom 1</w:t>
      </w:r>
      <w:r w:rsidR="00BF4D7A">
        <w:t>1</w:t>
      </w:r>
      <w:r w:rsidRPr="00663820">
        <w:t>.09.202</w:t>
      </w:r>
      <w:r w:rsidR="00BF4D7A">
        <w:t>6</w:t>
      </w:r>
      <w:r w:rsidRPr="00663820">
        <w:t xml:space="preserve"> bis zum 1</w:t>
      </w:r>
      <w:r w:rsidR="00BF4D7A">
        <w:t>4</w:t>
      </w:r>
      <w:r w:rsidRPr="00663820">
        <w:t>.09.202</w:t>
      </w:r>
      <w:r w:rsidR="00BF4D7A">
        <w:t>6</w:t>
      </w:r>
      <w:r w:rsidRPr="00663820">
        <w:t xml:space="preserve"> ist die Rote Schule geschlossen. Am Dienstag, den 1</w:t>
      </w:r>
      <w:r w:rsidR="00BF4D7A">
        <w:t>5</w:t>
      </w:r>
      <w:r w:rsidRPr="00663820">
        <w:t>.09.202</w:t>
      </w:r>
      <w:r w:rsidR="00BF4D7A">
        <w:t>6</w:t>
      </w:r>
      <w:r w:rsidRPr="00663820">
        <w:t xml:space="preserve"> sind die Türen nach dem Mariä-Geburts</w:t>
      </w:r>
      <w:r>
        <w:t>m</w:t>
      </w:r>
      <w:r w:rsidRPr="00663820">
        <w:t xml:space="preserve">arkt dann wieder wie gewohnt geöffnet. </w:t>
      </w:r>
    </w:p>
    <w:p w14:paraId="0C417D6C" w14:textId="77777777" w:rsidR="0063732E" w:rsidRPr="00D63416" w:rsidRDefault="0063732E" w:rsidP="00156940"/>
    <w:sectPr w:rsidR="0063732E" w:rsidRPr="00D63416" w:rsidSect="00D268D2">
      <w:headerReference w:type="default" r:id="rId14"/>
      <w:footerReference w:type="default" r:id="rId15"/>
      <w:type w:val="continuous"/>
      <w:pgSz w:w="11906" w:h="16838"/>
      <w:pgMar w:top="1247" w:right="567" w:bottom="1134" w:left="133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5EA8F" w14:textId="77777777" w:rsidR="009E68CA" w:rsidRDefault="009E68CA" w:rsidP="00D80F4D">
      <w:r>
        <w:separator/>
      </w:r>
    </w:p>
  </w:endnote>
  <w:endnote w:type="continuationSeparator" w:id="0">
    <w:p w14:paraId="4E9D8B55" w14:textId="77777777" w:rsidR="009E68CA" w:rsidRDefault="009E68CA" w:rsidP="00D8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82E8" w14:textId="77777777" w:rsidR="00BC58F8" w:rsidRDefault="00BC58F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6C59" w14:textId="77777777" w:rsidR="00BC58F8" w:rsidRDefault="00BC58F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A83C" w14:textId="77777777" w:rsidR="00BC58F8" w:rsidRDefault="00BC58F8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989DE" w14:textId="77777777" w:rsidR="00503021" w:rsidRDefault="0050302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AAB3D" w14:textId="77777777" w:rsidR="009E68CA" w:rsidRDefault="009E68CA" w:rsidP="00D80F4D">
      <w:r>
        <w:separator/>
      </w:r>
    </w:p>
  </w:footnote>
  <w:footnote w:type="continuationSeparator" w:id="0">
    <w:p w14:paraId="1B4D862F" w14:textId="77777777" w:rsidR="009E68CA" w:rsidRDefault="009E68CA" w:rsidP="00D80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B5D9B" w14:textId="77777777" w:rsidR="00BC58F8" w:rsidRDefault="00BC58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CEDDC" w14:textId="77777777" w:rsidR="00D05943" w:rsidRPr="00AC430C" w:rsidRDefault="00D05943">
    <w:pPr>
      <w:pStyle w:val="Kopfzeile"/>
      <w:rPr>
        <w:sz w:val="20"/>
        <w:lang w:eastAsia="de-DE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6B70AE" wp14:editId="18CE80CE">
              <wp:simplePos x="0" y="0"/>
              <wp:positionH relativeFrom="leftMargin">
                <wp:posOffset>4800600</wp:posOffset>
              </wp:positionH>
              <wp:positionV relativeFrom="page">
                <wp:posOffset>1343025</wp:posOffset>
              </wp:positionV>
              <wp:extent cx="2724150" cy="2170430"/>
              <wp:effectExtent l="0" t="0" r="0" b="1270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2170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AE1F51" w14:textId="77777777" w:rsidR="00D05943" w:rsidRDefault="00D05943" w:rsidP="00FF0B82">
                          <w:pPr>
                            <w:pStyle w:val="EinfAbs"/>
                            <w:tabs>
                              <w:tab w:val="left" w:pos="1276"/>
                            </w:tabs>
                            <w:jc w:val="both"/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</w:pPr>
                          <w:r w:rsidRPr="006B04FA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 xml:space="preserve">Rathaus </w:t>
                          </w:r>
                          <w:r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>–</w:t>
                          </w:r>
                          <w:r w:rsidRPr="006B04FA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>Sevelter Str. 8</w:t>
                          </w:r>
                        </w:p>
                        <w:p w14:paraId="0FF41F13" w14:textId="77777777" w:rsidR="00D05943" w:rsidRPr="008A2D9D" w:rsidRDefault="00D05943" w:rsidP="00FF0B82">
                          <w:pPr>
                            <w:pStyle w:val="EinfAbs"/>
                            <w:tabs>
                              <w:tab w:val="left" w:pos="1276"/>
                            </w:tabs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49661</w:t>
                          </w: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Cloppenburg</w:t>
                          </w:r>
                        </w:p>
                        <w:p w14:paraId="2358DBAC" w14:textId="77777777" w:rsidR="00D05943" w:rsidRPr="008A2D9D" w:rsidRDefault="00D05943" w:rsidP="00FF0B82">
                          <w:pPr>
                            <w:pStyle w:val="EinfAbs"/>
                            <w:tabs>
                              <w:tab w:val="left" w:pos="1276"/>
                            </w:tabs>
                            <w:jc w:val="both"/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>Tel. Zentrale:</w:t>
                          </w: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ab/>
                            <w:t>+49 4471 185-0</w:t>
                          </w:r>
                        </w:p>
                        <w:p w14:paraId="22F00FB5" w14:textId="77777777" w:rsidR="00D05943" w:rsidRPr="008A2D9D" w:rsidRDefault="00D05943" w:rsidP="00FF0B82">
                          <w:pPr>
                            <w:pStyle w:val="EinfAbs"/>
                            <w:tabs>
                              <w:tab w:val="left" w:pos="1276"/>
                            </w:tabs>
                            <w:jc w:val="both"/>
                            <w:rPr>
                              <w:rFonts w:ascii="Arial" w:eastAsia="ArialMT" w:hAnsi="Arial" w:cs="Arial"/>
                              <w:b/>
                              <w:spacing w:val="3"/>
                              <w:sz w:val="16"/>
                              <w:szCs w:val="16"/>
                            </w:rPr>
                          </w:pPr>
                        </w:p>
                        <w:p w14:paraId="6E974B66" w14:textId="595E62BA" w:rsidR="00D05943" w:rsidRPr="008A2D9D" w:rsidRDefault="00D05943" w:rsidP="0009634E">
                          <w:pPr>
                            <w:pStyle w:val="EinfAbs"/>
                            <w:tabs>
                              <w:tab w:val="left" w:pos="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instrText xml:space="preserve"> DOCVARIABLE 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instrText>Beschreibung</w:instrText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instrText xml:space="preserve"> \* MERGEFORMAT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instrText xml:space="preserve"> \*Charformat</w:instrText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instrText xml:space="preserve"> </w:instrText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110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Pressestelle</w:t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D346E2F" w14:textId="7CFDA75D" w:rsidR="00D05943" w:rsidRPr="008A2D9D" w:rsidRDefault="00D05943" w:rsidP="0009634E">
                          <w:pPr>
                            <w:pStyle w:val="EinfAbs"/>
                            <w:tabs>
                              <w:tab w:val="left" w:pos="0"/>
                            </w:tabs>
                            <w:spacing w:after="12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instrText xml:space="preserve"> DOCVARIABLE  Position  \* MERGEFORMAT </w:instrText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110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A2D9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1F73CABB" w14:textId="72DA79D0" w:rsidR="00D05943" w:rsidRPr="008A2D9D" w:rsidRDefault="00D05943" w:rsidP="007C3EF5">
                          <w:pPr>
                            <w:pStyle w:val="StandardOhneAbstandCLP"/>
                            <w:tabs>
                              <w:tab w:val="left" w:pos="1276"/>
                            </w:tabs>
                            <w:spacing w:line="288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eastAsia="Arial-BoldMT" w:hAnsi="Arial" w:cs="Arial"/>
                              <w:bCs/>
                              <w:spacing w:val="3"/>
                              <w:sz w:val="16"/>
                              <w:szCs w:val="16"/>
                            </w:rPr>
                            <w:t>Bearbeiter/in</w:t>
                          </w:r>
                          <w:r>
                            <w:rPr>
                              <w:rFonts w:ascii="Arial" w:eastAsia="Arial-BoldMT" w:hAnsi="Arial" w:cs="Arial"/>
                              <w:bCs/>
                              <w:spacing w:val="3"/>
                              <w:sz w:val="16"/>
                              <w:szCs w:val="16"/>
                            </w:rPr>
                            <w:t>:</w:t>
                          </w:r>
                          <w:r w:rsidRPr="00FB7BAD">
                            <w:rPr>
                              <w:rFonts w:ascii="Arial" w:eastAsia="Arial-BoldMT" w:hAnsi="Arial" w:cs="Arial"/>
                              <w:bCs/>
                              <w:spacing w:val="3"/>
                              <w:sz w:val="16"/>
                              <w:szCs w:val="16"/>
                            </w:rPr>
                            <w:tab/>
                          </w:r>
                          <w:r w:rsidRPr="00FB7BA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B7BA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DOCVARIABLE  Initialen  \* MERGEFORMAT </w:instrText>
                          </w:r>
                          <w:r w:rsidRPr="00FB7BA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1106" w:rsidRPr="00EA1106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Frau</w:t>
                          </w:r>
                          <w:r w:rsidRPr="00FB7BA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8A2D9D">
                            <w:rPr>
                              <w:rFonts w:ascii="Arial" w:eastAsia="Arial-BoldMT" w:hAnsi="Arial" w:cs="Arial"/>
                              <w:bCs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 w:rsidR="00D169F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Westerkamp</w:t>
                          </w:r>
                        </w:p>
                        <w:p w14:paraId="3835309D" w14:textId="20711AA7" w:rsidR="00D05943" w:rsidRPr="008A2D9D" w:rsidRDefault="00D05943" w:rsidP="007C3EF5">
                          <w:pPr>
                            <w:pStyle w:val="EinfAbs"/>
                            <w:tabs>
                              <w:tab w:val="left" w:pos="1276"/>
                            </w:tabs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eastAsia="Arial-BoldMT" w:hAnsi="Arial" w:cs="Arial"/>
                              <w:bCs/>
                              <w:spacing w:val="3"/>
                              <w:sz w:val="16"/>
                              <w:szCs w:val="16"/>
                            </w:rPr>
                            <w:t>Zimmer-Nr.</w:t>
                          </w:r>
                          <w:r>
                            <w:rPr>
                              <w:rFonts w:ascii="Arial" w:eastAsia="Arial-BoldMT" w:hAnsi="Arial" w:cs="Arial"/>
                              <w:bCs/>
                              <w:spacing w:val="3"/>
                              <w:sz w:val="16"/>
                              <w:szCs w:val="16"/>
                            </w:rPr>
                            <w:t>:</w:t>
                          </w:r>
                          <w:r w:rsidRPr="008A2D9D">
                            <w:rPr>
                              <w:rFonts w:ascii="Arial" w:eastAsia="Arial-BoldMT" w:hAnsi="Arial" w:cs="Arial"/>
                              <w:bCs/>
                              <w:spacing w:val="3"/>
                              <w:sz w:val="16"/>
                              <w:szCs w:val="16"/>
                            </w:rPr>
                            <w:tab/>
                          </w:r>
                          <w:r w:rsidR="0011605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1.51</w:t>
                          </w:r>
                        </w:p>
                        <w:p w14:paraId="6B96D837" w14:textId="443FE15F" w:rsidR="00D05943" w:rsidRPr="008A2D9D" w:rsidRDefault="00D05943" w:rsidP="007C3EF5">
                          <w:pPr>
                            <w:pStyle w:val="EinfAbs"/>
                            <w:tabs>
                              <w:tab w:val="left" w:pos="1276"/>
                            </w:tabs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>Durchwahl:</w:t>
                          </w: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ab/>
                          </w:r>
                          <w:r w:rsidRPr="008A2D9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A2D9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DOCVARIABLE  Rufnummer  \* MERGEFORMAT </w:instrText>
                          </w:r>
                          <w:r w:rsidRPr="008A2D9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110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+49 4471 185-509</w:t>
                          </w:r>
                          <w:r w:rsidRPr="008A2D9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15887609" w14:textId="7D753CCF" w:rsidR="00D05943" w:rsidRPr="00D169FB" w:rsidRDefault="00D05943" w:rsidP="007C3EF5">
                          <w:pPr>
                            <w:pStyle w:val="EinfAbs"/>
                            <w:tabs>
                              <w:tab w:val="left" w:pos="1276"/>
                            </w:tabs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>E-Mail:</w:t>
                          </w: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ab/>
                          </w:r>
                          <w:hyperlink r:id="rId1" w:history="1">
                            <w:r w:rsidR="00D169FB" w:rsidRPr="00D169FB">
                              <w:rPr>
                                <w:rStyle w:val="Hyperlink"/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g.westerkamp</w:t>
                            </w:r>
                            <w:r w:rsidR="00D169FB" w:rsidRPr="00D169FB">
                              <w:rPr>
                                <w:rStyle w:val="Hyperlink"/>
                                <w:rFonts w:ascii="Arial" w:hAnsi="Arial" w:cs="Arial"/>
                                <w:sz w:val="16"/>
                                <w:szCs w:val="16"/>
                              </w:rPr>
                              <w:t>@cloppenburg.de</w:t>
                            </w:r>
                          </w:hyperlink>
                          <w:r w:rsidR="00CA5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2F2503D9" w14:textId="77777777" w:rsidR="00D05943" w:rsidRPr="008A2D9D" w:rsidRDefault="00D05943" w:rsidP="007C3EF5">
                          <w:pPr>
                            <w:pStyle w:val="KeinAbsatzformat"/>
                            <w:tabs>
                              <w:tab w:val="left" w:pos="1276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>Internet:</w:t>
                          </w:r>
                          <w:r w:rsidRPr="008A2D9D">
                            <w:rPr>
                              <w:rFonts w:ascii="Arial" w:eastAsia="ArialMT" w:hAnsi="Arial" w:cs="Arial"/>
                              <w:spacing w:val="3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www.cloppenburg.de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B70A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8pt;margin-top:105.75pt;width:214.5pt;height:170.9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" filled="f" stroked="f">
              <v:textbox inset="0,0,0,0">
                <w:txbxContent>
                  <w:p w14:paraId="01AE1F51" w14:textId="77777777" w:rsidR="00D05943" w:rsidRDefault="00D05943" w:rsidP="00FF0B82">
                    <w:pPr>
                      <w:pStyle w:val="EinfAbs"/>
                      <w:tabs>
                        <w:tab w:val="left" w:pos="1276"/>
                      </w:tabs>
                      <w:jc w:val="both"/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</w:pPr>
                    <w:r w:rsidRPr="006B04FA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 xml:space="preserve">Rathaus </w:t>
                    </w:r>
                    <w:r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>–</w:t>
                    </w:r>
                    <w:r w:rsidRPr="006B04FA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>Sevelter Str. 8</w:t>
                    </w:r>
                  </w:p>
                  <w:p w14:paraId="0FF41F13" w14:textId="77777777" w:rsidR="00D05943" w:rsidRPr="008A2D9D" w:rsidRDefault="00D05943" w:rsidP="00FF0B82">
                    <w:pPr>
                      <w:pStyle w:val="EinfAbs"/>
                      <w:tabs>
                        <w:tab w:val="left" w:pos="1276"/>
                      </w:tabs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49661</w:t>
                    </w: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Cloppenburg</w:t>
                    </w:r>
                  </w:p>
                  <w:p w14:paraId="2358DBAC" w14:textId="77777777" w:rsidR="00D05943" w:rsidRPr="008A2D9D" w:rsidRDefault="00D05943" w:rsidP="00FF0B82">
                    <w:pPr>
                      <w:pStyle w:val="EinfAbs"/>
                      <w:tabs>
                        <w:tab w:val="left" w:pos="1276"/>
                      </w:tabs>
                      <w:jc w:val="both"/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>Tel. Zentrale:</w:t>
                    </w: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ab/>
                      <w:t>+49 4471 185-0</w:t>
                    </w:r>
                  </w:p>
                  <w:p w14:paraId="22F00FB5" w14:textId="77777777" w:rsidR="00D05943" w:rsidRPr="008A2D9D" w:rsidRDefault="00D05943" w:rsidP="00FF0B82">
                    <w:pPr>
                      <w:pStyle w:val="EinfAbs"/>
                      <w:tabs>
                        <w:tab w:val="left" w:pos="1276"/>
                      </w:tabs>
                      <w:jc w:val="both"/>
                      <w:rPr>
                        <w:rFonts w:ascii="Arial" w:eastAsia="ArialMT" w:hAnsi="Arial" w:cs="Arial"/>
                        <w:b/>
                        <w:spacing w:val="3"/>
                        <w:sz w:val="16"/>
                        <w:szCs w:val="16"/>
                      </w:rPr>
                    </w:pPr>
                  </w:p>
                  <w:p w14:paraId="6E974B66" w14:textId="595E62BA" w:rsidR="00D05943" w:rsidRPr="008A2D9D" w:rsidRDefault="00D05943" w:rsidP="0009634E">
                    <w:pPr>
                      <w:pStyle w:val="EinfAbs"/>
                      <w:tabs>
                        <w:tab w:val="left" w:pos="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fldChar w:fldCharType="begin"/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instrText xml:space="preserve"> DOCVARIABLE  </w:instrText>
                    </w: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instrText>Beschreibung</w:instrText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instrText xml:space="preserve"> \* MERGEFORMAT</w:instrText>
                    </w: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instrText xml:space="preserve"> \*Charformat</w:instrText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instrText xml:space="preserve"> </w:instrText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fldChar w:fldCharType="separate"/>
                    </w:r>
                    <w:r w:rsidR="00EA110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Pressestelle</w:t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fldChar w:fldCharType="end"/>
                    </w:r>
                  </w:p>
                  <w:p w14:paraId="3D346E2F" w14:textId="7CFDA75D" w:rsidR="00D05943" w:rsidRPr="008A2D9D" w:rsidRDefault="00D05943" w:rsidP="0009634E">
                    <w:pPr>
                      <w:pStyle w:val="EinfAbs"/>
                      <w:tabs>
                        <w:tab w:val="left" w:pos="0"/>
                      </w:tabs>
                      <w:spacing w:after="12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fldChar w:fldCharType="begin"/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instrText xml:space="preserve"> DOCVARIABLE  Position  \* MERGEFORMAT </w:instrText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fldChar w:fldCharType="separate"/>
                    </w:r>
                    <w:r w:rsidR="00EA110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</w:t>
                    </w:r>
                    <w:r w:rsidRPr="008A2D9D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fldChar w:fldCharType="end"/>
                    </w:r>
                  </w:p>
                  <w:p w14:paraId="1F73CABB" w14:textId="72DA79D0" w:rsidR="00D05943" w:rsidRPr="008A2D9D" w:rsidRDefault="00D05943" w:rsidP="007C3EF5">
                    <w:pPr>
                      <w:pStyle w:val="StandardOhneAbstandCLP"/>
                      <w:tabs>
                        <w:tab w:val="left" w:pos="1276"/>
                      </w:tabs>
                      <w:spacing w:line="288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eastAsia="Arial-BoldMT" w:hAnsi="Arial" w:cs="Arial"/>
                        <w:bCs/>
                        <w:spacing w:val="3"/>
                        <w:sz w:val="16"/>
                        <w:szCs w:val="16"/>
                      </w:rPr>
                      <w:t>Bearbeiter/in</w:t>
                    </w:r>
                    <w:r>
                      <w:rPr>
                        <w:rFonts w:ascii="Arial" w:eastAsia="Arial-BoldMT" w:hAnsi="Arial" w:cs="Arial"/>
                        <w:bCs/>
                        <w:spacing w:val="3"/>
                        <w:sz w:val="16"/>
                        <w:szCs w:val="16"/>
                      </w:rPr>
                      <w:t>:</w:t>
                    </w:r>
                    <w:r w:rsidRPr="00FB7BAD">
                      <w:rPr>
                        <w:rFonts w:ascii="Arial" w:eastAsia="Arial-BoldMT" w:hAnsi="Arial" w:cs="Arial"/>
                        <w:bCs/>
                        <w:spacing w:val="3"/>
                        <w:sz w:val="16"/>
                        <w:szCs w:val="16"/>
                      </w:rPr>
                      <w:tab/>
                    </w:r>
                    <w:r w:rsidRPr="00FB7BAD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FB7BAD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DOCVARIABLE  Initialen  \* MERGEFORMAT </w:instrText>
                    </w:r>
                    <w:r w:rsidRPr="00FB7BAD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EA1106" w:rsidRPr="00EA1106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Frau</w:t>
                    </w:r>
                    <w:r w:rsidRPr="00FB7BAD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  <w:r w:rsidRPr="008A2D9D">
                      <w:rPr>
                        <w:rFonts w:ascii="Arial" w:eastAsia="Arial-BoldMT" w:hAnsi="Arial" w:cs="Arial"/>
                        <w:bCs/>
                        <w:spacing w:val="3"/>
                        <w:sz w:val="16"/>
                        <w:szCs w:val="16"/>
                      </w:rPr>
                      <w:t xml:space="preserve"> </w:t>
                    </w:r>
                    <w:r w:rsidR="00D169FB">
                      <w:rPr>
                        <w:rFonts w:ascii="Arial" w:hAnsi="Arial" w:cs="Arial"/>
                        <w:sz w:val="16"/>
                        <w:szCs w:val="16"/>
                      </w:rPr>
                      <w:t>Westerkamp</w:t>
                    </w:r>
                  </w:p>
                  <w:p w14:paraId="3835309D" w14:textId="20711AA7" w:rsidR="00D05943" w:rsidRPr="008A2D9D" w:rsidRDefault="00D05943" w:rsidP="007C3EF5">
                    <w:pPr>
                      <w:pStyle w:val="EinfAbs"/>
                      <w:tabs>
                        <w:tab w:val="left" w:pos="1276"/>
                      </w:tabs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eastAsia="Arial-BoldMT" w:hAnsi="Arial" w:cs="Arial"/>
                        <w:bCs/>
                        <w:spacing w:val="3"/>
                        <w:sz w:val="16"/>
                        <w:szCs w:val="16"/>
                      </w:rPr>
                      <w:t>Zimmer-Nr.</w:t>
                    </w:r>
                    <w:r>
                      <w:rPr>
                        <w:rFonts w:ascii="Arial" w:eastAsia="Arial-BoldMT" w:hAnsi="Arial" w:cs="Arial"/>
                        <w:bCs/>
                        <w:spacing w:val="3"/>
                        <w:sz w:val="16"/>
                        <w:szCs w:val="16"/>
                      </w:rPr>
                      <w:t>:</w:t>
                    </w:r>
                    <w:r w:rsidRPr="008A2D9D">
                      <w:rPr>
                        <w:rFonts w:ascii="Arial" w:eastAsia="Arial-BoldMT" w:hAnsi="Arial" w:cs="Arial"/>
                        <w:bCs/>
                        <w:spacing w:val="3"/>
                        <w:sz w:val="16"/>
                        <w:szCs w:val="16"/>
                      </w:rPr>
                      <w:tab/>
                    </w:r>
                    <w:r w:rsidR="0011605B">
                      <w:rPr>
                        <w:rFonts w:ascii="Arial" w:hAnsi="Arial" w:cs="Arial"/>
                        <w:sz w:val="16"/>
                        <w:szCs w:val="16"/>
                      </w:rPr>
                      <w:t>1.51</w:t>
                    </w:r>
                  </w:p>
                  <w:p w14:paraId="6B96D837" w14:textId="443FE15F" w:rsidR="00D05943" w:rsidRPr="008A2D9D" w:rsidRDefault="00D05943" w:rsidP="007C3EF5">
                    <w:pPr>
                      <w:pStyle w:val="EinfAbs"/>
                      <w:tabs>
                        <w:tab w:val="left" w:pos="1276"/>
                      </w:tabs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>Durchwahl:</w:t>
                    </w: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ab/>
                    </w:r>
                    <w:r w:rsidRPr="008A2D9D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8A2D9D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DOCVARIABLE  Rufnummer  \* MERGEFORMAT </w:instrText>
                    </w:r>
                    <w:r w:rsidRPr="008A2D9D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EA1106">
                      <w:rPr>
                        <w:rFonts w:ascii="Arial" w:hAnsi="Arial" w:cs="Arial"/>
                        <w:sz w:val="16"/>
                        <w:szCs w:val="16"/>
                      </w:rPr>
                      <w:t>+49 4471 185-509</w:t>
                    </w:r>
                    <w:r w:rsidRPr="008A2D9D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  <w:p w14:paraId="15887609" w14:textId="7D753CCF" w:rsidR="00D05943" w:rsidRPr="00D169FB" w:rsidRDefault="00D05943" w:rsidP="007C3EF5">
                    <w:pPr>
                      <w:pStyle w:val="EinfAbs"/>
                      <w:tabs>
                        <w:tab w:val="left" w:pos="1276"/>
                      </w:tabs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>E-Mail:</w:t>
                    </w: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ab/>
                    </w:r>
                    <w:hyperlink r:id="rId2" w:history="1">
                      <w:r w:rsidR="00D169FB" w:rsidRPr="00D169FB">
                        <w:rPr>
                          <w:rStyle w:val="Hyperlink"/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g.westerkamp</w:t>
                      </w:r>
                      <w:r w:rsidR="00D169FB" w:rsidRPr="00D169FB">
                        <w:rPr>
                          <w:rStyle w:val="Hyperlink"/>
                          <w:rFonts w:ascii="Arial" w:hAnsi="Arial" w:cs="Arial"/>
                          <w:sz w:val="16"/>
                          <w:szCs w:val="16"/>
                        </w:rPr>
                        <w:t>@cloppenburg.de</w:t>
                      </w:r>
                    </w:hyperlink>
                    <w:r w:rsidR="00CA5DB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</w:p>
                  <w:p w14:paraId="2F2503D9" w14:textId="77777777" w:rsidR="00D05943" w:rsidRPr="008A2D9D" w:rsidRDefault="00D05943" w:rsidP="007C3EF5">
                    <w:pPr>
                      <w:pStyle w:val="KeinAbsatzformat"/>
                      <w:tabs>
                        <w:tab w:val="left" w:pos="1276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>Internet:</w:t>
                    </w:r>
                    <w:r w:rsidRPr="008A2D9D">
                      <w:rPr>
                        <w:rFonts w:ascii="Arial" w:eastAsia="ArialMT" w:hAnsi="Arial" w:cs="Arial"/>
                        <w:spacing w:val="3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www.cloppenburg.de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4294967294" distB="4294967294" distL="114300" distR="114300" simplePos="0" relativeHeight="251661312" behindDoc="0" locked="0" layoutInCell="1" allowOverlap="1" wp14:anchorId="45301E26" wp14:editId="6201844D">
              <wp:simplePos x="0" y="0"/>
              <wp:positionH relativeFrom="leftMargin">
                <wp:posOffset>0</wp:posOffset>
              </wp:positionH>
              <wp:positionV relativeFrom="page">
                <wp:posOffset>3780790</wp:posOffset>
              </wp:positionV>
              <wp:extent cx="219600" cy="0"/>
              <wp:effectExtent l="0" t="0" r="9525" b="19050"/>
              <wp:wrapNone/>
              <wp:docPr id="8" name="Gerade Verbindung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96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1A615B" id="Gerade Verbindung 2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297.7pt" to="17.3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" strokeweight=".5pt">
              <o:lock v:ext="edit" shapetype="f"/>
              <w10:wrap anchorx="margin" anchory="page"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6F3D5869" wp14:editId="1F759734">
              <wp:simplePos x="0" y="0"/>
              <wp:positionH relativeFrom="leftMargin">
                <wp:posOffset>0</wp:posOffset>
              </wp:positionH>
              <wp:positionV relativeFrom="page">
                <wp:posOffset>5346700</wp:posOffset>
              </wp:positionV>
              <wp:extent cx="255600" cy="0"/>
              <wp:effectExtent l="0" t="0" r="11430" b="19050"/>
              <wp:wrapNone/>
              <wp:docPr id="6" name="Gerade Verbindung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556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ysDash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C5EECD" id="Gerade Verbindung 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421pt" to="20.1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" strokecolor="windowText" strokeweight=".5pt">
              <v:stroke dashstyle="3 1"/>
              <o:lock v:ext="edit" shapetype="f"/>
              <w10:wrap anchorx="margin" anchory="page"/>
            </v:lin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7D365E75" wp14:editId="29D2B407">
          <wp:simplePos x="0" y="0"/>
          <wp:positionH relativeFrom="column">
            <wp:posOffset>3380740</wp:posOffset>
          </wp:positionH>
          <wp:positionV relativeFrom="topMargin">
            <wp:posOffset>356235</wp:posOffset>
          </wp:positionV>
          <wp:extent cx="2620800" cy="507600"/>
          <wp:effectExtent l="0" t="0" r="8255" b="6985"/>
          <wp:wrapTight wrapText="bothSides">
            <wp:wrapPolygon edited="0">
              <wp:start x="0" y="0"/>
              <wp:lineTo x="0" y="21086"/>
              <wp:lineTo x="21511" y="21086"/>
              <wp:lineTo x="21511" y="0"/>
              <wp:lineTo x="0" y="0"/>
            </wp:wrapPolygon>
          </wp:wrapTight>
          <wp:docPr id="7" name="Grafik 7" descr="Beschreibung: Beschreibung: C:\Users\Administrator\Desktop\Neuer Ordner\Neuer Ordner\logo4fach-photosh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Beschreibung: Beschreibung: C:\Users\Administrator\Desktop\Neuer Ordner\Neuer Ordner\logo4fach-photoshop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0800" cy="50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513E66" wp14:editId="2ED377F8">
              <wp:simplePos x="0" y="0"/>
              <wp:positionH relativeFrom="leftMargin">
                <wp:posOffset>4806315</wp:posOffset>
              </wp:positionH>
              <wp:positionV relativeFrom="page">
                <wp:posOffset>935990</wp:posOffset>
              </wp:positionV>
              <wp:extent cx="1389600" cy="147600"/>
              <wp:effectExtent l="0" t="0" r="1270" b="5080"/>
              <wp:wrapNone/>
              <wp:docPr id="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600" cy="14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C57136" w14:textId="77777777" w:rsidR="00D05943" w:rsidRPr="006C1F6C" w:rsidRDefault="00D05943" w:rsidP="00730E44">
                          <w:pPr>
                            <w:pStyle w:val="EinfAbs"/>
                            <w:tabs>
                              <w:tab w:val="left" w:pos="1760"/>
                            </w:tabs>
                            <w:rPr>
                              <w:rFonts w:ascii="Arial" w:eastAsia="ArialMT" w:hAnsi="Arial" w:cs="Arial"/>
                              <w:caps/>
                              <w:spacing w:val="8"/>
                              <w:w w:val="90"/>
                              <w:sz w:val="20"/>
                              <w:szCs w:val="20"/>
                            </w:rPr>
                          </w:pPr>
                          <w:r w:rsidRPr="006C1F6C">
                            <w:rPr>
                              <w:rFonts w:ascii="Arial" w:eastAsia="ArialMT" w:hAnsi="Arial" w:cs="Arial"/>
                              <w:caps/>
                              <w:spacing w:val="8"/>
                              <w:w w:val="90"/>
                              <w:sz w:val="20"/>
                              <w:szCs w:val="20"/>
                            </w:rPr>
                            <w:t>der Bürgermeister</w:t>
                          </w:r>
                        </w:p>
                        <w:p w14:paraId="5994FD42" w14:textId="77777777" w:rsidR="00D05943" w:rsidRPr="006B04FA" w:rsidRDefault="00D05943" w:rsidP="00730E44">
                          <w:pPr>
                            <w:tabs>
                              <w:tab w:val="left" w:pos="1089"/>
                              <w:tab w:val="left" w:pos="1134"/>
                            </w:tabs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513E66" id="_x0000_s1027" type="#_x0000_t202" style="position:absolute;margin-left:378.45pt;margin-top:73.7pt;width:109.4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" filled="f" stroked="f">
              <v:textbox inset="0,0,0,0">
                <w:txbxContent>
                  <w:p w14:paraId="48C57136" w14:textId="77777777" w:rsidR="00D05943" w:rsidRPr="006C1F6C" w:rsidRDefault="00D05943" w:rsidP="00730E44">
                    <w:pPr>
                      <w:pStyle w:val="EinfAbs"/>
                      <w:tabs>
                        <w:tab w:val="left" w:pos="1760"/>
                      </w:tabs>
                      <w:rPr>
                        <w:rFonts w:ascii="Arial" w:eastAsia="ArialMT" w:hAnsi="Arial" w:cs="Arial"/>
                        <w:caps/>
                        <w:spacing w:val="8"/>
                        <w:w w:val="90"/>
                        <w:sz w:val="20"/>
                        <w:szCs w:val="20"/>
                      </w:rPr>
                    </w:pPr>
                    <w:r w:rsidRPr="006C1F6C">
                      <w:rPr>
                        <w:rFonts w:ascii="Arial" w:eastAsia="ArialMT" w:hAnsi="Arial" w:cs="Arial"/>
                        <w:caps/>
                        <w:spacing w:val="8"/>
                        <w:w w:val="90"/>
                        <w:sz w:val="20"/>
                        <w:szCs w:val="20"/>
                      </w:rPr>
                      <w:t>der Bürgermeister</w:t>
                    </w:r>
                  </w:p>
                  <w:p w14:paraId="5994FD42" w14:textId="77777777" w:rsidR="00D05943" w:rsidRPr="006B04FA" w:rsidRDefault="00D05943" w:rsidP="00730E44">
                    <w:pPr>
                      <w:tabs>
                        <w:tab w:val="left" w:pos="1089"/>
                        <w:tab w:val="left" w:pos="1134"/>
                      </w:tabs>
                      <w:rPr>
                        <w:rFonts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B001" w14:textId="77777777" w:rsidR="00BC58F8" w:rsidRDefault="00BC58F8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7423" w14:textId="1F9D4C68" w:rsidR="00503021" w:rsidRDefault="00503021" w:rsidP="00670545">
    <w:pPr>
      <w:pStyle w:val="Kopfzeile"/>
      <w:ind w:left="720"/>
      <w:jc w:val="center"/>
      <w:rPr>
        <w:sz w:val="20"/>
        <w:lang w:eastAsia="de-DE"/>
      </w:rPr>
    </w:pPr>
    <w:r>
      <w:rPr>
        <w:sz w:val="20"/>
        <w:lang w:eastAsia="de-DE"/>
      </w:rPr>
      <w:fldChar w:fldCharType="begin"/>
    </w:r>
    <w:r>
      <w:rPr>
        <w:sz w:val="20"/>
        <w:lang w:eastAsia="de-DE"/>
      </w:rPr>
      <w:instrText xml:space="preserve"> PAGE  \* ArabicDash  \* MERGEFORMAT </w:instrText>
    </w:r>
    <w:r>
      <w:rPr>
        <w:sz w:val="20"/>
        <w:lang w:eastAsia="de-DE"/>
      </w:rPr>
      <w:fldChar w:fldCharType="separate"/>
    </w:r>
    <w:r w:rsidR="00B37E9B">
      <w:rPr>
        <w:noProof/>
        <w:sz w:val="20"/>
        <w:lang w:eastAsia="de-DE"/>
      </w:rPr>
      <w:t>- 2 -</w:t>
    </w:r>
    <w:r>
      <w:rPr>
        <w:sz w:val="20"/>
        <w:lang w:eastAsia="de-DE"/>
      </w:rPr>
      <w:fldChar w:fldCharType="end"/>
    </w:r>
  </w:p>
  <w:p w14:paraId="4F166F6E" w14:textId="77777777" w:rsidR="00503021" w:rsidRPr="00AC430C" w:rsidRDefault="00503021" w:rsidP="00670545">
    <w:pPr>
      <w:pStyle w:val="Kopfzeile"/>
      <w:ind w:left="720"/>
      <w:jc w:val="center"/>
      <w:rPr>
        <w:sz w:val="20"/>
        <w:lang w:eastAsia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60B8B"/>
    <w:multiLevelType w:val="hybridMultilevel"/>
    <w:tmpl w:val="257EB226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F26E48"/>
    <w:multiLevelType w:val="hybridMultilevel"/>
    <w:tmpl w:val="71763B18"/>
    <w:lvl w:ilvl="0" w:tplc="516AC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00402"/>
    <w:multiLevelType w:val="hybridMultilevel"/>
    <w:tmpl w:val="C5EA3770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997867"/>
    <w:multiLevelType w:val="hybridMultilevel"/>
    <w:tmpl w:val="CC00A040"/>
    <w:lvl w:ilvl="0" w:tplc="73E6E214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A0C66"/>
    <w:multiLevelType w:val="hybridMultilevel"/>
    <w:tmpl w:val="4FB40D8A"/>
    <w:lvl w:ilvl="0" w:tplc="EB5492D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26BED"/>
    <w:multiLevelType w:val="hybridMultilevel"/>
    <w:tmpl w:val="53B259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F1E5B"/>
    <w:multiLevelType w:val="hybridMultilevel"/>
    <w:tmpl w:val="3A9CFC4C"/>
    <w:lvl w:ilvl="0" w:tplc="C1EC066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01650"/>
    <w:multiLevelType w:val="hybridMultilevel"/>
    <w:tmpl w:val="D7127090"/>
    <w:lvl w:ilvl="0" w:tplc="7F846DB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93F4C"/>
    <w:multiLevelType w:val="hybridMultilevel"/>
    <w:tmpl w:val="D6EA8CB8"/>
    <w:lvl w:ilvl="0" w:tplc="6DFE3AA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92668"/>
    <w:multiLevelType w:val="hybridMultilevel"/>
    <w:tmpl w:val="533A5E50"/>
    <w:lvl w:ilvl="0" w:tplc="E2542C0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A126C"/>
    <w:multiLevelType w:val="hybridMultilevel"/>
    <w:tmpl w:val="0BB8E8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32683"/>
    <w:multiLevelType w:val="hybridMultilevel"/>
    <w:tmpl w:val="92F89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A0AC9"/>
    <w:multiLevelType w:val="hybridMultilevel"/>
    <w:tmpl w:val="E6D883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F71437"/>
    <w:multiLevelType w:val="hybridMultilevel"/>
    <w:tmpl w:val="0592F382"/>
    <w:lvl w:ilvl="0" w:tplc="0FAEE3A6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924B9"/>
    <w:multiLevelType w:val="hybridMultilevel"/>
    <w:tmpl w:val="2586D1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2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5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teilung" w:val=" "/>
    <w:docVar w:name="Anzeigename" w:val="Lüllmann, Daniel"/>
    <w:docVar w:name="Benutzeranmeldename" w:val="luellmann"/>
    <w:docVar w:name="Beschreibung" w:val="Pressestelle"/>
    <w:docVar w:name="Buero" w:val="1.60"/>
    <w:docVar w:name="Bundesland" w:val="Niedersachsen"/>
    <w:docVar w:name="Email" w:val="f.bockhorst@cloppenburg.de"/>
    <w:docVar w:name="Firma" w:val="Stadt Cloppenburg"/>
    <w:docVar w:name="Initialen" w:val="Frau"/>
    <w:docVar w:name="Land" w:val="Deutschland"/>
    <w:docVar w:name="Nachname" w:val="Bockhorst"/>
    <w:docVar w:name="Ort" w:val="Cloppenburg"/>
    <w:docVar w:name="Position" w:val=" "/>
    <w:docVar w:name="Postleitzahl" w:val="49661"/>
    <w:docVar w:name="Rufnummer" w:val="+49 4471 185-509"/>
    <w:docVar w:name="RufnummernFax" w:val="+49 4471 185-906"/>
    <w:docVar w:name="Strasse" w:val="Sevelter Str. 8"/>
    <w:docVar w:name="Vorname" w:val="Daniel"/>
    <w:docVar w:name="Webseite" w:val="http://www.cloppenburg.de"/>
  </w:docVars>
  <w:rsids>
    <w:rsidRoot w:val="00B614BD"/>
    <w:rsid w:val="00000BE7"/>
    <w:rsid w:val="0000342A"/>
    <w:rsid w:val="00004A12"/>
    <w:rsid w:val="0001495C"/>
    <w:rsid w:val="00014AF0"/>
    <w:rsid w:val="000151DA"/>
    <w:rsid w:val="00015C4B"/>
    <w:rsid w:val="00016F3E"/>
    <w:rsid w:val="00027BA9"/>
    <w:rsid w:val="0003491C"/>
    <w:rsid w:val="00040D9C"/>
    <w:rsid w:val="0004464F"/>
    <w:rsid w:val="000450CD"/>
    <w:rsid w:val="00052E76"/>
    <w:rsid w:val="00053908"/>
    <w:rsid w:val="00055678"/>
    <w:rsid w:val="00056A6E"/>
    <w:rsid w:val="00057CFA"/>
    <w:rsid w:val="00063A44"/>
    <w:rsid w:val="00063D77"/>
    <w:rsid w:val="000660A6"/>
    <w:rsid w:val="00071860"/>
    <w:rsid w:val="00071E20"/>
    <w:rsid w:val="000729BE"/>
    <w:rsid w:val="00082125"/>
    <w:rsid w:val="00083BA9"/>
    <w:rsid w:val="00085B2E"/>
    <w:rsid w:val="00091582"/>
    <w:rsid w:val="00093087"/>
    <w:rsid w:val="00095586"/>
    <w:rsid w:val="0009634E"/>
    <w:rsid w:val="00096BC6"/>
    <w:rsid w:val="000979DC"/>
    <w:rsid w:val="000A0359"/>
    <w:rsid w:val="000A0CAB"/>
    <w:rsid w:val="000A1025"/>
    <w:rsid w:val="000A2D7A"/>
    <w:rsid w:val="000A4075"/>
    <w:rsid w:val="000A4D1E"/>
    <w:rsid w:val="000A56A4"/>
    <w:rsid w:val="000B0124"/>
    <w:rsid w:val="000B01BD"/>
    <w:rsid w:val="000B1BA1"/>
    <w:rsid w:val="000B2DD2"/>
    <w:rsid w:val="000B496C"/>
    <w:rsid w:val="000B4D96"/>
    <w:rsid w:val="000B5A68"/>
    <w:rsid w:val="000C161F"/>
    <w:rsid w:val="000C23F1"/>
    <w:rsid w:val="000C2405"/>
    <w:rsid w:val="000C2724"/>
    <w:rsid w:val="000C421A"/>
    <w:rsid w:val="000C481B"/>
    <w:rsid w:val="000C5707"/>
    <w:rsid w:val="000C60C9"/>
    <w:rsid w:val="000D2A32"/>
    <w:rsid w:val="000D4EFF"/>
    <w:rsid w:val="000D51EF"/>
    <w:rsid w:val="000E1194"/>
    <w:rsid w:val="000E39F8"/>
    <w:rsid w:val="000F0377"/>
    <w:rsid w:val="000F40DE"/>
    <w:rsid w:val="000F5647"/>
    <w:rsid w:val="00100EDB"/>
    <w:rsid w:val="00105DA4"/>
    <w:rsid w:val="00107887"/>
    <w:rsid w:val="001105D7"/>
    <w:rsid w:val="00110AA1"/>
    <w:rsid w:val="0011491B"/>
    <w:rsid w:val="0011605B"/>
    <w:rsid w:val="00116E6C"/>
    <w:rsid w:val="00120056"/>
    <w:rsid w:val="00121189"/>
    <w:rsid w:val="00121D3F"/>
    <w:rsid w:val="00122B19"/>
    <w:rsid w:val="001230CE"/>
    <w:rsid w:val="0012433C"/>
    <w:rsid w:val="001272B1"/>
    <w:rsid w:val="0013151A"/>
    <w:rsid w:val="001367F8"/>
    <w:rsid w:val="00136811"/>
    <w:rsid w:val="00137B27"/>
    <w:rsid w:val="00140634"/>
    <w:rsid w:val="0014324C"/>
    <w:rsid w:val="001434E7"/>
    <w:rsid w:val="00144E59"/>
    <w:rsid w:val="001459A6"/>
    <w:rsid w:val="001467D6"/>
    <w:rsid w:val="00146C87"/>
    <w:rsid w:val="0015035B"/>
    <w:rsid w:val="00150A55"/>
    <w:rsid w:val="00151BD1"/>
    <w:rsid w:val="0015357B"/>
    <w:rsid w:val="00156300"/>
    <w:rsid w:val="00156940"/>
    <w:rsid w:val="00157ADF"/>
    <w:rsid w:val="001614A0"/>
    <w:rsid w:val="0016243D"/>
    <w:rsid w:val="00162742"/>
    <w:rsid w:val="00162FEF"/>
    <w:rsid w:val="0016621D"/>
    <w:rsid w:val="00174548"/>
    <w:rsid w:val="00175BB8"/>
    <w:rsid w:val="0017659F"/>
    <w:rsid w:val="0017712B"/>
    <w:rsid w:val="00177C39"/>
    <w:rsid w:val="00180D99"/>
    <w:rsid w:val="00182F2B"/>
    <w:rsid w:val="00185C24"/>
    <w:rsid w:val="0019132C"/>
    <w:rsid w:val="001957C9"/>
    <w:rsid w:val="00195B75"/>
    <w:rsid w:val="001979BB"/>
    <w:rsid w:val="00197A16"/>
    <w:rsid w:val="001A668D"/>
    <w:rsid w:val="001A7426"/>
    <w:rsid w:val="001B0F1D"/>
    <w:rsid w:val="001B3453"/>
    <w:rsid w:val="001B4529"/>
    <w:rsid w:val="001B591C"/>
    <w:rsid w:val="001C1BAC"/>
    <w:rsid w:val="001C45FB"/>
    <w:rsid w:val="001C483B"/>
    <w:rsid w:val="001C568C"/>
    <w:rsid w:val="001C56B9"/>
    <w:rsid w:val="001C72CB"/>
    <w:rsid w:val="001C747D"/>
    <w:rsid w:val="001D5380"/>
    <w:rsid w:val="001E050E"/>
    <w:rsid w:val="001E1061"/>
    <w:rsid w:val="001E2381"/>
    <w:rsid w:val="001E5DAA"/>
    <w:rsid w:val="001E6474"/>
    <w:rsid w:val="001F0A24"/>
    <w:rsid w:val="001F2276"/>
    <w:rsid w:val="001F3CEF"/>
    <w:rsid w:val="001F5352"/>
    <w:rsid w:val="00200427"/>
    <w:rsid w:val="00201424"/>
    <w:rsid w:val="00201895"/>
    <w:rsid w:val="00203814"/>
    <w:rsid w:val="0020478F"/>
    <w:rsid w:val="0020556F"/>
    <w:rsid w:val="00206B26"/>
    <w:rsid w:val="00210616"/>
    <w:rsid w:val="00212B8F"/>
    <w:rsid w:val="00213B44"/>
    <w:rsid w:val="00213E55"/>
    <w:rsid w:val="002149CB"/>
    <w:rsid w:val="00216F37"/>
    <w:rsid w:val="002179D5"/>
    <w:rsid w:val="00220336"/>
    <w:rsid w:val="00220EFC"/>
    <w:rsid w:val="00223B01"/>
    <w:rsid w:val="00223F74"/>
    <w:rsid w:val="00232683"/>
    <w:rsid w:val="002334CB"/>
    <w:rsid w:val="00235808"/>
    <w:rsid w:val="00235C98"/>
    <w:rsid w:val="002360CB"/>
    <w:rsid w:val="00240F58"/>
    <w:rsid w:val="00241001"/>
    <w:rsid w:val="00244055"/>
    <w:rsid w:val="002440AB"/>
    <w:rsid w:val="00244AD0"/>
    <w:rsid w:val="00244B99"/>
    <w:rsid w:val="00245C82"/>
    <w:rsid w:val="00245D93"/>
    <w:rsid w:val="002465C3"/>
    <w:rsid w:val="00251770"/>
    <w:rsid w:val="00252594"/>
    <w:rsid w:val="00252C1D"/>
    <w:rsid w:val="00253035"/>
    <w:rsid w:val="00255CC2"/>
    <w:rsid w:val="00257DDC"/>
    <w:rsid w:val="00260113"/>
    <w:rsid w:val="002621FA"/>
    <w:rsid w:val="002631B0"/>
    <w:rsid w:val="00267E7B"/>
    <w:rsid w:val="002708C6"/>
    <w:rsid w:val="00270934"/>
    <w:rsid w:val="002714E0"/>
    <w:rsid w:val="00274DEF"/>
    <w:rsid w:val="00275D9C"/>
    <w:rsid w:val="00277779"/>
    <w:rsid w:val="00280CFA"/>
    <w:rsid w:val="00282BEF"/>
    <w:rsid w:val="002868AC"/>
    <w:rsid w:val="00293CED"/>
    <w:rsid w:val="00293F7B"/>
    <w:rsid w:val="002A2B7C"/>
    <w:rsid w:val="002A77B6"/>
    <w:rsid w:val="002B13E6"/>
    <w:rsid w:val="002B24E8"/>
    <w:rsid w:val="002B2A17"/>
    <w:rsid w:val="002B4203"/>
    <w:rsid w:val="002B5035"/>
    <w:rsid w:val="002B765F"/>
    <w:rsid w:val="002C26D4"/>
    <w:rsid w:val="002C279B"/>
    <w:rsid w:val="002C2E48"/>
    <w:rsid w:val="002C3C2C"/>
    <w:rsid w:val="002C7025"/>
    <w:rsid w:val="002D03B6"/>
    <w:rsid w:val="002D0E1A"/>
    <w:rsid w:val="002D7935"/>
    <w:rsid w:val="002E0C3C"/>
    <w:rsid w:val="002E27D6"/>
    <w:rsid w:val="002E5015"/>
    <w:rsid w:val="002E53B3"/>
    <w:rsid w:val="002E6479"/>
    <w:rsid w:val="002E76FC"/>
    <w:rsid w:val="002F2D8F"/>
    <w:rsid w:val="002F39A9"/>
    <w:rsid w:val="002F3D4E"/>
    <w:rsid w:val="002F5ADE"/>
    <w:rsid w:val="002F7875"/>
    <w:rsid w:val="00300217"/>
    <w:rsid w:val="00301772"/>
    <w:rsid w:val="00303086"/>
    <w:rsid w:val="003064DA"/>
    <w:rsid w:val="00310C91"/>
    <w:rsid w:val="003129A6"/>
    <w:rsid w:val="00312EC7"/>
    <w:rsid w:val="00315B46"/>
    <w:rsid w:val="00323B86"/>
    <w:rsid w:val="0032485B"/>
    <w:rsid w:val="00325129"/>
    <w:rsid w:val="00330A6D"/>
    <w:rsid w:val="00332DF6"/>
    <w:rsid w:val="00335096"/>
    <w:rsid w:val="003355FD"/>
    <w:rsid w:val="003372A6"/>
    <w:rsid w:val="00340072"/>
    <w:rsid w:val="003400EC"/>
    <w:rsid w:val="00340E4A"/>
    <w:rsid w:val="003414AE"/>
    <w:rsid w:val="003457B9"/>
    <w:rsid w:val="0035003C"/>
    <w:rsid w:val="003509E5"/>
    <w:rsid w:val="00353FE8"/>
    <w:rsid w:val="00354E9B"/>
    <w:rsid w:val="00357310"/>
    <w:rsid w:val="003639C2"/>
    <w:rsid w:val="00363FD8"/>
    <w:rsid w:val="003679B0"/>
    <w:rsid w:val="00371745"/>
    <w:rsid w:val="00372140"/>
    <w:rsid w:val="00375EE2"/>
    <w:rsid w:val="00382A6B"/>
    <w:rsid w:val="00382DC7"/>
    <w:rsid w:val="0038313A"/>
    <w:rsid w:val="0038641B"/>
    <w:rsid w:val="003865B9"/>
    <w:rsid w:val="003911AF"/>
    <w:rsid w:val="003917F2"/>
    <w:rsid w:val="00394D94"/>
    <w:rsid w:val="00395A5E"/>
    <w:rsid w:val="0039604D"/>
    <w:rsid w:val="00396304"/>
    <w:rsid w:val="003A24CC"/>
    <w:rsid w:val="003A3469"/>
    <w:rsid w:val="003B0CF2"/>
    <w:rsid w:val="003B1108"/>
    <w:rsid w:val="003B23A6"/>
    <w:rsid w:val="003B455C"/>
    <w:rsid w:val="003B5DBF"/>
    <w:rsid w:val="003B61D9"/>
    <w:rsid w:val="003C2237"/>
    <w:rsid w:val="003C27E0"/>
    <w:rsid w:val="003C39D6"/>
    <w:rsid w:val="003C5280"/>
    <w:rsid w:val="003C5D6E"/>
    <w:rsid w:val="003D139D"/>
    <w:rsid w:val="003D1565"/>
    <w:rsid w:val="003D3155"/>
    <w:rsid w:val="003D5851"/>
    <w:rsid w:val="003D7BB1"/>
    <w:rsid w:val="003E0614"/>
    <w:rsid w:val="003E0801"/>
    <w:rsid w:val="003E0B65"/>
    <w:rsid w:val="003E0F3A"/>
    <w:rsid w:val="003E2800"/>
    <w:rsid w:val="003E3518"/>
    <w:rsid w:val="003E35EF"/>
    <w:rsid w:val="003E5D41"/>
    <w:rsid w:val="003F05DA"/>
    <w:rsid w:val="003F116D"/>
    <w:rsid w:val="003F6574"/>
    <w:rsid w:val="00402C58"/>
    <w:rsid w:val="00403D5E"/>
    <w:rsid w:val="00404BF5"/>
    <w:rsid w:val="0040771C"/>
    <w:rsid w:val="00412F5C"/>
    <w:rsid w:val="00413416"/>
    <w:rsid w:val="004151F4"/>
    <w:rsid w:val="00415923"/>
    <w:rsid w:val="004162CD"/>
    <w:rsid w:val="004176A1"/>
    <w:rsid w:val="004300D6"/>
    <w:rsid w:val="00430D82"/>
    <w:rsid w:val="00431197"/>
    <w:rsid w:val="004359AB"/>
    <w:rsid w:val="004379B6"/>
    <w:rsid w:val="00440945"/>
    <w:rsid w:val="00442EC4"/>
    <w:rsid w:val="004431BB"/>
    <w:rsid w:val="0044592F"/>
    <w:rsid w:val="004463B3"/>
    <w:rsid w:val="00451F6C"/>
    <w:rsid w:val="004561CD"/>
    <w:rsid w:val="00457259"/>
    <w:rsid w:val="00457A0A"/>
    <w:rsid w:val="00457B20"/>
    <w:rsid w:val="00464085"/>
    <w:rsid w:val="004642B2"/>
    <w:rsid w:val="004656F1"/>
    <w:rsid w:val="0047311C"/>
    <w:rsid w:val="004737B5"/>
    <w:rsid w:val="00473C8C"/>
    <w:rsid w:val="0047745D"/>
    <w:rsid w:val="00477F58"/>
    <w:rsid w:val="00481C52"/>
    <w:rsid w:val="0048452E"/>
    <w:rsid w:val="00485529"/>
    <w:rsid w:val="00492EB4"/>
    <w:rsid w:val="00494E85"/>
    <w:rsid w:val="00495867"/>
    <w:rsid w:val="00497B62"/>
    <w:rsid w:val="00497D17"/>
    <w:rsid w:val="004A043B"/>
    <w:rsid w:val="004A5025"/>
    <w:rsid w:val="004A58F2"/>
    <w:rsid w:val="004B4539"/>
    <w:rsid w:val="004B68D9"/>
    <w:rsid w:val="004B7B2C"/>
    <w:rsid w:val="004C03CC"/>
    <w:rsid w:val="004C0C43"/>
    <w:rsid w:val="004C2C1F"/>
    <w:rsid w:val="004C3480"/>
    <w:rsid w:val="004C67DB"/>
    <w:rsid w:val="004C7AEB"/>
    <w:rsid w:val="004D1156"/>
    <w:rsid w:val="004D3838"/>
    <w:rsid w:val="004D4035"/>
    <w:rsid w:val="004E0187"/>
    <w:rsid w:val="004E0448"/>
    <w:rsid w:val="004E18B3"/>
    <w:rsid w:val="004E353B"/>
    <w:rsid w:val="004E3FC7"/>
    <w:rsid w:val="004E4845"/>
    <w:rsid w:val="004E6112"/>
    <w:rsid w:val="004E6393"/>
    <w:rsid w:val="004E64C9"/>
    <w:rsid w:val="004E666F"/>
    <w:rsid w:val="004E6F75"/>
    <w:rsid w:val="004F13DD"/>
    <w:rsid w:val="004F1C99"/>
    <w:rsid w:val="004F2070"/>
    <w:rsid w:val="004F2433"/>
    <w:rsid w:val="004F4E8F"/>
    <w:rsid w:val="004F512E"/>
    <w:rsid w:val="004F689B"/>
    <w:rsid w:val="004F6FE3"/>
    <w:rsid w:val="00500EE3"/>
    <w:rsid w:val="00501135"/>
    <w:rsid w:val="005020BA"/>
    <w:rsid w:val="00503021"/>
    <w:rsid w:val="005048BA"/>
    <w:rsid w:val="005067D2"/>
    <w:rsid w:val="00510DC7"/>
    <w:rsid w:val="00513A45"/>
    <w:rsid w:val="005157C0"/>
    <w:rsid w:val="005162EC"/>
    <w:rsid w:val="00517611"/>
    <w:rsid w:val="0052132D"/>
    <w:rsid w:val="00521A8F"/>
    <w:rsid w:val="00523B37"/>
    <w:rsid w:val="0053172E"/>
    <w:rsid w:val="00532F03"/>
    <w:rsid w:val="005353AF"/>
    <w:rsid w:val="00540A8E"/>
    <w:rsid w:val="00541E7A"/>
    <w:rsid w:val="005566B0"/>
    <w:rsid w:val="0055722E"/>
    <w:rsid w:val="005603A1"/>
    <w:rsid w:val="0056178A"/>
    <w:rsid w:val="005651AF"/>
    <w:rsid w:val="005700B7"/>
    <w:rsid w:val="00580E08"/>
    <w:rsid w:val="005836DB"/>
    <w:rsid w:val="0058425F"/>
    <w:rsid w:val="00584EB7"/>
    <w:rsid w:val="0058755B"/>
    <w:rsid w:val="0058757F"/>
    <w:rsid w:val="00587D39"/>
    <w:rsid w:val="005A3BCB"/>
    <w:rsid w:val="005A45EE"/>
    <w:rsid w:val="005A48B4"/>
    <w:rsid w:val="005A62F9"/>
    <w:rsid w:val="005A7258"/>
    <w:rsid w:val="005B04DD"/>
    <w:rsid w:val="005B0D8E"/>
    <w:rsid w:val="005B23DF"/>
    <w:rsid w:val="005B3323"/>
    <w:rsid w:val="005B5CEE"/>
    <w:rsid w:val="005B68F1"/>
    <w:rsid w:val="005C1003"/>
    <w:rsid w:val="005C4EED"/>
    <w:rsid w:val="005C5D5C"/>
    <w:rsid w:val="005D4CC4"/>
    <w:rsid w:val="005D5D3A"/>
    <w:rsid w:val="005E13C6"/>
    <w:rsid w:val="005E252F"/>
    <w:rsid w:val="005E3220"/>
    <w:rsid w:val="005E459C"/>
    <w:rsid w:val="005F6E93"/>
    <w:rsid w:val="00603279"/>
    <w:rsid w:val="00603D5B"/>
    <w:rsid w:val="006049E2"/>
    <w:rsid w:val="00605468"/>
    <w:rsid w:val="0060706D"/>
    <w:rsid w:val="00607D53"/>
    <w:rsid w:val="00607F3F"/>
    <w:rsid w:val="00613192"/>
    <w:rsid w:val="00613E3C"/>
    <w:rsid w:val="00614790"/>
    <w:rsid w:val="00621AB5"/>
    <w:rsid w:val="006255B7"/>
    <w:rsid w:val="006263B9"/>
    <w:rsid w:val="006263D0"/>
    <w:rsid w:val="0063065D"/>
    <w:rsid w:val="006307F8"/>
    <w:rsid w:val="00630B40"/>
    <w:rsid w:val="006322F7"/>
    <w:rsid w:val="006327C5"/>
    <w:rsid w:val="006353D9"/>
    <w:rsid w:val="0063546F"/>
    <w:rsid w:val="0063732E"/>
    <w:rsid w:val="006374FF"/>
    <w:rsid w:val="006406C5"/>
    <w:rsid w:val="00640E6A"/>
    <w:rsid w:val="006433C6"/>
    <w:rsid w:val="006447FE"/>
    <w:rsid w:val="00644EF6"/>
    <w:rsid w:val="006473A8"/>
    <w:rsid w:val="00647B19"/>
    <w:rsid w:val="00650E03"/>
    <w:rsid w:val="006514BB"/>
    <w:rsid w:val="00652513"/>
    <w:rsid w:val="006556D8"/>
    <w:rsid w:val="00657153"/>
    <w:rsid w:val="006634F1"/>
    <w:rsid w:val="00663820"/>
    <w:rsid w:val="00664610"/>
    <w:rsid w:val="006653AF"/>
    <w:rsid w:val="00670545"/>
    <w:rsid w:val="0067273C"/>
    <w:rsid w:val="006736F0"/>
    <w:rsid w:val="006812EB"/>
    <w:rsid w:val="00681759"/>
    <w:rsid w:val="0069000B"/>
    <w:rsid w:val="00690077"/>
    <w:rsid w:val="0069044E"/>
    <w:rsid w:val="0069290F"/>
    <w:rsid w:val="0069750F"/>
    <w:rsid w:val="006A055C"/>
    <w:rsid w:val="006A0A44"/>
    <w:rsid w:val="006A6313"/>
    <w:rsid w:val="006B04FA"/>
    <w:rsid w:val="006B329E"/>
    <w:rsid w:val="006B611E"/>
    <w:rsid w:val="006C000A"/>
    <w:rsid w:val="006C0B4B"/>
    <w:rsid w:val="006C12E0"/>
    <w:rsid w:val="006C497C"/>
    <w:rsid w:val="006C4CB2"/>
    <w:rsid w:val="006C552E"/>
    <w:rsid w:val="006D00E4"/>
    <w:rsid w:val="006D1678"/>
    <w:rsid w:val="006D2E56"/>
    <w:rsid w:val="006D3440"/>
    <w:rsid w:val="006D5260"/>
    <w:rsid w:val="006E3CB5"/>
    <w:rsid w:val="006E3E62"/>
    <w:rsid w:val="006E47D8"/>
    <w:rsid w:val="006F0DE3"/>
    <w:rsid w:val="006F1E8C"/>
    <w:rsid w:val="006F5DE8"/>
    <w:rsid w:val="006F60D0"/>
    <w:rsid w:val="006F683D"/>
    <w:rsid w:val="00700B6C"/>
    <w:rsid w:val="007029EF"/>
    <w:rsid w:val="00702A0E"/>
    <w:rsid w:val="007077B4"/>
    <w:rsid w:val="00707CA9"/>
    <w:rsid w:val="00710AE3"/>
    <w:rsid w:val="00711875"/>
    <w:rsid w:val="00711996"/>
    <w:rsid w:val="00713C36"/>
    <w:rsid w:val="00713CC6"/>
    <w:rsid w:val="00714D0E"/>
    <w:rsid w:val="0071612C"/>
    <w:rsid w:val="00716903"/>
    <w:rsid w:val="00717CB4"/>
    <w:rsid w:val="00723F84"/>
    <w:rsid w:val="00725203"/>
    <w:rsid w:val="0073019A"/>
    <w:rsid w:val="007307F7"/>
    <w:rsid w:val="00730E44"/>
    <w:rsid w:val="0073432E"/>
    <w:rsid w:val="007362A7"/>
    <w:rsid w:val="00740823"/>
    <w:rsid w:val="00740AEC"/>
    <w:rsid w:val="00740DF0"/>
    <w:rsid w:val="0074262F"/>
    <w:rsid w:val="00743AE0"/>
    <w:rsid w:val="007441EC"/>
    <w:rsid w:val="00747E16"/>
    <w:rsid w:val="00750169"/>
    <w:rsid w:val="00750C17"/>
    <w:rsid w:val="00750CBB"/>
    <w:rsid w:val="007513CE"/>
    <w:rsid w:val="00755533"/>
    <w:rsid w:val="007575AD"/>
    <w:rsid w:val="00757AAD"/>
    <w:rsid w:val="00761182"/>
    <w:rsid w:val="007621E6"/>
    <w:rsid w:val="0076387A"/>
    <w:rsid w:val="00764143"/>
    <w:rsid w:val="00770A0C"/>
    <w:rsid w:val="00774044"/>
    <w:rsid w:val="0078185F"/>
    <w:rsid w:val="007855A9"/>
    <w:rsid w:val="00787420"/>
    <w:rsid w:val="00791BA7"/>
    <w:rsid w:val="00792130"/>
    <w:rsid w:val="007A1F18"/>
    <w:rsid w:val="007A2BAE"/>
    <w:rsid w:val="007A4C78"/>
    <w:rsid w:val="007A6179"/>
    <w:rsid w:val="007A7330"/>
    <w:rsid w:val="007A7DCE"/>
    <w:rsid w:val="007B034A"/>
    <w:rsid w:val="007B1D70"/>
    <w:rsid w:val="007B2CE6"/>
    <w:rsid w:val="007B49E4"/>
    <w:rsid w:val="007B4D2E"/>
    <w:rsid w:val="007B5B23"/>
    <w:rsid w:val="007B67D4"/>
    <w:rsid w:val="007B794E"/>
    <w:rsid w:val="007C0BE4"/>
    <w:rsid w:val="007C21BE"/>
    <w:rsid w:val="007C3EF5"/>
    <w:rsid w:val="007D2E1C"/>
    <w:rsid w:val="007D5F26"/>
    <w:rsid w:val="007D6DAE"/>
    <w:rsid w:val="007D707C"/>
    <w:rsid w:val="007E053D"/>
    <w:rsid w:val="007E3F45"/>
    <w:rsid w:val="007E5F42"/>
    <w:rsid w:val="007E7C4E"/>
    <w:rsid w:val="007E7F05"/>
    <w:rsid w:val="007F0B24"/>
    <w:rsid w:val="007F1087"/>
    <w:rsid w:val="007F14EC"/>
    <w:rsid w:val="007F1AEC"/>
    <w:rsid w:val="007F314F"/>
    <w:rsid w:val="007F58AA"/>
    <w:rsid w:val="007F747A"/>
    <w:rsid w:val="007F7B1A"/>
    <w:rsid w:val="00800FEF"/>
    <w:rsid w:val="00801558"/>
    <w:rsid w:val="00802235"/>
    <w:rsid w:val="00803813"/>
    <w:rsid w:val="008042B9"/>
    <w:rsid w:val="008118C9"/>
    <w:rsid w:val="00811DEF"/>
    <w:rsid w:val="00812B49"/>
    <w:rsid w:val="00817D61"/>
    <w:rsid w:val="008233B7"/>
    <w:rsid w:val="0082682D"/>
    <w:rsid w:val="0082709C"/>
    <w:rsid w:val="0083116D"/>
    <w:rsid w:val="00831837"/>
    <w:rsid w:val="0083426D"/>
    <w:rsid w:val="0083563D"/>
    <w:rsid w:val="008407E4"/>
    <w:rsid w:val="0084181D"/>
    <w:rsid w:val="008419D1"/>
    <w:rsid w:val="00842DFD"/>
    <w:rsid w:val="00844323"/>
    <w:rsid w:val="0085096D"/>
    <w:rsid w:val="00852E23"/>
    <w:rsid w:val="00857B85"/>
    <w:rsid w:val="00860CA4"/>
    <w:rsid w:val="00861D38"/>
    <w:rsid w:val="0086318F"/>
    <w:rsid w:val="00863CE9"/>
    <w:rsid w:val="008648BE"/>
    <w:rsid w:val="00865628"/>
    <w:rsid w:val="00870635"/>
    <w:rsid w:val="0087631C"/>
    <w:rsid w:val="008829B1"/>
    <w:rsid w:val="0088397F"/>
    <w:rsid w:val="008842C3"/>
    <w:rsid w:val="008901DC"/>
    <w:rsid w:val="00891071"/>
    <w:rsid w:val="00892590"/>
    <w:rsid w:val="00892F72"/>
    <w:rsid w:val="00894ED4"/>
    <w:rsid w:val="00897994"/>
    <w:rsid w:val="008A2D9D"/>
    <w:rsid w:val="008A2F61"/>
    <w:rsid w:val="008A6EC9"/>
    <w:rsid w:val="008B5488"/>
    <w:rsid w:val="008B6BBA"/>
    <w:rsid w:val="008D1D4F"/>
    <w:rsid w:val="008D31FA"/>
    <w:rsid w:val="008D54A4"/>
    <w:rsid w:val="008E3531"/>
    <w:rsid w:val="008E470D"/>
    <w:rsid w:val="008F20B6"/>
    <w:rsid w:val="008F2FE3"/>
    <w:rsid w:val="008F4F3E"/>
    <w:rsid w:val="008F6F70"/>
    <w:rsid w:val="009006E1"/>
    <w:rsid w:val="009007FF"/>
    <w:rsid w:val="00901A5E"/>
    <w:rsid w:val="00904116"/>
    <w:rsid w:val="009046CA"/>
    <w:rsid w:val="00910D49"/>
    <w:rsid w:val="00910E48"/>
    <w:rsid w:val="0091372D"/>
    <w:rsid w:val="00916A05"/>
    <w:rsid w:val="00921B59"/>
    <w:rsid w:val="009244DF"/>
    <w:rsid w:val="00924A6A"/>
    <w:rsid w:val="00927C5E"/>
    <w:rsid w:val="00930115"/>
    <w:rsid w:val="00932EB3"/>
    <w:rsid w:val="00933310"/>
    <w:rsid w:val="0093431D"/>
    <w:rsid w:val="00935CD4"/>
    <w:rsid w:val="00935E4E"/>
    <w:rsid w:val="0095095A"/>
    <w:rsid w:val="00950CF2"/>
    <w:rsid w:val="00951227"/>
    <w:rsid w:val="00952524"/>
    <w:rsid w:val="0095294C"/>
    <w:rsid w:val="00952CD4"/>
    <w:rsid w:val="00956688"/>
    <w:rsid w:val="00962D00"/>
    <w:rsid w:val="009654B7"/>
    <w:rsid w:val="009717B2"/>
    <w:rsid w:val="00975E6A"/>
    <w:rsid w:val="00980E75"/>
    <w:rsid w:val="0098553E"/>
    <w:rsid w:val="00985549"/>
    <w:rsid w:val="00987D0D"/>
    <w:rsid w:val="0099583F"/>
    <w:rsid w:val="009A05C8"/>
    <w:rsid w:val="009A157F"/>
    <w:rsid w:val="009A4C5A"/>
    <w:rsid w:val="009A4F5D"/>
    <w:rsid w:val="009A52B6"/>
    <w:rsid w:val="009A5F64"/>
    <w:rsid w:val="009B15E4"/>
    <w:rsid w:val="009B3613"/>
    <w:rsid w:val="009B3B97"/>
    <w:rsid w:val="009B64EA"/>
    <w:rsid w:val="009B6889"/>
    <w:rsid w:val="009C2011"/>
    <w:rsid w:val="009C4144"/>
    <w:rsid w:val="009C56E2"/>
    <w:rsid w:val="009C671B"/>
    <w:rsid w:val="009C6771"/>
    <w:rsid w:val="009C6B85"/>
    <w:rsid w:val="009D13D7"/>
    <w:rsid w:val="009D290B"/>
    <w:rsid w:val="009D6811"/>
    <w:rsid w:val="009E2FBA"/>
    <w:rsid w:val="009E44C8"/>
    <w:rsid w:val="009E5532"/>
    <w:rsid w:val="009E68CA"/>
    <w:rsid w:val="009E7D3C"/>
    <w:rsid w:val="009F3541"/>
    <w:rsid w:val="009F4CAD"/>
    <w:rsid w:val="009F792D"/>
    <w:rsid w:val="00A0016E"/>
    <w:rsid w:val="00A0055C"/>
    <w:rsid w:val="00A067B9"/>
    <w:rsid w:val="00A067FA"/>
    <w:rsid w:val="00A12130"/>
    <w:rsid w:val="00A1552F"/>
    <w:rsid w:val="00A155CD"/>
    <w:rsid w:val="00A16F55"/>
    <w:rsid w:val="00A229BB"/>
    <w:rsid w:val="00A2511B"/>
    <w:rsid w:val="00A263C7"/>
    <w:rsid w:val="00A30C5E"/>
    <w:rsid w:val="00A35CE1"/>
    <w:rsid w:val="00A4039E"/>
    <w:rsid w:val="00A43084"/>
    <w:rsid w:val="00A43CDA"/>
    <w:rsid w:val="00A52271"/>
    <w:rsid w:val="00A529FD"/>
    <w:rsid w:val="00A53441"/>
    <w:rsid w:val="00A56373"/>
    <w:rsid w:val="00A57F87"/>
    <w:rsid w:val="00A63B04"/>
    <w:rsid w:val="00A72796"/>
    <w:rsid w:val="00A7350B"/>
    <w:rsid w:val="00A74097"/>
    <w:rsid w:val="00A7739D"/>
    <w:rsid w:val="00A827DC"/>
    <w:rsid w:val="00A877BA"/>
    <w:rsid w:val="00A9206E"/>
    <w:rsid w:val="00A9403E"/>
    <w:rsid w:val="00A94B4C"/>
    <w:rsid w:val="00A954F2"/>
    <w:rsid w:val="00A9603F"/>
    <w:rsid w:val="00A965A8"/>
    <w:rsid w:val="00A96775"/>
    <w:rsid w:val="00AA0669"/>
    <w:rsid w:val="00AA0C3C"/>
    <w:rsid w:val="00AA0F70"/>
    <w:rsid w:val="00AA319D"/>
    <w:rsid w:val="00AA5585"/>
    <w:rsid w:val="00AB056E"/>
    <w:rsid w:val="00AB22C1"/>
    <w:rsid w:val="00AB37E9"/>
    <w:rsid w:val="00AB3B67"/>
    <w:rsid w:val="00AC0CE1"/>
    <w:rsid w:val="00AC2380"/>
    <w:rsid w:val="00AC405A"/>
    <w:rsid w:val="00AC430C"/>
    <w:rsid w:val="00AD32E1"/>
    <w:rsid w:val="00AD3381"/>
    <w:rsid w:val="00AD43F5"/>
    <w:rsid w:val="00AD45F2"/>
    <w:rsid w:val="00AD4AC8"/>
    <w:rsid w:val="00AD6192"/>
    <w:rsid w:val="00AE1F4E"/>
    <w:rsid w:val="00AE47B4"/>
    <w:rsid w:val="00AE6E54"/>
    <w:rsid w:val="00AE74CF"/>
    <w:rsid w:val="00AF1313"/>
    <w:rsid w:val="00AF2713"/>
    <w:rsid w:val="00AF283E"/>
    <w:rsid w:val="00AF31A9"/>
    <w:rsid w:val="00AF3FD2"/>
    <w:rsid w:val="00AF6BC5"/>
    <w:rsid w:val="00AF743D"/>
    <w:rsid w:val="00B028B0"/>
    <w:rsid w:val="00B03DBF"/>
    <w:rsid w:val="00B043AA"/>
    <w:rsid w:val="00B043AF"/>
    <w:rsid w:val="00B0573D"/>
    <w:rsid w:val="00B06F4D"/>
    <w:rsid w:val="00B07C6C"/>
    <w:rsid w:val="00B126F9"/>
    <w:rsid w:val="00B16859"/>
    <w:rsid w:val="00B16ADE"/>
    <w:rsid w:val="00B17A7F"/>
    <w:rsid w:val="00B22DF1"/>
    <w:rsid w:val="00B254EC"/>
    <w:rsid w:val="00B25EAD"/>
    <w:rsid w:val="00B307EA"/>
    <w:rsid w:val="00B31682"/>
    <w:rsid w:val="00B31855"/>
    <w:rsid w:val="00B32408"/>
    <w:rsid w:val="00B34247"/>
    <w:rsid w:val="00B364BC"/>
    <w:rsid w:val="00B374E5"/>
    <w:rsid w:val="00B37E9B"/>
    <w:rsid w:val="00B42268"/>
    <w:rsid w:val="00B42B52"/>
    <w:rsid w:val="00B449AA"/>
    <w:rsid w:val="00B50F38"/>
    <w:rsid w:val="00B537A1"/>
    <w:rsid w:val="00B5457B"/>
    <w:rsid w:val="00B57C97"/>
    <w:rsid w:val="00B614BD"/>
    <w:rsid w:val="00B70667"/>
    <w:rsid w:val="00B715CF"/>
    <w:rsid w:val="00B72781"/>
    <w:rsid w:val="00B729EC"/>
    <w:rsid w:val="00B75A89"/>
    <w:rsid w:val="00B83284"/>
    <w:rsid w:val="00B860E8"/>
    <w:rsid w:val="00B900A1"/>
    <w:rsid w:val="00B91F8F"/>
    <w:rsid w:val="00B9765C"/>
    <w:rsid w:val="00BA02B8"/>
    <w:rsid w:val="00BA153C"/>
    <w:rsid w:val="00BA20E9"/>
    <w:rsid w:val="00BA2C54"/>
    <w:rsid w:val="00BA4DA7"/>
    <w:rsid w:val="00BA5483"/>
    <w:rsid w:val="00BA5FFE"/>
    <w:rsid w:val="00BB1DAB"/>
    <w:rsid w:val="00BB2E5F"/>
    <w:rsid w:val="00BB5E06"/>
    <w:rsid w:val="00BC04BB"/>
    <w:rsid w:val="00BC071F"/>
    <w:rsid w:val="00BC104A"/>
    <w:rsid w:val="00BC244C"/>
    <w:rsid w:val="00BC44AF"/>
    <w:rsid w:val="00BC58F8"/>
    <w:rsid w:val="00BC6150"/>
    <w:rsid w:val="00BD108E"/>
    <w:rsid w:val="00BD2E93"/>
    <w:rsid w:val="00BE0DE2"/>
    <w:rsid w:val="00BE0F8A"/>
    <w:rsid w:val="00BE42A9"/>
    <w:rsid w:val="00BE563A"/>
    <w:rsid w:val="00BE6071"/>
    <w:rsid w:val="00BE6C57"/>
    <w:rsid w:val="00BE6ED3"/>
    <w:rsid w:val="00BE7670"/>
    <w:rsid w:val="00BF08AA"/>
    <w:rsid w:val="00BF4D7A"/>
    <w:rsid w:val="00BF56A5"/>
    <w:rsid w:val="00BF58EF"/>
    <w:rsid w:val="00BF775F"/>
    <w:rsid w:val="00BF7C4A"/>
    <w:rsid w:val="00BF7C7B"/>
    <w:rsid w:val="00C02265"/>
    <w:rsid w:val="00C02680"/>
    <w:rsid w:val="00C06DBE"/>
    <w:rsid w:val="00C07F80"/>
    <w:rsid w:val="00C10C29"/>
    <w:rsid w:val="00C11F18"/>
    <w:rsid w:val="00C11F8B"/>
    <w:rsid w:val="00C15B2E"/>
    <w:rsid w:val="00C17A3C"/>
    <w:rsid w:val="00C21878"/>
    <w:rsid w:val="00C2697C"/>
    <w:rsid w:val="00C27E2C"/>
    <w:rsid w:val="00C302CD"/>
    <w:rsid w:val="00C30C0D"/>
    <w:rsid w:val="00C3151D"/>
    <w:rsid w:val="00C322FB"/>
    <w:rsid w:val="00C334D7"/>
    <w:rsid w:val="00C3359A"/>
    <w:rsid w:val="00C36C45"/>
    <w:rsid w:val="00C43DBD"/>
    <w:rsid w:val="00C45E62"/>
    <w:rsid w:val="00C527E3"/>
    <w:rsid w:val="00C530F2"/>
    <w:rsid w:val="00C54556"/>
    <w:rsid w:val="00C54A75"/>
    <w:rsid w:val="00C55EDF"/>
    <w:rsid w:val="00C60B50"/>
    <w:rsid w:val="00C61257"/>
    <w:rsid w:val="00C62101"/>
    <w:rsid w:val="00C64384"/>
    <w:rsid w:val="00C67A82"/>
    <w:rsid w:val="00C71302"/>
    <w:rsid w:val="00C7231F"/>
    <w:rsid w:val="00C726B9"/>
    <w:rsid w:val="00C74632"/>
    <w:rsid w:val="00C749AD"/>
    <w:rsid w:val="00C75D74"/>
    <w:rsid w:val="00C82F70"/>
    <w:rsid w:val="00C84F6F"/>
    <w:rsid w:val="00C9297D"/>
    <w:rsid w:val="00C944C4"/>
    <w:rsid w:val="00C94589"/>
    <w:rsid w:val="00CA32C5"/>
    <w:rsid w:val="00CA3A24"/>
    <w:rsid w:val="00CA5DB4"/>
    <w:rsid w:val="00CA66F1"/>
    <w:rsid w:val="00CB0077"/>
    <w:rsid w:val="00CB00C6"/>
    <w:rsid w:val="00CB225F"/>
    <w:rsid w:val="00CB2FA1"/>
    <w:rsid w:val="00CB3569"/>
    <w:rsid w:val="00CB3BC3"/>
    <w:rsid w:val="00CB4F11"/>
    <w:rsid w:val="00CB58F2"/>
    <w:rsid w:val="00CB5AE0"/>
    <w:rsid w:val="00CB5C48"/>
    <w:rsid w:val="00CB5EC5"/>
    <w:rsid w:val="00CB64EB"/>
    <w:rsid w:val="00CB6637"/>
    <w:rsid w:val="00CC1098"/>
    <w:rsid w:val="00CC3F75"/>
    <w:rsid w:val="00CC4B97"/>
    <w:rsid w:val="00CC5156"/>
    <w:rsid w:val="00CC722A"/>
    <w:rsid w:val="00CC7272"/>
    <w:rsid w:val="00CC766C"/>
    <w:rsid w:val="00CC7B97"/>
    <w:rsid w:val="00CD03E3"/>
    <w:rsid w:val="00CD145E"/>
    <w:rsid w:val="00CD5EC0"/>
    <w:rsid w:val="00CD7211"/>
    <w:rsid w:val="00CD7798"/>
    <w:rsid w:val="00CD7B47"/>
    <w:rsid w:val="00CE1FC6"/>
    <w:rsid w:val="00CE51BC"/>
    <w:rsid w:val="00CE6139"/>
    <w:rsid w:val="00CE6A42"/>
    <w:rsid w:val="00CF2227"/>
    <w:rsid w:val="00CF5495"/>
    <w:rsid w:val="00CF7D91"/>
    <w:rsid w:val="00D00AA8"/>
    <w:rsid w:val="00D00CC2"/>
    <w:rsid w:val="00D02042"/>
    <w:rsid w:val="00D05943"/>
    <w:rsid w:val="00D07841"/>
    <w:rsid w:val="00D1165F"/>
    <w:rsid w:val="00D11883"/>
    <w:rsid w:val="00D146C2"/>
    <w:rsid w:val="00D169FB"/>
    <w:rsid w:val="00D16C00"/>
    <w:rsid w:val="00D2682A"/>
    <w:rsid w:val="00D268D2"/>
    <w:rsid w:val="00D30081"/>
    <w:rsid w:val="00D3261D"/>
    <w:rsid w:val="00D35963"/>
    <w:rsid w:val="00D40351"/>
    <w:rsid w:val="00D4145B"/>
    <w:rsid w:val="00D415BA"/>
    <w:rsid w:val="00D452CD"/>
    <w:rsid w:val="00D45A4A"/>
    <w:rsid w:val="00D4776A"/>
    <w:rsid w:val="00D63416"/>
    <w:rsid w:val="00D64DD6"/>
    <w:rsid w:val="00D708BE"/>
    <w:rsid w:val="00D72287"/>
    <w:rsid w:val="00D738EA"/>
    <w:rsid w:val="00D758C7"/>
    <w:rsid w:val="00D76036"/>
    <w:rsid w:val="00D76A18"/>
    <w:rsid w:val="00D808F9"/>
    <w:rsid w:val="00D80F4D"/>
    <w:rsid w:val="00D83EA8"/>
    <w:rsid w:val="00D8400E"/>
    <w:rsid w:val="00D841D3"/>
    <w:rsid w:val="00D844B5"/>
    <w:rsid w:val="00D84877"/>
    <w:rsid w:val="00D9251D"/>
    <w:rsid w:val="00D93DA8"/>
    <w:rsid w:val="00DA357B"/>
    <w:rsid w:val="00DA3E2C"/>
    <w:rsid w:val="00DA4E2F"/>
    <w:rsid w:val="00DA633A"/>
    <w:rsid w:val="00DA71C8"/>
    <w:rsid w:val="00DB04EC"/>
    <w:rsid w:val="00DB2791"/>
    <w:rsid w:val="00DB36C2"/>
    <w:rsid w:val="00DB516A"/>
    <w:rsid w:val="00DB7B7A"/>
    <w:rsid w:val="00DC6016"/>
    <w:rsid w:val="00DC60DF"/>
    <w:rsid w:val="00DC7B74"/>
    <w:rsid w:val="00DC7F2C"/>
    <w:rsid w:val="00DD0B69"/>
    <w:rsid w:val="00DD277D"/>
    <w:rsid w:val="00DD58D8"/>
    <w:rsid w:val="00DD628B"/>
    <w:rsid w:val="00DD6405"/>
    <w:rsid w:val="00DE1C68"/>
    <w:rsid w:val="00DE3AEA"/>
    <w:rsid w:val="00DE3E19"/>
    <w:rsid w:val="00DE3F1B"/>
    <w:rsid w:val="00DE531D"/>
    <w:rsid w:val="00DE67A5"/>
    <w:rsid w:val="00DF16CF"/>
    <w:rsid w:val="00DF1764"/>
    <w:rsid w:val="00DF1F72"/>
    <w:rsid w:val="00DF2B30"/>
    <w:rsid w:val="00DF4B9C"/>
    <w:rsid w:val="00DF4F34"/>
    <w:rsid w:val="00DF5A06"/>
    <w:rsid w:val="00DF70FB"/>
    <w:rsid w:val="00E01F1E"/>
    <w:rsid w:val="00E03123"/>
    <w:rsid w:val="00E0340E"/>
    <w:rsid w:val="00E05436"/>
    <w:rsid w:val="00E05FFB"/>
    <w:rsid w:val="00E065AD"/>
    <w:rsid w:val="00E07391"/>
    <w:rsid w:val="00E07C03"/>
    <w:rsid w:val="00E104DF"/>
    <w:rsid w:val="00E11A86"/>
    <w:rsid w:val="00E144A6"/>
    <w:rsid w:val="00E15D8E"/>
    <w:rsid w:val="00E20BE3"/>
    <w:rsid w:val="00E21B7E"/>
    <w:rsid w:val="00E22171"/>
    <w:rsid w:val="00E229E8"/>
    <w:rsid w:val="00E22AF2"/>
    <w:rsid w:val="00E27398"/>
    <w:rsid w:val="00E311D1"/>
    <w:rsid w:val="00E34FA9"/>
    <w:rsid w:val="00E360BF"/>
    <w:rsid w:val="00E37176"/>
    <w:rsid w:val="00E42671"/>
    <w:rsid w:val="00E42DCB"/>
    <w:rsid w:val="00E434B8"/>
    <w:rsid w:val="00E43BEE"/>
    <w:rsid w:val="00E46565"/>
    <w:rsid w:val="00E518EC"/>
    <w:rsid w:val="00E52A16"/>
    <w:rsid w:val="00E54107"/>
    <w:rsid w:val="00E60A9D"/>
    <w:rsid w:val="00E64C1B"/>
    <w:rsid w:val="00E65820"/>
    <w:rsid w:val="00E7026F"/>
    <w:rsid w:val="00E71028"/>
    <w:rsid w:val="00E72E54"/>
    <w:rsid w:val="00E74B6C"/>
    <w:rsid w:val="00E77016"/>
    <w:rsid w:val="00E77FB3"/>
    <w:rsid w:val="00E8036A"/>
    <w:rsid w:val="00E819DE"/>
    <w:rsid w:val="00E83089"/>
    <w:rsid w:val="00E83C87"/>
    <w:rsid w:val="00E846E3"/>
    <w:rsid w:val="00E856A1"/>
    <w:rsid w:val="00E87400"/>
    <w:rsid w:val="00E9203D"/>
    <w:rsid w:val="00E94CE8"/>
    <w:rsid w:val="00EA0F50"/>
    <w:rsid w:val="00EA1106"/>
    <w:rsid w:val="00EA21E2"/>
    <w:rsid w:val="00EA2CFE"/>
    <w:rsid w:val="00EA3756"/>
    <w:rsid w:val="00EA3760"/>
    <w:rsid w:val="00EA3DF8"/>
    <w:rsid w:val="00EA4861"/>
    <w:rsid w:val="00EA53F1"/>
    <w:rsid w:val="00EA5DA3"/>
    <w:rsid w:val="00EA63E6"/>
    <w:rsid w:val="00EB0180"/>
    <w:rsid w:val="00EB1BED"/>
    <w:rsid w:val="00EB2C52"/>
    <w:rsid w:val="00EB3D53"/>
    <w:rsid w:val="00EB57B5"/>
    <w:rsid w:val="00EB5807"/>
    <w:rsid w:val="00EC087F"/>
    <w:rsid w:val="00EC5ED3"/>
    <w:rsid w:val="00EC5F88"/>
    <w:rsid w:val="00EC6C81"/>
    <w:rsid w:val="00ED04B6"/>
    <w:rsid w:val="00ED3120"/>
    <w:rsid w:val="00ED3A16"/>
    <w:rsid w:val="00ED3CEE"/>
    <w:rsid w:val="00ED63F5"/>
    <w:rsid w:val="00ED66E9"/>
    <w:rsid w:val="00EE1554"/>
    <w:rsid w:val="00EE6AA8"/>
    <w:rsid w:val="00EF01F0"/>
    <w:rsid w:val="00EF027C"/>
    <w:rsid w:val="00EF0663"/>
    <w:rsid w:val="00EF3AA3"/>
    <w:rsid w:val="00EF4197"/>
    <w:rsid w:val="00EF4DEA"/>
    <w:rsid w:val="00F0043C"/>
    <w:rsid w:val="00F03625"/>
    <w:rsid w:val="00F066E9"/>
    <w:rsid w:val="00F06AF6"/>
    <w:rsid w:val="00F07F09"/>
    <w:rsid w:val="00F116BE"/>
    <w:rsid w:val="00F137AF"/>
    <w:rsid w:val="00F13F2C"/>
    <w:rsid w:val="00F154DA"/>
    <w:rsid w:val="00F22AF7"/>
    <w:rsid w:val="00F23059"/>
    <w:rsid w:val="00F27F33"/>
    <w:rsid w:val="00F31311"/>
    <w:rsid w:val="00F33206"/>
    <w:rsid w:val="00F335A7"/>
    <w:rsid w:val="00F33972"/>
    <w:rsid w:val="00F34A90"/>
    <w:rsid w:val="00F40189"/>
    <w:rsid w:val="00F4203B"/>
    <w:rsid w:val="00F43F9A"/>
    <w:rsid w:val="00F5381B"/>
    <w:rsid w:val="00F53F41"/>
    <w:rsid w:val="00F54265"/>
    <w:rsid w:val="00F5701E"/>
    <w:rsid w:val="00F60EE7"/>
    <w:rsid w:val="00F63548"/>
    <w:rsid w:val="00F638CE"/>
    <w:rsid w:val="00F63A75"/>
    <w:rsid w:val="00F7079C"/>
    <w:rsid w:val="00F72A9D"/>
    <w:rsid w:val="00F72D89"/>
    <w:rsid w:val="00F74C9D"/>
    <w:rsid w:val="00F75C76"/>
    <w:rsid w:val="00F76F70"/>
    <w:rsid w:val="00F81604"/>
    <w:rsid w:val="00F83EBE"/>
    <w:rsid w:val="00F85B46"/>
    <w:rsid w:val="00F90C98"/>
    <w:rsid w:val="00F91E2B"/>
    <w:rsid w:val="00F92415"/>
    <w:rsid w:val="00FA1668"/>
    <w:rsid w:val="00FA22C3"/>
    <w:rsid w:val="00FA2410"/>
    <w:rsid w:val="00FA3371"/>
    <w:rsid w:val="00FA373B"/>
    <w:rsid w:val="00FB5EE7"/>
    <w:rsid w:val="00FB7BAD"/>
    <w:rsid w:val="00FC1854"/>
    <w:rsid w:val="00FC272D"/>
    <w:rsid w:val="00FC3EEB"/>
    <w:rsid w:val="00FD383B"/>
    <w:rsid w:val="00FD6219"/>
    <w:rsid w:val="00FE0FED"/>
    <w:rsid w:val="00FE135E"/>
    <w:rsid w:val="00FE6658"/>
    <w:rsid w:val="00FE72CA"/>
    <w:rsid w:val="00FE76C9"/>
    <w:rsid w:val="00FF0B82"/>
    <w:rsid w:val="00FF3546"/>
    <w:rsid w:val="00FF4506"/>
    <w:rsid w:val="00FF51D9"/>
    <w:rsid w:val="00FF5DE5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C6BA950"/>
  <w15:docId w15:val="{151288BF-7798-41D9-BBBA-DBFBF3E3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operate Design"/>
    <w:qFormat/>
    <w:rsid w:val="005B04DD"/>
    <w:rPr>
      <w:rFonts w:ascii="Arial" w:hAnsi="Arial"/>
      <w:sz w:val="22"/>
      <w:szCs w:val="22"/>
      <w:lang w:eastAsia="en-US"/>
    </w:rPr>
  </w:style>
  <w:style w:type="paragraph" w:styleId="berschrift1">
    <w:name w:val="heading 1"/>
    <w:basedOn w:val="Standard"/>
    <w:link w:val="berschrift1Zchn"/>
    <w:uiPriority w:val="9"/>
    <w:qFormat/>
    <w:rsid w:val="001434E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63732E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311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7311C"/>
    <w:rPr>
      <w:rFonts w:ascii="Tahoma" w:hAnsi="Tahoma" w:cs="Tahoma"/>
      <w:sz w:val="16"/>
      <w:szCs w:val="16"/>
    </w:rPr>
  </w:style>
  <w:style w:type="paragraph" w:customStyle="1" w:styleId="EinfAbs">
    <w:name w:val="[Einf. Abs.]"/>
    <w:basedOn w:val="Standard"/>
    <w:rsid w:val="0047311C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customStyle="1" w:styleId="KeinAbsatzformat">
    <w:name w:val="[Kein Absatzformat]"/>
    <w:rsid w:val="0047311C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D80F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80F4D"/>
  </w:style>
  <w:style w:type="paragraph" w:styleId="Fuzeile">
    <w:name w:val="footer"/>
    <w:basedOn w:val="Standard"/>
    <w:link w:val="FuzeileZchn"/>
    <w:uiPriority w:val="99"/>
    <w:unhideWhenUsed/>
    <w:rsid w:val="00D80F4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80F4D"/>
  </w:style>
  <w:style w:type="paragraph" w:customStyle="1" w:styleId="Anschrift">
    <w:name w:val="Anschrift"/>
    <w:basedOn w:val="Standard"/>
    <w:rsid w:val="00EA21E2"/>
    <w:pPr>
      <w:overflowPunct w:val="0"/>
      <w:autoSpaceDE w:val="0"/>
      <w:autoSpaceDN w:val="0"/>
      <w:adjustRightInd w:val="0"/>
      <w:spacing w:after="24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Zeilennummer">
    <w:name w:val="line number"/>
    <w:uiPriority w:val="99"/>
    <w:semiHidden/>
    <w:unhideWhenUsed/>
    <w:rsid w:val="001434E7"/>
  </w:style>
  <w:style w:type="character" w:customStyle="1" w:styleId="berschrift1Zchn">
    <w:name w:val="Überschrift 1 Zchn"/>
    <w:link w:val="berschrift1"/>
    <w:uiPriority w:val="9"/>
    <w:rsid w:val="001434E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src">
    <w:name w:val="src"/>
    <w:rsid w:val="001434E7"/>
  </w:style>
  <w:style w:type="character" w:customStyle="1" w:styleId="floatr">
    <w:name w:val="floatr"/>
    <w:rsid w:val="001434E7"/>
  </w:style>
  <w:style w:type="character" w:customStyle="1" w:styleId="apple-converted-space">
    <w:name w:val="apple-converted-space"/>
    <w:rsid w:val="001434E7"/>
  </w:style>
  <w:style w:type="character" w:styleId="Hyperlink">
    <w:name w:val="Hyperlink"/>
    <w:uiPriority w:val="99"/>
    <w:unhideWhenUsed/>
    <w:rsid w:val="001434E7"/>
    <w:rPr>
      <w:color w:val="0000FF"/>
      <w:u w:val="single"/>
    </w:rPr>
  </w:style>
  <w:style w:type="paragraph" w:styleId="KeinLeerraum">
    <w:name w:val="No Spacing"/>
    <w:uiPriority w:val="1"/>
    <w:qFormat/>
    <w:rsid w:val="005B23DF"/>
    <w:rPr>
      <w:sz w:val="22"/>
      <w:szCs w:val="22"/>
      <w:lang w:eastAsia="en-US"/>
    </w:rPr>
  </w:style>
  <w:style w:type="paragraph" w:customStyle="1" w:styleId="StandardOhneAbstandCLP">
    <w:name w:val="StandardOhneAbstandCLP"/>
    <w:basedOn w:val="Standard"/>
    <w:rsid w:val="005B23D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table" w:styleId="Tabellenraster">
    <w:name w:val="Table Grid"/>
    <w:basedOn w:val="NormaleTabelle"/>
    <w:uiPriority w:val="59"/>
    <w:rsid w:val="00540A8E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03021"/>
    <w:pPr>
      <w:ind w:left="720"/>
    </w:pPr>
    <w:rPr>
      <w:rFonts w:ascii="Calibri" w:eastAsiaTheme="minorHAnsi" w:hAnsi="Calibri" w:cs="Calibri"/>
    </w:rPr>
  </w:style>
  <w:style w:type="paragraph" w:customStyle="1" w:styleId="Default">
    <w:name w:val="Default"/>
    <w:rsid w:val="0095122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3424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3424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4247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424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4247"/>
    <w:rPr>
      <w:rFonts w:ascii="Arial" w:hAnsi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241001"/>
    <w:rPr>
      <w:color w:val="800080" w:themeColor="followedHyperlink"/>
      <w:u w:val="single"/>
    </w:rPr>
  </w:style>
  <w:style w:type="character" w:customStyle="1" w:styleId="posmarkerhe">
    <w:name w:val="posmarker_he"/>
    <w:basedOn w:val="Absatz-Standardschriftart"/>
    <w:rsid w:val="00A4039E"/>
  </w:style>
  <w:style w:type="paragraph" w:styleId="Textkrper">
    <w:name w:val="Body Text"/>
    <w:basedOn w:val="Standard"/>
    <w:link w:val="TextkrperZchn"/>
    <w:rsid w:val="005E13C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i/>
      <w:iCs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5E13C6"/>
    <w:rPr>
      <w:rFonts w:ascii="Times New Roman" w:eastAsia="Times New Roman" w:hAnsi="Times New Roman"/>
      <w:i/>
      <w:iCs/>
      <w:sz w:val="24"/>
    </w:rPr>
  </w:style>
  <w:style w:type="character" w:styleId="Fett">
    <w:name w:val="Strong"/>
    <w:basedOn w:val="Absatz-Standardschriftart"/>
    <w:uiPriority w:val="22"/>
    <w:qFormat/>
    <w:rsid w:val="0020478F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DD640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7273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67273C"/>
    <w:rPr>
      <w:rFonts w:ascii="Arial" w:hAnsi="Arial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3732E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7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9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4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6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0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56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93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7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68775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1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25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968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979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45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982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056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9419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6854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0980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9194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9335062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18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single" w:sz="6" w:space="0" w:color="E5E5E5"/>
                                                                                        <w:left w:val="single" w:sz="6" w:space="0" w:color="E5E5E5"/>
                                                                                        <w:bottom w:val="single" w:sz="6" w:space="0" w:color="E5E5E5"/>
                                                                                        <w:right w:val="single" w:sz="6" w:space="0" w:color="E5E5E5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42228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E5E6E9"/>
                                                                                            <w:left w:val="single" w:sz="6" w:space="0" w:color="DFE0E4"/>
                                                                                            <w:bottom w:val="single" w:sz="6" w:space="0" w:color="D0D1D5"/>
                                                                                            <w:right w:val="single" w:sz="6" w:space="0" w:color="DFE0E4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34138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3412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92129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47506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71528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40493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11192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AD38C"/>
                <w:bottom w:val="none" w:sz="0" w:space="0" w:color="auto"/>
                <w:right w:val="single" w:sz="48" w:space="0" w:color="D7D5D0"/>
              </w:divBdr>
              <w:divsChild>
                <w:div w:id="1717117300">
                  <w:marLeft w:val="-3300"/>
                  <w:marRight w:val="-26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101014">
                          <w:marLeft w:val="5952"/>
                          <w:marRight w:val="28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g.westerkamp@cloppenburg.de" TargetMode="External"/><Relationship Id="rId1" Type="http://schemas.openxmlformats.org/officeDocument/2006/relationships/hyperlink" Target="mailto:g.westerkamp@cloppen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EDVW12P005\Briefboegen\AD-Vorlage\Briefbogen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D571A-790F-4C65-81FA-CB0C0AF7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Briefbogen</Template>
  <TotalTime>0</TotalTime>
  <Pages>1</Pages>
  <Words>34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Cloppenburg</Company>
  <LinksUpToDate>false</LinksUpToDate>
  <CharactersWithSpaces>253</CharactersWithSpaces>
  <SharedDoc>false</SharedDoc>
  <HLinks>
    <vt:vector size="6" baseType="variant">
      <vt:variant>
        <vt:i4>6291570</vt:i4>
      </vt:variant>
      <vt:variant>
        <vt:i4>0</vt:i4>
      </vt:variant>
      <vt:variant>
        <vt:i4>0</vt:i4>
      </vt:variant>
      <vt:variant>
        <vt:i4>5</vt:i4>
      </vt:variant>
      <vt:variant>
        <vt:lpwstr>http://www.cloppenburg.de/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Bockhorst, Friederike</dc:creator>
  <cp:keywords/>
  <dc:description/>
  <cp:lastModifiedBy>Czyganowski, Daria</cp:lastModifiedBy>
  <cp:revision>7</cp:revision>
  <cp:lastPrinted>2025-09-10T07:43:00Z</cp:lastPrinted>
  <dcterms:created xsi:type="dcterms:W3CDTF">2025-09-09T14:54:00Z</dcterms:created>
  <dcterms:modified xsi:type="dcterms:W3CDTF">2026-09-08T07:31:00Z</dcterms:modified>
</cp:coreProperties>
</file>