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F71E2" w14:textId="77777777" w:rsidR="009D4032" w:rsidRPr="009B21C8" w:rsidRDefault="009D4032">
      <w:pPr>
        <w:rPr>
          <w:rFonts w:ascii="Calibri" w:hAnsi="Calibri"/>
          <w:sz w:val="22"/>
          <w:szCs w:val="22"/>
        </w:rPr>
      </w:pPr>
    </w:p>
    <w:p w14:paraId="4FC0CFA8" w14:textId="77777777" w:rsidR="00E4549B" w:rsidRPr="009B21C8" w:rsidRDefault="00E4549B">
      <w:pPr>
        <w:rPr>
          <w:rFonts w:ascii="Calibri" w:hAnsi="Calibri"/>
          <w:sz w:val="22"/>
          <w:szCs w:val="22"/>
        </w:rPr>
      </w:pPr>
    </w:p>
    <w:p w14:paraId="32EB30BB" w14:textId="35737F64" w:rsidR="00E4549B" w:rsidRPr="00E2501A" w:rsidRDefault="00E4549B" w:rsidP="00E4549B">
      <w:pPr>
        <w:pStyle w:val="Kopfzeile"/>
        <w:tabs>
          <w:tab w:val="clear" w:pos="4536"/>
          <w:tab w:val="clear" w:pos="9072"/>
        </w:tabs>
        <w:ind w:left="851" w:right="850"/>
        <w:jc w:val="both"/>
        <w:rPr>
          <w:rFonts w:ascii="Calibri" w:hAnsi="Calibri"/>
        </w:rPr>
      </w:pPr>
      <w:r w:rsidRPr="00E2501A">
        <w:rPr>
          <w:rFonts w:ascii="Calibri" w:hAnsi="Calibri"/>
        </w:rPr>
        <w:t>NR</w:t>
      </w:r>
      <w:r w:rsidR="00A950A0" w:rsidRPr="00E2501A">
        <w:rPr>
          <w:rFonts w:ascii="Calibri" w:hAnsi="Calibri"/>
        </w:rPr>
        <w:t xml:space="preserve">I-              </w:t>
      </w:r>
      <w:r w:rsidR="00890AA9">
        <w:rPr>
          <w:rFonts w:ascii="Calibri" w:hAnsi="Calibri"/>
        </w:rPr>
        <w:t xml:space="preserve">    </w:t>
      </w:r>
      <w:r w:rsidR="004421DB">
        <w:rPr>
          <w:rFonts w:ascii="Calibri" w:hAnsi="Calibri"/>
        </w:rPr>
        <w:t xml:space="preserve"> </w:t>
      </w:r>
      <w:r w:rsidR="00A669F6">
        <w:rPr>
          <w:rFonts w:ascii="Calibri" w:hAnsi="Calibri"/>
        </w:rPr>
        <w:t xml:space="preserve">  </w:t>
      </w:r>
      <w:r w:rsidR="00F97CFD">
        <w:rPr>
          <w:rFonts w:ascii="Calibri" w:hAnsi="Calibri"/>
        </w:rPr>
        <w:t>299</w:t>
      </w:r>
      <w:r w:rsidR="009B21C8">
        <w:rPr>
          <w:rFonts w:ascii="Calibri" w:hAnsi="Calibri"/>
        </w:rPr>
        <w:t>/202</w:t>
      </w:r>
      <w:r w:rsidR="007063F3">
        <w:rPr>
          <w:rFonts w:ascii="Calibri" w:hAnsi="Calibri"/>
        </w:rPr>
        <w:t>6</w:t>
      </w:r>
    </w:p>
    <w:p w14:paraId="03B94177" w14:textId="066698B5" w:rsidR="002A2AB6" w:rsidRDefault="00E4549B" w:rsidP="00E4549B">
      <w:pPr>
        <w:pStyle w:val="Kopfzeile"/>
        <w:tabs>
          <w:tab w:val="clear" w:pos="4536"/>
          <w:tab w:val="clear" w:pos="9072"/>
        </w:tabs>
        <w:ind w:left="851" w:right="850"/>
        <w:jc w:val="both"/>
        <w:rPr>
          <w:rFonts w:ascii="Calibri" w:hAnsi="Calibri"/>
        </w:rPr>
      </w:pPr>
      <w:r w:rsidRPr="001B3A99">
        <w:rPr>
          <w:rFonts w:ascii="Calibri" w:hAnsi="Calibri"/>
        </w:rPr>
        <w:t>Neuwied,</w:t>
      </w:r>
      <w:r w:rsidR="00F258F0" w:rsidRPr="001B3A99">
        <w:rPr>
          <w:rFonts w:ascii="Calibri" w:hAnsi="Calibri"/>
        </w:rPr>
        <w:t xml:space="preserve"> </w:t>
      </w:r>
      <w:r w:rsidR="00B630A8">
        <w:rPr>
          <w:rFonts w:ascii="Calibri" w:hAnsi="Calibri"/>
        </w:rPr>
        <w:t>22</w:t>
      </w:r>
      <w:r w:rsidR="00F258F0" w:rsidRPr="001B3A99">
        <w:rPr>
          <w:rFonts w:ascii="Calibri" w:hAnsi="Calibri"/>
        </w:rPr>
        <w:t xml:space="preserve">. </w:t>
      </w:r>
      <w:r w:rsidR="00270546">
        <w:rPr>
          <w:rFonts w:ascii="Calibri" w:hAnsi="Calibri"/>
        </w:rPr>
        <w:t>Oktober</w:t>
      </w:r>
      <w:r w:rsidR="00284B37">
        <w:rPr>
          <w:rFonts w:ascii="Calibri" w:hAnsi="Calibri"/>
        </w:rPr>
        <w:t xml:space="preserve"> </w:t>
      </w:r>
      <w:r w:rsidR="009B21C8">
        <w:rPr>
          <w:rFonts w:ascii="Calibri" w:hAnsi="Calibri"/>
        </w:rPr>
        <w:t>202</w:t>
      </w:r>
      <w:r w:rsidR="007063F3">
        <w:rPr>
          <w:rFonts w:ascii="Calibri" w:hAnsi="Calibri"/>
        </w:rPr>
        <w:t>6</w:t>
      </w:r>
    </w:p>
    <w:p w14:paraId="337C299C" w14:textId="58C86A52" w:rsidR="00906B66" w:rsidRDefault="002A2AB6" w:rsidP="00B630A8">
      <w:pPr>
        <w:pStyle w:val="Kopfzeile"/>
        <w:ind w:left="850" w:right="850"/>
        <w:jc w:val="both"/>
        <w:rPr>
          <w:rFonts w:ascii="Calibri" w:hAnsi="Calibri"/>
          <w:b/>
          <w:i/>
          <w:sz w:val="28"/>
          <w:szCs w:val="28"/>
        </w:rPr>
      </w:pPr>
      <w:r>
        <w:rPr>
          <w:rFonts w:ascii="Calibri" w:hAnsi="Calibri"/>
        </w:rPr>
        <w:br/>
      </w:r>
      <w:r w:rsidR="00222E92">
        <w:rPr>
          <w:rFonts w:ascii="Calibri" w:hAnsi="Calibri"/>
        </w:rPr>
        <w:br/>
      </w:r>
      <w:proofErr w:type="spellStart"/>
      <w:r w:rsidR="00B630A8" w:rsidRPr="00B630A8">
        <w:rPr>
          <w:rFonts w:ascii="Calibri" w:hAnsi="Calibri"/>
          <w:b/>
          <w:i/>
          <w:sz w:val="28"/>
          <w:szCs w:val="28"/>
        </w:rPr>
        <w:t>KiJub</w:t>
      </w:r>
      <w:proofErr w:type="spellEnd"/>
      <w:r w:rsidR="00B630A8" w:rsidRPr="00B630A8">
        <w:rPr>
          <w:rFonts w:ascii="Calibri" w:hAnsi="Calibri"/>
          <w:b/>
          <w:i/>
          <w:sz w:val="28"/>
          <w:szCs w:val="28"/>
        </w:rPr>
        <w:t xml:space="preserve"> Neuwied sucht ehrenamtliche Verstärkung für Spieletreffs</w:t>
      </w:r>
    </w:p>
    <w:p w14:paraId="086FEC0B" w14:textId="77777777" w:rsidR="00B630A8" w:rsidRDefault="00B630A8" w:rsidP="00906B66">
      <w:pPr>
        <w:pStyle w:val="Kopfzeile"/>
        <w:tabs>
          <w:tab w:val="clear" w:pos="4536"/>
          <w:tab w:val="clear" w:pos="9072"/>
          <w:tab w:val="left" w:pos="1253"/>
        </w:tabs>
        <w:ind w:left="850" w:right="850"/>
        <w:jc w:val="both"/>
        <w:rPr>
          <w:rFonts w:ascii="Calibri" w:hAnsi="Calibri"/>
          <w:b/>
          <w:i/>
          <w:sz w:val="22"/>
          <w:szCs w:val="22"/>
        </w:rPr>
      </w:pPr>
    </w:p>
    <w:p w14:paraId="11F9C0DB" w14:textId="77777777" w:rsidR="00AB29BF" w:rsidRDefault="00F40E74" w:rsidP="00AB29BF">
      <w:pPr>
        <w:pStyle w:val="Kopfzeile"/>
        <w:ind w:left="850" w:right="850"/>
        <w:jc w:val="both"/>
        <w:rPr>
          <w:rFonts w:ascii="Calibri" w:hAnsi="Calibri"/>
          <w:sz w:val="22"/>
        </w:rPr>
      </w:pPr>
      <w:r w:rsidRPr="00F40E74">
        <w:rPr>
          <w:rFonts w:ascii="Calibri" w:hAnsi="Calibri"/>
          <w:sz w:val="22"/>
        </w:rPr>
        <w:t>Spielen ist weit mehr als nur ein Zeitvertreib</w:t>
      </w:r>
      <w:r w:rsidR="00AB29BF">
        <w:rPr>
          <w:rFonts w:ascii="Calibri" w:hAnsi="Calibri"/>
          <w:sz w:val="22"/>
        </w:rPr>
        <w:t>. E</w:t>
      </w:r>
      <w:r w:rsidRPr="00F40E74">
        <w:rPr>
          <w:rFonts w:ascii="Calibri" w:hAnsi="Calibri"/>
          <w:sz w:val="22"/>
        </w:rPr>
        <w:t xml:space="preserve">s fördert das Miteinander, die Kreativität und die soziale Entwicklung von heranwachsenden Kindern. Das Kinder- und Jugendbüro </w:t>
      </w:r>
      <w:r w:rsidR="00AB29BF">
        <w:rPr>
          <w:rFonts w:ascii="Calibri" w:hAnsi="Calibri"/>
          <w:sz w:val="22"/>
        </w:rPr>
        <w:t>(</w:t>
      </w:r>
      <w:proofErr w:type="spellStart"/>
      <w:r w:rsidR="00AB29BF">
        <w:rPr>
          <w:rFonts w:ascii="Calibri" w:hAnsi="Calibri"/>
          <w:sz w:val="22"/>
        </w:rPr>
        <w:t>KiJub</w:t>
      </w:r>
      <w:proofErr w:type="spellEnd"/>
      <w:r w:rsidR="00AB29BF">
        <w:rPr>
          <w:rFonts w:ascii="Calibri" w:hAnsi="Calibri"/>
          <w:sz w:val="22"/>
        </w:rPr>
        <w:t xml:space="preserve">) </w:t>
      </w:r>
      <w:r>
        <w:rPr>
          <w:rFonts w:ascii="Calibri" w:hAnsi="Calibri"/>
          <w:sz w:val="22"/>
        </w:rPr>
        <w:t xml:space="preserve">der Stadt Neuwied </w:t>
      </w:r>
      <w:r w:rsidRPr="00F40E74">
        <w:rPr>
          <w:rFonts w:ascii="Calibri" w:hAnsi="Calibri"/>
          <w:sz w:val="22"/>
        </w:rPr>
        <w:t>sucht engagierte und qualifizierte ehrenamtliche Helferinnen und Helfer, die Freude daran haben</w:t>
      </w:r>
      <w:r>
        <w:rPr>
          <w:rFonts w:ascii="Calibri" w:hAnsi="Calibri"/>
          <w:sz w:val="22"/>
        </w:rPr>
        <w:t>,</w:t>
      </w:r>
      <w:r w:rsidRPr="00F40E74">
        <w:rPr>
          <w:rFonts w:ascii="Calibri" w:hAnsi="Calibri"/>
          <w:sz w:val="22"/>
        </w:rPr>
        <w:t xml:space="preserve"> die laufenden Spieletreffs</w:t>
      </w:r>
      <w:r>
        <w:rPr>
          <w:rFonts w:ascii="Calibri" w:hAnsi="Calibri"/>
          <w:sz w:val="22"/>
        </w:rPr>
        <w:t xml:space="preserve"> </w:t>
      </w:r>
      <w:r w:rsidR="00B630A8">
        <w:rPr>
          <w:rFonts w:ascii="Calibri" w:hAnsi="Calibri"/>
          <w:sz w:val="22"/>
        </w:rPr>
        <w:t xml:space="preserve">im Team </w:t>
      </w:r>
      <w:r>
        <w:rPr>
          <w:rFonts w:ascii="Calibri" w:hAnsi="Calibri"/>
          <w:sz w:val="22"/>
        </w:rPr>
        <w:t xml:space="preserve">mitzugestalten. </w:t>
      </w:r>
      <w:r w:rsidR="00AB29BF">
        <w:rPr>
          <w:rFonts w:ascii="Calibri" w:hAnsi="Calibri"/>
          <w:sz w:val="22"/>
        </w:rPr>
        <w:t>Angeboten werden die Treffs</w:t>
      </w:r>
      <w:r w:rsidR="00AB29BF" w:rsidRPr="00F40E74">
        <w:rPr>
          <w:rFonts w:ascii="Calibri" w:hAnsi="Calibri"/>
          <w:sz w:val="22"/>
        </w:rPr>
        <w:t xml:space="preserve"> für Grundschulkinder </w:t>
      </w:r>
      <w:r w:rsidR="00AB29BF">
        <w:rPr>
          <w:rFonts w:ascii="Calibri" w:hAnsi="Calibri"/>
          <w:sz w:val="22"/>
        </w:rPr>
        <w:t xml:space="preserve">unter anderem in den Neuwieder Stadtteilen </w:t>
      </w:r>
      <w:r w:rsidR="00AB29BF" w:rsidRPr="00F40E74">
        <w:rPr>
          <w:rFonts w:ascii="Calibri" w:hAnsi="Calibri"/>
          <w:sz w:val="22"/>
        </w:rPr>
        <w:t>Rodenbach, Feldkirchen</w:t>
      </w:r>
      <w:r w:rsidR="00AB29BF">
        <w:rPr>
          <w:rFonts w:ascii="Calibri" w:hAnsi="Calibri"/>
          <w:sz w:val="22"/>
        </w:rPr>
        <w:t xml:space="preserve"> und </w:t>
      </w:r>
      <w:r w:rsidR="00AB29BF" w:rsidRPr="00F40E74">
        <w:rPr>
          <w:rFonts w:ascii="Calibri" w:hAnsi="Calibri"/>
          <w:sz w:val="22"/>
        </w:rPr>
        <w:t>Heimbach-Weis</w:t>
      </w:r>
      <w:r w:rsidR="00AB29BF">
        <w:rPr>
          <w:rFonts w:ascii="Calibri" w:hAnsi="Calibri"/>
          <w:sz w:val="22"/>
        </w:rPr>
        <w:t>.</w:t>
      </w:r>
      <w:r w:rsidR="00AB29BF" w:rsidRPr="00F40E74">
        <w:rPr>
          <w:rFonts w:ascii="Calibri" w:hAnsi="Calibri"/>
          <w:sz w:val="22"/>
        </w:rPr>
        <w:t xml:space="preserve"> </w:t>
      </w:r>
    </w:p>
    <w:p w14:paraId="2707067F" w14:textId="77777777" w:rsidR="00F40E74" w:rsidRDefault="00F40E74" w:rsidP="00F40E74">
      <w:pPr>
        <w:pStyle w:val="Kopfzeile"/>
        <w:ind w:left="850" w:right="850"/>
        <w:jc w:val="both"/>
        <w:rPr>
          <w:rFonts w:ascii="Calibri" w:hAnsi="Calibri"/>
          <w:sz w:val="22"/>
        </w:rPr>
      </w:pPr>
    </w:p>
    <w:p w14:paraId="2A4DFBDB" w14:textId="182DECEC" w:rsidR="00F40E74" w:rsidRDefault="00B630A8" w:rsidP="00F40E74">
      <w:pPr>
        <w:pStyle w:val="Kopfzeile"/>
        <w:ind w:left="850" w:right="850"/>
        <w:jc w:val="both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E</w:t>
      </w:r>
      <w:r w:rsidR="00F40E74" w:rsidRPr="00F40E74">
        <w:rPr>
          <w:rFonts w:ascii="Calibri" w:hAnsi="Calibri"/>
          <w:sz w:val="22"/>
        </w:rPr>
        <w:t xml:space="preserve">hrenamtliche Helferin </w:t>
      </w:r>
      <w:r>
        <w:rPr>
          <w:rFonts w:ascii="Calibri" w:hAnsi="Calibri"/>
          <w:sz w:val="22"/>
        </w:rPr>
        <w:t>und</w:t>
      </w:r>
      <w:r w:rsidR="00F40E74" w:rsidRPr="00F40E74">
        <w:rPr>
          <w:rFonts w:ascii="Calibri" w:hAnsi="Calibri"/>
          <w:sz w:val="22"/>
        </w:rPr>
        <w:t xml:space="preserve"> Helfer leiten Spiel- und Bastelzeiten aktiv an und schaffen eine einladende Atmosphäre für die Kinder.</w:t>
      </w:r>
      <w:r w:rsidR="00F40E74">
        <w:rPr>
          <w:rFonts w:ascii="Calibri" w:hAnsi="Calibri"/>
          <w:sz w:val="22"/>
        </w:rPr>
        <w:t xml:space="preserve"> Über eine der folgenden</w:t>
      </w:r>
      <w:r w:rsidR="00F40E74" w:rsidRPr="00F40E74">
        <w:rPr>
          <w:rFonts w:ascii="Calibri" w:hAnsi="Calibri"/>
          <w:sz w:val="22"/>
        </w:rPr>
        <w:t xml:space="preserve"> Qualifikationen </w:t>
      </w:r>
      <w:r w:rsidR="00F40E74">
        <w:rPr>
          <w:rFonts w:ascii="Calibri" w:hAnsi="Calibri"/>
          <w:sz w:val="22"/>
        </w:rPr>
        <w:t xml:space="preserve">zu verfügen, </w:t>
      </w:r>
      <w:r w:rsidR="00F40E74" w:rsidRPr="00F40E74">
        <w:rPr>
          <w:rFonts w:ascii="Calibri" w:hAnsi="Calibri"/>
          <w:sz w:val="22"/>
        </w:rPr>
        <w:t>bilde</w:t>
      </w:r>
      <w:r w:rsidR="00F40E74">
        <w:rPr>
          <w:rFonts w:ascii="Calibri" w:hAnsi="Calibri"/>
          <w:sz w:val="22"/>
        </w:rPr>
        <w:t>t</w:t>
      </w:r>
      <w:r w:rsidR="00F40E74" w:rsidRPr="00F40E74">
        <w:rPr>
          <w:rFonts w:ascii="Calibri" w:hAnsi="Calibri"/>
          <w:sz w:val="22"/>
        </w:rPr>
        <w:t xml:space="preserve"> die Grundvoraussetzung für eine Mitarbeit: Jugendleiterkarte (Juleica) oder gültiger Trainerschein</w:t>
      </w:r>
      <w:r w:rsidR="00F40E74">
        <w:rPr>
          <w:rFonts w:ascii="Calibri" w:hAnsi="Calibri"/>
          <w:sz w:val="22"/>
        </w:rPr>
        <w:t xml:space="preserve"> oder </w:t>
      </w:r>
      <w:r w:rsidR="00F40E74" w:rsidRPr="00F40E74">
        <w:rPr>
          <w:rFonts w:ascii="Calibri" w:hAnsi="Calibri"/>
          <w:sz w:val="22"/>
        </w:rPr>
        <w:t xml:space="preserve">eine laufende </w:t>
      </w:r>
      <w:r w:rsidR="00F40E74">
        <w:rPr>
          <w:rFonts w:ascii="Calibri" w:hAnsi="Calibri"/>
          <w:sz w:val="22"/>
        </w:rPr>
        <w:t>bzw.</w:t>
      </w:r>
      <w:r w:rsidR="00F40E74" w:rsidRPr="00F40E74">
        <w:rPr>
          <w:rFonts w:ascii="Calibri" w:hAnsi="Calibri"/>
          <w:sz w:val="22"/>
        </w:rPr>
        <w:t xml:space="preserve"> abgeschlossene Ausbildung zur Sozialassistenz oder</w:t>
      </w:r>
      <w:r w:rsidR="00F40E74">
        <w:rPr>
          <w:rFonts w:ascii="Calibri" w:hAnsi="Calibri"/>
          <w:sz w:val="22"/>
        </w:rPr>
        <w:t xml:space="preserve"> zum Erzieher</w:t>
      </w:r>
      <w:r w:rsidR="00AB29BF">
        <w:rPr>
          <w:rFonts w:ascii="Calibri" w:hAnsi="Calibri"/>
          <w:sz w:val="22"/>
        </w:rPr>
        <w:t xml:space="preserve"> / zur Erzieherin </w:t>
      </w:r>
      <w:r w:rsidR="00F40E74">
        <w:rPr>
          <w:rFonts w:ascii="Calibri" w:hAnsi="Calibri"/>
          <w:sz w:val="22"/>
        </w:rPr>
        <w:t>oder ein</w:t>
      </w:r>
      <w:r w:rsidR="00F40E74" w:rsidRPr="00F40E74">
        <w:rPr>
          <w:rFonts w:ascii="Calibri" w:hAnsi="Calibri"/>
          <w:sz w:val="22"/>
        </w:rPr>
        <w:t xml:space="preserve"> laufendes </w:t>
      </w:r>
      <w:r w:rsidR="00F40E74">
        <w:rPr>
          <w:rFonts w:ascii="Calibri" w:hAnsi="Calibri"/>
          <w:sz w:val="22"/>
        </w:rPr>
        <w:t xml:space="preserve">bzw. </w:t>
      </w:r>
      <w:r w:rsidR="00F40E74" w:rsidRPr="00F40E74">
        <w:rPr>
          <w:rFonts w:ascii="Calibri" w:hAnsi="Calibri"/>
          <w:sz w:val="22"/>
        </w:rPr>
        <w:t xml:space="preserve">abgeschlossenes Studium der </w:t>
      </w:r>
      <w:r w:rsidR="00F40E74">
        <w:rPr>
          <w:rFonts w:ascii="Calibri" w:hAnsi="Calibri"/>
          <w:sz w:val="22"/>
        </w:rPr>
        <w:t>(</w:t>
      </w:r>
      <w:r w:rsidR="00F40E74" w:rsidRPr="00F40E74">
        <w:rPr>
          <w:rFonts w:ascii="Calibri" w:hAnsi="Calibri"/>
          <w:sz w:val="22"/>
        </w:rPr>
        <w:t>Sozial</w:t>
      </w:r>
      <w:r w:rsidR="00F40E74">
        <w:rPr>
          <w:rFonts w:ascii="Calibri" w:hAnsi="Calibri"/>
          <w:sz w:val="22"/>
        </w:rPr>
        <w:t>-)</w:t>
      </w:r>
      <w:r w:rsidR="00F40E74" w:rsidRPr="00F40E74">
        <w:rPr>
          <w:rFonts w:ascii="Calibri" w:hAnsi="Calibri"/>
          <w:sz w:val="22"/>
        </w:rPr>
        <w:t>Pädagogik.</w:t>
      </w:r>
    </w:p>
    <w:p w14:paraId="4E3C2EA1" w14:textId="77777777" w:rsidR="00F40E74" w:rsidRPr="00F40E74" w:rsidRDefault="00F40E74" w:rsidP="00F40E74">
      <w:pPr>
        <w:pStyle w:val="Kopfzeile"/>
        <w:ind w:left="850" w:right="850"/>
        <w:jc w:val="both"/>
        <w:rPr>
          <w:rFonts w:ascii="Calibri" w:hAnsi="Calibri"/>
          <w:sz w:val="22"/>
        </w:rPr>
      </w:pPr>
    </w:p>
    <w:p w14:paraId="3A381260" w14:textId="47BDD202" w:rsidR="0083686F" w:rsidRDefault="00F40E74" w:rsidP="00F40E74">
      <w:pPr>
        <w:pStyle w:val="Kopfzeile"/>
        <w:ind w:left="850" w:right="850"/>
        <w:jc w:val="both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Den Ehrenamtlichen</w:t>
      </w:r>
      <w:r w:rsidRPr="00F40E74">
        <w:rPr>
          <w:rFonts w:ascii="Calibri" w:hAnsi="Calibri"/>
          <w:sz w:val="22"/>
        </w:rPr>
        <w:t xml:space="preserve"> wird eine Aufwandsentschädigung im Rahmen der sog</w:t>
      </w:r>
      <w:r>
        <w:rPr>
          <w:rFonts w:ascii="Calibri" w:hAnsi="Calibri"/>
          <w:sz w:val="22"/>
        </w:rPr>
        <w:t>enannten</w:t>
      </w:r>
      <w:r w:rsidRPr="00F40E74">
        <w:rPr>
          <w:rFonts w:ascii="Calibri" w:hAnsi="Calibri"/>
          <w:sz w:val="22"/>
        </w:rPr>
        <w:t xml:space="preserve"> Übungsleiterpauschale </w:t>
      </w:r>
      <w:r w:rsidR="00B630A8">
        <w:rPr>
          <w:rFonts w:ascii="Calibri" w:hAnsi="Calibri"/>
          <w:sz w:val="22"/>
        </w:rPr>
        <w:t xml:space="preserve">(gemäß </w:t>
      </w:r>
      <w:r w:rsidRPr="00F40E74">
        <w:rPr>
          <w:rFonts w:ascii="Calibri" w:hAnsi="Calibri"/>
          <w:sz w:val="22"/>
        </w:rPr>
        <w:t>§3 Nr.26 EstG</w:t>
      </w:r>
      <w:r w:rsidR="00B630A8">
        <w:rPr>
          <w:rFonts w:ascii="Calibri" w:hAnsi="Calibri"/>
          <w:sz w:val="22"/>
        </w:rPr>
        <w:t>)</w:t>
      </w:r>
      <w:r>
        <w:rPr>
          <w:rFonts w:ascii="Calibri" w:hAnsi="Calibri"/>
          <w:sz w:val="22"/>
        </w:rPr>
        <w:t xml:space="preserve"> gezah</w:t>
      </w:r>
      <w:r w:rsidR="00B630A8">
        <w:rPr>
          <w:rFonts w:ascii="Calibri" w:hAnsi="Calibri"/>
          <w:sz w:val="22"/>
        </w:rPr>
        <w:t>lt</w:t>
      </w:r>
      <w:r>
        <w:rPr>
          <w:rFonts w:ascii="Calibri" w:hAnsi="Calibri"/>
          <w:sz w:val="22"/>
        </w:rPr>
        <w:t xml:space="preserve"> –</w:t>
      </w:r>
      <w:r w:rsidRPr="00F40E74">
        <w:rPr>
          <w:rFonts w:ascii="Calibri" w:hAnsi="Calibri"/>
          <w:sz w:val="22"/>
        </w:rPr>
        <w:t xml:space="preserve"> unter Berücksichtigung der Erfahrung in der päd</w:t>
      </w:r>
      <w:r>
        <w:rPr>
          <w:rFonts w:ascii="Calibri" w:hAnsi="Calibri"/>
          <w:sz w:val="22"/>
        </w:rPr>
        <w:t>agogischen</w:t>
      </w:r>
      <w:r w:rsidRPr="00F40E74">
        <w:rPr>
          <w:rFonts w:ascii="Calibri" w:hAnsi="Calibri"/>
          <w:sz w:val="22"/>
        </w:rPr>
        <w:t xml:space="preserve"> Arbeit.</w:t>
      </w:r>
      <w:r>
        <w:rPr>
          <w:rFonts w:ascii="Calibri" w:hAnsi="Calibri"/>
          <w:sz w:val="22"/>
        </w:rPr>
        <w:t xml:space="preserve"> </w:t>
      </w:r>
      <w:r w:rsidRPr="00F40E74">
        <w:rPr>
          <w:rFonts w:ascii="Calibri" w:hAnsi="Calibri"/>
          <w:sz w:val="22"/>
        </w:rPr>
        <w:t>Weitere Info</w:t>
      </w:r>
      <w:r w:rsidR="00AB29BF">
        <w:rPr>
          <w:rFonts w:ascii="Calibri" w:hAnsi="Calibri"/>
          <w:sz w:val="22"/>
        </w:rPr>
        <w:t>s</w:t>
      </w:r>
      <w:r w:rsidRPr="00F40E74">
        <w:rPr>
          <w:rFonts w:ascii="Calibri" w:hAnsi="Calibri"/>
          <w:sz w:val="22"/>
        </w:rPr>
        <w:t xml:space="preserve"> </w:t>
      </w:r>
      <w:r>
        <w:rPr>
          <w:rFonts w:ascii="Calibri" w:hAnsi="Calibri"/>
          <w:sz w:val="22"/>
        </w:rPr>
        <w:t>erteilt das</w:t>
      </w:r>
      <w:r w:rsidRPr="00F40E74">
        <w:rPr>
          <w:rFonts w:ascii="Calibri" w:hAnsi="Calibri"/>
          <w:sz w:val="22"/>
        </w:rPr>
        <w:t xml:space="preserve"> Kinder- und Jugendbüro </w:t>
      </w:r>
      <w:r w:rsidR="00AB29BF">
        <w:rPr>
          <w:rFonts w:ascii="Calibri" w:hAnsi="Calibri"/>
          <w:sz w:val="22"/>
        </w:rPr>
        <w:t xml:space="preserve">der Stadt </w:t>
      </w:r>
      <w:r w:rsidRPr="00F40E74">
        <w:rPr>
          <w:rFonts w:ascii="Calibri" w:hAnsi="Calibri"/>
          <w:sz w:val="22"/>
        </w:rPr>
        <w:t>Neuwied</w:t>
      </w:r>
      <w:r>
        <w:rPr>
          <w:rFonts w:ascii="Calibri" w:hAnsi="Calibri"/>
          <w:sz w:val="22"/>
        </w:rPr>
        <w:t xml:space="preserve"> unter Tel. </w:t>
      </w:r>
      <w:r w:rsidRPr="00F40E74">
        <w:rPr>
          <w:rFonts w:ascii="Calibri" w:hAnsi="Calibri"/>
          <w:sz w:val="22"/>
        </w:rPr>
        <w:t>02631</w:t>
      </w:r>
      <w:r>
        <w:rPr>
          <w:rFonts w:ascii="Calibri" w:hAnsi="Calibri"/>
          <w:sz w:val="22"/>
        </w:rPr>
        <w:t xml:space="preserve"> </w:t>
      </w:r>
      <w:r w:rsidRPr="00F40E74">
        <w:rPr>
          <w:rFonts w:ascii="Calibri" w:hAnsi="Calibri"/>
          <w:sz w:val="22"/>
        </w:rPr>
        <w:t>802</w:t>
      </w:r>
      <w:r>
        <w:rPr>
          <w:rFonts w:ascii="Calibri" w:hAnsi="Calibri"/>
          <w:sz w:val="22"/>
        </w:rPr>
        <w:t xml:space="preserve"> </w:t>
      </w:r>
      <w:r w:rsidRPr="00F40E74">
        <w:rPr>
          <w:rFonts w:ascii="Calibri" w:hAnsi="Calibri"/>
          <w:sz w:val="22"/>
        </w:rPr>
        <w:t>170</w:t>
      </w:r>
      <w:r>
        <w:rPr>
          <w:rFonts w:ascii="Calibri" w:hAnsi="Calibri"/>
          <w:sz w:val="22"/>
        </w:rPr>
        <w:t xml:space="preserve"> oder per Mail an:</w:t>
      </w:r>
      <w:r w:rsidRPr="00F40E74">
        <w:rPr>
          <w:rFonts w:ascii="Calibri" w:hAnsi="Calibri"/>
          <w:sz w:val="22"/>
        </w:rPr>
        <w:t xml:space="preserve"> </w:t>
      </w:r>
      <w:hyperlink r:id="rId6" w:history="1">
        <w:r w:rsidRPr="002223A9">
          <w:rPr>
            <w:rStyle w:val="Hyperlink"/>
            <w:rFonts w:ascii="Calibri" w:hAnsi="Calibri"/>
            <w:sz w:val="22"/>
          </w:rPr>
          <w:t>kijub@neuwied.de</w:t>
        </w:r>
      </w:hyperlink>
      <w:r>
        <w:rPr>
          <w:rFonts w:ascii="Calibri" w:hAnsi="Calibri"/>
          <w:sz w:val="22"/>
        </w:rPr>
        <w:t>.</w:t>
      </w:r>
    </w:p>
    <w:p w14:paraId="23047C59" w14:textId="77777777" w:rsidR="00F40E74" w:rsidRDefault="00F40E74" w:rsidP="00F40E74">
      <w:pPr>
        <w:pStyle w:val="Kopfzeile"/>
        <w:ind w:left="850" w:right="850"/>
        <w:jc w:val="both"/>
        <w:rPr>
          <w:rFonts w:ascii="Calibri" w:hAnsi="Calibri"/>
          <w:sz w:val="22"/>
          <w:szCs w:val="22"/>
        </w:rPr>
      </w:pPr>
    </w:p>
    <w:p w14:paraId="1425CA04" w14:textId="77777777" w:rsidR="0083686F" w:rsidRDefault="0083686F" w:rsidP="0083686F">
      <w:pPr>
        <w:pStyle w:val="Kopfzeile"/>
        <w:ind w:left="850" w:right="850"/>
        <w:jc w:val="both"/>
        <w:rPr>
          <w:rFonts w:ascii="Calibri" w:hAnsi="Calibri"/>
          <w:sz w:val="22"/>
          <w:szCs w:val="22"/>
        </w:rPr>
      </w:pPr>
    </w:p>
    <w:p w14:paraId="08C3A677" w14:textId="77777777" w:rsidR="0083686F" w:rsidRDefault="0083686F" w:rsidP="0083686F">
      <w:pPr>
        <w:pStyle w:val="Kopfzeile"/>
        <w:ind w:left="850" w:right="850"/>
        <w:jc w:val="both"/>
        <w:rPr>
          <w:rFonts w:ascii="Calibri" w:hAnsi="Calibri"/>
          <w:sz w:val="22"/>
          <w:szCs w:val="22"/>
        </w:rPr>
      </w:pPr>
    </w:p>
    <w:p w14:paraId="54D5E0BF" w14:textId="77777777" w:rsidR="0083686F" w:rsidRDefault="0083686F" w:rsidP="0083686F">
      <w:pPr>
        <w:pStyle w:val="Kopfzeile"/>
        <w:ind w:left="850" w:right="850"/>
        <w:jc w:val="both"/>
        <w:rPr>
          <w:rFonts w:ascii="Calibri" w:hAnsi="Calibri"/>
          <w:sz w:val="22"/>
          <w:szCs w:val="22"/>
        </w:rPr>
      </w:pPr>
    </w:p>
    <w:p w14:paraId="2C1BDE19" w14:textId="77777777" w:rsidR="0083686F" w:rsidRDefault="0083686F" w:rsidP="0083686F">
      <w:pPr>
        <w:pStyle w:val="Kopfzeile"/>
        <w:ind w:left="850" w:right="850"/>
        <w:jc w:val="both"/>
        <w:rPr>
          <w:rFonts w:ascii="Calibri" w:hAnsi="Calibri"/>
          <w:sz w:val="22"/>
          <w:szCs w:val="22"/>
        </w:rPr>
      </w:pPr>
    </w:p>
    <w:p w14:paraId="44242F56" w14:textId="77777777" w:rsidR="0083686F" w:rsidRPr="00A5141D" w:rsidRDefault="0083686F" w:rsidP="0083686F">
      <w:pPr>
        <w:pStyle w:val="Kopfzeile"/>
        <w:ind w:left="850" w:right="850"/>
        <w:jc w:val="both"/>
        <w:rPr>
          <w:rFonts w:ascii="Calibri" w:hAnsi="Calibri" w:cs="Calibri"/>
          <w:sz w:val="22"/>
          <w:szCs w:val="22"/>
        </w:rPr>
      </w:pPr>
    </w:p>
    <w:sectPr w:rsidR="0083686F" w:rsidRPr="00A5141D" w:rsidSect="00E4549B">
      <w:headerReference w:type="default" r:id="rId7"/>
      <w:footerReference w:type="default" r:id="rId8"/>
      <w:pgSz w:w="11906" w:h="16838"/>
      <w:pgMar w:top="1417" w:right="1417" w:bottom="1134" w:left="1417" w:header="720" w:footer="5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CCD2B" w14:textId="77777777" w:rsidR="00F40E74" w:rsidRDefault="00F40E74">
      <w:r>
        <w:separator/>
      </w:r>
    </w:p>
  </w:endnote>
  <w:endnote w:type="continuationSeparator" w:id="0">
    <w:p w14:paraId="0681A0C6" w14:textId="77777777" w:rsidR="00F40E74" w:rsidRDefault="00F40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A1C52" w14:textId="77777777" w:rsidR="00F15E52" w:rsidRDefault="00513981" w:rsidP="00F15E52">
    <w:pPr>
      <w:pStyle w:val="Fuzeile"/>
      <w:tabs>
        <w:tab w:val="left" w:pos="0"/>
      </w:tabs>
      <w:ind w:left="142"/>
    </w:pPr>
    <w:r>
      <w:rPr>
        <w:noProof/>
      </w:rPr>
      <w:drawing>
        <wp:inline distT="0" distB="0" distL="0" distR="0" wp14:anchorId="013C3C1F" wp14:editId="7EDB17EC">
          <wp:extent cx="5736812" cy="1273647"/>
          <wp:effectExtent l="0" t="0" r="0" b="3175"/>
          <wp:docPr id="5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d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36812" cy="12736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C26EB" w14:textId="77777777" w:rsidR="00F40E74" w:rsidRDefault="00F40E74">
      <w:r>
        <w:separator/>
      </w:r>
    </w:p>
  </w:footnote>
  <w:footnote w:type="continuationSeparator" w:id="0">
    <w:p w14:paraId="680DA49E" w14:textId="77777777" w:rsidR="00F40E74" w:rsidRDefault="00F40E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F1C8E" w14:textId="77777777" w:rsidR="00F15E52" w:rsidRDefault="00513981" w:rsidP="003D6944">
    <w:pPr>
      <w:pStyle w:val="Kopfzeile"/>
    </w:pPr>
    <w:r w:rsidRPr="00E44C57">
      <w:rPr>
        <w:noProof/>
      </w:rPr>
      <w:drawing>
        <wp:inline distT="0" distB="0" distL="0" distR="0" wp14:anchorId="6E7833FA" wp14:editId="146EFF13">
          <wp:extent cx="5753100" cy="933450"/>
          <wp:effectExtent l="0" t="0" r="0" b="0"/>
          <wp:docPr id="1" name="Bild 1" descr="Kopfleiste CD WILLKOMM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Kopfleiste CD WILLKOMM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E74"/>
    <w:rsid w:val="00012987"/>
    <w:rsid w:val="00035283"/>
    <w:rsid w:val="00075295"/>
    <w:rsid w:val="00081E2B"/>
    <w:rsid w:val="0008390B"/>
    <w:rsid w:val="00091429"/>
    <w:rsid w:val="000937EE"/>
    <w:rsid w:val="000A0AAC"/>
    <w:rsid w:val="000A145B"/>
    <w:rsid w:val="000A70C6"/>
    <w:rsid w:val="000D069A"/>
    <w:rsid w:val="000D4B0E"/>
    <w:rsid w:val="000D5289"/>
    <w:rsid w:val="000F351E"/>
    <w:rsid w:val="00106C57"/>
    <w:rsid w:val="0013672F"/>
    <w:rsid w:val="00142436"/>
    <w:rsid w:val="001459FE"/>
    <w:rsid w:val="00150171"/>
    <w:rsid w:val="001502D7"/>
    <w:rsid w:val="001A06D9"/>
    <w:rsid w:val="001B3A99"/>
    <w:rsid w:val="001C3C96"/>
    <w:rsid w:val="001D348C"/>
    <w:rsid w:val="001D6334"/>
    <w:rsid w:val="001E63F5"/>
    <w:rsid w:val="00222ABE"/>
    <w:rsid w:val="00222E92"/>
    <w:rsid w:val="00227D46"/>
    <w:rsid w:val="00246FF6"/>
    <w:rsid w:val="00252ABC"/>
    <w:rsid w:val="0025468C"/>
    <w:rsid w:val="00257AC0"/>
    <w:rsid w:val="00260D25"/>
    <w:rsid w:val="00265866"/>
    <w:rsid w:val="00270546"/>
    <w:rsid w:val="0027170C"/>
    <w:rsid w:val="00275AF4"/>
    <w:rsid w:val="00284B37"/>
    <w:rsid w:val="002933A3"/>
    <w:rsid w:val="002A01D8"/>
    <w:rsid w:val="002A2AB6"/>
    <w:rsid w:val="002A5BEA"/>
    <w:rsid w:val="002B2833"/>
    <w:rsid w:val="002B33C1"/>
    <w:rsid w:val="002E3749"/>
    <w:rsid w:val="003153A8"/>
    <w:rsid w:val="00342EBF"/>
    <w:rsid w:val="00347B6A"/>
    <w:rsid w:val="00352DC9"/>
    <w:rsid w:val="00375A3A"/>
    <w:rsid w:val="003929BB"/>
    <w:rsid w:val="00394914"/>
    <w:rsid w:val="003A61A3"/>
    <w:rsid w:val="003B401E"/>
    <w:rsid w:val="003D5CC6"/>
    <w:rsid w:val="003D6944"/>
    <w:rsid w:val="003E4CEA"/>
    <w:rsid w:val="003F0200"/>
    <w:rsid w:val="004018AE"/>
    <w:rsid w:val="00401D7B"/>
    <w:rsid w:val="0040361F"/>
    <w:rsid w:val="00417EE0"/>
    <w:rsid w:val="0043190F"/>
    <w:rsid w:val="004421DB"/>
    <w:rsid w:val="00452B36"/>
    <w:rsid w:val="00481590"/>
    <w:rsid w:val="00482D6E"/>
    <w:rsid w:val="00497BCD"/>
    <w:rsid w:val="004B172A"/>
    <w:rsid w:val="004C05C0"/>
    <w:rsid w:val="004C2A6B"/>
    <w:rsid w:val="004C57F1"/>
    <w:rsid w:val="004D3602"/>
    <w:rsid w:val="004D4DF7"/>
    <w:rsid w:val="004E407E"/>
    <w:rsid w:val="004F0F28"/>
    <w:rsid w:val="004F5A8E"/>
    <w:rsid w:val="004F75A7"/>
    <w:rsid w:val="004F771F"/>
    <w:rsid w:val="0050191E"/>
    <w:rsid w:val="0050593C"/>
    <w:rsid w:val="00510DEA"/>
    <w:rsid w:val="00513981"/>
    <w:rsid w:val="00530CCF"/>
    <w:rsid w:val="00541D9E"/>
    <w:rsid w:val="00545D14"/>
    <w:rsid w:val="00551FDB"/>
    <w:rsid w:val="0055233C"/>
    <w:rsid w:val="00580894"/>
    <w:rsid w:val="00582738"/>
    <w:rsid w:val="00583A5C"/>
    <w:rsid w:val="00584C05"/>
    <w:rsid w:val="005B11C6"/>
    <w:rsid w:val="005B3734"/>
    <w:rsid w:val="005C2816"/>
    <w:rsid w:val="005F7A1C"/>
    <w:rsid w:val="00617B66"/>
    <w:rsid w:val="00626A59"/>
    <w:rsid w:val="006454E9"/>
    <w:rsid w:val="006520B8"/>
    <w:rsid w:val="0066759F"/>
    <w:rsid w:val="006679A2"/>
    <w:rsid w:val="0069321A"/>
    <w:rsid w:val="00694E87"/>
    <w:rsid w:val="006A4280"/>
    <w:rsid w:val="006B5C36"/>
    <w:rsid w:val="006B6907"/>
    <w:rsid w:val="006C4ECD"/>
    <w:rsid w:val="006D2690"/>
    <w:rsid w:val="007021E2"/>
    <w:rsid w:val="00705A1F"/>
    <w:rsid w:val="007063F3"/>
    <w:rsid w:val="0072723C"/>
    <w:rsid w:val="00735A23"/>
    <w:rsid w:val="0076261C"/>
    <w:rsid w:val="00773DD7"/>
    <w:rsid w:val="0078784E"/>
    <w:rsid w:val="00797683"/>
    <w:rsid w:val="007A3C10"/>
    <w:rsid w:val="007B52CB"/>
    <w:rsid w:val="007C08E1"/>
    <w:rsid w:val="007D1987"/>
    <w:rsid w:val="007D3752"/>
    <w:rsid w:val="007D3E5B"/>
    <w:rsid w:val="007E1B19"/>
    <w:rsid w:val="007F2FCD"/>
    <w:rsid w:val="0083686F"/>
    <w:rsid w:val="0084677F"/>
    <w:rsid w:val="00873095"/>
    <w:rsid w:val="00890AA9"/>
    <w:rsid w:val="008A7F43"/>
    <w:rsid w:val="008E0E7F"/>
    <w:rsid w:val="008E48FB"/>
    <w:rsid w:val="008F0DBA"/>
    <w:rsid w:val="008F13AD"/>
    <w:rsid w:val="00906B66"/>
    <w:rsid w:val="00910BA4"/>
    <w:rsid w:val="00914AFE"/>
    <w:rsid w:val="00914DD1"/>
    <w:rsid w:val="009342A0"/>
    <w:rsid w:val="009415D0"/>
    <w:rsid w:val="00962AA8"/>
    <w:rsid w:val="00974967"/>
    <w:rsid w:val="00985A0B"/>
    <w:rsid w:val="0099109F"/>
    <w:rsid w:val="00997A85"/>
    <w:rsid w:val="009B0757"/>
    <w:rsid w:val="009B21C8"/>
    <w:rsid w:val="009D4032"/>
    <w:rsid w:val="009F413B"/>
    <w:rsid w:val="009F6341"/>
    <w:rsid w:val="00A11C37"/>
    <w:rsid w:val="00A16A6C"/>
    <w:rsid w:val="00A214CF"/>
    <w:rsid w:val="00A23139"/>
    <w:rsid w:val="00A26292"/>
    <w:rsid w:val="00A5141D"/>
    <w:rsid w:val="00A669F6"/>
    <w:rsid w:val="00A82CA7"/>
    <w:rsid w:val="00A91413"/>
    <w:rsid w:val="00A950A0"/>
    <w:rsid w:val="00A95167"/>
    <w:rsid w:val="00AA0723"/>
    <w:rsid w:val="00AB29BF"/>
    <w:rsid w:val="00AC2130"/>
    <w:rsid w:val="00AC231C"/>
    <w:rsid w:val="00AC2628"/>
    <w:rsid w:val="00AC406B"/>
    <w:rsid w:val="00AD06D6"/>
    <w:rsid w:val="00AD2063"/>
    <w:rsid w:val="00AE2D3C"/>
    <w:rsid w:val="00B275D1"/>
    <w:rsid w:val="00B27F4A"/>
    <w:rsid w:val="00B42785"/>
    <w:rsid w:val="00B459C2"/>
    <w:rsid w:val="00B630A8"/>
    <w:rsid w:val="00B6561A"/>
    <w:rsid w:val="00BA2C33"/>
    <w:rsid w:val="00BA4EB5"/>
    <w:rsid w:val="00BA73FA"/>
    <w:rsid w:val="00BB79AB"/>
    <w:rsid w:val="00BD6D77"/>
    <w:rsid w:val="00C007E7"/>
    <w:rsid w:val="00C175AA"/>
    <w:rsid w:val="00C2369F"/>
    <w:rsid w:val="00C265DF"/>
    <w:rsid w:val="00C3771D"/>
    <w:rsid w:val="00CC0723"/>
    <w:rsid w:val="00CE2BB2"/>
    <w:rsid w:val="00D16826"/>
    <w:rsid w:val="00D27C74"/>
    <w:rsid w:val="00D31F3A"/>
    <w:rsid w:val="00D64998"/>
    <w:rsid w:val="00D73C8A"/>
    <w:rsid w:val="00D74A33"/>
    <w:rsid w:val="00D8404D"/>
    <w:rsid w:val="00D84F88"/>
    <w:rsid w:val="00D90AD1"/>
    <w:rsid w:val="00DA156F"/>
    <w:rsid w:val="00DA1FE6"/>
    <w:rsid w:val="00DB2D92"/>
    <w:rsid w:val="00DB7366"/>
    <w:rsid w:val="00DC1FD1"/>
    <w:rsid w:val="00DD7C65"/>
    <w:rsid w:val="00DE12E8"/>
    <w:rsid w:val="00E03A88"/>
    <w:rsid w:val="00E07ED4"/>
    <w:rsid w:val="00E16236"/>
    <w:rsid w:val="00E23CB6"/>
    <w:rsid w:val="00E24D77"/>
    <w:rsid w:val="00E2501A"/>
    <w:rsid w:val="00E31E55"/>
    <w:rsid w:val="00E332F9"/>
    <w:rsid w:val="00E4549B"/>
    <w:rsid w:val="00E53CB4"/>
    <w:rsid w:val="00E55191"/>
    <w:rsid w:val="00E57AAF"/>
    <w:rsid w:val="00E62EBD"/>
    <w:rsid w:val="00E73053"/>
    <w:rsid w:val="00E766BA"/>
    <w:rsid w:val="00E826A3"/>
    <w:rsid w:val="00EA5660"/>
    <w:rsid w:val="00EB7D91"/>
    <w:rsid w:val="00EC6482"/>
    <w:rsid w:val="00ED0FBE"/>
    <w:rsid w:val="00ED7ADA"/>
    <w:rsid w:val="00EF36BE"/>
    <w:rsid w:val="00EF7726"/>
    <w:rsid w:val="00F128B5"/>
    <w:rsid w:val="00F15E52"/>
    <w:rsid w:val="00F258F0"/>
    <w:rsid w:val="00F32D39"/>
    <w:rsid w:val="00F407D0"/>
    <w:rsid w:val="00F40E74"/>
    <w:rsid w:val="00F415A7"/>
    <w:rsid w:val="00F51C86"/>
    <w:rsid w:val="00F60E99"/>
    <w:rsid w:val="00F72EC4"/>
    <w:rsid w:val="00F77987"/>
    <w:rsid w:val="00F97CFD"/>
    <w:rsid w:val="00FB12E6"/>
    <w:rsid w:val="00FB5199"/>
    <w:rsid w:val="00FB5FF9"/>
    <w:rsid w:val="00FC375C"/>
    <w:rsid w:val="00FD1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FE3E95"/>
  <w15:chartTrackingRefBased/>
  <w15:docId w15:val="{03585192-8F8B-4179-B424-96E562E1A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E4549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4549B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E4549B"/>
    <w:rPr>
      <w:rFonts w:ascii="Tahoma" w:hAnsi="Tahoma" w:cs="Tahoma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rsid w:val="00F258F0"/>
  </w:style>
  <w:style w:type="character" w:styleId="Hyperlink">
    <w:name w:val="Hyperlink"/>
    <w:uiPriority w:val="99"/>
    <w:unhideWhenUsed/>
    <w:rsid w:val="0050191E"/>
    <w:rPr>
      <w:color w:val="0563C1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40E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925069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85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56992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89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53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23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69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06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06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074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2057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5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5878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45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94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ijub@neuwied.d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Pressemitteilung\Pressemitteilungen%202026\NRI_Vorlage_2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NRI_Vorlage_26.dotx</Template>
  <TotalTime>0</TotalTime>
  <Pages>1</Pages>
  <Words>177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NRI-                         /2014</vt:lpstr>
    </vt:vector>
  </TitlesOfParts>
  <Company>NR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NRI-                         /2014</dc:title>
  <dc:subject/>
  <dc:creator>Melanie Lange</dc:creator>
  <cp:keywords/>
  <dc:description/>
  <cp:lastModifiedBy>Melanie Lange</cp:lastModifiedBy>
  <cp:revision>2</cp:revision>
  <cp:lastPrinted>2014-02-03T11:09:00Z</cp:lastPrinted>
  <dcterms:created xsi:type="dcterms:W3CDTF">2026-10-22T12:29:00Z</dcterms:created>
  <dcterms:modified xsi:type="dcterms:W3CDTF">2026-10-22T12:29:00Z</dcterms:modified>
</cp:coreProperties>
</file>