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1D48EDC1"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8945F2">
              <w:rPr>
                <w:rFonts w:eastAsia="Times New Roman"/>
                <w:b/>
              </w:rPr>
              <w:t>0</w:t>
            </w:r>
            <w:r w:rsidR="00A105DA">
              <w:rPr>
                <w:rFonts w:eastAsia="Times New Roman"/>
                <w:b/>
              </w:rPr>
              <w:t>8</w:t>
            </w:r>
            <w:r w:rsidR="00A9263A" w:rsidRPr="00D670CF">
              <w:rPr>
                <w:rFonts w:eastAsia="Times New Roman"/>
                <w:b/>
              </w:rPr>
              <w:t>/</w:t>
            </w:r>
            <w:r w:rsidR="00987CEB">
              <w:rPr>
                <w:rFonts w:eastAsia="Times New Roman"/>
                <w:b/>
              </w:rPr>
              <w:t>1</w:t>
            </w:r>
            <w:r w:rsidR="00E11FE2">
              <w:rPr>
                <w:rFonts w:eastAsia="Times New Roman"/>
                <w:b/>
              </w:rPr>
              <w:t>9</w:t>
            </w:r>
          </w:p>
          <w:p w14:paraId="3E07C172" w14:textId="10F45571" w:rsidR="00E17886" w:rsidRPr="00D670CF" w:rsidRDefault="00E17886" w:rsidP="00912287">
            <w:pPr>
              <w:pStyle w:val="KeinLeerraum"/>
              <w:spacing w:line="480" w:lineRule="auto"/>
              <w:rPr>
                <w:rFonts w:eastAsia="Times New Roman"/>
                <w:szCs w:val="16"/>
              </w:rPr>
            </w:pP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5D4D903B"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E11FE2">
              <w:rPr>
                <w:rFonts w:eastAsia="Times New Roman" w:cs="Tahoma"/>
                <w:noProof/>
                <w:sz w:val="16"/>
                <w:szCs w:val="16"/>
              </w:rPr>
              <w:t>21. August 2026</w:t>
            </w:r>
            <w:r w:rsidRPr="00D670CF">
              <w:rPr>
                <w:rFonts w:eastAsia="Times New Roman" w:cs="Tahoma"/>
                <w:b/>
                <w:noProof/>
                <w:sz w:val="16"/>
                <w:szCs w:val="16"/>
              </w:rPr>
              <w:fldChar w:fldCharType="end"/>
            </w:r>
          </w:p>
        </w:tc>
      </w:tr>
    </w:tbl>
    <w:p w14:paraId="3FC1F5E6" w14:textId="77777777" w:rsidR="009B0388" w:rsidRDefault="009B0388" w:rsidP="0012507F"/>
    <w:p w14:paraId="1B3C8A25" w14:textId="77777777" w:rsidR="000C70CF" w:rsidRDefault="000C70CF" w:rsidP="0012507F"/>
    <w:p w14:paraId="2F7B6E51" w14:textId="77777777" w:rsidR="00E11FE2" w:rsidRDefault="00E11FE2" w:rsidP="00E11FE2">
      <w:pPr>
        <w:tabs>
          <w:tab w:val="left" w:pos="3810"/>
        </w:tabs>
        <w:rPr>
          <w:rFonts w:eastAsia="Times New Roman"/>
          <w:b/>
          <w:sz w:val="36"/>
          <w:szCs w:val="36"/>
        </w:rPr>
      </w:pPr>
      <w:r w:rsidRPr="00E06634">
        <w:rPr>
          <w:rFonts w:eastAsia="Times New Roman"/>
          <w:b/>
          <w:sz w:val="36"/>
          <w:szCs w:val="36"/>
        </w:rPr>
        <w:t xml:space="preserve">Instrumentenkarussell lädt zum musikalischen </w:t>
      </w:r>
    </w:p>
    <w:p w14:paraId="6FDB06B9" w14:textId="427F7A16" w:rsidR="00E11FE2" w:rsidRPr="00E06634" w:rsidRDefault="00E11FE2" w:rsidP="00E11FE2">
      <w:pPr>
        <w:tabs>
          <w:tab w:val="left" w:pos="3810"/>
        </w:tabs>
        <w:rPr>
          <w:rFonts w:eastAsia="Times New Roman"/>
          <w:b/>
          <w:sz w:val="36"/>
          <w:szCs w:val="36"/>
        </w:rPr>
      </w:pPr>
      <w:r w:rsidRPr="00E06634">
        <w:rPr>
          <w:rFonts w:eastAsia="Times New Roman"/>
          <w:b/>
          <w:sz w:val="36"/>
          <w:szCs w:val="36"/>
        </w:rPr>
        <w:t>Ausprobieren ein</w:t>
      </w:r>
    </w:p>
    <w:p w14:paraId="409DE1B7" w14:textId="77777777" w:rsidR="00E11FE2" w:rsidRPr="00E06634" w:rsidRDefault="00E11FE2" w:rsidP="00E11FE2">
      <w:pPr>
        <w:tabs>
          <w:tab w:val="left" w:pos="3810"/>
        </w:tabs>
        <w:rPr>
          <w:rFonts w:eastAsia="Times New Roman"/>
          <w:bCs/>
          <w:sz w:val="28"/>
          <w:szCs w:val="28"/>
        </w:rPr>
      </w:pPr>
      <w:r w:rsidRPr="00E06634">
        <w:rPr>
          <w:rFonts w:eastAsia="Times New Roman"/>
          <w:bCs/>
          <w:sz w:val="28"/>
          <w:szCs w:val="28"/>
        </w:rPr>
        <w:t xml:space="preserve">Neuer Kurs der Kreismusik- und Kunstschule Gebrüder Graun startet zum Schuljahresbeginn in Elsterwerda </w:t>
      </w:r>
      <w:r>
        <w:rPr>
          <w:rFonts w:eastAsia="Times New Roman"/>
          <w:bCs/>
          <w:sz w:val="28"/>
          <w:szCs w:val="28"/>
        </w:rPr>
        <w:t>/ Unterricht auch in Bad Liebenwerda</w:t>
      </w:r>
    </w:p>
    <w:p w14:paraId="03E902B9" w14:textId="77777777" w:rsidR="00E11FE2" w:rsidRPr="00E06634" w:rsidRDefault="00E11FE2" w:rsidP="00E11FE2">
      <w:pPr>
        <w:tabs>
          <w:tab w:val="left" w:pos="3810"/>
        </w:tabs>
        <w:rPr>
          <w:rFonts w:eastAsia="Times New Roman"/>
          <w:bCs/>
        </w:rPr>
      </w:pPr>
    </w:p>
    <w:p w14:paraId="1D1A337F" w14:textId="77777777" w:rsidR="00E11FE2" w:rsidRPr="00E06634" w:rsidRDefault="00E11FE2" w:rsidP="00E11FE2">
      <w:pPr>
        <w:tabs>
          <w:tab w:val="left" w:pos="3810"/>
        </w:tabs>
        <w:rPr>
          <w:rFonts w:eastAsia="Times New Roman"/>
          <w:bCs/>
        </w:rPr>
      </w:pPr>
      <w:r w:rsidRPr="00E06634">
        <w:rPr>
          <w:rFonts w:eastAsia="Times New Roman"/>
          <w:bCs/>
        </w:rPr>
        <w:t xml:space="preserve">Mit Beginn des neuen Schuljahres startet an der Kreismusik- und Kunstschule Gebrüder Graun wieder ein neuer Durchgang des Instrumentenkarussells, kurz IKARUS. </w:t>
      </w:r>
      <w:r>
        <w:rPr>
          <w:rFonts w:eastAsia="Times New Roman"/>
          <w:bCs/>
        </w:rPr>
        <w:t>I</w:t>
      </w:r>
      <w:r w:rsidRPr="00E06634">
        <w:rPr>
          <w:rFonts w:eastAsia="Times New Roman"/>
          <w:bCs/>
        </w:rPr>
        <w:t>n der Regionalstelle Elsterwerda können Kinder dabei erste Erfahrungen mit verschiedenen Instrumenten sammeln und herausfinden, welches am besten zu ihnen passt.</w:t>
      </w:r>
    </w:p>
    <w:p w14:paraId="11366322" w14:textId="77777777" w:rsidR="00E11FE2" w:rsidRPr="00E06634" w:rsidRDefault="00E11FE2" w:rsidP="00E11FE2">
      <w:pPr>
        <w:tabs>
          <w:tab w:val="left" w:pos="3810"/>
        </w:tabs>
        <w:rPr>
          <w:rFonts w:eastAsia="Times New Roman"/>
          <w:bCs/>
        </w:rPr>
      </w:pPr>
      <w:r w:rsidRPr="00E06634">
        <w:rPr>
          <w:rFonts w:eastAsia="Times New Roman"/>
          <w:bCs/>
        </w:rPr>
        <w:t>Das Angebot richtet sich an Kinder, die im September 2026 eingeschult werden oder sich dann im Vorschuljahr befinden. Während des Instrumentenkarussells lernen sie spielerisch unterschiedliche Instrumente kennen und wechseln alle drei Wochen das Instrument.</w:t>
      </w:r>
    </w:p>
    <w:p w14:paraId="6E85DA94" w14:textId="77777777" w:rsidR="00E11FE2" w:rsidRPr="00E06634" w:rsidRDefault="00E11FE2" w:rsidP="00E11FE2">
      <w:pPr>
        <w:tabs>
          <w:tab w:val="left" w:pos="3810"/>
        </w:tabs>
        <w:rPr>
          <w:rFonts w:eastAsia="Times New Roman"/>
          <w:bCs/>
        </w:rPr>
      </w:pPr>
      <w:r w:rsidRPr="00E06634">
        <w:rPr>
          <w:rFonts w:eastAsia="Times New Roman"/>
          <w:bCs/>
        </w:rPr>
        <w:t>Zur Auswahl stehen Gitarre, Saxophon, Querflöte, Violine, Blockflöte, Klavier, Klarinette und Akkordeon. Auch der Kinderchor gehört zum musikalischen Angebot und bietet den Kindern die Möglichkeit, ihre Stimme als Instrument zu entdecken.</w:t>
      </w:r>
    </w:p>
    <w:p w14:paraId="201F47B2" w14:textId="77777777" w:rsidR="00E11FE2" w:rsidRPr="00E06634" w:rsidRDefault="00E11FE2" w:rsidP="00E11FE2">
      <w:pPr>
        <w:tabs>
          <w:tab w:val="left" w:pos="3810"/>
        </w:tabs>
        <w:rPr>
          <w:rFonts w:eastAsia="Times New Roman"/>
          <w:bCs/>
        </w:rPr>
      </w:pPr>
      <w:r w:rsidRPr="00E06634">
        <w:rPr>
          <w:rFonts w:eastAsia="Times New Roman"/>
          <w:bCs/>
        </w:rPr>
        <w:t>Der Kurs erstreckt sich über etwa ein Schulhalbjahr. Die Kinder erhalten dabei einen abwechslungsreichen Einblick in die verschiedenen Instrumente und können am Ende der musikalischen „Karussellfahrt“ entscheiden, welches Instrument ihnen besonders gut gefällt und mit welchem sie anschließend weiterlernen möchten.</w:t>
      </w:r>
    </w:p>
    <w:p w14:paraId="6B0E28BD" w14:textId="77777777" w:rsidR="00E11FE2" w:rsidRPr="00E06634" w:rsidRDefault="00E11FE2" w:rsidP="00E11FE2">
      <w:pPr>
        <w:tabs>
          <w:tab w:val="left" w:pos="3810"/>
        </w:tabs>
        <w:rPr>
          <w:rFonts w:eastAsia="Times New Roman"/>
          <w:bCs/>
        </w:rPr>
      </w:pPr>
      <w:r w:rsidRPr="00E06634">
        <w:rPr>
          <w:rFonts w:eastAsia="Times New Roman"/>
          <w:bCs/>
        </w:rPr>
        <w:t>Der Unterricht beginnt im September 2026 und findet an verschiedenen Wochentagen jeweils von 17 bis 17.45 Uhr in Elsterwerda und Bad Liebenwerda statt.</w:t>
      </w:r>
      <w:r>
        <w:rPr>
          <w:rFonts w:eastAsia="Times New Roman"/>
          <w:bCs/>
        </w:rPr>
        <w:t xml:space="preserve"> </w:t>
      </w:r>
      <w:r w:rsidRPr="00672082">
        <w:rPr>
          <w:rFonts w:eastAsia="Times New Roman"/>
          <w:bCs/>
        </w:rPr>
        <w:t>Anmeldungen sind per E-Mail an musikschule.eda@lkee.de oder telefonisch unter 03533 6208541 möglich.</w:t>
      </w:r>
    </w:p>
    <w:p w14:paraId="193DD9E4" w14:textId="77777777" w:rsidR="00E11FE2" w:rsidRDefault="00E11FE2" w:rsidP="00E11FE2">
      <w:pPr>
        <w:tabs>
          <w:tab w:val="left" w:pos="3810"/>
        </w:tabs>
        <w:rPr>
          <w:rFonts w:eastAsia="Times New Roman"/>
          <w:bCs/>
          <w:i/>
          <w:iCs/>
        </w:rPr>
      </w:pPr>
    </w:p>
    <w:p w14:paraId="74DCC3C9" w14:textId="77777777" w:rsidR="00E11FE2" w:rsidRDefault="00E11FE2" w:rsidP="00E11FE2">
      <w:pPr>
        <w:tabs>
          <w:tab w:val="left" w:pos="3810"/>
        </w:tabs>
        <w:rPr>
          <w:rFonts w:eastAsia="Times New Roman"/>
          <w:bCs/>
          <w:i/>
          <w:iCs/>
        </w:rPr>
      </w:pPr>
      <w:r w:rsidRPr="005A61E8">
        <w:rPr>
          <w:rFonts w:eastAsia="Times New Roman"/>
          <w:bCs/>
          <w:i/>
          <w:iCs/>
        </w:rPr>
        <w:t>Beim Instrumentenkarussell der Kreismusik- und Kunstschule Gebrüder Graun können Kinder verschiedene Instrumente ausprobieren und dabei spielerisch erste musikalische Erfahrungen sammeln.</w:t>
      </w:r>
    </w:p>
    <w:p w14:paraId="544FEC8E" w14:textId="77777777" w:rsidR="00E11FE2" w:rsidRPr="005A61E8" w:rsidRDefault="00E11FE2" w:rsidP="00E11FE2">
      <w:pPr>
        <w:tabs>
          <w:tab w:val="left" w:pos="3810"/>
        </w:tabs>
        <w:rPr>
          <w:rFonts w:eastAsia="Times New Roman"/>
          <w:bCs/>
          <w:i/>
          <w:iCs/>
        </w:rPr>
      </w:pPr>
      <w:r>
        <w:rPr>
          <w:rFonts w:eastAsia="Times New Roman"/>
          <w:bCs/>
          <w:i/>
          <w:iCs/>
        </w:rPr>
        <w:t xml:space="preserve">Foto: </w:t>
      </w:r>
      <w:r w:rsidRPr="00C63367">
        <w:rPr>
          <w:rFonts w:eastAsia="Times New Roman"/>
          <w:bCs/>
          <w:i/>
          <w:iCs/>
        </w:rPr>
        <w:t>Pressestelle Kreisverwaltung</w:t>
      </w:r>
      <w:r>
        <w:rPr>
          <w:rFonts w:eastAsia="Times New Roman"/>
          <w:bCs/>
          <w:i/>
          <w:iCs/>
        </w:rPr>
        <w:t>/</w:t>
      </w:r>
      <w:r w:rsidRPr="00C63367">
        <w:rPr>
          <w:rFonts w:eastAsia="Times New Roman"/>
          <w:bCs/>
          <w:i/>
          <w:iCs/>
        </w:rPr>
        <w:t>Torsten Hoffgaard</w:t>
      </w:r>
      <w:r>
        <w:rPr>
          <w:rFonts w:eastAsia="Times New Roman"/>
          <w:bCs/>
          <w:i/>
          <w:iCs/>
        </w:rPr>
        <w:t xml:space="preserve"> (</w:t>
      </w:r>
      <w:proofErr w:type="spellStart"/>
      <w:r w:rsidRPr="00C63367">
        <w:rPr>
          <w:rFonts w:eastAsia="Times New Roman"/>
          <w:bCs/>
          <w:i/>
          <w:iCs/>
        </w:rPr>
        <w:t>ChatGPT</w:t>
      </w:r>
      <w:proofErr w:type="spellEnd"/>
      <w:r>
        <w:rPr>
          <w:rFonts w:eastAsia="Times New Roman"/>
          <w:bCs/>
          <w:i/>
          <w:iCs/>
        </w:rPr>
        <w:t>-generiert)</w:t>
      </w:r>
    </w:p>
    <w:p w14:paraId="64C6166D" w14:textId="77777777" w:rsidR="00A105DA" w:rsidRDefault="00A105DA" w:rsidP="00477081"/>
    <w:p w14:paraId="0E2E8127" w14:textId="77777777" w:rsidR="007D29EF" w:rsidRDefault="007D29EF" w:rsidP="00477081"/>
    <w:p w14:paraId="1650BB7E" w14:textId="77777777" w:rsidR="00A105DA" w:rsidRDefault="00A105DA" w:rsidP="00477081"/>
    <w:p w14:paraId="4D7FDCD2" w14:textId="66747A23" w:rsidR="00E95145" w:rsidRPr="00D670CF" w:rsidRDefault="00E95145" w:rsidP="00E95145">
      <w:r w:rsidRPr="00D670CF">
        <w:t>Im Auftrag</w:t>
      </w:r>
    </w:p>
    <w:p w14:paraId="74632469" w14:textId="77777777" w:rsidR="00E95145" w:rsidRPr="00D670CF" w:rsidRDefault="00E95145" w:rsidP="00E95145"/>
    <w:p w14:paraId="5DA677DC" w14:textId="77777777" w:rsidR="00E95145" w:rsidRDefault="00E95145" w:rsidP="00E95145">
      <w:r w:rsidRPr="00D670CF">
        <w:t>Tilo Wanka</w:t>
      </w:r>
      <w:r w:rsidRPr="00E95145">
        <w:t xml:space="preserve"> </w:t>
      </w:r>
    </w:p>
    <w:p w14:paraId="488B9B68" w14:textId="2EB7D656" w:rsidR="00FC1EF9" w:rsidRPr="00D670CF" w:rsidRDefault="00C10F08" w:rsidP="00E95145">
      <w:proofErr w:type="gramStart"/>
      <w:r w:rsidRPr="00D670CF">
        <w:t>SB Medienservice</w:t>
      </w:r>
      <w:proofErr w:type="gramEnd"/>
    </w:p>
    <w:sectPr w:rsidR="00FC1EF9"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2DA3B" w14:textId="77777777" w:rsidR="000C3593" w:rsidRDefault="000C3593" w:rsidP="00AB0289">
      <w:r>
        <w:separator/>
      </w:r>
    </w:p>
  </w:endnote>
  <w:endnote w:type="continuationSeparator" w:id="0">
    <w:p w14:paraId="2142E235" w14:textId="77777777" w:rsidR="000C3593" w:rsidRDefault="000C3593"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C12C9A"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HIY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A74C0" w14:textId="77777777" w:rsidR="000C3593" w:rsidRDefault="000C3593" w:rsidP="00AB0289">
      <w:r>
        <w:separator/>
      </w:r>
    </w:p>
  </w:footnote>
  <w:footnote w:type="continuationSeparator" w:id="0">
    <w:p w14:paraId="3AD03614" w14:textId="77777777" w:rsidR="000C3593" w:rsidRDefault="000C3593"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FC1BD3"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weU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9"/>
  </w:num>
  <w:num w:numId="2" w16cid:durableId="1737705701">
    <w:abstractNumId w:val="24"/>
  </w:num>
  <w:num w:numId="3" w16cid:durableId="2052916593">
    <w:abstractNumId w:val="10"/>
  </w:num>
  <w:num w:numId="4" w16cid:durableId="704449455">
    <w:abstractNumId w:val="2"/>
  </w:num>
  <w:num w:numId="5" w16cid:durableId="307172117">
    <w:abstractNumId w:val="5"/>
  </w:num>
  <w:num w:numId="6" w16cid:durableId="1824202830">
    <w:abstractNumId w:val="0"/>
  </w:num>
  <w:num w:numId="7" w16cid:durableId="454494476">
    <w:abstractNumId w:val="13"/>
  </w:num>
  <w:num w:numId="8" w16cid:durableId="1189836347">
    <w:abstractNumId w:val="8"/>
  </w:num>
  <w:num w:numId="9" w16cid:durableId="1642882512">
    <w:abstractNumId w:val="7"/>
  </w:num>
  <w:num w:numId="10" w16cid:durableId="1613056372">
    <w:abstractNumId w:val="29"/>
  </w:num>
  <w:num w:numId="11" w16cid:durableId="1289892974">
    <w:abstractNumId w:val="21"/>
  </w:num>
  <w:num w:numId="12" w16cid:durableId="517815458">
    <w:abstractNumId w:val="11"/>
  </w:num>
  <w:num w:numId="13" w16cid:durableId="204371688">
    <w:abstractNumId w:val="14"/>
  </w:num>
  <w:num w:numId="14" w16cid:durableId="1913002416">
    <w:abstractNumId w:val="1"/>
  </w:num>
  <w:num w:numId="15" w16cid:durableId="373627839">
    <w:abstractNumId w:val="22"/>
  </w:num>
  <w:num w:numId="16" w16cid:durableId="1166046972">
    <w:abstractNumId w:val="6"/>
  </w:num>
  <w:num w:numId="17" w16cid:durableId="2143840450">
    <w:abstractNumId w:val="23"/>
  </w:num>
  <w:num w:numId="18" w16cid:durableId="255408051">
    <w:abstractNumId w:val="27"/>
  </w:num>
  <w:num w:numId="19" w16cid:durableId="630407536">
    <w:abstractNumId w:val="19"/>
  </w:num>
  <w:num w:numId="20" w16cid:durableId="121965599">
    <w:abstractNumId w:val="26"/>
  </w:num>
  <w:num w:numId="21" w16cid:durableId="472066672">
    <w:abstractNumId w:val="20"/>
  </w:num>
  <w:num w:numId="22" w16cid:durableId="790592234">
    <w:abstractNumId w:val="28"/>
  </w:num>
  <w:num w:numId="23" w16cid:durableId="885720383">
    <w:abstractNumId w:val="25"/>
  </w:num>
  <w:num w:numId="24" w16cid:durableId="1498883318">
    <w:abstractNumId w:val="3"/>
  </w:num>
  <w:num w:numId="25" w16cid:durableId="1831409222">
    <w:abstractNumId w:val="4"/>
  </w:num>
  <w:num w:numId="26" w16cid:durableId="2060786808">
    <w:abstractNumId w:val="16"/>
  </w:num>
  <w:num w:numId="27" w16cid:durableId="1417632571">
    <w:abstractNumId w:val="17"/>
  </w:num>
  <w:num w:numId="28" w16cid:durableId="1971477839">
    <w:abstractNumId w:val="18"/>
  </w:num>
  <w:num w:numId="29" w16cid:durableId="1494298588">
    <w:abstractNumId w:val="15"/>
  </w:num>
  <w:num w:numId="30" w16cid:durableId="1563103166">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DD2"/>
    <w:rsid w:val="0003308C"/>
    <w:rsid w:val="00033B2F"/>
    <w:rsid w:val="0003462A"/>
    <w:rsid w:val="00035CD5"/>
    <w:rsid w:val="00036524"/>
    <w:rsid w:val="00040270"/>
    <w:rsid w:val="00040D20"/>
    <w:rsid w:val="00041A86"/>
    <w:rsid w:val="00042E36"/>
    <w:rsid w:val="00042F4D"/>
    <w:rsid w:val="00046CA8"/>
    <w:rsid w:val="00046D67"/>
    <w:rsid w:val="0005248A"/>
    <w:rsid w:val="00053CA0"/>
    <w:rsid w:val="000547DC"/>
    <w:rsid w:val="00054A9C"/>
    <w:rsid w:val="00056241"/>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622F"/>
    <w:rsid w:val="000D7182"/>
    <w:rsid w:val="000D7321"/>
    <w:rsid w:val="000D76E2"/>
    <w:rsid w:val="000D77D1"/>
    <w:rsid w:val="000E0ED9"/>
    <w:rsid w:val="000E163A"/>
    <w:rsid w:val="000E1BCF"/>
    <w:rsid w:val="000E273A"/>
    <w:rsid w:val="000E4659"/>
    <w:rsid w:val="000E5335"/>
    <w:rsid w:val="000E62E2"/>
    <w:rsid w:val="000F0571"/>
    <w:rsid w:val="000F147F"/>
    <w:rsid w:val="000F1676"/>
    <w:rsid w:val="000F2BB7"/>
    <w:rsid w:val="000F2DDB"/>
    <w:rsid w:val="000F3054"/>
    <w:rsid w:val="00100034"/>
    <w:rsid w:val="00100075"/>
    <w:rsid w:val="00100DFC"/>
    <w:rsid w:val="0010430C"/>
    <w:rsid w:val="001044EB"/>
    <w:rsid w:val="0010493B"/>
    <w:rsid w:val="00104EF0"/>
    <w:rsid w:val="00106087"/>
    <w:rsid w:val="001064CE"/>
    <w:rsid w:val="00110587"/>
    <w:rsid w:val="00111125"/>
    <w:rsid w:val="00111C62"/>
    <w:rsid w:val="00112E35"/>
    <w:rsid w:val="00113F21"/>
    <w:rsid w:val="00114651"/>
    <w:rsid w:val="00116F14"/>
    <w:rsid w:val="00120C2B"/>
    <w:rsid w:val="0012148C"/>
    <w:rsid w:val="001231D8"/>
    <w:rsid w:val="00123FDF"/>
    <w:rsid w:val="00124A68"/>
    <w:rsid w:val="00124B55"/>
    <w:rsid w:val="0012507F"/>
    <w:rsid w:val="00125A0C"/>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1E50"/>
    <w:rsid w:val="001624C2"/>
    <w:rsid w:val="00162B44"/>
    <w:rsid w:val="001631FD"/>
    <w:rsid w:val="0016359E"/>
    <w:rsid w:val="00163674"/>
    <w:rsid w:val="001668D8"/>
    <w:rsid w:val="0016698C"/>
    <w:rsid w:val="00171889"/>
    <w:rsid w:val="00171D53"/>
    <w:rsid w:val="001720B0"/>
    <w:rsid w:val="001722B0"/>
    <w:rsid w:val="0017248E"/>
    <w:rsid w:val="00172FB0"/>
    <w:rsid w:val="001735C4"/>
    <w:rsid w:val="00173ADE"/>
    <w:rsid w:val="00175752"/>
    <w:rsid w:val="00177B79"/>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2D5C"/>
    <w:rsid w:val="001D32B8"/>
    <w:rsid w:val="001D3A22"/>
    <w:rsid w:val="001D420A"/>
    <w:rsid w:val="001D5166"/>
    <w:rsid w:val="001D5F26"/>
    <w:rsid w:val="001E0523"/>
    <w:rsid w:val="001E0B10"/>
    <w:rsid w:val="001E0B7D"/>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2DE5"/>
    <w:rsid w:val="00205080"/>
    <w:rsid w:val="002053A2"/>
    <w:rsid w:val="002055FB"/>
    <w:rsid w:val="0020726C"/>
    <w:rsid w:val="002101ED"/>
    <w:rsid w:val="002108FD"/>
    <w:rsid w:val="00210C1A"/>
    <w:rsid w:val="002111AE"/>
    <w:rsid w:val="00211322"/>
    <w:rsid w:val="0021167F"/>
    <w:rsid w:val="00211B6A"/>
    <w:rsid w:val="002136CB"/>
    <w:rsid w:val="002141BF"/>
    <w:rsid w:val="00215E1E"/>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2D0C"/>
    <w:rsid w:val="002A044D"/>
    <w:rsid w:val="002A0CC5"/>
    <w:rsid w:val="002A12A7"/>
    <w:rsid w:val="002A1DEA"/>
    <w:rsid w:val="002A2DD2"/>
    <w:rsid w:val="002A48F0"/>
    <w:rsid w:val="002A4972"/>
    <w:rsid w:val="002A5035"/>
    <w:rsid w:val="002A52CF"/>
    <w:rsid w:val="002A6370"/>
    <w:rsid w:val="002A6E10"/>
    <w:rsid w:val="002A72E6"/>
    <w:rsid w:val="002A730C"/>
    <w:rsid w:val="002B1E6A"/>
    <w:rsid w:val="002B2B93"/>
    <w:rsid w:val="002B51DA"/>
    <w:rsid w:val="002B5CFD"/>
    <w:rsid w:val="002B5D1C"/>
    <w:rsid w:val="002C028C"/>
    <w:rsid w:val="002C2063"/>
    <w:rsid w:val="002C2358"/>
    <w:rsid w:val="002C2BAD"/>
    <w:rsid w:val="002C38CC"/>
    <w:rsid w:val="002C396C"/>
    <w:rsid w:val="002C4351"/>
    <w:rsid w:val="002C46C2"/>
    <w:rsid w:val="002C5863"/>
    <w:rsid w:val="002C6E42"/>
    <w:rsid w:val="002C7C73"/>
    <w:rsid w:val="002D0387"/>
    <w:rsid w:val="002D0F5A"/>
    <w:rsid w:val="002D1EFD"/>
    <w:rsid w:val="002D2504"/>
    <w:rsid w:val="002D2955"/>
    <w:rsid w:val="002D410F"/>
    <w:rsid w:val="002D45F7"/>
    <w:rsid w:val="002D4670"/>
    <w:rsid w:val="002D5CBB"/>
    <w:rsid w:val="002E2929"/>
    <w:rsid w:val="002E30AA"/>
    <w:rsid w:val="002E5F76"/>
    <w:rsid w:val="002E63D5"/>
    <w:rsid w:val="002E6B07"/>
    <w:rsid w:val="002E6F11"/>
    <w:rsid w:val="002F0103"/>
    <w:rsid w:val="002F092B"/>
    <w:rsid w:val="002F0EB9"/>
    <w:rsid w:val="002F2CFE"/>
    <w:rsid w:val="002F4083"/>
    <w:rsid w:val="002F42E5"/>
    <w:rsid w:val="002F4594"/>
    <w:rsid w:val="002F4B1E"/>
    <w:rsid w:val="002F6007"/>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5665"/>
    <w:rsid w:val="00345BBD"/>
    <w:rsid w:val="00345C74"/>
    <w:rsid w:val="00347B9B"/>
    <w:rsid w:val="0035133C"/>
    <w:rsid w:val="00351D33"/>
    <w:rsid w:val="003532D5"/>
    <w:rsid w:val="003544C0"/>
    <w:rsid w:val="00354AC1"/>
    <w:rsid w:val="00354D14"/>
    <w:rsid w:val="00355970"/>
    <w:rsid w:val="00356A34"/>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622"/>
    <w:rsid w:val="00387CC6"/>
    <w:rsid w:val="00392138"/>
    <w:rsid w:val="00392736"/>
    <w:rsid w:val="003932E1"/>
    <w:rsid w:val="00393699"/>
    <w:rsid w:val="003955C4"/>
    <w:rsid w:val="00396644"/>
    <w:rsid w:val="00396EA6"/>
    <w:rsid w:val="003A2AC4"/>
    <w:rsid w:val="003A6393"/>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BD5"/>
    <w:rsid w:val="003D63DE"/>
    <w:rsid w:val="003D79E4"/>
    <w:rsid w:val="003E00B8"/>
    <w:rsid w:val="003E0191"/>
    <w:rsid w:val="003E0C24"/>
    <w:rsid w:val="003E20FA"/>
    <w:rsid w:val="003E234A"/>
    <w:rsid w:val="003E268D"/>
    <w:rsid w:val="003E2840"/>
    <w:rsid w:val="003E497D"/>
    <w:rsid w:val="003E4D5A"/>
    <w:rsid w:val="003E7270"/>
    <w:rsid w:val="003E7F77"/>
    <w:rsid w:val="003F0D9D"/>
    <w:rsid w:val="003F209B"/>
    <w:rsid w:val="003F2134"/>
    <w:rsid w:val="003F6695"/>
    <w:rsid w:val="003F7D49"/>
    <w:rsid w:val="0040221F"/>
    <w:rsid w:val="0040447F"/>
    <w:rsid w:val="00407139"/>
    <w:rsid w:val="00407793"/>
    <w:rsid w:val="00407DF1"/>
    <w:rsid w:val="00410AEB"/>
    <w:rsid w:val="00414394"/>
    <w:rsid w:val="0041453C"/>
    <w:rsid w:val="004151E1"/>
    <w:rsid w:val="0041638C"/>
    <w:rsid w:val="00416DFD"/>
    <w:rsid w:val="0042239A"/>
    <w:rsid w:val="0042292B"/>
    <w:rsid w:val="00423A7E"/>
    <w:rsid w:val="00425D62"/>
    <w:rsid w:val="004265E3"/>
    <w:rsid w:val="00426D51"/>
    <w:rsid w:val="00427B40"/>
    <w:rsid w:val="0043193D"/>
    <w:rsid w:val="00434E68"/>
    <w:rsid w:val="00435AC0"/>
    <w:rsid w:val="004372F0"/>
    <w:rsid w:val="00440995"/>
    <w:rsid w:val="00440A03"/>
    <w:rsid w:val="0044222F"/>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742"/>
    <w:rsid w:val="00467FFD"/>
    <w:rsid w:val="00471C92"/>
    <w:rsid w:val="00471D94"/>
    <w:rsid w:val="00472BCF"/>
    <w:rsid w:val="004736ED"/>
    <w:rsid w:val="0047373D"/>
    <w:rsid w:val="004739E1"/>
    <w:rsid w:val="004742D5"/>
    <w:rsid w:val="00474552"/>
    <w:rsid w:val="00476A7C"/>
    <w:rsid w:val="00477081"/>
    <w:rsid w:val="00482C4B"/>
    <w:rsid w:val="004836FD"/>
    <w:rsid w:val="004867EA"/>
    <w:rsid w:val="00491897"/>
    <w:rsid w:val="004919B7"/>
    <w:rsid w:val="00491D5D"/>
    <w:rsid w:val="004926D1"/>
    <w:rsid w:val="0049357D"/>
    <w:rsid w:val="00493B75"/>
    <w:rsid w:val="00494860"/>
    <w:rsid w:val="00494DA0"/>
    <w:rsid w:val="00496CB3"/>
    <w:rsid w:val="00496E50"/>
    <w:rsid w:val="004970A7"/>
    <w:rsid w:val="004A0201"/>
    <w:rsid w:val="004A09F6"/>
    <w:rsid w:val="004A6FC1"/>
    <w:rsid w:val="004B31AA"/>
    <w:rsid w:val="004B59F1"/>
    <w:rsid w:val="004B62BE"/>
    <w:rsid w:val="004B6EA8"/>
    <w:rsid w:val="004B7E6E"/>
    <w:rsid w:val="004C043F"/>
    <w:rsid w:val="004C2BB3"/>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6726"/>
    <w:rsid w:val="00556893"/>
    <w:rsid w:val="00556A2F"/>
    <w:rsid w:val="00557FBD"/>
    <w:rsid w:val="00561E42"/>
    <w:rsid w:val="00561FEE"/>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4704"/>
    <w:rsid w:val="005E5120"/>
    <w:rsid w:val="005E5D52"/>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CB6"/>
    <w:rsid w:val="0064513D"/>
    <w:rsid w:val="00646376"/>
    <w:rsid w:val="00650168"/>
    <w:rsid w:val="00650BC3"/>
    <w:rsid w:val="00651BF9"/>
    <w:rsid w:val="0065483E"/>
    <w:rsid w:val="00655DD0"/>
    <w:rsid w:val="00660457"/>
    <w:rsid w:val="00661BD1"/>
    <w:rsid w:val="00661C70"/>
    <w:rsid w:val="006627AE"/>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7115"/>
    <w:rsid w:val="006B7929"/>
    <w:rsid w:val="006C07CB"/>
    <w:rsid w:val="006C0CBF"/>
    <w:rsid w:val="006C1E34"/>
    <w:rsid w:val="006C2844"/>
    <w:rsid w:val="006C29D1"/>
    <w:rsid w:val="006C311C"/>
    <w:rsid w:val="006C68E6"/>
    <w:rsid w:val="006D0F3F"/>
    <w:rsid w:val="006D125E"/>
    <w:rsid w:val="006D16D3"/>
    <w:rsid w:val="006D2765"/>
    <w:rsid w:val="006D30C6"/>
    <w:rsid w:val="006D50D5"/>
    <w:rsid w:val="006D743B"/>
    <w:rsid w:val="006D7603"/>
    <w:rsid w:val="006D7C97"/>
    <w:rsid w:val="006E14D0"/>
    <w:rsid w:val="006E1C15"/>
    <w:rsid w:val="006E2DEF"/>
    <w:rsid w:val="006E3026"/>
    <w:rsid w:val="006E5530"/>
    <w:rsid w:val="006E632A"/>
    <w:rsid w:val="006E67DC"/>
    <w:rsid w:val="006E6854"/>
    <w:rsid w:val="006E6C41"/>
    <w:rsid w:val="006E7C22"/>
    <w:rsid w:val="006F0F28"/>
    <w:rsid w:val="006F202C"/>
    <w:rsid w:val="006F2C87"/>
    <w:rsid w:val="006F2D01"/>
    <w:rsid w:val="006F2DD9"/>
    <w:rsid w:val="006F33BA"/>
    <w:rsid w:val="006F43EB"/>
    <w:rsid w:val="00701571"/>
    <w:rsid w:val="007021D3"/>
    <w:rsid w:val="007032B7"/>
    <w:rsid w:val="00706827"/>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1C63"/>
    <w:rsid w:val="00732ECF"/>
    <w:rsid w:val="007330DA"/>
    <w:rsid w:val="00733264"/>
    <w:rsid w:val="0073347B"/>
    <w:rsid w:val="007363DB"/>
    <w:rsid w:val="007379AA"/>
    <w:rsid w:val="007413DC"/>
    <w:rsid w:val="00745A3B"/>
    <w:rsid w:val="00746A64"/>
    <w:rsid w:val="0075004A"/>
    <w:rsid w:val="0075093D"/>
    <w:rsid w:val="00750BED"/>
    <w:rsid w:val="00752982"/>
    <w:rsid w:val="00752A40"/>
    <w:rsid w:val="00754BF6"/>
    <w:rsid w:val="00756344"/>
    <w:rsid w:val="00756A73"/>
    <w:rsid w:val="00757202"/>
    <w:rsid w:val="00757679"/>
    <w:rsid w:val="00760B75"/>
    <w:rsid w:val="007614F6"/>
    <w:rsid w:val="00761B11"/>
    <w:rsid w:val="0076310E"/>
    <w:rsid w:val="00763D90"/>
    <w:rsid w:val="00764466"/>
    <w:rsid w:val="00764DBB"/>
    <w:rsid w:val="007671DA"/>
    <w:rsid w:val="00770632"/>
    <w:rsid w:val="00772CD5"/>
    <w:rsid w:val="007762D2"/>
    <w:rsid w:val="00776F9C"/>
    <w:rsid w:val="00777119"/>
    <w:rsid w:val="00780FA2"/>
    <w:rsid w:val="007811ED"/>
    <w:rsid w:val="007813EF"/>
    <w:rsid w:val="00781939"/>
    <w:rsid w:val="00784994"/>
    <w:rsid w:val="00786005"/>
    <w:rsid w:val="007860D5"/>
    <w:rsid w:val="00786F5C"/>
    <w:rsid w:val="007929BA"/>
    <w:rsid w:val="00792C97"/>
    <w:rsid w:val="00793557"/>
    <w:rsid w:val="007940B1"/>
    <w:rsid w:val="00795065"/>
    <w:rsid w:val="00796379"/>
    <w:rsid w:val="007A0252"/>
    <w:rsid w:val="007A4FFF"/>
    <w:rsid w:val="007A61C9"/>
    <w:rsid w:val="007A6DC0"/>
    <w:rsid w:val="007B11B5"/>
    <w:rsid w:val="007B2BA4"/>
    <w:rsid w:val="007B2E5B"/>
    <w:rsid w:val="007B7D6A"/>
    <w:rsid w:val="007C1E77"/>
    <w:rsid w:val="007C2D85"/>
    <w:rsid w:val="007C3B30"/>
    <w:rsid w:val="007C665F"/>
    <w:rsid w:val="007C7BD9"/>
    <w:rsid w:val="007D0411"/>
    <w:rsid w:val="007D0918"/>
    <w:rsid w:val="007D234B"/>
    <w:rsid w:val="007D29EF"/>
    <w:rsid w:val="007D2C2F"/>
    <w:rsid w:val="007D300A"/>
    <w:rsid w:val="007D31CD"/>
    <w:rsid w:val="007D432E"/>
    <w:rsid w:val="007D48C7"/>
    <w:rsid w:val="007E1072"/>
    <w:rsid w:val="007E28A6"/>
    <w:rsid w:val="007E4151"/>
    <w:rsid w:val="007E4A93"/>
    <w:rsid w:val="007E72C7"/>
    <w:rsid w:val="007E74F4"/>
    <w:rsid w:val="007E7B5F"/>
    <w:rsid w:val="007F0DDC"/>
    <w:rsid w:val="007F0EC0"/>
    <w:rsid w:val="007F363D"/>
    <w:rsid w:val="007F42C6"/>
    <w:rsid w:val="007F4E3C"/>
    <w:rsid w:val="008052D6"/>
    <w:rsid w:val="00805616"/>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31C55"/>
    <w:rsid w:val="00832978"/>
    <w:rsid w:val="008346FC"/>
    <w:rsid w:val="00835943"/>
    <w:rsid w:val="00836111"/>
    <w:rsid w:val="00836C69"/>
    <w:rsid w:val="0083725D"/>
    <w:rsid w:val="008373CD"/>
    <w:rsid w:val="00845AC6"/>
    <w:rsid w:val="0084602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D2D"/>
    <w:rsid w:val="00872C8D"/>
    <w:rsid w:val="00872EE3"/>
    <w:rsid w:val="008746CA"/>
    <w:rsid w:val="008754A2"/>
    <w:rsid w:val="008763FA"/>
    <w:rsid w:val="00877A57"/>
    <w:rsid w:val="00882CCB"/>
    <w:rsid w:val="00882E91"/>
    <w:rsid w:val="00884AFD"/>
    <w:rsid w:val="00884B0B"/>
    <w:rsid w:val="00885429"/>
    <w:rsid w:val="008900A8"/>
    <w:rsid w:val="008919D0"/>
    <w:rsid w:val="00892C04"/>
    <w:rsid w:val="008930AC"/>
    <w:rsid w:val="008945F2"/>
    <w:rsid w:val="0089634E"/>
    <w:rsid w:val="00897AAA"/>
    <w:rsid w:val="008A29D2"/>
    <w:rsid w:val="008A4448"/>
    <w:rsid w:val="008A5435"/>
    <w:rsid w:val="008A5706"/>
    <w:rsid w:val="008A574A"/>
    <w:rsid w:val="008A605D"/>
    <w:rsid w:val="008A722A"/>
    <w:rsid w:val="008B1563"/>
    <w:rsid w:val="008B3CC7"/>
    <w:rsid w:val="008B46E3"/>
    <w:rsid w:val="008B4812"/>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3EA"/>
    <w:rsid w:val="008F379B"/>
    <w:rsid w:val="008F6249"/>
    <w:rsid w:val="008F6DBA"/>
    <w:rsid w:val="008F7B8F"/>
    <w:rsid w:val="008F7E38"/>
    <w:rsid w:val="008F7F75"/>
    <w:rsid w:val="00900DF1"/>
    <w:rsid w:val="00906232"/>
    <w:rsid w:val="00906DDD"/>
    <w:rsid w:val="00906F65"/>
    <w:rsid w:val="00911066"/>
    <w:rsid w:val="009121E0"/>
    <w:rsid w:val="00912287"/>
    <w:rsid w:val="0091287A"/>
    <w:rsid w:val="00912FE6"/>
    <w:rsid w:val="00913915"/>
    <w:rsid w:val="00920809"/>
    <w:rsid w:val="00922EA7"/>
    <w:rsid w:val="00923FB6"/>
    <w:rsid w:val="00924278"/>
    <w:rsid w:val="009242DE"/>
    <w:rsid w:val="00927001"/>
    <w:rsid w:val="009276A8"/>
    <w:rsid w:val="0093135C"/>
    <w:rsid w:val="0093244F"/>
    <w:rsid w:val="00933FC5"/>
    <w:rsid w:val="00934760"/>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1518"/>
    <w:rsid w:val="009915AA"/>
    <w:rsid w:val="00995DEF"/>
    <w:rsid w:val="009A094C"/>
    <w:rsid w:val="009A1AF9"/>
    <w:rsid w:val="009A2A38"/>
    <w:rsid w:val="009A3FB5"/>
    <w:rsid w:val="009A5967"/>
    <w:rsid w:val="009B0388"/>
    <w:rsid w:val="009B0808"/>
    <w:rsid w:val="009B0C63"/>
    <w:rsid w:val="009B1BDB"/>
    <w:rsid w:val="009B3A6B"/>
    <w:rsid w:val="009B55BA"/>
    <w:rsid w:val="009B5BA1"/>
    <w:rsid w:val="009C0202"/>
    <w:rsid w:val="009C125C"/>
    <w:rsid w:val="009C1BD8"/>
    <w:rsid w:val="009C1D12"/>
    <w:rsid w:val="009C6938"/>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1417"/>
    <w:rsid w:val="00A222AE"/>
    <w:rsid w:val="00A23B11"/>
    <w:rsid w:val="00A25FDC"/>
    <w:rsid w:val="00A265D2"/>
    <w:rsid w:val="00A274C6"/>
    <w:rsid w:val="00A31310"/>
    <w:rsid w:val="00A32897"/>
    <w:rsid w:val="00A33145"/>
    <w:rsid w:val="00A365E8"/>
    <w:rsid w:val="00A4083D"/>
    <w:rsid w:val="00A41BDC"/>
    <w:rsid w:val="00A41CE0"/>
    <w:rsid w:val="00A4286B"/>
    <w:rsid w:val="00A42910"/>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42C1"/>
    <w:rsid w:val="00A8496C"/>
    <w:rsid w:val="00A84C7E"/>
    <w:rsid w:val="00A85151"/>
    <w:rsid w:val="00A863E0"/>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3131"/>
    <w:rsid w:val="00B45132"/>
    <w:rsid w:val="00B455C7"/>
    <w:rsid w:val="00B46517"/>
    <w:rsid w:val="00B506E3"/>
    <w:rsid w:val="00B5172E"/>
    <w:rsid w:val="00B51A07"/>
    <w:rsid w:val="00B5324C"/>
    <w:rsid w:val="00B53D04"/>
    <w:rsid w:val="00B554D8"/>
    <w:rsid w:val="00B55A85"/>
    <w:rsid w:val="00B56575"/>
    <w:rsid w:val="00B6015B"/>
    <w:rsid w:val="00B60CB4"/>
    <w:rsid w:val="00B613E7"/>
    <w:rsid w:val="00B62785"/>
    <w:rsid w:val="00B6380B"/>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4B95"/>
    <w:rsid w:val="00BD539A"/>
    <w:rsid w:val="00BE0684"/>
    <w:rsid w:val="00BE0911"/>
    <w:rsid w:val="00BE0B0C"/>
    <w:rsid w:val="00BE189B"/>
    <w:rsid w:val="00BE24A8"/>
    <w:rsid w:val="00BE45FF"/>
    <w:rsid w:val="00BE5B62"/>
    <w:rsid w:val="00BE609A"/>
    <w:rsid w:val="00BE7265"/>
    <w:rsid w:val="00BE75DC"/>
    <w:rsid w:val="00BF1386"/>
    <w:rsid w:val="00BF1700"/>
    <w:rsid w:val="00BF3112"/>
    <w:rsid w:val="00BF5255"/>
    <w:rsid w:val="00C004C5"/>
    <w:rsid w:val="00C0129F"/>
    <w:rsid w:val="00C01864"/>
    <w:rsid w:val="00C01BC2"/>
    <w:rsid w:val="00C0310A"/>
    <w:rsid w:val="00C0486D"/>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3012C"/>
    <w:rsid w:val="00C30A8C"/>
    <w:rsid w:val="00C31998"/>
    <w:rsid w:val="00C31C09"/>
    <w:rsid w:val="00C32B28"/>
    <w:rsid w:val="00C331FD"/>
    <w:rsid w:val="00C344DE"/>
    <w:rsid w:val="00C34832"/>
    <w:rsid w:val="00C35490"/>
    <w:rsid w:val="00C40058"/>
    <w:rsid w:val="00C412DE"/>
    <w:rsid w:val="00C41A91"/>
    <w:rsid w:val="00C439F5"/>
    <w:rsid w:val="00C445F9"/>
    <w:rsid w:val="00C451FD"/>
    <w:rsid w:val="00C51130"/>
    <w:rsid w:val="00C52066"/>
    <w:rsid w:val="00C5279A"/>
    <w:rsid w:val="00C52CF2"/>
    <w:rsid w:val="00C55069"/>
    <w:rsid w:val="00C55332"/>
    <w:rsid w:val="00C55BCF"/>
    <w:rsid w:val="00C55E06"/>
    <w:rsid w:val="00C602AE"/>
    <w:rsid w:val="00C604AE"/>
    <w:rsid w:val="00C60EEB"/>
    <w:rsid w:val="00C60F78"/>
    <w:rsid w:val="00C61EC4"/>
    <w:rsid w:val="00C62029"/>
    <w:rsid w:val="00C63BDF"/>
    <w:rsid w:val="00C63FF9"/>
    <w:rsid w:val="00C6422D"/>
    <w:rsid w:val="00C64BF8"/>
    <w:rsid w:val="00C6644D"/>
    <w:rsid w:val="00C66C58"/>
    <w:rsid w:val="00C71F6B"/>
    <w:rsid w:val="00C73046"/>
    <w:rsid w:val="00C7370C"/>
    <w:rsid w:val="00C7384B"/>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C2943"/>
    <w:rsid w:val="00CC3076"/>
    <w:rsid w:val="00CC3588"/>
    <w:rsid w:val="00CC3A11"/>
    <w:rsid w:val="00CC58C9"/>
    <w:rsid w:val="00CC5F00"/>
    <w:rsid w:val="00CC6385"/>
    <w:rsid w:val="00CC6C9E"/>
    <w:rsid w:val="00CD23C6"/>
    <w:rsid w:val="00CD34DE"/>
    <w:rsid w:val="00CD3B47"/>
    <w:rsid w:val="00CD3C55"/>
    <w:rsid w:val="00CD3D0F"/>
    <w:rsid w:val="00CD4643"/>
    <w:rsid w:val="00CD49FC"/>
    <w:rsid w:val="00CD5443"/>
    <w:rsid w:val="00CD5970"/>
    <w:rsid w:val="00CD6A21"/>
    <w:rsid w:val="00CE0639"/>
    <w:rsid w:val="00CE1A6B"/>
    <w:rsid w:val="00CF12C0"/>
    <w:rsid w:val="00CF1986"/>
    <w:rsid w:val="00CF201E"/>
    <w:rsid w:val="00CF4195"/>
    <w:rsid w:val="00CF436C"/>
    <w:rsid w:val="00CF439E"/>
    <w:rsid w:val="00CF6E23"/>
    <w:rsid w:val="00CF7461"/>
    <w:rsid w:val="00D0067C"/>
    <w:rsid w:val="00D0099F"/>
    <w:rsid w:val="00D029DA"/>
    <w:rsid w:val="00D04873"/>
    <w:rsid w:val="00D069E7"/>
    <w:rsid w:val="00D109B0"/>
    <w:rsid w:val="00D1103C"/>
    <w:rsid w:val="00D127F2"/>
    <w:rsid w:val="00D167ED"/>
    <w:rsid w:val="00D16CD5"/>
    <w:rsid w:val="00D16D02"/>
    <w:rsid w:val="00D17D51"/>
    <w:rsid w:val="00D21057"/>
    <w:rsid w:val="00D221F3"/>
    <w:rsid w:val="00D22F6C"/>
    <w:rsid w:val="00D2327F"/>
    <w:rsid w:val="00D25013"/>
    <w:rsid w:val="00D25EB1"/>
    <w:rsid w:val="00D263C2"/>
    <w:rsid w:val="00D31454"/>
    <w:rsid w:val="00D317E4"/>
    <w:rsid w:val="00D330FF"/>
    <w:rsid w:val="00D356BB"/>
    <w:rsid w:val="00D35EF1"/>
    <w:rsid w:val="00D37ECF"/>
    <w:rsid w:val="00D44783"/>
    <w:rsid w:val="00D451E1"/>
    <w:rsid w:val="00D45631"/>
    <w:rsid w:val="00D456E3"/>
    <w:rsid w:val="00D50E6D"/>
    <w:rsid w:val="00D51136"/>
    <w:rsid w:val="00D539A9"/>
    <w:rsid w:val="00D55262"/>
    <w:rsid w:val="00D60495"/>
    <w:rsid w:val="00D616C4"/>
    <w:rsid w:val="00D61BED"/>
    <w:rsid w:val="00D66429"/>
    <w:rsid w:val="00D670CF"/>
    <w:rsid w:val="00D71D99"/>
    <w:rsid w:val="00D72DCD"/>
    <w:rsid w:val="00D73F92"/>
    <w:rsid w:val="00D74D66"/>
    <w:rsid w:val="00D752A3"/>
    <w:rsid w:val="00D76E4D"/>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45C7"/>
    <w:rsid w:val="00E46253"/>
    <w:rsid w:val="00E465FA"/>
    <w:rsid w:val="00E46B38"/>
    <w:rsid w:val="00E46B90"/>
    <w:rsid w:val="00E47037"/>
    <w:rsid w:val="00E50159"/>
    <w:rsid w:val="00E51312"/>
    <w:rsid w:val="00E5531F"/>
    <w:rsid w:val="00E5545E"/>
    <w:rsid w:val="00E55765"/>
    <w:rsid w:val="00E55CE9"/>
    <w:rsid w:val="00E56143"/>
    <w:rsid w:val="00E57759"/>
    <w:rsid w:val="00E57DB6"/>
    <w:rsid w:val="00E60A70"/>
    <w:rsid w:val="00E643CF"/>
    <w:rsid w:val="00E6488A"/>
    <w:rsid w:val="00E64CC0"/>
    <w:rsid w:val="00E675C8"/>
    <w:rsid w:val="00E72D1B"/>
    <w:rsid w:val="00E74C7B"/>
    <w:rsid w:val="00E74DF7"/>
    <w:rsid w:val="00E752E3"/>
    <w:rsid w:val="00E771AE"/>
    <w:rsid w:val="00E80635"/>
    <w:rsid w:val="00E80889"/>
    <w:rsid w:val="00E82856"/>
    <w:rsid w:val="00E83433"/>
    <w:rsid w:val="00E8496C"/>
    <w:rsid w:val="00E87BD1"/>
    <w:rsid w:val="00E904A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4160"/>
    <w:rsid w:val="00EF456A"/>
    <w:rsid w:val="00EF5513"/>
    <w:rsid w:val="00EF6451"/>
    <w:rsid w:val="00EF76B4"/>
    <w:rsid w:val="00F00A58"/>
    <w:rsid w:val="00F020DD"/>
    <w:rsid w:val="00F04F3E"/>
    <w:rsid w:val="00F060D2"/>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6E39"/>
    <w:rsid w:val="00F97116"/>
    <w:rsid w:val="00FA1396"/>
    <w:rsid w:val="00FA1BB3"/>
    <w:rsid w:val="00FA20BF"/>
    <w:rsid w:val="00FA33DC"/>
    <w:rsid w:val="00FA3E5C"/>
    <w:rsid w:val="00FA5125"/>
    <w:rsid w:val="00FA67C6"/>
    <w:rsid w:val="00FA7086"/>
    <w:rsid w:val="00FA70FB"/>
    <w:rsid w:val="00FB0824"/>
    <w:rsid w:val="00FB3A3E"/>
    <w:rsid w:val="00FB475F"/>
    <w:rsid w:val="00FB6857"/>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AF2"/>
    <w:rsid w:val="00FF4028"/>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2</Pages>
  <Words>306</Words>
  <Characters>1928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2</cp:revision>
  <cp:lastPrinted>2026-02-02T12:39:00Z</cp:lastPrinted>
  <dcterms:created xsi:type="dcterms:W3CDTF">2026-08-21T11:03:00Z</dcterms:created>
  <dcterms:modified xsi:type="dcterms:W3CDTF">2026-08-21T11:03:00Z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