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FB7A" w14:textId="77777777" w:rsidR="005D4189" w:rsidRDefault="00D550DB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02E5F7" wp14:editId="763D28DE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95A0D" w14:textId="65D4FCE9" w:rsidR="009C384E" w:rsidRDefault="00BC248D">
                            <w:r>
                              <w:t>28.10.2026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02E5F7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22695A0D" w14:textId="65D4FCE9" w:rsidR="009C384E" w:rsidRDefault="00BC248D">
                      <w:r>
                        <w:t>28.10.2026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55BB52" wp14:editId="2AFFF735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5888" w14:textId="5ABEC699" w:rsidR="00E53982" w:rsidRPr="00E53982" w:rsidRDefault="00BC248D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1Zchn"/>
                              </w:rPr>
                              <w:t>Musikakademie lädt zum Gesprächskonzert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5BB52" id="_x0000_s1027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" stroked="f">
                <v:textbox inset="0,0,0,0">
                  <w:txbxContent>
                    <w:p w14:paraId="12DD5888" w14:textId="5ABEC699" w:rsidR="00E53982" w:rsidRPr="00E53982" w:rsidRDefault="00BC248D" w:rsidP="00697F1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1Zchn"/>
                        </w:rPr>
                        <w:t>Musikakademie lädt zum Gesprächskonzert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8D199F9">
                <wp:simplePos x="0" y="0"/>
                <wp:positionH relativeFrom="margin">
                  <wp:posOffset>0</wp:posOffset>
                </wp:positionH>
                <wp:positionV relativeFrom="page">
                  <wp:posOffset>2282190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5D0BF" w14:textId="04744497" w:rsidR="00697F1E" w:rsidRPr="00E53982" w:rsidRDefault="00BC248D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2Zchn"/>
                              </w:rPr>
                              <w:t>Ludwig van Beethoven und die Waldsteinsonate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20B6" id="_x0000_s1028" type="#_x0000_t202" style="position:absolute;margin-left:0;margin-top:179.7pt;width:489.1pt;height:39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" stroked="f">
                <v:textbox inset="0,0,0,0">
                  <w:txbxContent>
                    <w:p w14:paraId="4345D0BF" w14:textId="04744497" w:rsidR="00697F1E" w:rsidRPr="00E53982" w:rsidRDefault="00BC248D" w:rsidP="00697F1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2Zchn"/>
                        </w:rPr>
                        <w:t>Ludwig van Beethoven und die Waldsteinsonate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EFCAB30" w14:textId="77777777" w:rsidR="00BC248D" w:rsidRPr="007339D2" w:rsidRDefault="00BC248D" w:rsidP="00BC248D">
      <w:pPr>
        <w:rPr>
          <w:szCs w:val="24"/>
        </w:rPr>
      </w:pPr>
      <w:r w:rsidRPr="007339D2">
        <w:rPr>
          <w:szCs w:val="24"/>
        </w:rPr>
        <w:t xml:space="preserve">Am Sonntag, den </w:t>
      </w:r>
      <w:r>
        <w:rPr>
          <w:szCs w:val="24"/>
        </w:rPr>
        <w:t>15</w:t>
      </w:r>
      <w:r w:rsidRPr="007339D2">
        <w:rPr>
          <w:szCs w:val="24"/>
        </w:rPr>
        <w:t>. November 2026</w:t>
      </w:r>
      <w:r>
        <w:rPr>
          <w:szCs w:val="24"/>
        </w:rPr>
        <w:t>,</w:t>
      </w:r>
      <w:r w:rsidRPr="007339D2">
        <w:rPr>
          <w:szCs w:val="24"/>
        </w:rPr>
        <w:t xml:space="preserve"> wird das Pestalozzihaus zum Konzertsaal.</w:t>
      </w:r>
    </w:p>
    <w:p w14:paraId="7E402900" w14:textId="77777777" w:rsidR="00BC248D" w:rsidRPr="007339D2" w:rsidRDefault="00BC248D" w:rsidP="00BC248D">
      <w:pPr>
        <w:rPr>
          <w:color w:val="000000" w:themeColor="text1"/>
          <w:szCs w:val="24"/>
        </w:rPr>
      </w:pPr>
      <w:r w:rsidRPr="007339D2">
        <w:rPr>
          <w:szCs w:val="24"/>
        </w:rPr>
        <w:t>Pianist Johannes Wolff erläutert und spielt die Waldsteinsonate von Ludwig van Beethoven.</w:t>
      </w:r>
    </w:p>
    <w:p w14:paraId="7E71D9A9" w14:textId="77777777" w:rsidR="00BC248D" w:rsidRDefault="00BC248D" w:rsidP="00BC248D">
      <w:pPr>
        <w:rPr>
          <w:szCs w:val="24"/>
        </w:rPr>
      </w:pPr>
      <w:r w:rsidRPr="007339D2">
        <w:rPr>
          <w:szCs w:val="24"/>
        </w:rPr>
        <w:t>Graf Waldstein, der Widmungsträger der Sonate C-Dur op. 53 war ein Förderer Beethovens.</w:t>
      </w:r>
      <w:r>
        <w:rPr>
          <w:szCs w:val="24"/>
        </w:rPr>
        <w:t xml:space="preserve"> </w:t>
      </w:r>
      <w:r>
        <w:rPr>
          <w:rStyle w:val="wpaicg-chat-message"/>
        </w:rPr>
        <w:t>Er war maßgeblich daran beteiligt, dass Beethoven vom Bonner Landesherrn Maximilian Franz ein Stipendium erhielt, um in Wien bei Haydn studieren zu können.</w:t>
      </w:r>
      <w:r w:rsidRPr="007339D2">
        <w:rPr>
          <w:szCs w:val="24"/>
        </w:rPr>
        <w:t xml:space="preserve"> </w:t>
      </w:r>
    </w:p>
    <w:p w14:paraId="70B8218D" w14:textId="77777777" w:rsidR="00BC248D" w:rsidRDefault="00BC248D" w:rsidP="00BC248D">
      <w:pPr>
        <w:rPr>
          <w:szCs w:val="24"/>
        </w:rPr>
      </w:pPr>
    </w:p>
    <w:p w14:paraId="62EC137C" w14:textId="77777777" w:rsidR="00BC248D" w:rsidRDefault="00BC248D" w:rsidP="00BC248D">
      <w:pPr>
        <w:rPr>
          <w:szCs w:val="24"/>
        </w:rPr>
      </w:pPr>
      <w:r w:rsidRPr="007339D2">
        <w:rPr>
          <w:szCs w:val="24"/>
        </w:rPr>
        <w:t>Die Sonate besticht durch ihre klare Struktur und ihre orchestrale Klangfülle.</w:t>
      </w:r>
    </w:p>
    <w:p w14:paraId="15B4603B" w14:textId="77777777" w:rsidR="00BC248D" w:rsidRPr="007339D2" w:rsidRDefault="00BC248D" w:rsidP="00BC248D">
      <w:pPr>
        <w:rPr>
          <w:szCs w:val="24"/>
        </w:rPr>
      </w:pPr>
      <w:r>
        <w:rPr>
          <w:szCs w:val="24"/>
        </w:rPr>
        <w:t>Pianist Johannes Wolff wird dem Publikum die schillernde Figur des Grafen Waldstein näherbringen und die Entstehungsgeschichte des Werkes beleuchten.</w:t>
      </w:r>
    </w:p>
    <w:p w14:paraId="43DC654A" w14:textId="77777777" w:rsidR="00BC248D" w:rsidRPr="007339D2" w:rsidRDefault="00BC248D" w:rsidP="00BC248D">
      <w:pPr>
        <w:rPr>
          <w:szCs w:val="24"/>
        </w:rPr>
      </w:pPr>
    </w:p>
    <w:p w14:paraId="7926A803" w14:textId="77777777" w:rsidR="00BC248D" w:rsidRPr="007339D2" w:rsidRDefault="00BC248D" w:rsidP="00BC248D">
      <w:pPr>
        <w:rPr>
          <w:szCs w:val="24"/>
        </w:rPr>
      </w:pPr>
      <w:r w:rsidRPr="007339D2">
        <w:rPr>
          <w:szCs w:val="24"/>
        </w:rPr>
        <w:t>Das Gesprächskonzert beginnt um 1</w:t>
      </w:r>
      <w:r>
        <w:rPr>
          <w:szCs w:val="24"/>
        </w:rPr>
        <w:t>7</w:t>
      </w:r>
      <w:r w:rsidRPr="007339D2">
        <w:rPr>
          <w:szCs w:val="24"/>
        </w:rPr>
        <w:t>:00 Uhr und endet gegen 1</w:t>
      </w:r>
      <w:r>
        <w:rPr>
          <w:szCs w:val="24"/>
        </w:rPr>
        <w:t>8</w:t>
      </w:r>
      <w:r w:rsidRPr="007339D2">
        <w:rPr>
          <w:szCs w:val="24"/>
        </w:rPr>
        <w:t>:30 Uhr. Veranstaltungsort ist das Pestalozzihaus in Bergkamen</w:t>
      </w:r>
      <w:r>
        <w:rPr>
          <w:szCs w:val="24"/>
        </w:rPr>
        <w:t>-</w:t>
      </w:r>
      <w:r w:rsidRPr="007339D2">
        <w:rPr>
          <w:szCs w:val="24"/>
        </w:rPr>
        <w:t>Mitte. Die Kosten betragen 15 €.</w:t>
      </w:r>
    </w:p>
    <w:p w14:paraId="5B087D04" w14:textId="77777777" w:rsidR="00BC248D" w:rsidRPr="0010012A" w:rsidRDefault="00BC248D" w:rsidP="00BC248D">
      <w:pPr>
        <w:rPr>
          <w:szCs w:val="24"/>
        </w:rPr>
      </w:pPr>
      <w:r w:rsidRPr="0010012A">
        <w:rPr>
          <w:szCs w:val="24"/>
        </w:rPr>
        <w:t>Anmeldungen nimmt die Musikschule</w:t>
      </w:r>
      <w:r>
        <w:rPr>
          <w:szCs w:val="24"/>
        </w:rPr>
        <w:t xml:space="preserve"> </w:t>
      </w:r>
      <w:r w:rsidRPr="0010012A">
        <w:rPr>
          <w:szCs w:val="24"/>
        </w:rPr>
        <w:t>Bergkamen online</w:t>
      </w:r>
      <w:r>
        <w:rPr>
          <w:szCs w:val="24"/>
        </w:rPr>
        <w:t xml:space="preserve"> unter</w:t>
      </w:r>
      <w:r w:rsidRPr="0010012A">
        <w:rPr>
          <w:szCs w:val="24"/>
        </w:rPr>
        <w:t xml:space="preserve">: </w:t>
      </w:r>
      <w:hyperlink r:id="rId8" w:history="1">
        <w:r w:rsidRPr="0010012A">
          <w:rPr>
            <w:rStyle w:val="Hyperlink"/>
            <w:szCs w:val="24"/>
          </w:rPr>
          <w:t>www.musikschule-bergkamen.de</w:t>
        </w:r>
      </w:hyperlink>
      <w:r w:rsidRPr="0010012A">
        <w:rPr>
          <w:szCs w:val="24"/>
        </w:rPr>
        <w:t xml:space="preserve">  oder telefonisch unter der Nummer 02306 - 30 77 3</w:t>
      </w:r>
      <w:r>
        <w:rPr>
          <w:szCs w:val="24"/>
        </w:rPr>
        <w:t>0 entgegen</w:t>
      </w:r>
      <w:r w:rsidRPr="0010012A">
        <w:rPr>
          <w:szCs w:val="24"/>
        </w:rPr>
        <w:t>.</w:t>
      </w:r>
    </w:p>
    <w:p w14:paraId="6FB0DB17" w14:textId="77777777" w:rsidR="00BC248D" w:rsidRPr="0010012A" w:rsidRDefault="00BC248D" w:rsidP="00BC248D">
      <w:pPr>
        <w:rPr>
          <w:szCs w:val="24"/>
        </w:rPr>
      </w:pPr>
    </w:p>
    <w:p w14:paraId="773E879B" w14:textId="77777777" w:rsidR="005D4189" w:rsidRDefault="005D4189" w:rsidP="0052364F">
      <w:pPr>
        <w:jc w:val="both"/>
        <w:rPr>
          <w:szCs w:val="24"/>
        </w:rPr>
      </w:pPr>
    </w:p>
    <w:p w14:paraId="34E52E6F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61325146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57332C2B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D38665" w14:textId="18BB80CE" w:rsidR="002C3060" w:rsidRDefault="00BC248D" w:rsidP="002C3060">
                                  <w:r>
                                    <w:t>Anne Horstmann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25DE0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2AD38665" w14:textId="18BB80CE" w:rsidR="002C3060" w:rsidRDefault="00BC248D" w:rsidP="002C3060">
                            <w:r>
                              <w:t>Anne Horstmann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24BDB78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6264DA98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8879AD" w14:textId="67DD4274" w:rsidR="00B377E0" w:rsidRDefault="00BC248D" w:rsidP="00B377E0">
                                  <w:r>
                                    <w:t>Fachbereichsleitung Blasinstrumente, Musikakademie und Talentförderung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5C8879AD" w14:textId="67DD4274" w:rsidR="00B377E0" w:rsidRDefault="00BC248D" w:rsidP="00B377E0">
                            <w:r>
                              <w:t>Fachbereichsleitung Blasinstrumente, Musikakademie und Talentförderung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222F633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926DF" w14:textId="4ED6C49E" w:rsidR="002C3060" w:rsidRDefault="00BC248D" w:rsidP="002C3060">
                                  <w:proofErr w:type="spellStart"/>
                                  <w:r>
                                    <w:t>StA</w:t>
                                  </w:r>
                                  <w:proofErr w:type="spellEnd"/>
                                  <w:r>
                                    <w:t xml:space="preserve"> 41/44,</w:t>
                                  </w:r>
                                  <w:r w:rsidR="00835D10">
                                    <w:t xml:space="preserve"> </w:t>
                                  </w:r>
                                  <w:r>
                                    <w:t>Kulturreferat,</w:t>
                                  </w:r>
                                  <w:r w:rsidR="00835D10">
                                    <w:t xml:space="preserve"> </w:t>
                                  </w:r>
                                  <w:r>
                                    <w:t>Musikschule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6B5926DF" w14:textId="4ED6C49E" w:rsidR="002C3060" w:rsidRDefault="00BC248D" w:rsidP="002C3060">
                            <w:proofErr w:type="spellStart"/>
                            <w:r>
                              <w:t>StA</w:t>
                            </w:r>
                            <w:proofErr w:type="spellEnd"/>
                            <w:r>
                              <w:t xml:space="preserve"> 41/44,</w:t>
                            </w:r>
                            <w:r w:rsidR="00835D10">
                              <w:t xml:space="preserve"> </w:t>
                            </w:r>
                            <w:r>
                              <w:t>Kulturreferat,</w:t>
                            </w:r>
                            <w:r w:rsidR="00835D10">
                              <w:t xml:space="preserve"> </w:t>
                            </w:r>
                            <w:r>
                              <w:t>Musikschule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7B83701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532F555F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59EB01FD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A79E55" w14:textId="64BF02F6" w:rsidR="002C3060" w:rsidRDefault="00BC248D" w:rsidP="002C3060">
                                  <w:r>
                                    <w:t>0172/6002530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50A79E55" w14:textId="64BF02F6" w:rsidR="002C3060" w:rsidRDefault="00BC248D" w:rsidP="002C3060">
                            <w:r>
                              <w:t>0172/6002530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4824EB92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6122F103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1484DD27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7FB36B" w14:textId="3774FBA8" w:rsidR="002C3060" w:rsidRDefault="00BC248D" w:rsidP="002C3060">
                                  <w:r>
                                    <w:t>a.horstmann@musikschule-bergkamen.de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377FB36B" w14:textId="3774FBA8" w:rsidR="002C3060" w:rsidRDefault="00BC248D" w:rsidP="002C3060">
                            <w:r>
                              <w:t>a.horstmann@musikschule-bergkamen.de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B6E280A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14F824C8" wp14:editId="0EA7D81D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168D1" w14:textId="5ABBEC68" w:rsidR="00B377E0" w:rsidRDefault="003F36EF" w:rsidP="00B377E0">
                            <w:r>
                              <w:t>Weitere Informationen und Bildmaterial finden Sie in der Anlage.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824C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249168D1" w14:textId="5ABBEC68" w:rsidR="00B377E0" w:rsidRDefault="003F36EF" w:rsidP="00B377E0">
                      <w:r>
                        <w:t>Weitere Informationen und Bildmaterial finden Sie in der Anlage.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96E5C" w:rsidSect="00C9791B">
      <w:headerReference w:type="default" r:id="rId9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05AF" w14:textId="77777777" w:rsidR="00AF7188" w:rsidRDefault="00AF7188" w:rsidP="00695138">
      <w:pPr>
        <w:spacing w:after="0" w:line="240" w:lineRule="auto"/>
      </w:pPr>
      <w:r>
        <w:separator/>
      </w:r>
    </w:p>
  </w:endnote>
  <w:endnote w:type="continuationSeparator" w:id="0">
    <w:p w14:paraId="3C903003" w14:textId="77777777" w:rsidR="00AF7188" w:rsidRDefault="00AF7188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872EA" w14:textId="77777777" w:rsidR="00AF7188" w:rsidRDefault="00AF7188" w:rsidP="00695138">
      <w:pPr>
        <w:spacing w:after="0" w:line="240" w:lineRule="auto"/>
      </w:pPr>
      <w:r>
        <w:separator/>
      </w:r>
    </w:p>
  </w:footnote>
  <w:footnote w:type="continuationSeparator" w:id="0">
    <w:p w14:paraId="20DA4741" w14:textId="77777777" w:rsidR="00AF7188" w:rsidRDefault="00AF7188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52E6B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0A42B5DC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3C477D7B" w14:textId="77777777" w:rsidR="00695138" w:rsidRDefault="00AF7188">
    <w:pPr>
      <w:pStyle w:val="Kopfzeile"/>
      <w:rPr>
        <w:b/>
        <w:smallCaps/>
        <w:sz w:val="36"/>
        <w:szCs w:val="36"/>
      </w:rPr>
    </w:pPr>
    <w:r>
      <w:rPr>
        <w:noProof/>
      </w:rPr>
      <w:pict w14:anchorId="19E0AA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1DA5B93E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79C04607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A81A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5AFCF669" wp14:editId="358603A5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7DCE1B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4E58A16C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39358E3E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569EAA7A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1FFEEEE0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1C6E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8D"/>
    <w:rsid w:val="00040DC4"/>
    <w:rsid w:val="000C3CF6"/>
    <w:rsid w:val="000D1987"/>
    <w:rsid w:val="00112447"/>
    <w:rsid w:val="001540F3"/>
    <w:rsid w:val="001807C9"/>
    <w:rsid w:val="00190251"/>
    <w:rsid w:val="00196A44"/>
    <w:rsid w:val="0023693B"/>
    <w:rsid w:val="002429D7"/>
    <w:rsid w:val="002C0C3D"/>
    <w:rsid w:val="002C3060"/>
    <w:rsid w:val="002E7976"/>
    <w:rsid w:val="003A4636"/>
    <w:rsid w:val="003B31BF"/>
    <w:rsid w:val="003F36EF"/>
    <w:rsid w:val="004056D6"/>
    <w:rsid w:val="00416F5E"/>
    <w:rsid w:val="004761D7"/>
    <w:rsid w:val="004D6793"/>
    <w:rsid w:val="004F7F39"/>
    <w:rsid w:val="0052364F"/>
    <w:rsid w:val="005308AB"/>
    <w:rsid w:val="00561F99"/>
    <w:rsid w:val="005D4189"/>
    <w:rsid w:val="006871B7"/>
    <w:rsid w:val="00695138"/>
    <w:rsid w:val="00697F1E"/>
    <w:rsid w:val="006A0050"/>
    <w:rsid w:val="006A7444"/>
    <w:rsid w:val="006D0EE1"/>
    <w:rsid w:val="006F0DA9"/>
    <w:rsid w:val="0074608D"/>
    <w:rsid w:val="00777DF5"/>
    <w:rsid w:val="007D1537"/>
    <w:rsid w:val="007D60AC"/>
    <w:rsid w:val="007E0415"/>
    <w:rsid w:val="008223A0"/>
    <w:rsid w:val="00835D10"/>
    <w:rsid w:val="00847CA4"/>
    <w:rsid w:val="0089275E"/>
    <w:rsid w:val="009363D1"/>
    <w:rsid w:val="00937CB3"/>
    <w:rsid w:val="00952056"/>
    <w:rsid w:val="00952C3A"/>
    <w:rsid w:val="00962174"/>
    <w:rsid w:val="009C384E"/>
    <w:rsid w:val="00AF7188"/>
    <w:rsid w:val="00B377E0"/>
    <w:rsid w:val="00B73C97"/>
    <w:rsid w:val="00B95087"/>
    <w:rsid w:val="00BC024D"/>
    <w:rsid w:val="00BC248D"/>
    <w:rsid w:val="00C02DE5"/>
    <w:rsid w:val="00C30C7C"/>
    <w:rsid w:val="00C85FB7"/>
    <w:rsid w:val="00C9791B"/>
    <w:rsid w:val="00D23181"/>
    <w:rsid w:val="00D550DB"/>
    <w:rsid w:val="00DE0580"/>
    <w:rsid w:val="00DF2E2D"/>
    <w:rsid w:val="00E047C7"/>
    <w:rsid w:val="00E20ADC"/>
    <w:rsid w:val="00E53982"/>
    <w:rsid w:val="00F96E5C"/>
    <w:rsid w:val="00FB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08C11"/>
  <w15:chartTrackingRefBased/>
  <w15:docId w15:val="{056983AB-EC25-4877-AFAD-2885092F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rsid w:val="00BC248D"/>
    <w:rPr>
      <w:color w:val="0000FF"/>
      <w:u w:val="single"/>
    </w:rPr>
  </w:style>
  <w:style w:type="character" w:customStyle="1" w:styleId="wpaicg-chat-message">
    <w:name w:val="wpaicg-chat-message"/>
    <w:basedOn w:val="Absatz-Standardschriftart"/>
    <w:rsid w:val="00BC2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ikschule-bergkamen.de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sana\Desktop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1</Pages>
  <Words>150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Lasana, Simone</dc:creator>
  <cp:keywords/>
  <dc:description/>
  <cp:lastModifiedBy>Zawrotny, Antonia</cp:lastModifiedBy>
  <cp:revision>2</cp:revision>
  <cp:lastPrinted>2021-08-12T11:41:00Z</cp:lastPrinted>
  <dcterms:created xsi:type="dcterms:W3CDTF">2026-10-21T07:03:00Z</dcterms:created>
  <dcterms:modified xsi:type="dcterms:W3CDTF">2026-10-28T07:28:00Z</dcterms:modified>
</cp:coreProperties>
</file>