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F4283" w14:textId="77777777" w:rsidR="00F46220" w:rsidRPr="00732C83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color w:val="FFFFFF" w:themeColor="background1"/>
          <w:sz w:val="40"/>
          <w:szCs w:val="40"/>
          <w14:textFill>
            <w14:noFill/>
          </w14:textFill>
        </w:rPr>
        <w:sectPr w:rsidR="00F46220" w:rsidRPr="00732C83" w:rsidSect="00732C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6" w:right="851" w:bottom="2268" w:left="238" w:header="0" w:footer="198" w:gutter="0"/>
          <w:cols w:space="708"/>
          <w:titlePg/>
          <w:docGrid w:linePitch="360"/>
        </w:sectPr>
      </w:pP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5529"/>
        <w:gridCol w:w="3969"/>
      </w:tblGrid>
      <w:tr w:rsidR="00CC11E6" w:rsidRPr="003B445D" w14:paraId="2FBAFD36" w14:textId="77777777" w:rsidTr="006639B7">
        <w:trPr>
          <w:trHeight w:val="1244"/>
        </w:trPr>
        <w:tc>
          <w:tcPr>
            <w:tcW w:w="5529" w:type="dxa"/>
          </w:tcPr>
          <w:p w14:paraId="19A778E1" w14:textId="77777777" w:rsidR="00CC11E6" w:rsidRPr="003B445D" w:rsidRDefault="006639B7" w:rsidP="0086446F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6D147" wp14:editId="22B778DD">
                      <wp:simplePos x="0" y="0"/>
                      <wp:positionH relativeFrom="column">
                        <wp:posOffset>-150495</wp:posOffset>
                      </wp:positionH>
                      <wp:positionV relativeFrom="page">
                        <wp:posOffset>181858</wp:posOffset>
                      </wp:positionV>
                      <wp:extent cx="1600200" cy="353060"/>
                      <wp:effectExtent l="0" t="0" r="0" b="8890"/>
                      <wp:wrapNone/>
                      <wp:docPr id="24395270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53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40B1DD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6D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11.85pt;margin-top:14.3pt;width:126pt;height:2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" filled="f" stroked="f">
                      <v:textbox inset="2mm,0,0,0">
                        <w:txbxContent>
                          <w:p w14:paraId="2140B1DD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969" w:type="dxa"/>
          </w:tcPr>
          <w:p w14:paraId="48D508AF" w14:textId="77777777" w:rsidR="00CC11E6" w:rsidRPr="003B445D" w:rsidRDefault="006639B7" w:rsidP="00CC11E6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60288" behindDoc="0" locked="0" layoutInCell="1" allowOverlap="1" wp14:anchorId="1AF79485" wp14:editId="09566FDB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54610</wp:posOffset>
                      </wp:positionV>
                      <wp:extent cx="2618105" cy="697865"/>
                      <wp:effectExtent l="0" t="0" r="0" b="6985"/>
                      <wp:wrapSquare wrapText="bothSides"/>
                      <wp:docPr id="255976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8105" cy="6978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833709" w14:textId="77777777" w:rsidR="00A56CE7" w:rsidRPr="008C35CA" w:rsidRDefault="00A56CE7" w:rsidP="00A56CE7">
                                  <w:pPr>
                                    <w:tabs>
                                      <w:tab w:val="left" w:pos="2700"/>
                                    </w:tabs>
                                    <w:ind w:right="-55"/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1, 47441 Moers</w:t>
                                  </w:r>
                                </w:p>
                                <w:p w14:paraId="3FE32771" w14:textId="77777777" w:rsidR="00A56CE7" w:rsidRDefault="00A56CE7" w:rsidP="00A56CE7">
                                  <w:pPr>
                                    <w:tabs>
                                      <w:tab w:val="left" w:pos="2700"/>
                                    </w:tabs>
                                    <w:ind w:right="-55"/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Tel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02841 / 201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217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ro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336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jn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338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ts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339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pm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  <w:p w14:paraId="086CE55C" w14:textId="77777777" w:rsidR="00A56CE7" w:rsidRDefault="00A56CE7" w:rsidP="00A56CE7">
                                  <w:pPr>
                                    <w:tabs>
                                      <w:tab w:val="left" w:pos="2700"/>
                                    </w:tabs>
                                    <w:ind w:right="-55"/>
                                  </w:pP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E-Mail: </w:t>
                                  </w:r>
                                  <w:proofErr w:type="gramStart"/>
                                  <w:r w:rsidRPr="00F96372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presse@moers.de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/</w:t>
                                  </w:r>
                                  <w:proofErr w:type="gramEnd"/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 Homepage: </w:t>
                                  </w:r>
                                  <w:r w:rsidRPr="00F96372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www.moers.de</w:t>
                                  </w:r>
                                </w:p>
                                <w:p w14:paraId="54A79C97" w14:textId="35B115B2" w:rsidR="00A56CE7" w:rsidRPr="005469E5" w:rsidRDefault="00A56CE7" w:rsidP="00A56CE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ind w:right="-55"/>
                                    <w:rPr>
                                      <w:rFonts w:ascii="PT Sans" w:hAnsi="PT Sans" w:cs="Arial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4D15CE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O:\Plattenarchiv_Pressearbeit\Pressemitteilungen\2026\Kultur\Grafschafter Museum\ts102901Rübengeisterumzug Ausverkauft.docx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3D2F201A" w14:textId="77777777" w:rsidR="00CC11E6" w:rsidRPr="008A7D45" w:rsidRDefault="00CC11E6" w:rsidP="008A7D45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79485" id="Text Box 2" o:spid="_x0000_s1027" type="#_x0000_t202" style="position:absolute;margin-left:-5.4pt;margin-top:4.3pt;width:206.15pt;height:54.95pt;z-index:251660288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" filled="f" stroked="f">
                      <v:textbox inset="1mm,3.75pt,6.75pt,3.75pt">
                        <w:txbxContent>
                          <w:p w14:paraId="37833709" w14:textId="77777777" w:rsidR="00A56CE7" w:rsidRPr="008C35CA" w:rsidRDefault="00A56CE7" w:rsidP="00A56CE7">
                            <w:pPr>
                              <w:tabs>
                                <w:tab w:val="left" w:pos="2700"/>
                              </w:tabs>
                              <w:ind w:right="-55"/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1, 47441 Moers</w:t>
                            </w:r>
                          </w:p>
                          <w:p w14:paraId="3FE32771" w14:textId="77777777" w:rsidR="00A56CE7" w:rsidRDefault="00A56CE7" w:rsidP="00A56CE7">
                            <w:pPr>
                              <w:tabs>
                                <w:tab w:val="left" w:pos="2700"/>
                              </w:tabs>
                              <w:ind w:right="-55"/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Tel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.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02841 / 201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217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ro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),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336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jn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),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338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ts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),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339 (</w:t>
                            </w:r>
                            <w:proofErr w:type="spellStart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pm</w:t>
                            </w:r>
                            <w:proofErr w:type="spellEnd"/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086CE55C" w14:textId="77777777" w:rsidR="00A56CE7" w:rsidRDefault="00A56CE7" w:rsidP="00A56CE7">
                            <w:pPr>
                              <w:tabs>
                                <w:tab w:val="left" w:pos="2700"/>
                              </w:tabs>
                              <w:ind w:right="-55"/>
                            </w:pP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proofErr w:type="gramStart"/>
                            <w:r w:rsidRPr="00F96372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presse@moers.de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/</w:t>
                            </w:r>
                            <w:proofErr w:type="gramEnd"/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 Homepage: </w:t>
                            </w:r>
                            <w:r w:rsidRPr="00F96372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www.moers.de</w:t>
                            </w:r>
                          </w:p>
                          <w:p w14:paraId="54A79C97" w14:textId="35B115B2" w:rsidR="00A56CE7" w:rsidRPr="005469E5" w:rsidRDefault="00A56CE7" w:rsidP="00A56CE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ind w:right="-55"/>
                              <w:rPr>
                                <w:rFonts w:ascii="PT Sans" w:hAnsi="PT Sans" w:cs="Arial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4D15CE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O:\Plattenarchiv_Pressearbeit\Pressemitteilungen\2026\Kultur\Grafschafter Museum\ts102901Rübengeisterumzug Ausverkauft.docx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3D2F201A" w14:textId="77777777" w:rsidR="00CC11E6" w:rsidRPr="008A7D45" w:rsidRDefault="00CC11E6" w:rsidP="008A7D45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11E6" w:rsidRPr="003B445D" w14:paraId="58C47989" w14:textId="77777777" w:rsidTr="006639B7">
        <w:tc>
          <w:tcPr>
            <w:tcW w:w="5529" w:type="dxa"/>
          </w:tcPr>
          <w:p w14:paraId="3390E014" w14:textId="77777777" w:rsidR="00CC11E6" w:rsidRPr="003B445D" w:rsidRDefault="00CC11E6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3969" w:type="dxa"/>
          </w:tcPr>
          <w:p w14:paraId="57F1227A" w14:textId="77777777" w:rsidR="00CC11E6" w:rsidRPr="003B445D" w:rsidRDefault="00CC11E6" w:rsidP="00CC11E6">
            <w:pPr>
              <w:spacing w:after="30"/>
              <w:ind w:left="10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8B5A40">
              <w:rPr>
                <w:rFonts w:ascii="PT Sans" w:hAnsi="PT Sans"/>
                <w:noProof/>
                <w:sz w:val="16"/>
                <w:szCs w:val="16"/>
              </w:rPr>
              <w:t>29.10.2026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</w:tbl>
    <w:p w14:paraId="04776719" w14:textId="77777777" w:rsidR="001C23CA" w:rsidRDefault="001C23CA" w:rsidP="00CC11E6">
      <w:pPr>
        <w:ind w:right="-1"/>
        <w:rPr>
          <w:rFonts w:ascii="PT Sans" w:hAnsi="PT Sans" w:cs="Arial"/>
          <w:sz w:val="22"/>
          <w:szCs w:val="22"/>
        </w:rPr>
      </w:pPr>
    </w:p>
    <w:p w14:paraId="73BAD3E4" w14:textId="799BD5B8" w:rsidR="004F0649" w:rsidRPr="004F0649" w:rsidRDefault="008B5A40" w:rsidP="00CC11E6">
      <w:pPr>
        <w:ind w:right="-1"/>
        <w:rPr>
          <w:rFonts w:ascii="PT Sans" w:hAnsi="PT Sans" w:cs="Arial"/>
          <w:b/>
          <w:bCs/>
          <w:sz w:val="28"/>
          <w:szCs w:val="28"/>
        </w:rPr>
      </w:pPr>
      <w:r w:rsidRPr="008B5A40">
        <w:rPr>
          <w:rFonts w:ascii="PT Sans" w:hAnsi="PT Sans" w:cs="Arial"/>
          <w:b/>
          <w:bCs/>
          <w:sz w:val="28"/>
          <w:szCs w:val="28"/>
        </w:rPr>
        <w:t>Rübengeisterumzug ausgebucht</w:t>
      </w:r>
    </w:p>
    <w:p w14:paraId="615FB94D" w14:textId="77777777" w:rsidR="004F0649" w:rsidRPr="00743B1D" w:rsidRDefault="004F0649" w:rsidP="00CC11E6">
      <w:pPr>
        <w:ind w:right="-1"/>
        <w:rPr>
          <w:rFonts w:ascii="PT Sans" w:hAnsi="PT Sans" w:cs="Arial"/>
          <w:sz w:val="22"/>
          <w:szCs w:val="22"/>
        </w:rPr>
      </w:pPr>
    </w:p>
    <w:p w14:paraId="3054B955" w14:textId="192FCF8F" w:rsidR="004F0649" w:rsidRDefault="0097522B" w:rsidP="00CC11E6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>(pst)</w:t>
      </w:r>
      <w:r w:rsidR="00CC11E6">
        <w:rPr>
          <w:rFonts w:ascii="PT Sans" w:hAnsi="PT Sans" w:cs="Arial"/>
          <w:sz w:val="22"/>
          <w:szCs w:val="22"/>
        </w:rPr>
        <w:t xml:space="preserve"> </w:t>
      </w:r>
      <w:r w:rsidR="008B5A40">
        <w:rPr>
          <w:rFonts w:ascii="PT Sans" w:hAnsi="PT Sans" w:cs="Arial"/>
          <w:sz w:val="22"/>
          <w:szCs w:val="22"/>
        </w:rPr>
        <w:t xml:space="preserve">Auch der 18. </w:t>
      </w:r>
      <w:r w:rsidR="008B5A40" w:rsidRPr="00D72F48">
        <w:rPr>
          <w:rFonts w:ascii="PT Sans" w:hAnsi="PT Sans" w:cs="Arial"/>
          <w:sz w:val="22"/>
          <w:szCs w:val="22"/>
        </w:rPr>
        <w:t xml:space="preserve">Rübengeisterumzug </w:t>
      </w:r>
      <w:r w:rsidR="008B5A40">
        <w:rPr>
          <w:rFonts w:ascii="PT Sans" w:hAnsi="PT Sans" w:cs="Arial"/>
          <w:sz w:val="22"/>
          <w:szCs w:val="22"/>
        </w:rPr>
        <w:t xml:space="preserve">ist </w:t>
      </w:r>
      <w:r w:rsidR="008B5A40">
        <w:rPr>
          <w:rFonts w:ascii="PT Sans" w:hAnsi="PT Sans" w:cs="Arial"/>
          <w:sz w:val="22"/>
          <w:szCs w:val="22"/>
        </w:rPr>
        <w:t xml:space="preserve">ausgebucht. </w:t>
      </w:r>
      <w:r w:rsidR="008B5A40">
        <w:rPr>
          <w:rFonts w:ascii="PT Sans" w:hAnsi="PT Sans" w:cs="Arial"/>
          <w:sz w:val="22"/>
          <w:szCs w:val="22"/>
        </w:rPr>
        <w:t xml:space="preserve">Kurzfristige </w:t>
      </w:r>
      <w:r w:rsidR="008B5A40">
        <w:rPr>
          <w:rFonts w:ascii="PT Sans" w:hAnsi="PT Sans" w:cs="Arial"/>
          <w:sz w:val="22"/>
          <w:szCs w:val="22"/>
        </w:rPr>
        <w:t xml:space="preserve">Anmeldungen sind </w:t>
      </w:r>
      <w:r w:rsidR="008B5A40">
        <w:rPr>
          <w:rFonts w:ascii="PT Sans" w:hAnsi="PT Sans" w:cs="Arial"/>
          <w:sz w:val="22"/>
          <w:szCs w:val="22"/>
        </w:rPr>
        <w:t xml:space="preserve">deshalb </w:t>
      </w:r>
      <w:r w:rsidR="008B5A40">
        <w:rPr>
          <w:rFonts w:ascii="PT Sans" w:hAnsi="PT Sans" w:cs="Arial"/>
          <w:sz w:val="22"/>
          <w:szCs w:val="22"/>
        </w:rPr>
        <w:t xml:space="preserve">nicht möglich. </w:t>
      </w:r>
      <w:r w:rsidR="008B5A40" w:rsidRPr="009E66C9">
        <w:rPr>
          <w:rFonts w:ascii="PT Sans" w:hAnsi="PT Sans" w:cs="Arial"/>
          <w:sz w:val="22"/>
          <w:szCs w:val="22"/>
        </w:rPr>
        <w:t xml:space="preserve">Das </w:t>
      </w:r>
      <w:r w:rsidR="008B5A40">
        <w:rPr>
          <w:rFonts w:ascii="PT Sans" w:hAnsi="PT Sans" w:cs="Arial"/>
          <w:sz w:val="22"/>
          <w:szCs w:val="22"/>
        </w:rPr>
        <w:t xml:space="preserve">beliebte Angebot für Kinder des Grafschafter Museums </w:t>
      </w:r>
      <w:r w:rsidR="008B5A40" w:rsidRPr="009E66C9">
        <w:rPr>
          <w:rFonts w:ascii="PT Sans" w:hAnsi="PT Sans" w:cs="Arial"/>
          <w:sz w:val="22"/>
          <w:szCs w:val="22"/>
        </w:rPr>
        <w:t xml:space="preserve">findet am </w:t>
      </w:r>
      <w:r w:rsidR="008B5A40">
        <w:rPr>
          <w:rFonts w:ascii="PT Sans" w:hAnsi="PT Sans" w:cs="Arial"/>
          <w:sz w:val="22"/>
          <w:szCs w:val="22"/>
        </w:rPr>
        <w:t xml:space="preserve">Samstag, </w:t>
      </w:r>
      <w:r w:rsidR="008B5A40" w:rsidRPr="009E66C9">
        <w:rPr>
          <w:rFonts w:ascii="PT Sans" w:hAnsi="PT Sans" w:cs="Arial"/>
          <w:sz w:val="22"/>
          <w:szCs w:val="22"/>
        </w:rPr>
        <w:t>31. Oktober</w:t>
      </w:r>
      <w:r w:rsidR="008B5A40">
        <w:rPr>
          <w:rFonts w:ascii="PT Sans" w:hAnsi="PT Sans" w:cs="Arial"/>
          <w:sz w:val="22"/>
          <w:szCs w:val="22"/>
        </w:rPr>
        <w:t xml:space="preserve">, </w:t>
      </w:r>
      <w:r w:rsidR="008B5A40" w:rsidRPr="009E66C9">
        <w:rPr>
          <w:rFonts w:ascii="PT Sans" w:hAnsi="PT Sans" w:cs="Arial"/>
          <w:sz w:val="22"/>
          <w:szCs w:val="22"/>
        </w:rPr>
        <w:t>statt.</w:t>
      </w:r>
    </w:p>
    <w:sectPr w:rsidR="004F0649" w:rsidSect="00732C83">
      <w:type w:val="continuous"/>
      <w:pgSz w:w="11906" w:h="16838" w:code="9"/>
      <w:pgMar w:top="2956" w:right="991" w:bottom="2268" w:left="1418" w:header="0" w:footer="2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69665" w14:textId="77777777" w:rsidR="00AD69B9" w:rsidRDefault="00AD69B9">
      <w:r>
        <w:separator/>
      </w:r>
    </w:p>
  </w:endnote>
  <w:endnote w:type="continuationSeparator" w:id="0">
    <w:p w14:paraId="7F5A22AD" w14:textId="77777777" w:rsidR="00AD69B9" w:rsidRDefault="00AD6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8C03F" w14:textId="77777777" w:rsidR="00CF48A4" w:rsidRDefault="00CF48A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68D5A" w14:textId="77777777" w:rsidR="00CF48A4" w:rsidRDefault="00CF48A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EEA9" w14:textId="77777777" w:rsidR="00732C83" w:rsidRDefault="00732C83" w:rsidP="00732C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DF9E8" w14:textId="77777777" w:rsidR="00AD69B9" w:rsidRDefault="00AD69B9">
      <w:r>
        <w:separator/>
      </w:r>
    </w:p>
  </w:footnote>
  <w:footnote w:type="continuationSeparator" w:id="0">
    <w:p w14:paraId="02041A85" w14:textId="77777777" w:rsidR="00AD69B9" w:rsidRDefault="00AD6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D2099" w14:textId="77777777" w:rsidR="00CF48A4" w:rsidRDefault="00CF48A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56AD1" w14:textId="77777777" w:rsidR="00AA3F36" w:rsidRDefault="00512B73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1F142102" wp14:editId="2281B688">
              <wp:simplePos x="0" y="0"/>
              <wp:positionH relativeFrom="column">
                <wp:posOffset>3444240</wp:posOffset>
              </wp:positionH>
              <wp:positionV relativeFrom="paragraph">
                <wp:posOffset>403752</wp:posOffset>
              </wp:positionV>
              <wp:extent cx="2428240" cy="876300"/>
              <wp:effectExtent l="0" t="0" r="0" b="0"/>
              <wp:wrapSquare wrapText="bothSides"/>
              <wp:docPr id="89731866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240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CE7B3B" w14:textId="77777777" w:rsidR="00F5055A" w:rsidRPr="00512B73" w:rsidRDefault="007E2A72" w:rsidP="00512B73">
                          <w:pPr>
                            <w:rPr>
                              <w:rFonts w:ascii="PT Sans" w:hAnsi="PT Sans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6340E42" wp14:editId="5613C222">
                                <wp:extent cx="1791145" cy="646887"/>
                                <wp:effectExtent l="0" t="0" r="0" b="1270"/>
                                <wp:docPr id="1037517833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14210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margin-left:271.2pt;margin-top:31.8pt;width:191.2pt;height:69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" stroked="f">
              <v:textbox>
                <w:txbxContent>
                  <w:p w14:paraId="78CE7B3B" w14:textId="77777777" w:rsidR="00F5055A" w:rsidRPr="00512B73" w:rsidRDefault="007E2A72" w:rsidP="00512B73">
                    <w:pPr>
                      <w:rPr>
                        <w:rFonts w:ascii="PT Sans" w:hAnsi="PT Sans"/>
                        <w:sz w:val="16"/>
                        <w:szCs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6340E42" wp14:editId="5613C222">
                          <wp:extent cx="1791145" cy="646887"/>
                          <wp:effectExtent l="0" t="0" r="0" b="1270"/>
                          <wp:docPr id="1037517833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BC8F58B" wp14:editId="6B4CF21E">
              <wp:simplePos x="0" y="0"/>
              <wp:positionH relativeFrom="column">
                <wp:posOffset>5067356</wp:posOffset>
              </wp:positionH>
              <wp:positionV relativeFrom="paragraph">
                <wp:posOffset>1305560</wp:posOffset>
              </wp:positionV>
              <wp:extent cx="800100" cy="295275"/>
              <wp:effectExtent l="0" t="0" r="0" b="0"/>
              <wp:wrapNone/>
              <wp:docPr id="9712512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42801A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8F58B" id="Text Box 16" o:spid="_x0000_s1029" type="#_x0000_t202" style="position:absolute;margin-left:399pt;margin-top:102.8pt;width:63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P90QKeIAAAALAQAADwAAAAAAAAAAAAAAAAA6BAAAZHJzL2Rvd25yZXYueG1s&#10;UEsFBgAAAAAEAAQA8wAAAEkFAAAAAA==&#10;" filled="f" stroked="f">
              <v:textbox inset="6.75pt,3.75pt,6.75pt,3.75pt">
                <w:txbxContent>
                  <w:p w14:paraId="3E42801A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88CA4" w14:textId="77777777" w:rsidR="00A02C42" w:rsidRDefault="008A7D45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5CCE48E2" wp14:editId="5250F5D3">
              <wp:simplePos x="0" y="0"/>
              <wp:positionH relativeFrom="column">
                <wp:posOffset>4319682</wp:posOffset>
              </wp:positionH>
              <wp:positionV relativeFrom="paragraph">
                <wp:posOffset>432435</wp:posOffset>
              </wp:positionV>
              <wp:extent cx="2428746" cy="876567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746" cy="87656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A240AA" w14:textId="77777777" w:rsidR="008A7D45" w:rsidRDefault="008A7D4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D4C7BC" wp14:editId="5D5B6B17">
                                <wp:extent cx="1791145" cy="646887"/>
                                <wp:effectExtent l="0" t="0" r="0" b="1270"/>
                                <wp:docPr id="600558609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CE48E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40.15pt;margin-top:34.05pt;width:191.25pt;height:69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" stroked="f">
              <v:textbox>
                <w:txbxContent>
                  <w:p w14:paraId="67A240AA" w14:textId="77777777" w:rsidR="008A7D45" w:rsidRDefault="008A7D45">
                    <w:r>
                      <w:rPr>
                        <w:noProof/>
                      </w:rPr>
                      <w:drawing>
                        <wp:inline distT="0" distB="0" distL="0" distR="0" wp14:anchorId="1AD4C7BC" wp14:editId="5D5B6B17">
                          <wp:extent cx="1791145" cy="646887"/>
                          <wp:effectExtent l="0" t="0" r="0" b="1270"/>
                          <wp:docPr id="600558609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319678">
    <w:abstractNumId w:val="4"/>
  </w:num>
  <w:num w:numId="2" w16cid:durableId="1068646650">
    <w:abstractNumId w:val="3"/>
  </w:num>
  <w:num w:numId="3" w16cid:durableId="2104262224">
    <w:abstractNumId w:val="2"/>
  </w:num>
  <w:num w:numId="4" w16cid:durableId="390689779">
    <w:abstractNumId w:val="1"/>
  </w:num>
  <w:num w:numId="5" w16cid:durableId="21452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A40"/>
    <w:rsid w:val="000035B1"/>
    <w:rsid w:val="00024346"/>
    <w:rsid w:val="000339E4"/>
    <w:rsid w:val="00034585"/>
    <w:rsid w:val="00060A67"/>
    <w:rsid w:val="00065137"/>
    <w:rsid w:val="00075C49"/>
    <w:rsid w:val="000832EE"/>
    <w:rsid w:val="0008434B"/>
    <w:rsid w:val="00090187"/>
    <w:rsid w:val="000901D2"/>
    <w:rsid w:val="000A490E"/>
    <w:rsid w:val="000B3B36"/>
    <w:rsid w:val="000E3D4B"/>
    <w:rsid w:val="000F2502"/>
    <w:rsid w:val="001007E4"/>
    <w:rsid w:val="001069B6"/>
    <w:rsid w:val="00114B61"/>
    <w:rsid w:val="00140600"/>
    <w:rsid w:val="00176888"/>
    <w:rsid w:val="001A1B80"/>
    <w:rsid w:val="001A3D61"/>
    <w:rsid w:val="001A7288"/>
    <w:rsid w:val="001B6278"/>
    <w:rsid w:val="001C0C55"/>
    <w:rsid w:val="001C1426"/>
    <w:rsid w:val="001C23CA"/>
    <w:rsid w:val="001C2871"/>
    <w:rsid w:val="001E7756"/>
    <w:rsid w:val="001F6975"/>
    <w:rsid w:val="00204143"/>
    <w:rsid w:val="00227EA0"/>
    <w:rsid w:val="00232C8D"/>
    <w:rsid w:val="00237CA3"/>
    <w:rsid w:val="0024231A"/>
    <w:rsid w:val="00257660"/>
    <w:rsid w:val="00280624"/>
    <w:rsid w:val="0028192D"/>
    <w:rsid w:val="00286587"/>
    <w:rsid w:val="00290D09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25E6"/>
    <w:rsid w:val="00315F6D"/>
    <w:rsid w:val="003263D9"/>
    <w:rsid w:val="003346CE"/>
    <w:rsid w:val="00344F91"/>
    <w:rsid w:val="0034776D"/>
    <w:rsid w:val="00354BA1"/>
    <w:rsid w:val="00397A4E"/>
    <w:rsid w:val="003B445D"/>
    <w:rsid w:val="003B5DF7"/>
    <w:rsid w:val="003D297F"/>
    <w:rsid w:val="003D2A2C"/>
    <w:rsid w:val="003F4962"/>
    <w:rsid w:val="00413756"/>
    <w:rsid w:val="00422E8E"/>
    <w:rsid w:val="0044301F"/>
    <w:rsid w:val="00452A16"/>
    <w:rsid w:val="00462A0D"/>
    <w:rsid w:val="00475D5E"/>
    <w:rsid w:val="00480F1C"/>
    <w:rsid w:val="004A3AB2"/>
    <w:rsid w:val="004A7554"/>
    <w:rsid w:val="004B005E"/>
    <w:rsid w:val="004C430E"/>
    <w:rsid w:val="004D15CE"/>
    <w:rsid w:val="004D2869"/>
    <w:rsid w:val="004D2F6C"/>
    <w:rsid w:val="004D39B9"/>
    <w:rsid w:val="004E06E7"/>
    <w:rsid w:val="004E2590"/>
    <w:rsid w:val="004F0649"/>
    <w:rsid w:val="004F1D2C"/>
    <w:rsid w:val="00503236"/>
    <w:rsid w:val="00512B73"/>
    <w:rsid w:val="00533A86"/>
    <w:rsid w:val="0054438D"/>
    <w:rsid w:val="00574F18"/>
    <w:rsid w:val="005A4E87"/>
    <w:rsid w:val="005C5DA4"/>
    <w:rsid w:val="005D5C71"/>
    <w:rsid w:val="005E4AE2"/>
    <w:rsid w:val="005E6AE9"/>
    <w:rsid w:val="00613FB5"/>
    <w:rsid w:val="00641C41"/>
    <w:rsid w:val="006429D6"/>
    <w:rsid w:val="00644760"/>
    <w:rsid w:val="006553D1"/>
    <w:rsid w:val="006639B7"/>
    <w:rsid w:val="00671F81"/>
    <w:rsid w:val="006723B0"/>
    <w:rsid w:val="006C2381"/>
    <w:rsid w:val="006C384A"/>
    <w:rsid w:val="006D0853"/>
    <w:rsid w:val="006D29A4"/>
    <w:rsid w:val="006D5F56"/>
    <w:rsid w:val="006E04AC"/>
    <w:rsid w:val="006E6D22"/>
    <w:rsid w:val="00732C83"/>
    <w:rsid w:val="00743B1D"/>
    <w:rsid w:val="007463E5"/>
    <w:rsid w:val="00770A92"/>
    <w:rsid w:val="00780FED"/>
    <w:rsid w:val="00785CAD"/>
    <w:rsid w:val="007C23E4"/>
    <w:rsid w:val="007D4295"/>
    <w:rsid w:val="007E2A72"/>
    <w:rsid w:val="00815423"/>
    <w:rsid w:val="00824F5F"/>
    <w:rsid w:val="00832C44"/>
    <w:rsid w:val="00835967"/>
    <w:rsid w:val="00855A17"/>
    <w:rsid w:val="00856138"/>
    <w:rsid w:val="00856450"/>
    <w:rsid w:val="0086446F"/>
    <w:rsid w:val="00873127"/>
    <w:rsid w:val="008A51F0"/>
    <w:rsid w:val="008A7D45"/>
    <w:rsid w:val="008B5A4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02C42"/>
    <w:rsid w:val="00A45C59"/>
    <w:rsid w:val="00A561BF"/>
    <w:rsid w:val="00A56CE7"/>
    <w:rsid w:val="00A72428"/>
    <w:rsid w:val="00A82299"/>
    <w:rsid w:val="00A87D24"/>
    <w:rsid w:val="00AA3F36"/>
    <w:rsid w:val="00AA7048"/>
    <w:rsid w:val="00AB071F"/>
    <w:rsid w:val="00AC6B0B"/>
    <w:rsid w:val="00AD128A"/>
    <w:rsid w:val="00AD69B9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B6DCB"/>
    <w:rsid w:val="00BC763E"/>
    <w:rsid w:val="00BD0E92"/>
    <w:rsid w:val="00BF1276"/>
    <w:rsid w:val="00C03DA7"/>
    <w:rsid w:val="00C05031"/>
    <w:rsid w:val="00C07CA7"/>
    <w:rsid w:val="00C07F2E"/>
    <w:rsid w:val="00C111A4"/>
    <w:rsid w:val="00C115BC"/>
    <w:rsid w:val="00C221D7"/>
    <w:rsid w:val="00C27861"/>
    <w:rsid w:val="00C32F54"/>
    <w:rsid w:val="00C36891"/>
    <w:rsid w:val="00C74E56"/>
    <w:rsid w:val="00C80587"/>
    <w:rsid w:val="00CC11E6"/>
    <w:rsid w:val="00CF48A4"/>
    <w:rsid w:val="00D153EB"/>
    <w:rsid w:val="00D1609D"/>
    <w:rsid w:val="00D23FEB"/>
    <w:rsid w:val="00D25E53"/>
    <w:rsid w:val="00D41A13"/>
    <w:rsid w:val="00D4674E"/>
    <w:rsid w:val="00DB2B2E"/>
    <w:rsid w:val="00DE51AA"/>
    <w:rsid w:val="00E04241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F0516"/>
    <w:rsid w:val="00F00472"/>
    <w:rsid w:val="00F46220"/>
    <w:rsid w:val="00F469BF"/>
    <w:rsid w:val="00F5055A"/>
    <w:rsid w:val="00F64063"/>
    <w:rsid w:val="00F712D7"/>
    <w:rsid w:val="00F744FA"/>
    <w:rsid w:val="00F973D4"/>
    <w:rsid w:val="00FA286C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6E4D50"/>
  <w15:chartTrackingRefBased/>
  <w15:docId w15:val="{4E89C46F-B189-48A9-B9CC-F76A5D4EC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12B73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5DA4"/>
    <w:rPr>
      <w:color w:val="605E5C"/>
      <w:shd w:val="clear" w:color="auto" w:fill="E1DFDD"/>
    </w:rPr>
  </w:style>
  <w:style w:type="character" w:customStyle="1" w:styleId="FuzeileZchn">
    <w:name w:val="Fußzeile Zchn"/>
    <w:basedOn w:val="Absatz-Standardschriftart"/>
    <w:link w:val="Fuzeile"/>
    <w:rsid w:val="00A56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Neue%20Dokumente\Presseinfo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Presseinfo.dotx</Template>
  <TotalTime>0</TotalTime>
  <Pages>1</Pages>
  <Words>42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309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Thorsten Schröder</dc:creator>
  <cp:keywords/>
  <dc:description/>
  <cp:lastModifiedBy>Thorsten Schröder</cp:lastModifiedBy>
  <cp:revision>2</cp:revision>
  <cp:lastPrinted>2012-04-12T09:11:00Z</cp:lastPrinted>
  <dcterms:created xsi:type="dcterms:W3CDTF">2026-10-29T09:15:00Z</dcterms:created>
  <dcterms:modified xsi:type="dcterms:W3CDTF">2026-10-29T09:15:00Z</dcterms:modified>
</cp:coreProperties>
</file>