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97B8A" w14:textId="77777777" w:rsidR="00ED5ECB" w:rsidRPr="009B770B" w:rsidRDefault="00002B73" w:rsidP="00ED5ECB">
      <w:pPr>
        <w:pStyle w:val="Kopfzeile"/>
        <w:tabs>
          <w:tab w:val="clear" w:pos="4536"/>
          <w:tab w:val="clear" w:pos="9072"/>
          <w:tab w:val="left" w:pos="3969"/>
        </w:tabs>
        <w:ind w:right="-57"/>
        <w:jc w:val="right"/>
        <w:rPr>
          <w:rFonts w:ascii="Work Sans" w:hAnsi="Work Sans"/>
          <w:b/>
          <w:sz w:val="40"/>
        </w:rPr>
      </w:pPr>
      <w:r w:rsidRPr="009B770B">
        <w:rPr>
          <w:rFonts w:ascii="Work Sans" w:hAnsi="Work Sans" w:cs="Arial"/>
          <w:noProof/>
          <w:sz w:val="19"/>
          <w:szCs w:val="19"/>
        </w:rPr>
        <w:drawing>
          <wp:anchor distT="0" distB="0" distL="114300" distR="114300" simplePos="0" relativeHeight="251658240" behindDoc="1" locked="0" layoutInCell="1" allowOverlap="1" wp14:anchorId="64DA59C7" wp14:editId="27B31D3B">
            <wp:simplePos x="0" y="0"/>
            <wp:positionH relativeFrom="column">
              <wp:posOffset>-204470</wp:posOffset>
            </wp:positionH>
            <wp:positionV relativeFrom="paragraph">
              <wp:posOffset>217170</wp:posOffset>
            </wp:positionV>
            <wp:extent cx="2076450" cy="1208405"/>
            <wp:effectExtent l="0" t="0" r="0" b="0"/>
            <wp:wrapTight wrapText="bothSides">
              <wp:wrapPolygon edited="0">
                <wp:start x="0" y="0"/>
                <wp:lineTo x="0" y="21112"/>
                <wp:lineTo x="21402" y="21112"/>
                <wp:lineTo x="21402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Wetteraukreis-300dpi_1_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208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551422" w14:textId="77777777" w:rsidR="00ED5ECB" w:rsidRPr="009B770B" w:rsidRDefault="00ED5ECB" w:rsidP="00ED5ECB">
      <w:pPr>
        <w:pStyle w:val="Kopfzeile"/>
        <w:tabs>
          <w:tab w:val="clear" w:pos="4536"/>
          <w:tab w:val="clear" w:pos="9072"/>
          <w:tab w:val="left" w:pos="3969"/>
        </w:tabs>
        <w:ind w:right="-57"/>
        <w:jc w:val="right"/>
        <w:rPr>
          <w:rFonts w:ascii="Work Sans" w:hAnsi="Work Sans"/>
          <w:sz w:val="32"/>
          <w:szCs w:val="32"/>
        </w:rPr>
      </w:pPr>
      <w:r w:rsidRPr="009B770B">
        <w:rPr>
          <w:rFonts w:ascii="Work Sans" w:hAnsi="Work Sans"/>
          <w:b/>
          <w:sz w:val="32"/>
          <w:szCs w:val="32"/>
        </w:rPr>
        <w:t>Pressedienst</w:t>
      </w:r>
    </w:p>
    <w:p w14:paraId="29F21C44" w14:textId="77777777" w:rsidR="00ED5ECB" w:rsidRPr="009B770B" w:rsidRDefault="00ED5ECB" w:rsidP="00ED5ECB">
      <w:pPr>
        <w:tabs>
          <w:tab w:val="left" w:pos="3969"/>
          <w:tab w:val="right" w:pos="9582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</w:rPr>
      </w:pPr>
      <w:r w:rsidRPr="009B770B">
        <w:rPr>
          <w:rFonts w:ascii="Work Sans" w:hAnsi="Work Sans" w:cs="Arial"/>
          <w:sz w:val="19"/>
          <w:szCs w:val="19"/>
        </w:rPr>
        <w:t>Telefon: 0 60 31 / 83 - 1400</w:t>
      </w:r>
    </w:p>
    <w:p w14:paraId="6F67282D" w14:textId="77777777" w:rsidR="00ED5ECB" w:rsidRPr="009B770B" w:rsidRDefault="00ED5ECB" w:rsidP="00ED5ECB">
      <w:pPr>
        <w:tabs>
          <w:tab w:val="right" w:pos="9582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</w:rPr>
      </w:pPr>
      <w:r w:rsidRPr="009B770B">
        <w:rPr>
          <w:rFonts w:ascii="Work Sans" w:hAnsi="Work Sans" w:cs="Arial"/>
          <w:b/>
          <w:sz w:val="19"/>
          <w:szCs w:val="19"/>
        </w:rPr>
        <w:t>Internet</w:t>
      </w:r>
      <w:r w:rsidRPr="009B770B">
        <w:rPr>
          <w:rFonts w:ascii="Work Sans" w:hAnsi="Work Sans" w:cs="Arial"/>
          <w:sz w:val="19"/>
          <w:szCs w:val="19"/>
        </w:rPr>
        <w:t>: www.wetteraukreis.de</w:t>
      </w:r>
    </w:p>
    <w:p w14:paraId="637D2C66" w14:textId="77777777" w:rsidR="00ED5ECB" w:rsidRPr="009B770B" w:rsidRDefault="00ED5ECB" w:rsidP="00ED5ECB">
      <w:pPr>
        <w:tabs>
          <w:tab w:val="left" w:pos="6379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  <w:lang w:val="it-IT"/>
        </w:rPr>
      </w:pPr>
      <w:r w:rsidRPr="009B770B">
        <w:rPr>
          <w:rFonts w:ascii="Work Sans" w:hAnsi="Work Sans" w:cs="Arial"/>
          <w:b/>
          <w:sz w:val="19"/>
          <w:szCs w:val="19"/>
          <w:lang w:val="it-IT"/>
        </w:rPr>
        <w:t>E-Mail:</w:t>
      </w:r>
      <w:r w:rsidRPr="009B770B">
        <w:rPr>
          <w:rFonts w:ascii="Work Sans" w:hAnsi="Work Sans" w:cs="Arial"/>
          <w:sz w:val="19"/>
          <w:szCs w:val="19"/>
          <w:lang w:val="it-IT"/>
        </w:rPr>
        <w:t xml:space="preserve"> Pressestelle@wetteraukreis.de</w:t>
      </w:r>
    </w:p>
    <w:p w14:paraId="541D2E2E" w14:textId="77777777" w:rsidR="00ED5ECB" w:rsidRPr="009B770B" w:rsidRDefault="00ED5ECB" w:rsidP="00ED5ECB">
      <w:pPr>
        <w:pStyle w:val="Kopfzeile"/>
        <w:tabs>
          <w:tab w:val="clear" w:pos="9072"/>
        </w:tabs>
        <w:ind w:right="-57"/>
        <w:rPr>
          <w:rFonts w:ascii="Work Sans" w:hAnsi="Work Sans"/>
          <w:sz w:val="20"/>
          <w:lang w:val="it-IT"/>
        </w:rPr>
      </w:pPr>
    </w:p>
    <w:p w14:paraId="7E816E7A" w14:textId="77777777" w:rsidR="00ED5ECB" w:rsidRPr="009B770B" w:rsidRDefault="00ED5ECB" w:rsidP="00ED5ECB">
      <w:pPr>
        <w:pStyle w:val="Kopfzeile"/>
        <w:tabs>
          <w:tab w:val="clear" w:pos="4536"/>
          <w:tab w:val="clear" w:pos="9072"/>
        </w:tabs>
        <w:spacing w:after="0"/>
        <w:ind w:right="-57"/>
        <w:rPr>
          <w:rFonts w:ascii="Work Sans" w:hAnsi="Work Sans"/>
          <w:sz w:val="24"/>
          <w:szCs w:val="24"/>
        </w:rPr>
      </w:pPr>
    </w:p>
    <w:p w14:paraId="4678415F" w14:textId="77777777" w:rsidR="00ED5ECB" w:rsidRPr="009B770B" w:rsidRDefault="00ED5ECB" w:rsidP="00ED5ECB">
      <w:pPr>
        <w:ind w:right="-57"/>
        <w:rPr>
          <w:rFonts w:ascii="Work Sans" w:hAnsi="Work Sans"/>
          <w:szCs w:val="24"/>
          <w:lang w:val="it-IT"/>
        </w:rPr>
      </w:pPr>
    </w:p>
    <w:p w14:paraId="0E70A784" w14:textId="77777777" w:rsidR="00ED5ECB" w:rsidRPr="009B770B" w:rsidRDefault="00ED5ECB" w:rsidP="00ED5ECB">
      <w:pPr>
        <w:ind w:right="-57"/>
        <w:jc w:val="both"/>
        <w:rPr>
          <w:rFonts w:ascii="Work Sans" w:hAnsi="Work Sans"/>
          <w:szCs w:val="24"/>
          <w:lang w:val="it-IT"/>
        </w:rPr>
      </w:pPr>
    </w:p>
    <w:p w14:paraId="636B75D0" w14:textId="77777777" w:rsidR="00ED5ECB" w:rsidRPr="009B770B" w:rsidRDefault="00ED5ECB" w:rsidP="00ED5ECB">
      <w:pPr>
        <w:tabs>
          <w:tab w:val="left" w:pos="1913"/>
          <w:tab w:val="left" w:pos="8434"/>
        </w:tabs>
        <w:ind w:right="-57"/>
        <w:rPr>
          <w:rFonts w:ascii="Work Sans" w:hAnsi="Work Sans"/>
          <w:sz w:val="28"/>
        </w:rPr>
      </w:pPr>
    </w:p>
    <w:p w14:paraId="2C938C53" w14:textId="7D3A991D" w:rsidR="00ED5ECB" w:rsidRPr="009B770B" w:rsidRDefault="00ED5ECB" w:rsidP="006D6F8A">
      <w:pPr>
        <w:tabs>
          <w:tab w:val="left" w:pos="1913"/>
        </w:tabs>
        <w:ind w:right="-57"/>
        <w:rPr>
          <w:rFonts w:ascii="Work Sans" w:hAnsi="Work Sans"/>
          <w:b/>
          <w:sz w:val="28"/>
          <w:u w:val="single"/>
        </w:rPr>
      </w:pPr>
      <w:r w:rsidRPr="009B770B">
        <w:rPr>
          <w:rFonts w:ascii="Work Sans" w:hAnsi="Work Sans"/>
          <w:sz w:val="28"/>
        </w:rPr>
        <w:t xml:space="preserve">vom </w:t>
      </w:r>
      <w:r w:rsidR="000457C3" w:rsidRPr="009B770B">
        <w:rPr>
          <w:rFonts w:ascii="Work Sans" w:hAnsi="Work Sans"/>
          <w:sz w:val="28"/>
        </w:rPr>
        <w:fldChar w:fldCharType="begin"/>
      </w:r>
      <w:r w:rsidR="000457C3" w:rsidRPr="009B770B">
        <w:rPr>
          <w:rFonts w:ascii="Work Sans" w:hAnsi="Work Sans"/>
          <w:sz w:val="28"/>
        </w:rPr>
        <w:instrText xml:space="preserve"> SAVEDATE  \@ "dd.MM.yyyy"  \* MERGEFORMAT </w:instrText>
      </w:r>
      <w:r w:rsidR="000457C3" w:rsidRPr="009B770B">
        <w:rPr>
          <w:rFonts w:ascii="Work Sans" w:hAnsi="Work Sans"/>
          <w:sz w:val="28"/>
        </w:rPr>
        <w:fldChar w:fldCharType="separate"/>
      </w:r>
      <w:r w:rsidR="006B381A">
        <w:rPr>
          <w:rFonts w:ascii="Work Sans" w:hAnsi="Work Sans"/>
          <w:noProof/>
          <w:sz w:val="28"/>
        </w:rPr>
        <w:t>31</w:t>
      </w:r>
      <w:r w:rsidR="003A7D65">
        <w:rPr>
          <w:rFonts w:ascii="Work Sans" w:hAnsi="Work Sans"/>
          <w:noProof/>
          <w:sz w:val="28"/>
        </w:rPr>
        <w:t>.08.2026</w:t>
      </w:r>
      <w:r w:rsidR="000457C3" w:rsidRPr="009B770B">
        <w:rPr>
          <w:rFonts w:ascii="Work Sans" w:hAnsi="Work Sans"/>
          <w:sz w:val="28"/>
        </w:rPr>
        <w:fldChar w:fldCharType="end"/>
      </w:r>
    </w:p>
    <w:p w14:paraId="337B04E0" w14:textId="77777777" w:rsidR="00ED5ECB" w:rsidRPr="009B770B" w:rsidRDefault="00ED5ECB" w:rsidP="00ED5ECB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sz w:val="28"/>
          <w:szCs w:val="28"/>
          <w:u w:val="single"/>
        </w:rPr>
      </w:pPr>
    </w:p>
    <w:p w14:paraId="1176CC1C" w14:textId="7BBD14B5" w:rsidR="009B770B" w:rsidRDefault="003A7D65" w:rsidP="00CE337D">
      <w:pPr>
        <w:tabs>
          <w:tab w:val="left" w:pos="1913"/>
          <w:tab w:val="left" w:pos="7371"/>
          <w:tab w:val="left" w:pos="8434"/>
        </w:tabs>
        <w:ind w:right="1135"/>
        <w:rPr>
          <w:rFonts w:ascii="Work Sans" w:hAnsi="Work Sans" w:cs="Arial"/>
          <w:b/>
          <w:sz w:val="28"/>
          <w:szCs w:val="28"/>
          <w:u w:val="single"/>
        </w:rPr>
      </w:pPr>
      <w:r>
        <w:rPr>
          <w:rFonts w:ascii="Work Sans" w:hAnsi="Work Sans" w:cs="Arial"/>
          <w:b/>
          <w:sz w:val="28"/>
          <w:szCs w:val="28"/>
          <w:u w:val="single"/>
        </w:rPr>
        <w:t>Führerscheinstelle am 2. September geschlossen</w:t>
      </w:r>
    </w:p>
    <w:p w14:paraId="071671CD" w14:textId="139A23D9" w:rsidR="00E16093" w:rsidRDefault="00E16093" w:rsidP="00CE337D">
      <w:pPr>
        <w:tabs>
          <w:tab w:val="left" w:pos="1913"/>
          <w:tab w:val="left" w:pos="7371"/>
          <w:tab w:val="left" w:pos="8434"/>
        </w:tabs>
        <w:ind w:right="1135"/>
        <w:rPr>
          <w:rFonts w:ascii="Work Sans" w:hAnsi="Work Sans" w:cs="Arial"/>
          <w:b/>
          <w:sz w:val="28"/>
          <w:szCs w:val="28"/>
          <w:u w:val="single"/>
        </w:rPr>
      </w:pPr>
    </w:p>
    <w:p w14:paraId="1B5DFAC6" w14:textId="5D4B251B" w:rsidR="00E16093" w:rsidRPr="00E16093" w:rsidRDefault="003A7D65" w:rsidP="00CE337D">
      <w:pPr>
        <w:tabs>
          <w:tab w:val="left" w:pos="1913"/>
          <w:tab w:val="left" w:pos="7371"/>
          <w:tab w:val="left" w:pos="8434"/>
        </w:tabs>
        <w:ind w:right="1135"/>
        <w:rPr>
          <w:rFonts w:ascii="Work Sans" w:hAnsi="Work Sans" w:cs="Arial"/>
          <w:bCs/>
          <w:i/>
          <w:iCs/>
          <w:szCs w:val="24"/>
        </w:rPr>
      </w:pPr>
      <w:r>
        <w:rPr>
          <w:rFonts w:ascii="Work Sans" w:hAnsi="Work Sans" w:cs="Arial"/>
          <w:bCs/>
          <w:i/>
          <w:iCs/>
          <w:szCs w:val="24"/>
        </w:rPr>
        <w:t>Keine Kundenbesuche und Anrufe möglich</w:t>
      </w:r>
    </w:p>
    <w:p w14:paraId="158113A2" w14:textId="77777777" w:rsidR="002B5414" w:rsidRPr="009B770B" w:rsidRDefault="002B5414" w:rsidP="00CE337D">
      <w:pPr>
        <w:tabs>
          <w:tab w:val="left" w:pos="1913"/>
          <w:tab w:val="left" w:pos="7371"/>
          <w:tab w:val="left" w:pos="8434"/>
        </w:tabs>
        <w:ind w:right="1135"/>
        <w:rPr>
          <w:rFonts w:ascii="Work Sans" w:hAnsi="Work Sans" w:cs="Arial"/>
          <w:b/>
          <w:sz w:val="28"/>
          <w:szCs w:val="28"/>
          <w:u w:val="single"/>
        </w:rPr>
      </w:pPr>
    </w:p>
    <w:p w14:paraId="13DAEFF1" w14:textId="5581E978" w:rsidR="00746357" w:rsidRPr="00215073" w:rsidRDefault="00CE337D" w:rsidP="00746357">
      <w:pPr>
        <w:tabs>
          <w:tab w:val="left" w:pos="1913"/>
          <w:tab w:val="left" w:pos="8434"/>
        </w:tabs>
        <w:ind w:right="-57"/>
        <w:rPr>
          <w:rFonts w:ascii="Work Sans" w:hAnsi="Work Sans" w:cs="Arial"/>
          <w:szCs w:val="24"/>
        </w:rPr>
      </w:pPr>
      <w:r w:rsidRPr="002A0936">
        <w:rPr>
          <w:rFonts w:ascii="Work Sans" w:hAnsi="Work Sans" w:cs="Arial"/>
        </w:rPr>
        <w:t>Wetteraukreis (pdw</w:t>
      </w:r>
      <w:r w:rsidR="00AF2CA9">
        <w:rPr>
          <w:rFonts w:ascii="Work Sans" w:hAnsi="Work Sans" w:cs="Arial"/>
        </w:rPr>
        <w:t xml:space="preserve">) </w:t>
      </w:r>
      <w:r w:rsidR="00AF2CA9" w:rsidRPr="00AF2CA9">
        <w:rPr>
          <w:rFonts w:ascii="Work Sans" w:hAnsi="Work Sans" w:cs="Arial"/>
          <w:b/>
          <w:bCs/>
        </w:rPr>
        <w:t xml:space="preserve">Am </w:t>
      </w:r>
      <w:r w:rsidR="003A7D65">
        <w:rPr>
          <w:rFonts w:ascii="Work Sans" w:hAnsi="Work Sans" w:cs="Arial"/>
          <w:b/>
          <w:bCs/>
        </w:rPr>
        <w:t>2. September</w:t>
      </w:r>
      <w:r w:rsidR="00AF2CA9">
        <w:rPr>
          <w:rFonts w:ascii="Work Sans" w:hAnsi="Work Sans" w:cs="Arial"/>
          <w:b/>
          <w:bCs/>
        </w:rPr>
        <w:t xml:space="preserve"> </w:t>
      </w:r>
      <w:r w:rsidR="00AF2CA9" w:rsidRPr="00AF2CA9">
        <w:rPr>
          <w:rFonts w:ascii="Work Sans" w:hAnsi="Work Sans" w:cs="Arial"/>
          <w:b/>
          <w:bCs/>
        </w:rPr>
        <w:t>(</w:t>
      </w:r>
      <w:r w:rsidR="003A7D65">
        <w:rPr>
          <w:rFonts w:ascii="Work Sans" w:hAnsi="Work Sans" w:cs="Arial"/>
          <w:b/>
          <w:bCs/>
        </w:rPr>
        <w:t>Mittwoch</w:t>
      </w:r>
      <w:r w:rsidR="00AF2CA9" w:rsidRPr="00AF2CA9">
        <w:rPr>
          <w:rFonts w:ascii="Work Sans" w:hAnsi="Work Sans" w:cs="Arial"/>
          <w:b/>
          <w:bCs/>
        </w:rPr>
        <w:t>)</w:t>
      </w:r>
      <w:r w:rsidR="00746357" w:rsidRPr="00AF2CA9">
        <w:rPr>
          <w:rFonts w:ascii="Work Sans" w:hAnsi="Work Sans"/>
          <w:b/>
          <w:bCs/>
        </w:rPr>
        <w:t xml:space="preserve"> </w:t>
      </w:r>
      <w:r w:rsidR="003A7D65">
        <w:rPr>
          <w:rFonts w:ascii="Work Sans" w:hAnsi="Work Sans"/>
          <w:b/>
          <w:bCs/>
        </w:rPr>
        <w:t>ist die Führerscheinstelle</w:t>
      </w:r>
      <w:r w:rsidR="00746357" w:rsidRPr="00AF2CA9">
        <w:rPr>
          <w:rFonts w:ascii="Work Sans" w:hAnsi="Work Sans"/>
          <w:b/>
          <w:bCs/>
        </w:rPr>
        <w:t xml:space="preserve"> des Wetteraukreises in Friedberg </w:t>
      </w:r>
      <w:r w:rsidR="003A7D65">
        <w:rPr>
          <w:rFonts w:ascii="Work Sans" w:hAnsi="Work Sans"/>
          <w:b/>
          <w:bCs/>
        </w:rPr>
        <w:t>wegen einer internen Veranstaltung</w:t>
      </w:r>
      <w:r w:rsidR="00746357" w:rsidRPr="00AF2CA9">
        <w:rPr>
          <w:rFonts w:ascii="Work Sans" w:hAnsi="Work Sans"/>
          <w:b/>
          <w:bCs/>
        </w:rPr>
        <w:t xml:space="preserve"> geschlossen.</w:t>
      </w:r>
      <w:r w:rsidR="00460EE3" w:rsidRPr="00AF2CA9">
        <w:rPr>
          <w:rFonts w:ascii="Work Sans" w:hAnsi="Work Sans"/>
          <w:b/>
          <w:bCs/>
        </w:rPr>
        <w:t xml:space="preserve"> </w:t>
      </w:r>
      <w:r w:rsidR="003A7D65">
        <w:rPr>
          <w:rFonts w:ascii="Work Sans" w:hAnsi="Work Sans"/>
          <w:b/>
          <w:bCs/>
        </w:rPr>
        <w:t xml:space="preserve">Kundinnen und Kunden können an diesem Tag weder persönlich noch telefonisch Auskünfte erteilt werden. </w:t>
      </w:r>
    </w:p>
    <w:p w14:paraId="5133ABF8" w14:textId="77777777" w:rsidR="00746357" w:rsidRPr="00215073" w:rsidRDefault="00746357" w:rsidP="00746357">
      <w:pPr>
        <w:tabs>
          <w:tab w:val="right" w:pos="9582"/>
        </w:tabs>
        <w:rPr>
          <w:rFonts w:ascii="Work Sans" w:hAnsi="Work Sans" w:cs="Arial"/>
          <w:szCs w:val="24"/>
        </w:rPr>
      </w:pPr>
    </w:p>
    <w:p w14:paraId="46592482" w14:textId="6D1BE65E" w:rsidR="00746357" w:rsidRDefault="00746357" w:rsidP="00746357">
      <w:pPr>
        <w:tabs>
          <w:tab w:val="right" w:pos="9582"/>
        </w:tabs>
        <w:rPr>
          <w:rFonts w:ascii="Work Sans" w:hAnsi="Work Sans" w:cs="Arial"/>
          <w:szCs w:val="24"/>
        </w:rPr>
      </w:pPr>
      <w:r w:rsidRPr="00215073">
        <w:rPr>
          <w:rFonts w:ascii="Work Sans" w:hAnsi="Work Sans" w:cs="Arial"/>
          <w:szCs w:val="24"/>
        </w:rPr>
        <w:t>A</w:t>
      </w:r>
      <w:r w:rsidR="003A7D65">
        <w:rPr>
          <w:rFonts w:ascii="Work Sans" w:hAnsi="Work Sans" w:cs="Arial"/>
          <w:szCs w:val="24"/>
        </w:rPr>
        <w:t>b</w:t>
      </w:r>
      <w:r w:rsidRPr="00215073">
        <w:rPr>
          <w:rFonts w:ascii="Work Sans" w:hAnsi="Work Sans" w:cs="Arial"/>
          <w:szCs w:val="24"/>
        </w:rPr>
        <w:t xml:space="preserve"> </w:t>
      </w:r>
      <w:r w:rsidR="003A7D65">
        <w:rPr>
          <w:rFonts w:ascii="Work Sans" w:hAnsi="Work Sans" w:cs="Arial"/>
          <w:szCs w:val="24"/>
        </w:rPr>
        <w:t>dem 3. September 2026 (Donnerstag)</w:t>
      </w:r>
      <w:r w:rsidRPr="00215073">
        <w:rPr>
          <w:rFonts w:ascii="Work Sans" w:hAnsi="Work Sans" w:cs="Arial"/>
          <w:szCs w:val="24"/>
        </w:rPr>
        <w:t xml:space="preserve"> stehen die Mitarbeiterinnen und Mitarbeiter der</w:t>
      </w:r>
      <w:r w:rsidR="003A7D65">
        <w:rPr>
          <w:rFonts w:ascii="Work Sans" w:hAnsi="Work Sans" w:cs="Arial"/>
          <w:szCs w:val="24"/>
        </w:rPr>
        <w:t xml:space="preserve"> Führerscheinstelle</w:t>
      </w:r>
      <w:r w:rsidRPr="00215073">
        <w:rPr>
          <w:rFonts w:ascii="Work Sans" w:hAnsi="Work Sans" w:cs="Arial"/>
          <w:szCs w:val="24"/>
        </w:rPr>
        <w:t xml:space="preserve"> </w:t>
      </w:r>
      <w:r w:rsidR="006B381A">
        <w:rPr>
          <w:rFonts w:ascii="Work Sans" w:hAnsi="Work Sans" w:cs="Arial"/>
          <w:szCs w:val="24"/>
        </w:rPr>
        <w:t xml:space="preserve">wie gewohnt </w:t>
      </w:r>
      <w:r w:rsidR="003D3280">
        <w:rPr>
          <w:rFonts w:ascii="Work Sans" w:hAnsi="Work Sans" w:cs="Arial"/>
          <w:szCs w:val="24"/>
        </w:rPr>
        <w:t xml:space="preserve">ab 7:30 Uhr </w:t>
      </w:r>
      <w:r w:rsidR="006B381A">
        <w:rPr>
          <w:rFonts w:ascii="Work Sans" w:hAnsi="Work Sans" w:cs="Arial"/>
          <w:szCs w:val="24"/>
        </w:rPr>
        <w:t>wieder zur Verfügung.</w:t>
      </w:r>
      <w:r w:rsidRPr="00215073">
        <w:rPr>
          <w:rFonts w:ascii="Work Sans" w:hAnsi="Work Sans" w:cs="Arial"/>
          <w:szCs w:val="24"/>
        </w:rPr>
        <w:t xml:space="preserve"> </w:t>
      </w:r>
    </w:p>
    <w:p w14:paraId="20CD0DF1" w14:textId="3B9CAC72" w:rsidR="003D3280" w:rsidRDefault="003D3280" w:rsidP="00746357">
      <w:pPr>
        <w:tabs>
          <w:tab w:val="right" w:pos="9582"/>
        </w:tabs>
        <w:rPr>
          <w:rFonts w:ascii="Work Sans" w:hAnsi="Work Sans" w:cs="Arial"/>
          <w:szCs w:val="24"/>
        </w:rPr>
      </w:pPr>
    </w:p>
    <w:p w14:paraId="04905E25" w14:textId="5DB50C4B" w:rsidR="003D3280" w:rsidRPr="00746357" w:rsidRDefault="003D3280" w:rsidP="00746357">
      <w:pPr>
        <w:tabs>
          <w:tab w:val="right" w:pos="9582"/>
        </w:tabs>
        <w:rPr>
          <w:rFonts w:ascii="Work Sans" w:hAnsi="Work Sans" w:cs="Arial"/>
          <w:szCs w:val="24"/>
        </w:rPr>
      </w:pPr>
    </w:p>
    <w:sectPr w:rsidR="003D3280" w:rsidRPr="00746357" w:rsidSect="003566CE">
      <w:headerReference w:type="default" r:id="rId7"/>
      <w:footerReference w:type="default" r:id="rId8"/>
      <w:footerReference w:type="first" r:id="rId9"/>
      <w:type w:val="continuous"/>
      <w:pgSz w:w="11907" w:h="16840" w:code="9"/>
      <w:pgMar w:top="567" w:right="2268" w:bottom="1134" w:left="2977" w:header="720" w:footer="720" w:gutter="0"/>
      <w:paperSrc w:first="2" w:other="2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D0FB66" w14:textId="77777777" w:rsidR="00746357" w:rsidRDefault="00746357">
      <w:r>
        <w:separator/>
      </w:r>
    </w:p>
  </w:endnote>
  <w:endnote w:type="continuationSeparator" w:id="0">
    <w:p w14:paraId="4FEF115C" w14:textId="77777777" w:rsidR="00746357" w:rsidRDefault="00746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ork Sans"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ANZEIAAAAASA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D9172" w14:textId="77777777" w:rsidR="004A7BC7" w:rsidRDefault="004A7BC7">
    <w:pPr>
      <w:pStyle w:val="Fuzeile"/>
      <w:spacing w:after="0"/>
      <w:ind w:left="3828"/>
      <w:jc w:val="right"/>
    </w:pPr>
    <w:r>
      <w:rPr>
        <w:i/>
      </w:rPr>
      <w:fldChar w:fldCharType="begin"/>
    </w:r>
    <w:r>
      <w:rPr>
        <w:i/>
      </w:rPr>
      <w:instrText>IF</w:instrText>
    </w:r>
    <w:r>
      <w:rPr>
        <w:i/>
      </w:rPr>
      <w:fldChar w:fldCharType="begin"/>
    </w:r>
    <w:r>
      <w:rPr>
        <w:i/>
      </w:rPr>
      <w:instrText>PAGE</w:instrText>
    </w:r>
    <w:r>
      <w:rPr>
        <w:i/>
      </w:rPr>
      <w:fldChar w:fldCharType="separate"/>
    </w:r>
    <w:r w:rsidR="002B5414">
      <w:rPr>
        <w:i/>
        <w:noProof/>
      </w:rPr>
      <w:instrText>2</w:instrText>
    </w:r>
    <w:r>
      <w:rPr>
        <w:i/>
      </w:rPr>
      <w:fldChar w:fldCharType="end"/>
    </w:r>
    <w:r>
      <w:rPr>
        <w:i/>
      </w:rPr>
      <w:instrText>&lt;&gt;</w:instrText>
    </w:r>
    <w:r>
      <w:rPr>
        <w:i/>
      </w:rPr>
      <w:fldChar w:fldCharType="begin"/>
    </w:r>
    <w:r>
      <w:rPr>
        <w:rFonts w:ascii="ANZEIAAAAASA" w:hAnsi="ANZEIAAAAASA"/>
        <w:i/>
      </w:rPr>
      <w:instrText>NUMPAGES</w:instrText>
    </w:r>
    <w:r>
      <w:rPr>
        <w:i/>
      </w:rPr>
      <w:fldChar w:fldCharType="separate"/>
    </w:r>
    <w:r w:rsidR="00931637">
      <w:rPr>
        <w:rFonts w:ascii="ANZEIAAAAASA" w:hAnsi="ANZEIAAAAASA"/>
        <w:i/>
        <w:noProof/>
      </w:rPr>
      <w:instrText>1</w:instrText>
    </w:r>
    <w:r>
      <w:rPr>
        <w:i/>
      </w:rPr>
      <w:fldChar w:fldCharType="end"/>
    </w:r>
    <w:r>
      <w:rPr>
        <w:i/>
      </w:rPr>
      <w:instrText xml:space="preserve">"- </w:instrText>
    </w:r>
    <w:r>
      <w:rPr>
        <w:i/>
      </w:rPr>
      <w:fldChar w:fldCharType="begin"/>
    </w:r>
    <w:r>
      <w:rPr>
        <w:i/>
      </w:rPr>
      <w:instrText>=</w:instrText>
    </w:r>
    <w:r>
      <w:rPr>
        <w:i/>
      </w:rPr>
      <w:fldChar w:fldCharType="begin"/>
    </w:r>
    <w:r>
      <w:rPr>
        <w:i/>
      </w:rPr>
      <w:instrText>PAGE</w:instrText>
    </w:r>
    <w:r>
      <w:rPr>
        <w:i/>
      </w:rPr>
      <w:fldChar w:fldCharType="separate"/>
    </w:r>
    <w:r w:rsidR="009B770B">
      <w:rPr>
        <w:i/>
        <w:noProof/>
      </w:rPr>
      <w:instrText>2</w:instrText>
    </w:r>
    <w:r>
      <w:rPr>
        <w:i/>
      </w:rPr>
      <w:fldChar w:fldCharType="end"/>
    </w:r>
    <w:r>
      <w:rPr>
        <w:i/>
      </w:rPr>
      <w:instrText>+1</w:instrText>
    </w:r>
    <w:r>
      <w:rPr>
        <w:i/>
      </w:rPr>
      <w:fldChar w:fldCharType="separate"/>
    </w:r>
    <w:r w:rsidR="009B770B">
      <w:rPr>
        <w:i/>
        <w:noProof/>
      </w:rPr>
      <w:instrText>3</w:instrText>
    </w:r>
    <w:r>
      <w:rPr>
        <w:i/>
      </w:rPr>
      <w:fldChar w:fldCharType="end"/>
    </w:r>
    <w:r>
      <w:rPr>
        <w:i/>
      </w:rPr>
      <w:instrText xml:space="preserve"> -"</w:instrText>
    </w:r>
    <w:r>
      <w:rPr>
        <w:i/>
      </w:rPr>
      <w:fldChar w:fldCharType="separate"/>
    </w:r>
    <w:r w:rsidR="00931637">
      <w:rPr>
        <w:i/>
        <w:noProof/>
      </w:rPr>
      <w:t>- 3 -</w:t>
    </w:r>
    <w:r>
      <w:rPr>
        <w:i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3E004" w14:textId="077A7490" w:rsidR="004A7BC7" w:rsidRPr="005F7AC8" w:rsidRDefault="004A7BC7">
    <w:pPr>
      <w:pStyle w:val="Fuzeile"/>
      <w:jc w:val="right"/>
      <w:rPr>
        <w:sz w:val="16"/>
        <w:szCs w:val="16"/>
      </w:rPr>
    </w:pPr>
    <w:r w:rsidRPr="005F7AC8">
      <w:rPr>
        <w:i/>
        <w:sz w:val="16"/>
        <w:szCs w:val="16"/>
      </w:rPr>
      <w:fldChar w:fldCharType="begin"/>
    </w:r>
    <w:r w:rsidRPr="005F7AC8">
      <w:rPr>
        <w:i/>
        <w:sz w:val="16"/>
        <w:szCs w:val="16"/>
      </w:rPr>
      <w:instrText>IF</w:instrText>
    </w:r>
    <w:r w:rsidRPr="005F7AC8">
      <w:rPr>
        <w:i/>
        <w:sz w:val="16"/>
        <w:szCs w:val="16"/>
      </w:rPr>
      <w:fldChar w:fldCharType="begin"/>
    </w:r>
    <w:r w:rsidRPr="005F7AC8">
      <w:rPr>
        <w:i/>
        <w:sz w:val="16"/>
        <w:szCs w:val="16"/>
      </w:rPr>
      <w:instrText>PAGE</w:instrText>
    </w:r>
    <w:r w:rsidRPr="005F7AC8">
      <w:rPr>
        <w:i/>
        <w:sz w:val="16"/>
        <w:szCs w:val="16"/>
      </w:rPr>
      <w:fldChar w:fldCharType="separate"/>
    </w:r>
    <w:r w:rsidR="003D3280">
      <w:rPr>
        <w:i/>
        <w:noProof/>
        <w:sz w:val="16"/>
        <w:szCs w:val="16"/>
      </w:rPr>
      <w:instrText>1</w:instrText>
    </w:r>
    <w:r w:rsidRPr="005F7AC8">
      <w:rPr>
        <w:i/>
        <w:sz w:val="16"/>
        <w:szCs w:val="16"/>
      </w:rPr>
      <w:fldChar w:fldCharType="end"/>
    </w:r>
    <w:r w:rsidRPr="005F7AC8">
      <w:rPr>
        <w:i/>
        <w:sz w:val="16"/>
        <w:szCs w:val="16"/>
      </w:rPr>
      <w:instrText>&lt;&gt;</w:instrText>
    </w:r>
    <w:r w:rsidRPr="005F7AC8">
      <w:rPr>
        <w:i/>
        <w:sz w:val="16"/>
        <w:szCs w:val="16"/>
      </w:rPr>
      <w:fldChar w:fldCharType="begin"/>
    </w:r>
    <w:r w:rsidRPr="005F7AC8">
      <w:rPr>
        <w:rFonts w:ascii="ANZEIAAAAASA" w:hAnsi="ANZEIAAAAASA"/>
        <w:i/>
        <w:sz w:val="16"/>
        <w:szCs w:val="16"/>
      </w:rPr>
      <w:instrText>NUMPAGES</w:instrText>
    </w:r>
    <w:r w:rsidRPr="005F7AC8">
      <w:rPr>
        <w:i/>
        <w:sz w:val="16"/>
        <w:szCs w:val="16"/>
      </w:rPr>
      <w:fldChar w:fldCharType="separate"/>
    </w:r>
    <w:r w:rsidR="003D3280">
      <w:rPr>
        <w:rFonts w:ascii="ANZEIAAAAASA" w:hAnsi="ANZEIAAAAASA"/>
        <w:i/>
        <w:noProof/>
        <w:sz w:val="16"/>
        <w:szCs w:val="16"/>
      </w:rPr>
      <w:instrText>1</w:instrText>
    </w:r>
    <w:r w:rsidRPr="005F7AC8">
      <w:rPr>
        <w:i/>
        <w:sz w:val="16"/>
        <w:szCs w:val="16"/>
      </w:rPr>
      <w:fldChar w:fldCharType="end"/>
    </w:r>
    <w:r w:rsidRPr="005F7AC8">
      <w:rPr>
        <w:i/>
        <w:sz w:val="16"/>
        <w:szCs w:val="16"/>
      </w:rPr>
      <w:instrText xml:space="preserve">"- </w:instrText>
    </w:r>
    <w:r w:rsidRPr="005F7AC8">
      <w:rPr>
        <w:i/>
        <w:sz w:val="16"/>
        <w:szCs w:val="16"/>
      </w:rPr>
      <w:fldChar w:fldCharType="begin"/>
    </w:r>
    <w:r w:rsidRPr="005F7AC8">
      <w:rPr>
        <w:i/>
        <w:sz w:val="16"/>
        <w:szCs w:val="16"/>
      </w:rPr>
      <w:instrText>=</w:instrText>
    </w:r>
    <w:r w:rsidRPr="005F7AC8">
      <w:rPr>
        <w:i/>
        <w:sz w:val="16"/>
        <w:szCs w:val="16"/>
      </w:rPr>
      <w:fldChar w:fldCharType="begin"/>
    </w:r>
    <w:r w:rsidRPr="005F7AC8">
      <w:rPr>
        <w:i/>
        <w:sz w:val="16"/>
        <w:szCs w:val="16"/>
      </w:rPr>
      <w:instrText>PAGE</w:instrText>
    </w:r>
    <w:r w:rsidRPr="005F7AC8">
      <w:rPr>
        <w:i/>
        <w:sz w:val="16"/>
        <w:szCs w:val="16"/>
      </w:rPr>
      <w:fldChar w:fldCharType="separate"/>
    </w:r>
    <w:r w:rsidR="002B5414">
      <w:rPr>
        <w:i/>
        <w:noProof/>
        <w:sz w:val="16"/>
        <w:szCs w:val="16"/>
      </w:rPr>
      <w:instrText>1</w:instrText>
    </w:r>
    <w:r w:rsidRPr="005F7AC8">
      <w:rPr>
        <w:i/>
        <w:sz w:val="16"/>
        <w:szCs w:val="16"/>
      </w:rPr>
      <w:fldChar w:fldCharType="end"/>
    </w:r>
    <w:r w:rsidRPr="005F7AC8">
      <w:rPr>
        <w:i/>
        <w:sz w:val="16"/>
        <w:szCs w:val="16"/>
      </w:rPr>
      <w:instrText>+1</w:instrText>
    </w:r>
    <w:r w:rsidRPr="005F7AC8">
      <w:rPr>
        <w:i/>
        <w:sz w:val="16"/>
        <w:szCs w:val="16"/>
      </w:rPr>
      <w:fldChar w:fldCharType="separate"/>
    </w:r>
    <w:r w:rsidR="002B5414">
      <w:rPr>
        <w:i/>
        <w:noProof/>
        <w:sz w:val="16"/>
        <w:szCs w:val="16"/>
      </w:rPr>
      <w:instrText>2</w:instrText>
    </w:r>
    <w:r w:rsidRPr="005F7AC8">
      <w:rPr>
        <w:i/>
        <w:sz w:val="16"/>
        <w:szCs w:val="16"/>
      </w:rPr>
      <w:fldChar w:fldCharType="end"/>
    </w:r>
    <w:r w:rsidRPr="005F7AC8">
      <w:rPr>
        <w:i/>
        <w:sz w:val="16"/>
        <w:szCs w:val="16"/>
      </w:rPr>
      <w:instrText xml:space="preserve"> -"</w:instrText>
    </w:r>
    <w:r w:rsidRPr="005F7AC8">
      <w:rPr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753687" w14:textId="77777777" w:rsidR="00746357" w:rsidRDefault="00746357">
      <w:r>
        <w:separator/>
      </w:r>
    </w:p>
  </w:footnote>
  <w:footnote w:type="continuationSeparator" w:id="0">
    <w:p w14:paraId="515E4D4D" w14:textId="77777777" w:rsidR="00746357" w:rsidRDefault="007463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3786D" w14:textId="77777777" w:rsidR="004A7BC7" w:rsidRDefault="004A7BC7">
    <w:pPr>
      <w:pStyle w:val="Kopfzeile"/>
      <w:spacing w:after="480"/>
      <w:jc w:val="center"/>
    </w:pPr>
    <w:r>
      <w:rPr>
        <w:rStyle w:val="Seitenzahl"/>
      </w:rPr>
      <w:t xml:space="preserve">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2B5414">
      <w:rPr>
        <w:rStyle w:val="Seitenzahl"/>
        <w:noProof/>
      </w:rPr>
      <w:t>2</w:t>
    </w:r>
    <w:r>
      <w:rPr>
        <w:rStyle w:val="Seitenzahl"/>
      </w:rPr>
      <w:fldChar w:fldCharType="end"/>
    </w:r>
    <w:r>
      <w:rPr>
        <w:rStyle w:val="Seitenzahl"/>
      </w:rPr>
      <w:t xml:space="preserve"> -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6357"/>
    <w:rsid w:val="00002B73"/>
    <w:rsid w:val="00014C7D"/>
    <w:rsid w:val="0001556B"/>
    <w:rsid w:val="00021CA0"/>
    <w:rsid w:val="000457C3"/>
    <w:rsid w:val="00052941"/>
    <w:rsid w:val="00052AAD"/>
    <w:rsid w:val="000864B6"/>
    <w:rsid w:val="00094A1B"/>
    <w:rsid w:val="000B19FF"/>
    <w:rsid w:val="000E2358"/>
    <w:rsid w:val="001517F9"/>
    <w:rsid w:val="00154FB0"/>
    <w:rsid w:val="001937D7"/>
    <w:rsid w:val="001D4A4B"/>
    <w:rsid w:val="001E4392"/>
    <w:rsid w:val="001F07E4"/>
    <w:rsid w:val="00220DE9"/>
    <w:rsid w:val="00242F8B"/>
    <w:rsid w:val="002A0936"/>
    <w:rsid w:val="002B5414"/>
    <w:rsid w:val="00326B53"/>
    <w:rsid w:val="00326F92"/>
    <w:rsid w:val="003428E3"/>
    <w:rsid w:val="003566CE"/>
    <w:rsid w:val="00357548"/>
    <w:rsid w:val="0037231D"/>
    <w:rsid w:val="00381212"/>
    <w:rsid w:val="003A4D88"/>
    <w:rsid w:val="003A7D65"/>
    <w:rsid w:val="003C70B8"/>
    <w:rsid w:val="003D3280"/>
    <w:rsid w:val="003D58C5"/>
    <w:rsid w:val="0040103E"/>
    <w:rsid w:val="004334A1"/>
    <w:rsid w:val="00445081"/>
    <w:rsid w:val="00460EE3"/>
    <w:rsid w:val="004651F0"/>
    <w:rsid w:val="0047062D"/>
    <w:rsid w:val="00493C9A"/>
    <w:rsid w:val="00496769"/>
    <w:rsid w:val="0049774B"/>
    <w:rsid w:val="004A7BC7"/>
    <w:rsid w:val="004D0F8D"/>
    <w:rsid w:val="004E0139"/>
    <w:rsid w:val="004E4421"/>
    <w:rsid w:val="004E6993"/>
    <w:rsid w:val="004F098A"/>
    <w:rsid w:val="00505CEE"/>
    <w:rsid w:val="00524E3D"/>
    <w:rsid w:val="005A475B"/>
    <w:rsid w:val="005A51F3"/>
    <w:rsid w:val="005E0212"/>
    <w:rsid w:val="005F7AC8"/>
    <w:rsid w:val="00610F72"/>
    <w:rsid w:val="006173B7"/>
    <w:rsid w:val="00625FE8"/>
    <w:rsid w:val="00633C80"/>
    <w:rsid w:val="006577D2"/>
    <w:rsid w:val="0066267D"/>
    <w:rsid w:val="0068741D"/>
    <w:rsid w:val="006957CC"/>
    <w:rsid w:val="006A1DC8"/>
    <w:rsid w:val="006A7BBB"/>
    <w:rsid w:val="006B381A"/>
    <w:rsid w:val="006C10A3"/>
    <w:rsid w:val="006D4F47"/>
    <w:rsid w:val="006D6F8A"/>
    <w:rsid w:val="00704E81"/>
    <w:rsid w:val="007174E0"/>
    <w:rsid w:val="007339D0"/>
    <w:rsid w:val="00744810"/>
    <w:rsid w:val="00746357"/>
    <w:rsid w:val="00753E75"/>
    <w:rsid w:val="00766183"/>
    <w:rsid w:val="0077572D"/>
    <w:rsid w:val="007A097B"/>
    <w:rsid w:val="007A5CA5"/>
    <w:rsid w:val="007B6A16"/>
    <w:rsid w:val="00823A7C"/>
    <w:rsid w:val="008372AF"/>
    <w:rsid w:val="00864B5E"/>
    <w:rsid w:val="00867C10"/>
    <w:rsid w:val="008815E1"/>
    <w:rsid w:val="008B20FD"/>
    <w:rsid w:val="008C6A06"/>
    <w:rsid w:val="008D55DC"/>
    <w:rsid w:val="008E6AE1"/>
    <w:rsid w:val="009207E2"/>
    <w:rsid w:val="00921626"/>
    <w:rsid w:val="00927F3E"/>
    <w:rsid w:val="00931637"/>
    <w:rsid w:val="00932690"/>
    <w:rsid w:val="0093271F"/>
    <w:rsid w:val="00977E84"/>
    <w:rsid w:val="009B770B"/>
    <w:rsid w:val="009C2B07"/>
    <w:rsid w:val="009D6592"/>
    <w:rsid w:val="009F5446"/>
    <w:rsid w:val="009F5956"/>
    <w:rsid w:val="009F6726"/>
    <w:rsid w:val="009F7054"/>
    <w:rsid w:val="00A068BC"/>
    <w:rsid w:val="00A1367F"/>
    <w:rsid w:val="00A31DBD"/>
    <w:rsid w:val="00A5580D"/>
    <w:rsid w:val="00A90919"/>
    <w:rsid w:val="00A95086"/>
    <w:rsid w:val="00A964B9"/>
    <w:rsid w:val="00AA2B0F"/>
    <w:rsid w:val="00AA5D9D"/>
    <w:rsid w:val="00AB60D8"/>
    <w:rsid w:val="00AD1732"/>
    <w:rsid w:val="00AF2CA9"/>
    <w:rsid w:val="00AF5FA3"/>
    <w:rsid w:val="00B15955"/>
    <w:rsid w:val="00B30477"/>
    <w:rsid w:val="00B31594"/>
    <w:rsid w:val="00B40A83"/>
    <w:rsid w:val="00B420AE"/>
    <w:rsid w:val="00B6533E"/>
    <w:rsid w:val="00B73676"/>
    <w:rsid w:val="00B92EE8"/>
    <w:rsid w:val="00B93ED0"/>
    <w:rsid w:val="00BB699C"/>
    <w:rsid w:val="00BC2F63"/>
    <w:rsid w:val="00BF65C6"/>
    <w:rsid w:val="00C227D9"/>
    <w:rsid w:val="00C232F2"/>
    <w:rsid w:val="00C33493"/>
    <w:rsid w:val="00C534D9"/>
    <w:rsid w:val="00C608A3"/>
    <w:rsid w:val="00C74E8F"/>
    <w:rsid w:val="00C84063"/>
    <w:rsid w:val="00C86351"/>
    <w:rsid w:val="00C9667F"/>
    <w:rsid w:val="00C96D6F"/>
    <w:rsid w:val="00CB1331"/>
    <w:rsid w:val="00CB47C9"/>
    <w:rsid w:val="00CC4D6D"/>
    <w:rsid w:val="00CC5366"/>
    <w:rsid w:val="00CC71DF"/>
    <w:rsid w:val="00CE0DB0"/>
    <w:rsid w:val="00CE337D"/>
    <w:rsid w:val="00D01C49"/>
    <w:rsid w:val="00D30745"/>
    <w:rsid w:val="00D411DD"/>
    <w:rsid w:val="00D45543"/>
    <w:rsid w:val="00D456DD"/>
    <w:rsid w:val="00D503B2"/>
    <w:rsid w:val="00D532EE"/>
    <w:rsid w:val="00DA67E7"/>
    <w:rsid w:val="00DB5D2D"/>
    <w:rsid w:val="00DC2469"/>
    <w:rsid w:val="00DD150B"/>
    <w:rsid w:val="00DD679D"/>
    <w:rsid w:val="00DF07CF"/>
    <w:rsid w:val="00E01BD0"/>
    <w:rsid w:val="00E16093"/>
    <w:rsid w:val="00E25F74"/>
    <w:rsid w:val="00E30073"/>
    <w:rsid w:val="00E32B87"/>
    <w:rsid w:val="00E626A1"/>
    <w:rsid w:val="00E63DC8"/>
    <w:rsid w:val="00E7031E"/>
    <w:rsid w:val="00E712D1"/>
    <w:rsid w:val="00E90333"/>
    <w:rsid w:val="00E906C8"/>
    <w:rsid w:val="00E95593"/>
    <w:rsid w:val="00EA43A0"/>
    <w:rsid w:val="00EB27C7"/>
    <w:rsid w:val="00EB3507"/>
    <w:rsid w:val="00EC1197"/>
    <w:rsid w:val="00EC6C4A"/>
    <w:rsid w:val="00ED5ECB"/>
    <w:rsid w:val="00F261C6"/>
    <w:rsid w:val="00F6326E"/>
    <w:rsid w:val="00FD54F6"/>
    <w:rsid w:val="00FE7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8DC027"/>
  <w15:docId w15:val="{FF6B6C40-70F1-4FFB-BEA5-029A7B730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D5ECB"/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  <w:spacing w:after="120"/>
    </w:pPr>
    <w:rPr>
      <w:rFonts w:ascii="Arial" w:hAnsi="Arial"/>
      <w:sz w:val="22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  <w:spacing w:after="120"/>
    </w:pPr>
    <w:rPr>
      <w:rFonts w:ascii="Arial" w:hAnsi="Arial"/>
      <w:sz w:val="22"/>
    </w:rPr>
  </w:style>
  <w:style w:type="character" w:styleId="Seitenzahl">
    <w:name w:val="page number"/>
    <w:basedOn w:val="Absatz-Standardschriftart"/>
  </w:style>
  <w:style w:type="character" w:styleId="Hyperlink">
    <w:name w:val="Hyperlink"/>
    <w:uiPriority w:val="99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05CE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05CEE"/>
    <w:rPr>
      <w:rFonts w:ascii="Tahoma" w:hAnsi="Tahoma" w:cs="Tahoma"/>
      <w:sz w:val="16"/>
      <w:szCs w:val="16"/>
    </w:rPr>
  </w:style>
  <w:style w:type="paragraph" w:styleId="NurText">
    <w:name w:val="Plain Text"/>
    <w:basedOn w:val="Standard"/>
    <w:link w:val="NurTextZchn"/>
    <w:uiPriority w:val="99"/>
    <w:unhideWhenUsed/>
    <w:rsid w:val="00CE337D"/>
    <w:rPr>
      <w:rFonts w:ascii="Arial" w:eastAsiaTheme="minorHAnsi" w:hAnsi="Arial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CE337D"/>
    <w:rPr>
      <w:rFonts w:ascii="Arial" w:eastAsiaTheme="minorHAnsi" w:hAnsi="Arial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9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9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8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Fachdienst1_4\100201_POEA\1_4_Vorlagen\PRM_1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PRM_1.dotx</Template>
  <TotalTime>0</TotalTime>
  <Pages>1</Pages>
  <Words>78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WEBIT</Company>
  <LinksUpToDate>false</LinksUpToDate>
  <CharactersWithSpaces>680</CharactersWithSpaces>
  <SharedDoc>false</SharedDoc>
  <HLinks>
    <vt:vector size="12" baseType="variant">
      <vt:variant>
        <vt:i4>7864397</vt:i4>
      </vt:variant>
      <vt:variant>
        <vt:i4>3</vt:i4>
      </vt:variant>
      <vt:variant>
        <vt:i4>0</vt:i4>
      </vt:variant>
      <vt:variant>
        <vt:i4>5</vt:i4>
      </vt:variant>
      <vt:variant>
        <vt:lpwstr>mailto:Pressestelle@wetteraukreis.de</vt:lpwstr>
      </vt:variant>
      <vt:variant>
        <vt:lpwstr/>
      </vt:variant>
      <vt:variant>
        <vt:i4>1703958</vt:i4>
      </vt:variant>
      <vt:variant>
        <vt:i4>0</vt:i4>
      </vt:variant>
      <vt:variant>
        <vt:i4>0</vt:i4>
      </vt:variant>
      <vt:variant>
        <vt:i4>5</vt:i4>
      </vt:variant>
      <vt:variant>
        <vt:lpwstr>http://www.wetteraukreis.de/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Bauer, Heike</dc:creator>
  <cp:lastModifiedBy>Bernhard, Julia</cp:lastModifiedBy>
  <cp:revision>4</cp:revision>
  <cp:lastPrinted>2023-09-07T09:46:00Z</cp:lastPrinted>
  <dcterms:created xsi:type="dcterms:W3CDTF">2026-08-31T10:25:00Z</dcterms:created>
  <dcterms:modified xsi:type="dcterms:W3CDTF">2026-08-31T11:39:00Z</dcterms:modified>
</cp:coreProperties>
</file>