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388E84F3" w14:textId="77777777">
        <w:trPr>
          <w:trHeight w:val="2013"/>
        </w:trPr>
        <w:tc>
          <w:tcPr>
            <w:tcW w:w="6946" w:type="dxa"/>
            <w:gridSpan w:val="2"/>
          </w:tcPr>
          <w:p w14:paraId="49AFA1AC" w14:textId="65F2C9B2"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71DA2736"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591F39C1" w14:textId="77777777" w:rsidR="000E45A6" w:rsidRDefault="000E45A6">
            <w:pPr>
              <w:tabs>
                <w:tab w:val="center" w:pos="979"/>
              </w:tabs>
              <w:ind w:right="-709"/>
            </w:pPr>
          </w:p>
          <w:p w14:paraId="1DF773C3" w14:textId="77777777" w:rsidR="000E45A6" w:rsidRDefault="000E45A6">
            <w:pPr>
              <w:tabs>
                <w:tab w:val="center" w:pos="979"/>
              </w:tabs>
              <w:ind w:right="-709"/>
            </w:pPr>
          </w:p>
          <w:p w14:paraId="3920C0BA" w14:textId="77777777" w:rsidR="000E45A6" w:rsidRDefault="003308DD">
            <w:pPr>
              <w:tabs>
                <w:tab w:val="center" w:pos="979"/>
              </w:tabs>
              <w:ind w:right="-709"/>
            </w:pPr>
            <w:r>
              <w:rPr>
                <w:noProof/>
              </w:rPr>
              <w:drawing>
                <wp:inline distT="0" distB="0" distL="0" distR="0" wp14:anchorId="0E492EF0" wp14:editId="289A5BDF">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55E03B3F" w14:textId="77777777">
        <w:tblPrEx>
          <w:tblCellMar>
            <w:left w:w="70" w:type="dxa"/>
            <w:right w:w="70" w:type="dxa"/>
          </w:tblCellMar>
        </w:tblPrEx>
        <w:tc>
          <w:tcPr>
            <w:tcW w:w="4643" w:type="dxa"/>
          </w:tcPr>
          <w:p w14:paraId="4E8F2EE6"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607187A"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3942E1E1" w14:textId="4D50C90F" w:rsidR="000E45A6" w:rsidRDefault="000E45A6" w:rsidP="00DD305A">
            <w:pPr>
              <w:spacing w:before="120"/>
              <w:rPr>
                <w:sz w:val="18"/>
              </w:rPr>
            </w:pPr>
            <w:r>
              <w:rPr>
                <w:sz w:val="18"/>
              </w:rPr>
              <w:t xml:space="preserve">                                                Datum: </w:t>
            </w:r>
            <w:r w:rsidR="0007244C">
              <w:rPr>
                <w:sz w:val="18"/>
              </w:rPr>
              <w:t xml:space="preserve"> </w:t>
            </w:r>
            <w:r w:rsidR="00DB721C" w:rsidRPr="00376CBB">
              <w:rPr>
                <w:sz w:val="18"/>
                <w:szCs w:val="18"/>
              </w:rPr>
              <w:fldChar w:fldCharType="begin"/>
            </w:r>
            <w:r w:rsidR="00376CBB" w:rsidRPr="00376CBB">
              <w:rPr>
                <w:sz w:val="18"/>
                <w:szCs w:val="18"/>
              </w:rPr>
              <w:instrText xml:space="preserve"> TIME \@ "dd.MM.yyyy" </w:instrText>
            </w:r>
            <w:r w:rsidR="00DB721C" w:rsidRPr="00376CBB">
              <w:rPr>
                <w:sz w:val="18"/>
                <w:szCs w:val="18"/>
              </w:rPr>
              <w:fldChar w:fldCharType="separate"/>
            </w:r>
            <w:r w:rsidR="00FE2BA3">
              <w:rPr>
                <w:noProof/>
                <w:sz w:val="18"/>
                <w:szCs w:val="18"/>
              </w:rPr>
              <w:t>27.10.2026</w:t>
            </w:r>
            <w:r w:rsidR="00DB721C" w:rsidRPr="00376CBB">
              <w:rPr>
                <w:sz w:val="18"/>
                <w:szCs w:val="18"/>
              </w:rPr>
              <w:fldChar w:fldCharType="end"/>
            </w:r>
          </w:p>
        </w:tc>
      </w:tr>
    </w:tbl>
    <w:p w14:paraId="164DB6CE" w14:textId="77777777" w:rsidR="0007244C" w:rsidRDefault="0007244C" w:rsidP="002304D9">
      <w:pPr>
        <w:pStyle w:val="Text"/>
        <w:jc w:val="both"/>
        <w:rPr>
          <w:rFonts w:ascii="Arial" w:eastAsia="Times New Roman" w:hAnsi="Arial" w:cs="Times New Roman"/>
          <w:bCs/>
          <w:color w:val="auto"/>
          <w:szCs w:val="18"/>
          <w:bdr w:val="none" w:sz="0" w:space="0" w:color="auto"/>
        </w:rPr>
      </w:pPr>
    </w:p>
    <w:p w14:paraId="124E41EF" w14:textId="77777777" w:rsidR="002304D9" w:rsidRPr="002304D9" w:rsidRDefault="002304D9" w:rsidP="002304D9">
      <w:pPr>
        <w:pStyle w:val="Text"/>
        <w:jc w:val="both"/>
        <w:rPr>
          <w:rFonts w:ascii="Arial" w:eastAsia="Times New Roman" w:hAnsi="Arial" w:cs="Times New Roman"/>
          <w:bCs/>
          <w:color w:val="auto"/>
          <w:szCs w:val="18"/>
          <w:bdr w:val="none" w:sz="0" w:space="0" w:color="auto"/>
        </w:rPr>
      </w:pPr>
    </w:p>
    <w:p w14:paraId="3D8291EA" w14:textId="77777777" w:rsidR="00FE2BA3" w:rsidRPr="00FE2BA3" w:rsidRDefault="00FE2BA3" w:rsidP="00FE2BA3">
      <w:pPr>
        <w:tabs>
          <w:tab w:val="left" w:pos="990"/>
        </w:tabs>
        <w:jc w:val="both"/>
        <w:rPr>
          <w:b/>
          <w:bCs/>
          <w:sz w:val="32"/>
          <w:szCs w:val="32"/>
        </w:rPr>
      </w:pPr>
      <w:r w:rsidRPr="00FE2BA3">
        <w:rPr>
          <w:b/>
          <w:bCs/>
          <w:sz w:val="32"/>
          <w:szCs w:val="32"/>
        </w:rPr>
        <w:t>Spielplatz Am Obereichen wieder geöffnet – Neue Spielgeräte stehen zur Verfügung</w:t>
      </w:r>
    </w:p>
    <w:p w14:paraId="4AE2337F" w14:textId="77777777" w:rsidR="007F0F14" w:rsidRDefault="007F0F14" w:rsidP="007F0F14"/>
    <w:p w14:paraId="766350F8" w14:textId="77777777" w:rsidR="00FE2BA3" w:rsidRDefault="00FE2BA3" w:rsidP="00FE2BA3">
      <w:pPr>
        <w:tabs>
          <w:tab w:val="left" w:pos="990"/>
        </w:tabs>
        <w:jc w:val="both"/>
      </w:pPr>
      <w:r w:rsidRPr="00FE2BA3">
        <w:t>Gute Nachrichten für alle Kinder und Familien: Der Spielplatz Am Obereichen ist seit vergangenem Freitag, den 23. Oktober 2026, wieder vollständig geöffnet. Nach Abschluss der umfangreichen Arbeiten können nun auch die beiden neu aufgestellten Spielgeräte genutzt werden.</w:t>
      </w:r>
    </w:p>
    <w:p w14:paraId="0C919D1D" w14:textId="5FB3E732" w:rsidR="009B406A" w:rsidRDefault="009B406A" w:rsidP="00FE2BA3">
      <w:pPr>
        <w:tabs>
          <w:tab w:val="left" w:pos="990"/>
        </w:tabs>
        <w:jc w:val="both"/>
      </w:pPr>
      <w:r>
        <w:rPr>
          <w:noProof/>
        </w:rPr>
        <w:drawing>
          <wp:anchor distT="0" distB="0" distL="114300" distR="114300" simplePos="0" relativeHeight="251659264" behindDoc="1" locked="0" layoutInCell="1" allowOverlap="1" wp14:anchorId="3C2726B1" wp14:editId="0E025419">
            <wp:simplePos x="0" y="0"/>
            <wp:positionH relativeFrom="column">
              <wp:posOffset>3077126</wp:posOffset>
            </wp:positionH>
            <wp:positionV relativeFrom="paragraph">
              <wp:posOffset>100331</wp:posOffset>
            </wp:positionV>
            <wp:extent cx="3041734" cy="1708150"/>
            <wp:effectExtent l="0" t="0" r="6350" b="635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1902" cy="17082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A68EEAB" wp14:editId="149AB444">
            <wp:simplePos x="0" y="0"/>
            <wp:positionH relativeFrom="column">
              <wp:posOffset>3810</wp:posOffset>
            </wp:positionH>
            <wp:positionV relativeFrom="paragraph">
              <wp:posOffset>100330</wp:posOffset>
            </wp:positionV>
            <wp:extent cx="3028950" cy="1700993"/>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34922" cy="17043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912B3F" w14:textId="5E93BA6C" w:rsidR="009B406A" w:rsidRDefault="009B406A" w:rsidP="00FE2BA3">
      <w:pPr>
        <w:tabs>
          <w:tab w:val="left" w:pos="990"/>
        </w:tabs>
        <w:jc w:val="both"/>
      </w:pPr>
    </w:p>
    <w:p w14:paraId="56863660" w14:textId="44D7D55F" w:rsidR="009B406A" w:rsidRDefault="009B406A" w:rsidP="00FE2BA3">
      <w:pPr>
        <w:tabs>
          <w:tab w:val="left" w:pos="990"/>
        </w:tabs>
        <w:jc w:val="both"/>
      </w:pPr>
    </w:p>
    <w:p w14:paraId="4F390462" w14:textId="1854DC22" w:rsidR="009B406A" w:rsidRDefault="009B406A" w:rsidP="00FE2BA3">
      <w:pPr>
        <w:tabs>
          <w:tab w:val="left" w:pos="990"/>
        </w:tabs>
        <w:jc w:val="both"/>
      </w:pPr>
    </w:p>
    <w:p w14:paraId="7E2CED1C" w14:textId="1D0A155E" w:rsidR="009B406A" w:rsidRDefault="009B406A" w:rsidP="00FE2BA3">
      <w:pPr>
        <w:tabs>
          <w:tab w:val="left" w:pos="990"/>
        </w:tabs>
        <w:jc w:val="both"/>
      </w:pPr>
    </w:p>
    <w:p w14:paraId="0A5F1225" w14:textId="77777777" w:rsidR="009B406A" w:rsidRDefault="009B406A" w:rsidP="00FE2BA3">
      <w:pPr>
        <w:tabs>
          <w:tab w:val="left" w:pos="990"/>
        </w:tabs>
        <w:jc w:val="both"/>
      </w:pPr>
    </w:p>
    <w:p w14:paraId="6BF32E83" w14:textId="6B7A7191" w:rsidR="009B406A" w:rsidRDefault="009B406A" w:rsidP="00FE2BA3">
      <w:pPr>
        <w:tabs>
          <w:tab w:val="left" w:pos="990"/>
        </w:tabs>
        <w:jc w:val="both"/>
      </w:pPr>
    </w:p>
    <w:p w14:paraId="66D74646" w14:textId="75046EC2" w:rsidR="009B406A" w:rsidRDefault="009B406A" w:rsidP="00FE2BA3">
      <w:pPr>
        <w:tabs>
          <w:tab w:val="left" w:pos="990"/>
        </w:tabs>
        <w:jc w:val="both"/>
      </w:pPr>
    </w:p>
    <w:p w14:paraId="5368DB7F" w14:textId="1108F740" w:rsidR="009B406A" w:rsidRDefault="009B406A" w:rsidP="00FE2BA3">
      <w:pPr>
        <w:tabs>
          <w:tab w:val="left" w:pos="990"/>
        </w:tabs>
        <w:jc w:val="both"/>
      </w:pPr>
    </w:p>
    <w:p w14:paraId="64731F9B" w14:textId="187871D6" w:rsidR="009B406A" w:rsidRDefault="009B406A" w:rsidP="00FE2BA3">
      <w:pPr>
        <w:tabs>
          <w:tab w:val="left" w:pos="990"/>
        </w:tabs>
        <w:jc w:val="both"/>
      </w:pPr>
    </w:p>
    <w:p w14:paraId="2870E70F" w14:textId="2FC2E008" w:rsidR="009B406A" w:rsidRDefault="009B406A" w:rsidP="00FE2BA3">
      <w:pPr>
        <w:tabs>
          <w:tab w:val="left" w:pos="990"/>
        </w:tabs>
        <w:jc w:val="both"/>
      </w:pPr>
    </w:p>
    <w:p w14:paraId="70E9CB3C" w14:textId="77777777" w:rsidR="00FE2BA3" w:rsidRPr="00FE2BA3" w:rsidRDefault="00FE2BA3" w:rsidP="00FE2BA3">
      <w:pPr>
        <w:tabs>
          <w:tab w:val="left" w:pos="990"/>
        </w:tabs>
        <w:jc w:val="both"/>
      </w:pPr>
    </w:p>
    <w:p w14:paraId="5B263F3D" w14:textId="77777777" w:rsidR="00FE2BA3" w:rsidRDefault="00FE2BA3" w:rsidP="00FE2BA3">
      <w:pPr>
        <w:tabs>
          <w:tab w:val="left" w:pos="990"/>
        </w:tabs>
        <w:jc w:val="both"/>
      </w:pPr>
      <w:r w:rsidRPr="00FE2BA3">
        <w:t>In den vergangenen Wochen wurden auf dem Spielplatz zwei neue Spielgeräte installiert. Im Anschluss waren noch verschiedene Nacharbeiten erforderlich. Unter anderem musste überschüssige Erde abtransportiert sowie neuer Sand angeliefert und eingebracht werden. Darüber hinaus erfolgte am Mittwoch, den 21. Oktober 2026, die erforderliche Sicherheitsprüfung und Abnahme der neuen Spielgeräte.</w:t>
      </w:r>
    </w:p>
    <w:p w14:paraId="6D64185D" w14:textId="77777777" w:rsidR="00FE2BA3" w:rsidRPr="00FE2BA3" w:rsidRDefault="00FE2BA3" w:rsidP="00FE2BA3">
      <w:pPr>
        <w:tabs>
          <w:tab w:val="left" w:pos="990"/>
        </w:tabs>
        <w:jc w:val="both"/>
      </w:pPr>
    </w:p>
    <w:p w14:paraId="6554FED2" w14:textId="77777777" w:rsidR="00FE2BA3" w:rsidRPr="00FE2BA3" w:rsidRDefault="00FE2BA3" w:rsidP="00FE2BA3">
      <w:pPr>
        <w:tabs>
          <w:tab w:val="left" w:pos="990"/>
        </w:tabs>
        <w:jc w:val="both"/>
      </w:pPr>
      <w:r w:rsidRPr="00FE2BA3">
        <w:t>Nachdem sämtliche Arbeiten abgeschlossen und die Spielgeräte zur Nutzung freigegeben werden konnten, haben wir den Spielplatz am vergangenen Freitag wieder für die Öffentlichkeit geöffnet.</w:t>
      </w:r>
    </w:p>
    <w:p w14:paraId="08C09B34" w14:textId="77777777" w:rsidR="00FE2BA3" w:rsidRDefault="00FE2BA3" w:rsidP="00FE2BA3">
      <w:pPr>
        <w:tabs>
          <w:tab w:val="left" w:pos="990"/>
        </w:tabs>
        <w:jc w:val="both"/>
      </w:pPr>
      <w:r w:rsidRPr="00FE2BA3">
        <w:t>Wir freuen uns, dass der Spielplatz Am Obereichen nun wieder vollständig zur Verfügung steht und die Kinder die neuen Spielmöglichkeiten entdecken können. Gleichzeitig möchten wir uns bei allen Anwohnerinnen und Anwohnern sowie Familien für ihre Geduld und ihr Verständnis während der vorübergehenden Sperrung bedanken.</w:t>
      </w:r>
    </w:p>
    <w:p w14:paraId="20CDB463" w14:textId="77777777" w:rsidR="00FE2BA3" w:rsidRPr="00FE2BA3" w:rsidRDefault="00FE2BA3" w:rsidP="00FE2BA3">
      <w:pPr>
        <w:tabs>
          <w:tab w:val="left" w:pos="990"/>
        </w:tabs>
        <w:jc w:val="both"/>
      </w:pPr>
    </w:p>
    <w:p w14:paraId="600ED65B" w14:textId="77777777" w:rsidR="00FE2BA3" w:rsidRPr="00FE2BA3" w:rsidRDefault="00FE2BA3" w:rsidP="00FE2BA3">
      <w:pPr>
        <w:tabs>
          <w:tab w:val="left" w:pos="990"/>
        </w:tabs>
        <w:jc w:val="both"/>
      </w:pPr>
      <w:r w:rsidRPr="00FE2BA3">
        <w:t>Wir wünschen allen Kindern viel Freude beim Spielen und Entdecken!</w:t>
      </w:r>
    </w:p>
    <w:p w14:paraId="5D71F593" w14:textId="77777777" w:rsidR="002304D9" w:rsidRPr="002304D9" w:rsidRDefault="002304D9" w:rsidP="002304D9">
      <w:pPr>
        <w:tabs>
          <w:tab w:val="left" w:pos="990"/>
        </w:tabs>
        <w:jc w:val="both"/>
        <w:rPr>
          <w:bCs/>
        </w:rPr>
      </w:pPr>
    </w:p>
    <w:p w14:paraId="77E6F07A" w14:textId="77777777" w:rsidR="002304D9" w:rsidRPr="002304D9" w:rsidRDefault="002304D9" w:rsidP="002304D9">
      <w:pPr>
        <w:tabs>
          <w:tab w:val="left" w:pos="990"/>
        </w:tabs>
        <w:jc w:val="both"/>
      </w:pPr>
    </w:p>
    <w:p w14:paraId="71A45D9F" w14:textId="77777777" w:rsidR="002304D9" w:rsidRPr="002304D9" w:rsidRDefault="002304D9" w:rsidP="002304D9">
      <w:pPr>
        <w:tabs>
          <w:tab w:val="left" w:pos="990"/>
        </w:tabs>
        <w:jc w:val="both"/>
      </w:pPr>
      <w:r w:rsidRPr="002304D9">
        <w:t>Dominik Stadler</w:t>
      </w:r>
    </w:p>
    <w:p w14:paraId="0A9C9EE9" w14:textId="6BBFFDA7" w:rsidR="006B20B5" w:rsidRPr="00E07F46" w:rsidRDefault="002304D9" w:rsidP="002304D9">
      <w:pPr>
        <w:tabs>
          <w:tab w:val="left" w:pos="990"/>
        </w:tabs>
        <w:jc w:val="both"/>
      </w:pPr>
      <w:r w:rsidRPr="002304D9">
        <w:t>Bürgermeister</w:t>
      </w:r>
    </w:p>
    <w:sectPr w:rsidR="006B20B5" w:rsidRPr="00E07F46" w:rsidSect="00646546">
      <w:headerReference w:type="even" r:id="rId10"/>
      <w:headerReference w:type="default" r:id="rId11"/>
      <w:footerReference w:type="default" r:id="rId12"/>
      <w:type w:val="continuous"/>
      <w:pgSz w:w="11907" w:h="16840" w:code="9"/>
      <w:pgMar w:top="465" w:right="1134" w:bottom="1276"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C831A" w14:textId="77777777" w:rsidR="00481697" w:rsidRDefault="00481697">
      <w:r>
        <w:separator/>
      </w:r>
    </w:p>
  </w:endnote>
  <w:endnote w:type="continuationSeparator" w:id="0">
    <w:p w14:paraId="4830EFA3" w14:textId="77777777" w:rsidR="00481697" w:rsidRDefault="00481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1740" w14:textId="5516607F" w:rsidR="00030A8D" w:rsidRDefault="00030A8D">
    <w:pPr>
      <w:pStyle w:val="Fuzeile"/>
      <w:jc w:val="center"/>
      <w:rPr>
        <w:sz w:val="16"/>
      </w:rPr>
    </w:pPr>
    <w:r>
      <w:tab/>
    </w:r>
    <w:r>
      <w:tab/>
    </w:r>
    <w:r w:rsidR="00DB721C">
      <w:fldChar w:fldCharType="begin"/>
    </w:r>
    <w:r>
      <w:instrText xml:space="preserve"> IF</w:instrText>
    </w:r>
    <w:r w:rsidR="00901A6B">
      <w:fldChar w:fldCharType="begin"/>
    </w:r>
    <w:r w:rsidR="00901A6B">
      <w:instrText xml:space="preserve"> PAGE</w:instrText>
    </w:r>
    <w:r w:rsidR="00901A6B">
      <w:fldChar w:fldCharType="separate"/>
    </w:r>
    <w:r w:rsidR="00646546">
      <w:rPr>
        <w:noProof/>
      </w:rPr>
      <w:instrText>2</w:instrText>
    </w:r>
    <w:r w:rsidR="00901A6B">
      <w:rPr>
        <w:noProof/>
      </w:rPr>
      <w:fldChar w:fldCharType="end"/>
    </w:r>
    <w:r>
      <w:instrText>&lt;</w:instrText>
    </w:r>
    <w:r w:rsidR="00901A6B">
      <w:fldChar w:fldCharType="begin"/>
    </w:r>
    <w:r w:rsidR="00901A6B">
      <w:instrText xml:space="preserve"> NUMPAGES</w:instrText>
    </w:r>
    <w:r w:rsidR="00901A6B">
      <w:fldChar w:fldCharType="separate"/>
    </w:r>
    <w:r w:rsidR="00646546">
      <w:rPr>
        <w:noProof/>
      </w:rPr>
      <w:instrText>2</w:instrText>
    </w:r>
    <w:r w:rsidR="00901A6B">
      <w:rPr>
        <w:noProof/>
      </w:rPr>
      <w:fldChar w:fldCharType="end"/>
    </w:r>
    <w:r>
      <w:instrText xml:space="preserve"> „- </w:instrText>
    </w:r>
    <w:r w:rsidR="00DB721C">
      <w:fldChar w:fldCharType="begin"/>
    </w:r>
    <w:r>
      <w:instrText xml:space="preserve"> =</w:instrText>
    </w:r>
    <w:r w:rsidR="00901A6B">
      <w:fldChar w:fldCharType="begin"/>
    </w:r>
    <w:r w:rsidR="00901A6B">
      <w:instrText xml:space="preserve"> PAGE</w:instrText>
    </w:r>
    <w:r w:rsidR="00901A6B">
      <w:fldChar w:fldCharType="separate"/>
    </w:r>
    <w:r w:rsidR="00793B71">
      <w:rPr>
        <w:noProof/>
      </w:rPr>
      <w:instrText>2</w:instrText>
    </w:r>
    <w:r w:rsidR="00901A6B">
      <w:rPr>
        <w:noProof/>
      </w:rPr>
      <w:fldChar w:fldCharType="end"/>
    </w:r>
    <w:r>
      <w:instrText>+1</w:instrText>
    </w:r>
    <w:r w:rsidR="00DB721C">
      <w:fldChar w:fldCharType="separate"/>
    </w:r>
    <w:r w:rsidR="00793B71">
      <w:rPr>
        <w:noProof/>
      </w:rPr>
      <w:instrText>3</w:instrText>
    </w:r>
    <w:r w:rsidR="00DB721C">
      <w:fldChar w:fldCharType="end"/>
    </w:r>
    <w:r>
      <w:instrText xml:space="preserve"> -“</w:instrText>
    </w:r>
    <w:r w:rsidR="00DB721C">
      <w:fldChar w:fldCharType="end"/>
    </w:r>
  </w:p>
  <w:p w14:paraId="6B7FD72D"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69863" w14:textId="77777777" w:rsidR="00481697" w:rsidRDefault="00481697">
      <w:r>
        <w:separator/>
      </w:r>
    </w:p>
  </w:footnote>
  <w:footnote w:type="continuationSeparator" w:id="0">
    <w:p w14:paraId="61123B1E" w14:textId="77777777" w:rsidR="00481697" w:rsidRDefault="00481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0E2C" w14:textId="77777777" w:rsidR="00030A8D" w:rsidRDefault="00DB721C">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7BC759D"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751C"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5C719973"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7A374DCC" wp14:editId="36B084DE">
          <wp:extent cx="400050" cy="400050"/>
          <wp:effectExtent l="19050" t="0" r="0" b="0"/>
          <wp:docPr id="2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2CE618EF" wp14:editId="12574BF7">
          <wp:extent cx="1152525" cy="638175"/>
          <wp:effectExtent l="19050" t="0" r="9525" b="0"/>
          <wp:docPr id="29"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DB721C">
      <w:rPr>
        <w:rStyle w:val="Seitenzahl"/>
        <w:rFonts w:ascii="Batang" w:hAnsi="Batang"/>
        <w:position w:val="16"/>
      </w:rPr>
      <w:fldChar w:fldCharType="begin"/>
    </w:r>
    <w:r>
      <w:rPr>
        <w:rStyle w:val="Seitenzahl"/>
        <w:rFonts w:ascii="Batang" w:hAnsi="Batang"/>
        <w:position w:val="16"/>
      </w:rPr>
      <w:instrText xml:space="preserve"> PAGE </w:instrText>
    </w:r>
    <w:r w:rsidR="00DB721C">
      <w:rPr>
        <w:rStyle w:val="Seitenzahl"/>
        <w:rFonts w:ascii="Batang" w:hAnsi="Batang"/>
        <w:position w:val="16"/>
      </w:rPr>
      <w:fldChar w:fldCharType="separate"/>
    </w:r>
    <w:r w:rsidR="00900194">
      <w:rPr>
        <w:rStyle w:val="Seitenzahl"/>
        <w:rFonts w:ascii="Batang" w:hAnsi="Batang"/>
        <w:noProof/>
        <w:position w:val="16"/>
      </w:rPr>
      <w:t>2</w:t>
    </w:r>
    <w:r w:rsidR="00DB721C">
      <w:rPr>
        <w:rStyle w:val="Seitenzahl"/>
        <w:rFonts w:ascii="Batang" w:hAnsi="Batang"/>
        <w:position w:val="16"/>
      </w:rPr>
      <w:fldChar w:fldCharType="end"/>
    </w:r>
  </w:p>
  <w:p w14:paraId="0D18A84C"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05FD2515" w14:textId="77777777" w:rsidR="00030A8D" w:rsidRDefault="00030A8D">
    <w:pPr>
      <w:pStyle w:val="Kopfzeile"/>
      <w:tabs>
        <w:tab w:val="left" w:pos="1276"/>
        <w:tab w:val="left" w:pos="7938"/>
      </w:tabs>
      <w:ind w:right="-1"/>
      <w:rPr>
        <w:sz w:val="24"/>
      </w:rPr>
    </w:pPr>
  </w:p>
  <w:p w14:paraId="5B845651"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B398F"/>
    <w:multiLevelType w:val="multilevel"/>
    <w:tmpl w:val="DF1E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32FD7"/>
    <w:multiLevelType w:val="hybridMultilevel"/>
    <w:tmpl w:val="17DA49E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15:restartNumberingAfterBreak="0">
    <w:nsid w:val="58B31373"/>
    <w:multiLevelType w:val="multilevel"/>
    <w:tmpl w:val="9B02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976460"/>
    <w:multiLevelType w:val="multilevel"/>
    <w:tmpl w:val="E24E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5" w15:restartNumberingAfterBreak="0">
    <w:nsid w:val="76671A18"/>
    <w:multiLevelType w:val="multilevel"/>
    <w:tmpl w:val="8CAC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4302760">
    <w:abstractNumId w:val="4"/>
  </w:num>
  <w:num w:numId="2" w16cid:durableId="1963799531">
    <w:abstractNumId w:val="2"/>
  </w:num>
  <w:num w:numId="3" w16cid:durableId="1336038027">
    <w:abstractNumId w:val="0"/>
  </w:num>
  <w:num w:numId="4" w16cid:durableId="1023093608">
    <w:abstractNumId w:val="5"/>
  </w:num>
  <w:num w:numId="5" w16cid:durableId="251210342">
    <w:abstractNumId w:val="3"/>
  </w:num>
  <w:num w:numId="6" w16cid:durableId="1566334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26C0E"/>
    <w:rsid w:val="00030A8D"/>
    <w:rsid w:val="00036244"/>
    <w:rsid w:val="000673B5"/>
    <w:rsid w:val="0007244C"/>
    <w:rsid w:val="000756C1"/>
    <w:rsid w:val="00076F54"/>
    <w:rsid w:val="00083D25"/>
    <w:rsid w:val="0009362A"/>
    <w:rsid w:val="000A0150"/>
    <w:rsid w:val="000B414C"/>
    <w:rsid w:val="000B7E61"/>
    <w:rsid w:val="000C5922"/>
    <w:rsid w:val="000C67F0"/>
    <w:rsid w:val="000C6E31"/>
    <w:rsid w:val="000C704E"/>
    <w:rsid w:val="000D1C69"/>
    <w:rsid w:val="000D41B9"/>
    <w:rsid w:val="000D6A46"/>
    <w:rsid w:val="000E26D4"/>
    <w:rsid w:val="000E45A6"/>
    <w:rsid w:val="000E6F96"/>
    <w:rsid w:val="000F64B2"/>
    <w:rsid w:val="00100DA7"/>
    <w:rsid w:val="00112434"/>
    <w:rsid w:val="00122660"/>
    <w:rsid w:val="00123B79"/>
    <w:rsid w:val="001312F9"/>
    <w:rsid w:val="001324D5"/>
    <w:rsid w:val="00141A7C"/>
    <w:rsid w:val="00142360"/>
    <w:rsid w:val="00142DCF"/>
    <w:rsid w:val="00145BE5"/>
    <w:rsid w:val="0015588B"/>
    <w:rsid w:val="00157E6D"/>
    <w:rsid w:val="0017312E"/>
    <w:rsid w:val="001A69B0"/>
    <w:rsid w:val="001B1220"/>
    <w:rsid w:val="001C1643"/>
    <w:rsid w:val="001C2C8A"/>
    <w:rsid w:val="001D3BC9"/>
    <w:rsid w:val="00206E09"/>
    <w:rsid w:val="00214470"/>
    <w:rsid w:val="00216D90"/>
    <w:rsid w:val="002215D6"/>
    <w:rsid w:val="00222BF0"/>
    <w:rsid w:val="002304D9"/>
    <w:rsid w:val="00233027"/>
    <w:rsid w:val="002345DC"/>
    <w:rsid w:val="00235BAC"/>
    <w:rsid w:val="00246C7F"/>
    <w:rsid w:val="00250713"/>
    <w:rsid w:val="00251FE3"/>
    <w:rsid w:val="00252863"/>
    <w:rsid w:val="00261F44"/>
    <w:rsid w:val="00273668"/>
    <w:rsid w:val="00274240"/>
    <w:rsid w:val="0029522E"/>
    <w:rsid w:val="00295CD5"/>
    <w:rsid w:val="002A1567"/>
    <w:rsid w:val="002A773E"/>
    <w:rsid w:val="002C595B"/>
    <w:rsid w:val="002E4635"/>
    <w:rsid w:val="002E6BB7"/>
    <w:rsid w:val="002F12FB"/>
    <w:rsid w:val="00301570"/>
    <w:rsid w:val="003064A6"/>
    <w:rsid w:val="0032169D"/>
    <w:rsid w:val="00323244"/>
    <w:rsid w:val="00323E92"/>
    <w:rsid w:val="00324D49"/>
    <w:rsid w:val="003308DD"/>
    <w:rsid w:val="00331B24"/>
    <w:rsid w:val="003402DE"/>
    <w:rsid w:val="0034596C"/>
    <w:rsid w:val="0035504A"/>
    <w:rsid w:val="003649D9"/>
    <w:rsid w:val="00367A21"/>
    <w:rsid w:val="00376CBB"/>
    <w:rsid w:val="003832B4"/>
    <w:rsid w:val="003A533B"/>
    <w:rsid w:val="003C2939"/>
    <w:rsid w:val="003C2B8E"/>
    <w:rsid w:val="003C54EC"/>
    <w:rsid w:val="003D1593"/>
    <w:rsid w:val="003F0BB5"/>
    <w:rsid w:val="003F3F57"/>
    <w:rsid w:val="004012F2"/>
    <w:rsid w:val="0041006D"/>
    <w:rsid w:val="0042398D"/>
    <w:rsid w:val="004252CC"/>
    <w:rsid w:val="0042634A"/>
    <w:rsid w:val="00433D28"/>
    <w:rsid w:val="00442BE5"/>
    <w:rsid w:val="00445E76"/>
    <w:rsid w:val="0044670C"/>
    <w:rsid w:val="00453A28"/>
    <w:rsid w:val="004612DB"/>
    <w:rsid w:val="0046769D"/>
    <w:rsid w:val="00474A24"/>
    <w:rsid w:val="004766AB"/>
    <w:rsid w:val="00481697"/>
    <w:rsid w:val="004A0A31"/>
    <w:rsid w:val="004C4AA7"/>
    <w:rsid w:val="004D051E"/>
    <w:rsid w:val="004D1369"/>
    <w:rsid w:val="004E6FA9"/>
    <w:rsid w:val="0050744E"/>
    <w:rsid w:val="00510E37"/>
    <w:rsid w:val="00531063"/>
    <w:rsid w:val="00544C09"/>
    <w:rsid w:val="005502C4"/>
    <w:rsid w:val="0055444B"/>
    <w:rsid w:val="0056091B"/>
    <w:rsid w:val="005656C5"/>
    <w:rsid w:val="00577EB5"/>
    <w:rsid w:val="00580FEA"/>
    <w:rsid w:val="00584EBE"/>
    <w:rsid w:val="00587C0A"/>
    <w:rsid w:val="005A5DF9"/>
    <w:rsid w:val="005A6BEB"/>
    <w:rsid w:val="005C3782"/>
    <w:rsid w:val="005C7DEA"/>
    <w:rsid w:val="005D78AC"/>
    <w:rsid w:val="005E5753"/>
    <w:rsid w:val="005E742B"/>
    <w:rsid w:val="005F1369"/>
    <w:rsid w:val="00604F58"/>
    <w:rsid w:val="006120EC"/>
    <w:rsid w:val="00624F5D"/>
    <w:rsid w:val="00637E52"/>
    <w:rsid w:val="00646546"/>
    <w:rsid w:val="0065189F"/>
    <w:rsid w:val="00682408"/>
    <w:rsid w:val="006977F7"/>
    <w:rsid w:val="006A0240"/>
    <w:rsid w:val="006A4E41"/>
    <w:rsid w:val="006A6250"/>
    <w:rsid w:val="006B20B5"/>
    <w:rsid w:val="006C261B"/>
    <w:rsid w:val="006D53E7"/>
    <w:rsid w:val="006E7D41"/>
    <w:rsid w:val="006F5AA6"/>
    <w:rsid w:val="00712E9A"/>
    <w:rsid w:val="0072065A"/>
    <w:rsid w:val="007214BA"/>
    <w:rsid w:val="00721506"/>
    <w:rsid w:val="0072169C"/>
    <w:rsid w:val="007229E5"/>
    <w:rsid w:val="00754025"/>
    <w:rsid w:val="007548EF"/>
    <w:rsid w:val="00757347"/>
    <w:rsid w:val="007607F7"/>
    <w:rsid w:val="0077364E"/>
    <w:rsid w:val="007764A3"/>
    <w:rsid w:val="00776C89"/>
    <w:rsid w:val="00793B71"/>
    <w:rsid w:val="007C0BCD"/>
    <w:rsid w:val="007C0F19"/>
    <w:rsid w:val="007C1214"/>
    <w:rsid w:val="007C6EAC"/>
    <w:rsid w:val="007D70E2"/>
    <w:rsid w:val="007E624D"/>
    <w:rsid w:val="007F0F14"/>
    <w:rsid w:val="0080160A"/>
    <w:rsid w:val="00825455"/>
    <w:rsid w:val="00831FBA"/>
    <w:rsid w:val="00836088"/>
    <w:rsid w:val="0084127E"/>
    <w:rsid w:val="00843AB7"/>
    <w:rsid w:val="00843C79"/>
    <w:rsid w:val="00851403"/>
    <w:rsid w:val="00862570"/>
    <w:rsid w:val="0087260E"/>
    <w:rsid w:val="00882CE1"/>
    <w:rsid w:val="008876CD"/>
    <w:rsid w:val="00890DE8"/>
    <w:rsid w:val="008919D2"/>
    <w:rsid w:val="008A32AD"/>
    <w:rsid w:val="008C7BCA"/>
    <w:rsid w:val="008D0E58"/>
    <w:rsid w:val="008E1143"/>
    <w:rsid w:val="008E598D"/>
    <w:rsid w:val="008F0147"/>
    <w:rsid w:val="00900194"/>
    <w:rsid w:val="00901A6B"/>
    <w:rsid w:val="009051C1"/>
    <w:rsid w:val="0091514D"/>
    <w:rsid w:val="009231F2"/>
    <w:rsid w:val="0092595A"/>
    <w:rsid w:val="009368C0"/>
    <w:rsid w:val="00946F82"/>
    <w:rsid w:val="00947272"/>
    <w:rsid w:val="009664FB"/>
    <w:rsid w:val="009708DA"/>
    <w:rsid w:val="0097245B"/>
    <w:rsid w:val="00990137"/>
    <w:rsid w:val="00991FDB"/>
    <w:rsid w:val="009B406A"/>
    <w:rsid w:val="009B40EC"/>
    <w:rsid w:val="009B4BED"/>
    <w:rsid w:val="009D0DE9"/>
    <w:rsid w:val="009D4458"/>
    <w:rsid w:val="009D6B4D"/>
    <w:rsid w:val="009D7862"/>
    <w:rsid w:val="009E0405"/>
    <w:rsid w:val="009E06CB"/>
    <w:rsid w:val="009E1E22"/>
    <w:rsid w:val="009E4B87"/>
    <w:rsid w:val="009F29CB"/>
    <w:rsid w:val="00A056C6"/>
    <w:rsid w:val="00A10136"/>
    <w:rsid w:val="00A11B07"/>
    <w:rsid w:val="00A26E9A"/>
    <w:rsid w:val="00A2759C"/>
    <w:rsid w:val="00A305D4"/>
    <w:rsid w:val="00A34510"/>
    <w:rsid w:val="00A42A5A"/>
    <w:rsid w:val="00A47DC2"/>
    <w:rsid w:val="00A61F86"/>
    <w:rsid w:val="00A62459"/>
    <w:rsid w:val="00A62BBD"/>
    <w:rsid w:val="00A71425"/>
    <w:rsid w:val="00A80D98"/>
    <w:rsid w:val="00A86F18"/>
    <w:rsid w:val="00A904D4"/>
    <w:rsid w:val="00A93B44"/>
    <w:rsid w:val="00A9433C"/>
    <w:rsid w:val="00AA1993"/>
    <w:rsid w:val="00AA2A5F"/>
    <w:rsid w:val="00AA5E15"/>
    <w:rsid w:val="00AC624D"/>
    <w:rsid w:val="00AC68EC"/>
    <w:rsid w:val="00AD5475"/>
    <w:rsid w:val="00AE3471"/>
    <w:rsid w:val="00AF168A"/>
    <w:rsid w:val="00B004F7"/>
    <w:rsid w:val="00B06AC9"/>
    <w:rsid w:val="00B17787"/>
    <w:rsid w:val="00B27A37"/>
    <w:rsid w:val="00B34AD0"/>
    <w:rsid w:val="00B42AD2"/>
    <w:rsid w:val="00B4463C"/>
    <w:rsid w:val="00B9238D"/>
    <w:rsid w:val="00BB1130"/>
    <w:rsid w:val="00BB332C"/>
    <w:rsid w:val="00BB3554"/>
    <w:rsid w:val="00BB45FD"/>
    <w:rsid w:val="00BB6B64"/>
    <w:rsid w:val="00BC12F0"/>
    <w:rsid w:val="00BC4087"/>
    <w:rsid w:val="00BD083D"/>
    <w:rsid w:val="00BD3472"/>
    <w:rsid w:val="00BF4446"/>
    <w:rsid w:val="00C02258"/>
    <w:rsid w:val="00C039CA"/>
    <w:rsid w:val="00C069BA"/>
    <w:rsid w:val="00C10F26"/>
    <w:rsid w:val="00C13ED6"/>
    <w:rsid w:val="00C23D14"/>
    <w:rsid w:val="00C33743"/>
    <w:rsid w:val="00C37AFE"/>
    <w:rsid w:val="00C43CE2"/>
    <w:rsid w:val="00C44067"/>
    <w:rsid w:val="00C441C9"/>
    <w:rsid w:val="00C4564D"/>
    <w:rsid w:val="00C46763"/>
    <w:rsid w:val="00C47126"/>
    <w:rsid w:val="00C506FD"/>
    <w:rsid w:val="00C51DCB"/>
    <w:rsid w:val="00C638AD"/>
    <w:rsid w:val="00C74CAD"/>
    <w:rsid w:val="00C9742C"/>
    <w:rsid w:val="00CC54A3"/>
    <w:rsid w:val="00CE07AC"/>
    <w:rsid w:val="00CE42A7"/>
    <w:rsid w:val="00CF072E"/>
    <w:rsid w:val="00CF20F5"/>
    <w:rsid w:val="00D00E4B"/>
    <w:rsid w:val="00D02604"/>
    <w:rsid w:val="00D12FB4"/>
    <w:rsid w:val="00D20BCF"/>
    <w:rsid w:val="00D27BDA"/>
    <w:rsid w:val="00D30A06"/>
    <w:rsid w:val="00D33228"/>
    <w:rsid w:val="00D3531A"/>
    <w:rsid w:val="00D445C4"/>
    <w:rsid w:val="00D56B3B"/>
    <w:rsid w:val="00D57BCF"/>
    <w:rsid w:val="00D66F1A"/>
    <w:rsid w:val="00D730C5"/>
    <w:rsid w:val="00D731AF"/>
    <w:rsid w:val="00D770E5"/>
    <w:rsid w:val="00D85791"/>
    <w:rsid w:val="00D85D49"/>
    <w:rsid w:val="00DA5E8C"/>
    <w:rsid w:val="00DA656E"/>
    <w:rsid w:val="00DA69AB"/>
    <w:rsid w:val="00DB44ED"/>
    <w:rsid w:val="00DB544B"/>
    <w:rsid w:val="00DB6E08"/>
    <w:rsid w:val="00DB721C"/>
    <w:rsid w:val="00DB7C72"/>
    <w:rsid w:val="00DC3C2D"/>
    <w:rsid w:val="00DD305A"/>
    <w:rsid w:val="00DD4A61"/>
    <w:rsid w:val="00DE7420"/>
    <w:rsid w:val="00DF3F0E"/>
    <w:rsid w:val="00E07F46"/>
    <w:rsid w:val="00E10856"/>
    <w:rsid w:val="00E21E26"/>
    <w:rsid w:val="00E33629"/>
    <w:rsid w:val="00E4710E"/>
    <w:rsid w:val="00E53F3C"/>
    <w:rsid w:val="00E55A7E"/>
    <w:rsid w:val="00E56E5D"/>
    <w:rsid w:val="00E57691"/>
    <w:rsid w:val="00E60029"/>
    <w:rsid w:val="00E6382D"/>
    <w:rsid w:val="00E75A8F"/>
    <w:rsid w:val="00E7645B"/>
    <w:rsid w:val="00E802A8"/>
    <w:rsid w:val="00E92D04"/>
    <w:rsid w:val="00EC34E5"/>
    <w:rsid w:val="00EC6B01"/>
    <w:rsid w:val="00ED08B4"/>
    <w:rsid w:val="00EE23C2"/>
    <w:rsid w:val="00EE5388"/>
    <w:rsid w:val="00EE6F8F"/>
    <w:rsid w:val="00EF2335"/>
    <w:rsid w:val="00EF3B08"/>
    <w:rsid w:val="00F01CE9"/>
    <w:rsid w:val="00F225E5"/>
    <w:rsid w:val="00F228C7"/>
    <w:rsid w:val="00F24172"/>
    <w:rsid w:val="00F30C31"/>
    <w:rsid w:val="00F426A7"/>
    <w:rsid w:val="00F66156"/>
    <w:rsid w:val="00F91C46"/>
    <w:rsid w:val="00FA2F49"/>
    <w:rsid w:val="00FC2523"/>
    <w:rsid w:val="00FC7847"/>
    <w:rsid w:val="00FD2BB0"/>
    <w:rsid w:val="00FE2BA3"/>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7317B"/>
  <w15:docId w15:val="{8A1BC188-C72E-4D07-B7A7-5428A826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C121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A904D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7F0F1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5E5753"/>
    <w:rPr>
      <w:color w:val="605E5C"/>
      <w:shd w:val="clear" w:color="auto" w:fill="E1DFDD"/>
    </w:rPr>
  </w:style>
  <w:style w:type="character" w:customStyle="1" w:styleId="berschrift2Zchn">
    <w:name w:val="Überschrift 2 Zchn"/>
    <w:basedOn w:val="Absatz-Standardschriftart"/>
    <w:link w:val="berschrift2"/>
    <w:semiHidden/>
    <w:rsid w:val="00A904D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semiHidden/>
    <w:rsid w:val="007F0F1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38750">
      <w:bodyDiv w:val="1"/>
      <w:marLeft w:val="0"/>
      <w:marRight w:val="0"/>
      <w:marTop w:val="0"/>
      <w:marBottom w:val="0"/>
      <w:divBdr>
        <w:top w:val="none" w:sz="0" w:space="0" w:color="auto"/>
        <w:left w:val="none" w:sz="0" w:space="0" w:color="auto"/>
        <w:bottom w:val="none" w:sz="0" w:space="0" w:color="auto"/>
        <w:right w:val="none" w:sz="0" w:space="0" w:color="auto"/>
      </w:divBdr>
      <w:divsChild>
        <w:div w:id="1968006235">
          <w:marLeft w:val="0"/>
          <w:marRight w:val="0"/>
          <w:marTop w:val="0"/>
          <w:marBottom w:val="0"/>
          <w:divBdr>
            <w:top w:val="none" w:sz="0" w:space="0" w:color="auto"/>
            <w:left w:val="none" w:sz="0" w:space="0" w:color="auto"/>
            <w:bottom w:val="none" w:sz="0" w:space="0" w:color="auto"/>
            <w:right w:val="none" w:sz="0" w:space="0" w:color="auto"/>
          </w:divBdr>
          <w:divsChild>
            <w:div w:id="1903103911">
              <w:marLeft w:val="0"/>
              <w:marRight w:val="0"/>
              <w:marTop w:val="0"/>
              <w:marBottom w:val="0"/>
              <w:divBdr>
                <w:top w:val="none" w:sz="0" w:space="0" w:color="auto"/>
                <w:left w:val="none" w:sz="0" w:space="0" w:color="auto"/>
                <w:bottom w:val="none" w:sz="0" w:space="0" w:color="auto"/>
                <w:right w:val="none" w:sz="0" w:space="0" w:color="auto"/>
              </w:divBdr>
            </w:div>
          </w:divsChild>
        </w:div>
        <w:div w:id="610018720">
          <w:marLeft w:val="0"/>
          <w:marRight w:val="0"/>
          <w:marTop w:val="0"/>
          <w:marBottom w:val="0"/>
          <w:divBdr>
            <w:top w:val="none" w:sz="0" w:space="0" w:color="auto"/>
            <w:left w:val="none" w:sz="0" w:space="0" w:color="auto"/>
            <w:bottom w:val="none" w:sz="0" w:space="0" w:color="auto"/>
            <w:right w:val="none" w:sz="0" w:space="0" w:color="auto"/>
          </w:divBdr>
          <w:divsChild>
            <w:div w:id="1945653568">
              <w:marLeft w:val="0"/>
              <w:marRight w:val="0"/>
              <w:marTop w:val="0"/>
              <w:marBottom w:val="0"/>
              <w:divBdr>
                <w:top w:val="none" w:sz="0" w:space="0" w:color="auto"/>
                <w:left w:val="none" w:sz="0" w:space="0" w:color="auto"/>
                <w:bottom w:val="none" w:sz="0" w:space="0" w:color="auto"/>
                <w:right w:val="none" w:sz="0" w:space="0" w:color="auto"/>
              </w:divBdr>
              <w:divsChild>
                <w:div w:id="1535313366">
                  <w:marLeft w:val="0"/>
                  <w:marRight w:val="0"/>
                  <w:marTop w:val="0"/>
                  <w:marBottom w:val="0"/>
                  <w:divBdr>
                    <w:top w:val="none" w:sz="0" w:space="0" w:color="auto"/>
                    <w:left w:val="none" w:sz="0" w:space="0" w:color="auto"/>
                    <w:bottom w:val="none" w:sz="0" w:space="0" w:color="auto"/>
                    <w:right w:val="none" w:sz="0" w:space="0" w:color="auto"/>
                  </w:divBdr>
                  <w:divsChild>
                    <w:div w:id="37192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590092660">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685856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86894762">
      <w:bodyDiv w:val="1"/>
      <w:marLeft w:val="0"/>
      <w:marRight w:val="0"/>
      <w:marTop w:val="0"/>
      <w:marBottom w:val="0"/>
      <w:divBdr>
        <w:top w:val="none" w:sz="0" w:space="0" w:color="auto"/>
        <w:left w:val="none" w:sz="0" w:space="0" w:color="auto"/>
        <w:bottom w:val="none" w:sz="0" w:space="0" w:color="auto"/>
        <w:right w:val="none" w:sz="0" w:space="0" w:color="auto"/>
      </w:divBdr>
    </w:div>
    <w:div w:id="1613315883">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885178">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40405576">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30321125">
      <w:bodyDiv w:val="1"/>
      <w:marLeft w:val="0"/>
      <w:marRight w:val="0"/>
      <w:marTop w:val="0"/>
      <w:marBottom w:val="0"/>
      <w:divBdr>
        <w:top w:val="none" w:sz="0" w:space="0" w:color="auto"/>
        <w:left w:val="none" w:sz="0" w:space="0" w:color="auto"/>
        <w:bottom w:val="none" w:sz="0" w:space="0" w:color="auto"/>
        <w:right w:val="none" w:sz="0" w:space="0" w:color="auto"/>
      </w:divBdr>
      <w:divsChild>
        <w:div w:id="361126020">
          <w:marLeft w:val="0"/>
          <w:marRight w:val="0"/>
          <w:marTop w:val="0"/>
          <w:marBottom w:val="0"/>
          <w:divBdr>
            <w:top w:val="none" w:sz="0" w:space="0" w:color="auto"/>
            <w:left w:val="none" w:sz="0" w:space="0" w:color="auto"/>
            <w:bottom w:val="none" w:sz="0" w:space="0" w:color="auto"/>
            <w:right w:val="none" w:sz="0" w:space="0" w:color="auto"/>
          </w:divBdr>
          <w:divsChild>
            <w:div w:id="486869370">
              <w:marLeft w:val="0"/>
              <w:marRight w:val="0"/>
              <w:marTop w:val="0"/>
              <w:marBottom w:val="0"/>
              <w:divBdr>
                <w:top w:val="none" w:sz="0" w:space="0" w:color="auto"/>
                <w:left w:val="none" w:sz="0" w:space="0" w:color="auto"/>
                <w:bottom w:val="none" w:sz="0" w:space="0" w:color="auto"/>
                <w:right w:val="none" w:sz="0" w:space="0" w:color="auto"/>
              </w:divBdr>
            </w:div>
          </w:divsChild>
        </w:div>
        <w:div w:id="518354589">
          <w:marLeft w:val="0"/>
          <w:marRight w:val="0"/>
          <w:marTop w:val="0"/>
          <w:marBottom w:val="0"/>
          <w:divBdr>
            <w:top w:val="none" w:sz="0" w:space="0" w:color="auto"/>
            <w:left w:val="none" w:sz="0" w:space="0" w:color="auto"/>
            <w:bottom w:val="none" w:sz="0" w:space="0" w:color="auto"/>
            <w:right w:val="none" w:sz="0" w:space="0" w:color="auto"/>
          </w:divBdr>
          <w:divsChild>
            <w:div w:id="122159168">
              <w:marLeft w:val="0"/>
              <w:marRight w:val="0"/>
              <w:marTop w:val="0"/>
              <w:marBottom w:val="0"/>
              <w:divBdr>
                <w:top w:val="none" w:sz="0" w:space="0" w:color="auto"/>
                <w:left w:val="none" w:sz="0" w:space="0" w:color="auto"/>
                <w:bottom w:val="none" w:sz="0" w:space="0" w:color="auto"/>
                <w:right w:val="none" w:sz="0" w:space="0" w:color="auto"/>
              </w:divBdr>
              <w:divsChild>
                <w:div w:id="2019692345">
                  <w:marLeft w:val="0"/>
                  <w:marRight w:val="0"/>
                  <w:marTop w:val="0"/>
                  <w:marBottom w:val="0"/>
                  <w:divBdr>
                    <w:top w:val="none" w:sz="0" w:space="0" w:color="auto"/>
                    <w:left w:val="none" w:sz="0" w:space="0" w:color="auto"/>
                    <w:bottom w:val="none" w:sz="0" w:space="0" w:color="auto"/>
                    <w:right w:val="none" w:sz="0" w:space="0" w:color="auto"/>
                  </w:divBdr>
                  <w:divsChild>
                    <w:div w:id="141034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220</Words>
  <Characters>1392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Constantin</cp:lastModifiedBy>
  <cp:revision>11</cp:revision>
  <cp:lastPrinted>2014-09-25T12:54:00Z</cp:lastPrinted>
  <dcterms:created xsi:type="dcterms:W3CDTF">2026-04-09T07:05:00Z</dcterms:created>
  <dcterms:modified xsi:type="dcterms:W3CDTF">2026-10-27T12:41:00Z</dcterms:modified>
</cp:coreProperties>
</file>