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004DA6DE"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CE1CE9">
              <w:rPr>
                <w:noProof/>
                <w:sz w:val="18"/>
                <w:szCs w:val="18"/>
              </w:rPr>
              <w:t>27.10.2026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7DD78C96" w14:textId="77777777" w:rsidR="006B19C8" w:rsidRDefault="006B19C8" w:rsidP="006B19C8">
      <w:pPr>
        <w:pStyle w:val="KeinLeerraum"/>
      </w:pPr>
    </w:p>
    <w:p w14:paraId="7D60FA83" w14:textId="7E147301" w:rsidR="00CE1CE9" w:rsidRPr="00CE1CE9" w:rsidRDefault="00CE1CE9" w:rsidP="00CE1CE9">
      <w:pPr>
        <w:pStyle w:val="KeinLeerraum"/>
      </w:pPr>
      <w:r>
        <w:t>i</w:t>
      </w:r>
      <w:r w:rsidRPr="00CE1CE9">
        <w:t>n der kommenden Woche beginnen im Stadtgebiet verschiedene Pflege- und Instandsetzungsarbeiten an Feld- und Radwegen. Ziel der Maßnahmen ist es, den Zustand der Wege zu verbessern und deren langfristige Nutzbarkeit zu erhalten.</w:t>
      </w:r>
      <w:r>
        <w:t xml:space="preserve"> </w:t>
      </w:r>
      <w:r w:rsidRPr="00CE1CE9">
        <w:t>Betroffen sind unter anderem mehrere geschotterte Feldwege in Sickenhofen sowie der Radweg entlang der Harreshäuser Allee.</w:t>
      </w:r>
      <w:r>
        <w:t xml:space="preserve"> </w:t>
      </w:r>
      <w:r w:rsidRPr="00CE1CE9">
        <w:t>Während der Durchführung der Arbeiten kann es in den jeweiligen Bereichen zu vorübergehenden Einschränkungen kommen. Einzelne Wege werden zeitweise nur eingeschränkt oder gar nicht nutzbar sein.</w:t>
      </w:r>
      <w:r>
        <w:t xml:space="preserve"> </w:t>
      </w:r>
      <w:r w:rsidRPr="00CE1CE9">
        <w:t>Wir bitten alle Fußgängerinnen und Fußgänger sowie Radfahrenden um Verständnis für die notwendigen Maßnahmen und die damit verbundenen Beeinträchtigungen.</w:t>
      </w:r>
    </w:p>
    <w:p w14:paraId="0D8C3489" w14:textId="77777777" w:rsidR="00091F42" w:rsidRDefault="00091F42" w:rsidP="003D5845">
      <w:pPr>
        <w:pStyle w:val="KeinLeerraum"/>
      </w:pPr>
    </w:p>
    <w:p w14:paraId="22E151C7" w14:textId="474F6C22" w:rsidR="00091F42" w:rsidRDefault="009E5963" w:rsidP="00091F42">
      <w:pPr>
        <w:pStyle w:val="KeinLeerraum"/>
        <w:rPr>
          <w:b/>
          <w:bCs/>
        </w:rPr>
      </w:pPr>
      <w:r>
        <w:rPr>
          <w:b/>
          <w:bCs/>
        </w:rPr>
        <w:t>Hundekotbeutelspender</w:t>
      </w:r>
    </w:p>
    <w:p w14:paraId="1BB839AC" w14:textId="77777777" w:rsidR="00091F42" w:rsidRPr="00091F42" w:rsidRDefault="00091F42" w:rsidP="00091F42">
      <w:pPr>
        <w:pStyle w:val="KeinLeerraum"/>
        <w:rPr>
          <w:b/>
          <w:bCs/>
        </w:rPr>
      </w:pPr>
    </w:p>
    <w:p w14:paraId="2B713570" w14:textId="10B4802F" w:rsidR="009E5963" w:rsidRPr="009E5963" w:rsidRDefault="009E5963" w:rsidP="009E5963">
      <w:pPr>
        <w:pStyle w:val="KeinLeerraum"/>
      </w:pPr>
      <w:r w:rsidRPr="009E5963">
        <w:t>Leider stellen wir in letzter Zeit an mehreren Hundekotbeutelspendern in unserem Stadtgebiet vermehrt Vandalismus und einen unsachgemäßen Umgang mit den bereitgestellten Beuteln fest. Dabei werden teilweise größere Mengen an Hundekotbeuteln herausgezogen, zerrissen oder achtlos auf den Boden geworfen. In einigen Fällen werden die Beutel auch lose in die Spender zurückgesteckt, sodass sie bei der nächsten Entnahme herausfallen und zusätzlichen Müll verursachen.</w:t>
      </w:r>
      <w:r w:rsidRPr="009E5963">
        <w:t xml:space="preserve"> </w:t>
      </w:r>
      <w:r w:rsidRPr="009E5963">
        <w:t>Dieses Verhalten ist besonders ärgerlich, da wir mit den Hundekotbeutelspendern dazu beitragen möchten, unsere Wege und Grünflächen sauber zu halten. Stattdessen entstehen unnötige Verschmutzungen und zusätzlicher Aufwand für diejenigen, die sich um die Betreuung der Spender kümmern.</w:t>
      </w:r>
      <w:r w:rsidRPr="009E5963">
        <w:t xml:space="preserve"> </w:t>
      </w:r>
      <w:r w:rsidRPr="009E5963">
        <w:t>Wir appellieren daher an alle Bürgerinnen und Bürger, verantwortungsvoll mit den Hundekotbeutelspendern umzugehen und nur so viele Beutel zu entnehmen, wie tatsächlich benötigt werden. Die Spender sollen allen Hundehalterinnen und Hundehaltern dauerhaft zur Verfügung stehen.</w:t>
      </w:r>
      <w:r w:rsidRPr="009E5963">
        <w:t xml:space="preserve"> </w:t>
      </w:r>
      <w:r w:rsidRPr="009E5963">
        <w:t>An dieser Stelle möchten wir uns ausdrücklich bei unseren ehrenamtlichen Patinnen und Paten bedanken, die sich regelmäßig um die Befüllung und Betreuung der Spender kümmern. Mit ihrem Engagement leisten sie einen wichtigen Beitrag zur Sauberkeit in unserem Stadtgebiet.</w:t>
      </w:r>
      <w:r w:rsidRPr="009E5963">
        <w:t xml:space="preserve"> </w:t>
      </w:r>
      <w:r w:rsidRPr="009E5963">
        <w:t xml:space="preserve">Wir freuen uns auch weiterhin über Bürgerinnen und Bürger, die eine Patenschaft für einen Hundekotbeutelspender übernehmen möchten. Wer uns dabei unterstützen möchte, kann sich gerne per E-Mail unter </w:t>
      </w:r>
      <w:hyperlink r:id="rId13" w:history="1">
        <w:r w:rsidRPr="009E5963">
          <w:rPr>
            <w:rStyle w:val="Hyperlink"/>
            <w:color w:val="auto"/>
            <w:u w:val="none"/>
          </w:rPr>
          <w:t>vorzimmer-bgm@babenhausen.de</w:t>
        </w:r>
      </w:hyperlink>
      <w:r w:rsidRPr="009E5963">
        <w:t xml:space="preserve"> bei uns melden.</w:t>
      </w:r>
      <w:r w:rsidRPr="009E5963">
        <w:t xml:space="preserve"> </w:t>
      </w:r>
      <w:r w:rsidRPr="009E5963">
        <w:t>Gemeinsam können wir dazu beitragen, unsere Stadt sauber zu halten. Dafür sind wir auf einen verantwortungsvollen Umgang mit den bereitgestellten Einrichtungen und die Unterstützung aller angewiesen.</w:t>
      </w:r>
    </w:p>
    <w:p w14:paraId="39268A11" w14:textId="77777777" w:rsidR="000731D9" w:rsidRDefault="000731D9" w:rsidP="000731D9">
      <w:pPr>
        <w:pStyle w:val="KeinLeerraum"/>
      </w:pPr>
    </w:p>
    <w:p w14:paraId="06725D46" w14:textId="5540A9FC" w:rsidR="00021E08" w:rsidRDefault="00021E08" w:rsidP="00021E08">
      <w:pPr>
        <w:pStyle w:val="KeinLeerraum"/>
        <w:rPr>
          <w:b/>
          <w:bCs/>
        </w:rPr>
      </w:pPr>
      <w:r w:rsidRPr="00021E08">
        <w:rPr>
          <w:b/>
          <w:bCs/>
        </w:rPr>
        <w:t>Baumpflegearbeiten im Stadtgebiet</w:t>
      </w:r>
    </w:p>
    <w:p w14:paraId="7ED32727" w14:textId="77777777" w:rsidR="00021E08" w:rsidRPr="00021E08" w:rsidRDefault="00021E08" w:rsidP="00021E08">
      <w:pPr>
        <w:pStyle w:val="KeinLeerraum"/>
        <w:rPr>
          <w:b/>
          <w:bCs/>
        </w:rPr>
      </w:pPr>
    </w:p>
    <w:p w14:paraId="44895274" w14:textId="79F4ED93" w:rsidR="00021E08" w:rsidRPr="00021E08" w:rsidRDefault="00021E08" w:rsidP="00021E08">
      <w:pPr>
        <w:pStyle w:val="KeinLeerraum"/>
      </w:pPr>
      <w:r w:rsidRPr="00021E08">
        <w:t>In den kommenden Wochen werden wir verstärkt Baumpflegearbeiten in Babenhausen und unseren Stadtteilen durchführen. Die Maßnahmen dienen insbesondere der Verkehrssicherheit und dem langfristigen Erhalt unseres Baumbestandes.</w:t>
      </w:r>
      <w:r>
        <w:t xml:space="preserve"> </w:t>
      </w:r>
      <w:r w:rsidRPr="00021E08">
        <w:t>Die Arbeiten werden durch unseren städtischen Bauhof sowie eine beauftragte Fachfirma durchgeführt. Grundlage hierfür sind die Vorgaben eines Sachverständigen, der die notwendigen Maßnahmen im Rahmen unserer Verkehrssicherungspflicht festgelegt hat.</w:t>
      </w:r>
    </w:p>
    <w:p w14:paraId="528D315F" w14:textId="49044301" w:rsidR="00021E08" w:rsidRPr="00021E08" w:rsidRDefault="00021E08" w:rsidP="00021E08">
      <w:pPr>
        <w:pStyle w:val="KeinLeerraum"/>
      </w:pPr>
      <w:r w:rsidRPr="00021E08">
        <w:lastRenderedPageBreak/>
        <w:t>Sofern es die Witterungsverhältnisse zulassen, werden in den kommenden Wochen unter anderem Kronenpflegearbeiten, Astschnitte und die Entfernung von Totholz vorgenommen. Wo es aus Sicherheitsgründen erforderlich ist, können auch einzelne Baumfällungen notwendig werden.</w:t>
      </w:r>
      <w:r>
        <w:t xml:space="preserve"> </w:t>
      </w:r>
      <w:r w:rsidRPr="00021E08">
        <w:t>Während der Arbeiten kann es in den betroffenen Bereichen vorübergehend zu Einschränkungen kommen. Wir bitten hierfür um Verständnis. Mit den Maßnahmen möchten wir die Sicherheit im öffentlichen Raum gewährleisten und gleichzeitig unsere Bäume möglichst langfristig erhalten.</w:t>
      </w:r>
    </w:p>
    <w:p w14:paraId="50C3E840" w14:textId="77777777" w:rsidR="003D5845" w:rsidRDefault="003D5845" w:rsidP="003D5845">
      <w:pPr>
        <w:pStyle w:val="KeinLeerraum"/>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D291B" w14:textId="77777777" w:rsidR="00D71560" w:rsidRDefault="00D71560">
      <w:r>
        <w:separator/>
      </w:r>
    </w:p>
  </w:endnote>
  <w:endnote w:type="continuationSeparator" w:id="0">
    <w:p w14:paraId="6E2F6312" w14:textId="77777777" w:rsidR="00D71560" w:rsidRDefault="00D71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189F0CF4"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021E08">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021E08">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532332">
      <w:rPr>
        <w:noProof/>
      </w:rPr>
      <w:instrText>2</w:instrText>
    </w:r>
    <w:r w:rsidR="00537E4E">
      <w:rPr>
        <w:noProof/>
      </w:rPr>
      <w:fldChar w:fldCharType="end"/>
    </w:r>
    <w:r>
      <w:instrText>+1</w:instrText>
    </w:r>
    <w:r w:rsidR="00E6382D">
      <w:fldChar w:fldCharType="separate"/>
    </w:r>
    <w:r w:rsidR="00532332">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87573" w14:textId="77777777" w:rsidR="00D71560" w:rsidRDefault="00D71560">
      <w:r>
        <w:separator/>
      </w:r>
    </w:p>
  </w:footnote>
  <w:footnote w:type="continuationSeparator" w:id="0">
    <w:p w14:paraId="3C541F45" w14:textId="77777777" w:rsidR="00D71560" w:rsidRDefault="00D71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1E08"/>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1D9"/>
    <w:rsid w:val="00073293"/>
    <w:rsid w:val="0007352E"/>
    <w:rsid w:val="00073B6D"/>
    <w:rsid w:val="000756C1"/>
    <w:rsid w:val="00076989"/>
    <w:rsid w:val="00076F54"/>
    <w:rsid w:val="0007737F"/>
    <w:rsid w:val="000802DC"/>
    <w:rsid w:val="00080D76"/>
    <w:rsid w:val="00080F97"/>
    <w:rsid w:val="00082B76"/>
    <w:rsid w:val="00083041"/>
    <w:rsid w:val="000865EA"/>
    <w:rsid w:val="00091F42"/>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1C0D"/>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2BA"/>
    <w:rsid w:val="000E4498"/>
    <w:rsid w:val="000E45A6"/>
    <w:rsid w:val="000E6356"/>
    <w:rsid w:val="000E6F96"/>
    <w:rsid w:val="000F127C"/>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E6C6E"/>
    <w:rsid w:val="001F0666"/>
    <w:rsid w:val="001F0D24"/>
    <w:rsid w:val="001F2AB6"/>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3DA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2B1"/>
    <w:rsid w:val="002E4635"/>
    <w:rsid w:val="002E7AD8"/>
    <w:rsid w:val="002E7AF8"/>
    <w:rsid w:val="002F2522"/>
    <w:rsid w:val="002F30A5"/>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96E55"/>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5845"/>
    <w:rsid w:val="003D6FD6"/>
    <w:rsid w:val="003E07FF"/>
    <w:rsid w:val="003E14B6"/>
    <w:rsid w:val="003E3F76"/>
    <w:rsid w:val="003E4770"/>
    <w:rsid w:val="003E497A"/>
    <w:rsid w:val="003F0BB5"/>
    <w:rsid w:val="003F2AB8"/>
    <w:rsid w:val="003F2B0E"/>
    <w:rsid w:val="003F307C"/>
    <w:rsid w:val="003F3528"/>
    <w:rsid w:val="003F3F57"/>
    <w:rsid w:val="003F506B"/>
    <w:rsid w:val="003F773F"/>
    <w:rsid w:val="00400257"/>
    <w:rsid w:val="00400259"/>
    <w:rsid w:val="00400F7F"/>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0D2C"/>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4D89"/>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455C"/>
    <w:rsid w:val="00526493"/>
    <w:rsid w:val="005264E7"/>
    <w:rsid w:val="00527890"/>
    <w:rsid w:val="00527BFB"/>
    <w:rsid w:val="00527C3E"/>
    <w:rsid w:val="00531F27"/>
    <w:rsid w:val="00532332"/>
    <w:rsid w:val="00533E2B"/>
    <w:rsid w:val="005361F4"/>
    <w:rsid w:val="00537E4E"/>
    <w:rsid w:val="00540EA1"/>
    <w:rsid w:val="00540FFD"/>
    <w:rsid w:val="00542407"/>
    <w:rsid w:val="00544C09"/>
    <w:rsid w:val="005459EB"/>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0253"/>
    <w:rsid w:val="005A1003"/>
    <w:rsid w:val="005A1BBA"/>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9F3"/>
    <w:rsid w:val="00624B0B"/>
    <w:rsid w:val="00624F5D"/>
    <w:rsid w:val="00625BDF"/>
    <w:rsid w:val="00625C10"/>
    <w:rsid w:val="00627C77"/>
    <w:rsid w:val="00627EB6"/>
    <w:rsid w:val="006329D7"/>
    <w:rsid w:val="00635276"/>
    <w:rsid w:val="00637E52"/>
    <w:rsid w:val="00640A6B"/>
    <w:rsid w:val="00642279"/>
    <w:rsid w:val="006428C2"/>
    <w:rsid w:val="00644323"/>
    <w:rsid w:val="00645C90"/>
    <w:rsid w:val="006508C8"/>
    <w:rsid w:val="006515B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310"/>
    <w:rsid w:val="006A0C1B"/>
    <w:rsid w:val="006A1C23"/>
    <w:rsid w:val="006A3609"/>
    <w:rsid w:val="006A4938"/>
    <w:rsid w:val="006A50A8"/>
    <w:rsid w:val="006B131D"/>
    <w:rsid w:val="006B19C8"/>
    <w:rsid w:val="006B24EA"/>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5E28"/>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5E12"/>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10D8"/>
    <w:rsid w:val="009D2416"/>
    <w:rsid w:val="009D426C"/>
    <w:rsid w:val="009D4458"/>
    <w:rsid w:val="009D4804"/>
    <w:rsid w:val="009D6237"/>
    <w:rsid w:val="009D7862"/>
    <w:rsid w:val="009E0405"/>
    <w:rsid w:val="009E06CB"/>
    <w:rsid w:val="009E1E22"/>
    <w:rsid w:val="009E5963"/>
    <w:rsid w:val="009E5CD4"/>
    <w:rsid w:val="009F02D0"/>
    <w:rsid w:val="009F0E9F"/>
    <w:rsid w:val="009F166E"/>
    <w:rsid w:val="009F1911"/>
    <w:rsid w:val="009F29CB"/>
    <w:rsid w:val="009F5FC5"/>
    <w:rsid w:val="009F7914"/>
    <w:rsid w:val="00A00CA8"/>
    <w:rsid w:val="00A050D5"/>
    <w:rsid w:val="00A054F8"/>
    <w:rsid w:val="00A056C6"/>
    <w:rsid w:val="00A05765"/>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55D9"/>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97163"/>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A6115"/>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CD7"/>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37E6"/>
    <w:rsid w:val="00CB40AB"/>
    <w:rsid w:val="00CB4CEC"/>
    <w:rsid w:val="00CB5187"/>
    <w:rsid w:val="00CB5CD3"/>
    <w:rsid w:val="00CB5CE6"/>
    <w:rsid w:val="00CB6301"/>
    <w:rsid w:val="00CC2628"/>
    <w:rsid w:val="00CC4263"/>
    <w:rsid w:val="00CC4E3A"/>
    <w:rsid w:val="00CC57C0"/>
    <w:rsid w:val="00CC5C8F"/>
    <w:rsid w:val="00CC5E02"/>
    <w:rsid w:val="00CC70CE"/>
    <w:rsid w:val="00CD16FA"/>
    <w:rsid w:val="00CD25B0"/>
    <w:rsid w:val="00CD3770"/>
    <w:rsid w:val="00CD58AE"/>
    <w:rsid w:val="00CE07AC"/>
    <w:rsid w:val="00CE1CE9"/>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1A5A"/>
    <w:rsid w:val="00D66F1A"/>
    <w:rsid w:val="00D70342"/>
    <w:rsid w:val="00D70652"/>
    <w:rsid w:val="00D71270"/>
    <w:rsid w:val="00D7156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3C2D"/>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733"/>
    <w:rsid w:val="00E53F3C"/>
    <w:rsid w:val="00E55117"/>
    <w:rsid w:val="00E55A7E"/>
    <w:rsid w:val="00E61619"/>
    <w:rsid w:val="00E62372"/>
    <w:rsid w:val="00E62744"/>
    <w:rsid w:val="00E6382D"/>
    <w:rsid w:val="00E65989"/>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3C89"/>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EF7FA4"/>
    <w:rsid w:val="00F00623"/>
    <w:rsid w:val="00F00EDB"/>
    <w:rsid w:val="00F01CE9"/>
    <w:rsid w:val="00F046BC"/>
    <w:rsid w:val="00F04E33"/>
    <w:rsid w:val="00F05D41"/>
    <w:rsid w:val="00F0668A"/>
    <w:rsid w:val="00F10721"/>
    <w:rsid w:val="00F108CE"/>
    <w:rsid w:val="00F120C8"/>
    <w:rsid w:val="00F153BB"/>
    <w:rsid w:val="00F15B0C"/>
    <w:rsid w:val="00F15E09"/>
    <w:rsid w:val="00F1653E"/>
    <w:rsid w:val="00F24172"/>
    <w:rsid w:val="00F2471D"/>
    <w:rsid w:val="00F266DB"/>
    <w:rsid w:val="00F277EC"/>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A7BA0"/>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52434362">
      <w:bodyDiv w:val="1"/>
      <w:marLeft w:val="0"/>
      <w:marRight w:val="0"/>
      <w:marTop w:val="0"/>
      <w:marBottom w:val="0"/>
      <w:divBdr>
        <w:top w:val="none" w:sz="0" w:space="0" w:color="auto"/>
        <w:left w:val="none" w:sz="0" w:space="0" w:color="auto"/>
        <w:bottom w:val="none" w:sz="0" w:space="0" w:color="auto"/>
        <w:right w:val="none" w:sz="0" w:space="0" w:color="auto"/>
      </w:divBdr>
    </w:div>
    <w:div w:id="55054868">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66865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4640984">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9857753">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34372300">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5005866">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6062148">
      <w:bodyDiv w:val="1"/>
      <w:marLeft w:val="0"/>
      <w:marRight w:val="0"/>
      <w:marTop w:val="0"/>
      <w:marBottom w:val="0"/>
      <w:divBdr>
        <w:top w:val="none" w:sz="0" w:space="0" w:color="auto"/>
        <w:left w:val="none" w:sz="0" w:space="0" w:color="auto"/>
        <w:bottom w:val="none" w:sz="0" w:space="0" w:color="auto"/>
        <w:right w:val="none" w:sz="0" w:space="0" w:color="auto"/>
      </w:divBdr>
    </w:div>
    <w:div w:id="186334479">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1667144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0161069">
      <w:bodyDiv w:val="1"/>
      <w:marLeft w:val="0"/>
      <w:marRight w:val="0"/>
      <w:marTop w:val="0"/>
      <w:marBottom w:val="0"/>
      <w:divBdr>
        <w:top w:val="none" w:sz="0" w:space="0" w:color="auto"/>
        <w:left w:val="none" w:sz="0" w:space="0" w:color="auto"/>
        <w:bottom w:val="none" w:sz="0" w:space="0" w:color="auto"/>
        <w:right w:val="none" w:sz="0" w:space="0" w:color="auto"/>
      </w:divBdr>
    </w:div>
    <w:div w:id="250940910">
      <w:bodyDiv w:val="1"/>
      <w:marLeft w:val="0"/>
      <w:marRight w:val="0"/>
      <w:marTop w:val="0"/>
      <w:marBottom w:val="0"/>
      <w:divBdr>
        <w:top w:val="none" w:sz="0" w:space="0" w:color="auto"/>
        <w:left w:val="none" w:sz="0" w:space="0" w:color="auto"/>
        <w:bottom w:val="none" w:sz="0" w:space="0" w:color="auto"/>
        <w:right w:val="none" w:sz="0" w:space="0" w:color="auto"/>
      </w:divBdr>
    </w:div>
    <w:div w:id="25914655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27253986">
      <w:bodyDiv w:val="1"/>
      <w:marLeft w:val="0"/>
      <w:marRight w:val="0"/>
      <w:marTop w:val="0"/>
      <w:marBottom w:val="0"/>
      <w:divBdr>
        <w:top w:val="none" w:sz="0" w:space="0" w:color="auto"/>
        <w:left w:val="none" w:sz="0" w:space="0" w:color="auto"/>
        <w:bottom w:val="none" w:sz="0" w:space="0" w:color="auto"/>
        <w:right w:val="none" w:sz="0" w:space="0" w:color="auto"/>
      </w:divBdr>
    </w:div>
    <w:div w:id="332683892">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97392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83277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0782726">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032601">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493617499">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127652">
      <w:bodyDiv w:val="1"/>
      <w:marLeft w:val="0"/>
      <w:marRight w:val="0"/>
      <w:marTop w:val="0"/>
      <w:marBottom w:val="0"/>
      <w:divBdr>
        <w:top w:val="none" w:sz="0" w:space="0" w:color="auto"/>
        <w:left w:val="none" w:sz="0" w:space="0" w:color="auto"/>
        <w:bottom w:val="none" w:sz="0" w:space="0" w:color="auto"/>
        <w:right w:val="none" w:sz="0" w:space="0" w:color="auto"/>
      </w:divBdr>
    </w:div>
    <w:div w:id="598828443">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3608443">
      <w:bodyDiv w:val="1"/>
      <w:marLeft w:val="0"/>
      <w:marRight w:val="0"/>
      <w:marTop w:val="0"/>
      <w:marBottom w:val="0"/>
      <w:divBdr>
        <w:top w:val="none" w:sz="0" w:space="0" w:color="auto"/>
        <w:left w:val="none" w:sz="0" w:space="0" w:color="auto"/>
        <w:bottom w:val="none" w:sz="0" w:space="0" w:color="auto"/>
        <w:right w:val="none" w:sz="0" w:space="0" w:color="auto"/>
      </w:divBdr>
    </w:div>
    <w:div w:id="663049483">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1247674">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698700506">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49739530">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5044554">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02909237">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0896362">
      <w:bodyDiv w:val="1"/>
      <w:marLeft w:val="0"/>
      <w:marRight w:val="0"/>
      <w:marTop w:val="0"/>
      <w:marBottom w:val="0"/>
      <w:divBdr>
        <w:top w:val="none" w:sz="0" w:space="0" w:color="auto"/>
        <w:left w:val="none" w:sz="0" w:space="0" w:color="auto"/>
        <w:bottom w:val="none" w:sz="0" w:space="0" w:color="auto"/>
        <w:right w:val="none" w:sz="0" w:space="0" w:color="auto"/>
      </w:divBdr>
    </w:div>
    <w:div w:id="936522565">
      <w:bodyDiv w:val="1"/>
      <w:marLeft w:val="0"/>
      <w:marRight w:val="0"/>
      <w:marTop w:val="0"/>
      <w:marBottom w:val="0"/>
      <w:divBdr>
        <w:top w:val="none" w:sz="0" w:space="0" w:color="auto"/>
        <w:left w:val="none" w:sz="0" w:space="0" w:color="auto"/>
        <w:bottom w:val="none" w:sz="0" w:space="0" w:color="auto"/>
        <w:right w:val="none" w:sz="0" w:space="0" w:color="auto"/>
      </w:divBdr>
    </w:div>
    <w:div w:id="946424097">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68317292">
      <w:bodyDiv w:val="1"/>
      <w:marLeft w:val="0"/>
      <w:marRight w:val="0"/>
      <w:marTop w:val="0"/>
      <w:marBottom w:val="0"/>
      <w:divBdr>
        <w:top w:val="none" w:sz="0" w:space="0" w:color="auto"/>
        <w:left w:val="none" w:sz="0" w:space="0" w:color="auto"/>
        <w:bottom w:val="none" w:sz="0" w:space="0" w:color="auto"/>
        <w:right w:val="none" w:sz="0" w:space="0" w:color="auto"/>
      </w:divBdr>
    </w:div>
    <w:div w:id="970404786">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035301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054834">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46120210">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91068547">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616936">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296956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701756">
      <w:bodyDiv w:val="1"/>
      <w:marLeft w:val="0"/>
      <w:marRight w:val="0"/>
      <w:marTop w:val="0"/>
      <w:marBottom w:val="0"/>
      <w:divBdr>
        <w:top w:val="none" w:sz="0" w:space="0" w:color="auto"/>
        <w:left w:val="none" w:sz="0" w:space="0" w:color="auto"/>
        <w:bottom w:val="none" w:sz="0" w:space="0" w:color="auto"/>
        <w:right w:val="none" w:sz="0" w:space="0" w:color="auto"/>
      </w:divBdr>
    </w:div>
    <w:div w:id="1508446554">
      <w:bodyDiv w:val="1"/>
      <w:marLeft w:val="0"/>
      <w:marRight w:val="0"/>
      <w:marTop w:val="0"/>
      <w:marBottom w:val="0"/>
      <w:divBdr>
        <w:top w:val="none" w:sz="0" w:space="0" w:color="auto"/>
        <w:left w:val="none" w:sz="0" w:space="0" w:color="auto"/>
        <w:bottom w:val="none" w:sz="0" w:space="0" w:color="auto"/>
        <w:right w:val="none" w:sz="0" w:space="0" w:color="auto"/>
      </w:divBdr>
    </w:div>
    <w:div w:id="1509982080">
      <w:bodyDiv w:val="1"/>
      <w:marLeft w:val="0"/>
      <w:marRight w:val="0"/>
      <w:marTop w:val="0"/>
      <w:marBottom w:val="0"/>
      <w:divBdr>
        <w:top w:val="none" w:sz="0" w:space="0" w:color="auto"/>
        <w:left w:val="none" w:sz="0" w:space="0" w:color="auto"/>
        <w:bottom w:val="none" w:sz="0" w:space="0" w:color="auto"/>
        <w:right w:val="none" w:sz="0" w:space="0" w:color="auto"/>
      </w:divBdr>
    </w:div>
    <w:div w:id="1514799584">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7698717">
      <w:bodyDiv w:val="1"/>
      <w:marLeft w:val="0"/>
      <w:marRight w:val="0"/>
      <w:marTop w:val="0"/>
      <w:marBottom w:val="0"/>
      <w:divBdr>
        <w:top w:val="none" w:sz="0" w:space="0" w:color="auto"/>
        <w:left w:val="none" w:sz="0" w:space="0" w:color="auto"/>
        <w:bottom w:val="none" w:sz="0" w:space="0" w:color="auto"/>
        <w:right w:val="none" w:sz="0" w:space="0" w:color="auto"/>
      </w:divBdr>
    </w:div>
    <w:div w:id="1541472613">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070856">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6156332">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81857862">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27143516">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5952570">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7845092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2674787">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0050721">
      <w:bodyDiv w:val="1"/>
      <w:marLeft w:val="0"/>
      <w:marRight w:val="0"/>
      <w:marTop w:val="0"/>
      <w:marBottom w:val="0"/>
      <w:divBdr>
        <w:top w:val="none" w:sz="0" w:space="0" w:color="auto"/>
        <w:left w:val="none" w:sz="0" w:space="0" w:color="auto"/>
        <w:bottom w:val="none" w:sz="0" w:space="0" w:color="auto"/>
        <w:right w:val="none" w:sz="0" w:space="0" w:color="auto"/>
      </w:divBdr>
    </w:div>
    <w:div w:id="1832867234">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1717756">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7846676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4778973">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0526182">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381642">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9745334">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7828550">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29983914">
      <w:bodyDiv w:val="1"/>
      <w:marLeft w:val="0"/>
      <w:marRight w:val="0"/>
      <w:marTop w:val="0"/>
      <w:marBottom w:val="0"/>
      <w:divBdr>
        <w:top w:val="none" w:sz="0" w:space="0" w:color="auto"/>
        <w:left w:val="none" w:sz="0" w:space="0" w:color="auto"/>
        <w:bottom w:val="none" w:sz="0" w:space="0" w:color="auto"/>
        <w:right w:val="none" w:sz="0" w:space="0" w:color="auto"/>
      </w:divBdr>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0718186">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59426336">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3090">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1831170">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1075808">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orzimmer-bgm@babenhau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534</Words>
  <Characters>3370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6</cp:revision>
  <cp:lastPrinted>2026-09-22T11:00:00Z</cp:lastPrinted>
  <dcterms:created xsi:type="dcterms:W3CDTF">2026-10-13T13:01:00Z</dcterms:created>
  <dcterms:modified xsi:type="dcterms:W3CDTF">2026-10-27T11:03:00Z</dcterms:modified>
</cp:coreProperties>
</file>