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B14A7" w14:textId="77777777" w:rsidR="00F46220" w:rsidRPr="002B2A38" w:rsidRDefault="00F46220" w:rsidP="00C80587">
      <w:pPr>
        <w:tabs>
          <w:tab w:val="right" w:pos="9000"/>
        </w:tabs>
        <w:ind w:left="1440" w:firstLine="2105"/>
        <w:rPr>
          <w:rStyle w:val="berschrift1Zchn"/>
          <w:rFonts w:ascii="PT Sans" w:hAnsi="PT Sans"/>
          <w:sz w:val="40"/>
          <w:szCs w:val="40"/>
        </w:rPr>
        <w:sectPr w:rsidR="00F46220" w:rsidRPr="002B2A38" w:rsidSect="002B2A38">
          <w:headerReference w:type="even" r:id="rId7"/>
          <w:headerReference w:type="default" r:id="rId8"/>
          <w:footerReference w:type="even" r:id="rId9"/>
          <w:footerReference w:type="default" r:id="rId10"/>
          <w:headerReference w:type="first" r:id="rId11"/>
          <w:footerReference w:type="first" r:id="rId12"/>
          <w:pgSz w:w="11906" w:h="16838" w:code="9"/>
          <w:pgMar w:top="1618" w:right="26" w:bottom="1134" w:left="0" w:header="0" w:footer="198" w:gutter="0"/>
          <w:cols w:space="708"/>
          <w:titlePg/>
          <w:docGrid w:linePitch="360"/>
        </w:sectPr>
      </w:pPr>
    </w:p>
    <w:tbl>
      <w:tblPr>
        <w:tblW w:w="0" w:type="auto"/>
        <w:tblLook w:val="01E0" w:firstRow="1" w:lastRow="1" w:firstColumn="1" w:lastColumn="1" w:noHBand="0" w:noVBand="0"/>
      </w:tblPr>
      <w:tblGrid>
        <w:gridCol w:w="3492"/>
        <w:gridCol w:w="2574"/>
        <w:gridCol w:w="4297"/>
      </w:tblGrid>
      <w:tr w:rsidR="009D6F22" w:rsidRPr="00583D30" w14:paraId="4EDDCE1E" w14:textId="77777777" w:rsidTr="00583D30">
        <w:trPr>
          <w:trHeight w:val="1717"/>
        </w:trPr>
        <w:tc>
          <w:tcPr>
            <w:tcW w:w="3586" w:type="dxa"/>
          </w:tcPr>
          <w:p w14:paraId="7593F35A" w14:textId="77777777" w:rsidR="0097522B" w:rsidRPr="00583D30" w:rsidRDefault="0097522B" w:rsidP="00583D30">
            <w:pPr>
              <w:spacing w:after="30"/>
              <w:rPr>
                <w:rStyle w:val="berschrift1Zchn"/>
                <w:rFonts w:ascii="PT Sans" w:hAnsi="PT Sans"/>
                <w:sz w:val="40"/>
                <w:szCs w:val="40"/>
              </w:rPr>
            </w:pPr>
          </w:p>
          <w:p w14:paraId="47EBB5BD" w14:textId="77777777" w:rsidR="0097522B" w:rsidRPr="00583D30" w:rsidRDefault="0097522B" w:rsidP="00583D30">
            <w:pPr>
              <w:spacing w:after="30"/>
              <w:rPr>
                <w:rStyle w:val="berschrift1Zchn"/>
                <w:rFonts w:ascii="PT Sans" w:hAnsi="PT Sans"/>
                <w:sz w:val="40"/>
                <w:szCs w:val="40"/>
              </w:rPr>
            </w:pPr>
          </w:p>
          <w:p w14:paraId="38A7E70E" w14:textId="0613F56B" w:rsidR="0097522B" w:rsidRPr="00583D30" w:rsidRDefault="00616F9C" w:rsidP="00583D30">
            <w:pPr>
              <w:spacing w:after="30"/>
              <w:rPr>
                <w:rStyle w:val="berschrift1Zchn"/>
                <w:rFonts w:ascii="PT Sans" w:hAnsi="PT Sans"/>
                <w:sz w:val="40"/>
                <w:szCs w:val="40"/>
              </w:rPr>
            </w:pPr>
            <w:r w:rsidRPr="00583D30">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3D6F7536" wp14:editId="7A255AA9">
                      <wp:simplePos x="0" y="0"/>
                      <wp:positionH relativeFrom="column">
                        <wp:posOffset>117475</wp:posOffset>
                      </wp:positionH>
                      <wp:positionV relativeFrom="paragraph">
                        <wp:posOffset>118110</wp:posOffset>
                      </wp:positionV>
                      <wp:extent cx="1600200" cy="457200"/>
                      <wp:effectExtent l="3175" t="3810" r="0" b="0"/>
                      <wp:wrapNone/>
                      <wp:docPr id="194186415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8341B" w14:textId="77777777" w:rsidR="00C80587" w:rsidRDefault="00C80587">
                                  <w:r w:rsidRPr="002B2A38">
                                    <w:rPr>
                                      <w:rStyle w:val="berschrift1Zchn"/>
                                      <w:rFonts w:ascii="PT Sans" w:hAnsi="PT Sans"/>
                                      <w:sz w:val="40"/>
                                      <w:szCs w:val="40"/>
                                    </w:rPr>
                                    <w:t>Presseinfo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6F7536" id="_x0000_t202" coordsize="21600,21600" o:spt="202" path="m,l,21600r21600,l21600,xe">
                      <v:stroke joinstyle="miter"/>
                      <v:path gradientshapeok="t" o:connecttype="rect"/>
                    </v:shapetype>
                    <v:shape id="Text Box 21" o:spid="_x0000_s1026" type="#_x0000_t202" style="position:absolute;margin-left:9.25pt;margin-top:9.3pt;width:12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" filled="f" stroked="f">
                      <v:textbox inset="2mm,0,0,0">
                        <w:txbxContent>
                          <w:p w14:paraId="6898341B" w14:textId="77777777" w:rsidR="00C80587" w:rsidRDefault="00C80587">
                            <w:r w:rsidRPr="002B2A38">
                              <w:rPr>
                                <w:rStyle w:val="berschrift1Zchn"/>
                                <w:rFonts w:ascii="PT Sans" w:hAnsi="PT Sans"/>
                                <w:sz w:val="40"/>
                                <w:szCs w:val="40"/>
                              </w:rPr>
                              <w:t>Presseinfo</w:t>
                            </w:r>
                          </w:p>
                        </w:txbxContent>
                      </v:textbox>
                    </v:shape>
                  </w:pict>
                </mc:Fallback>
              </mc:AlternateContent>
            </w:r>
          </w:p>
          <w:p w14:paraId="1C57E44C" w14:textId="77777777" w:rsidR="009D6F22" w:rsidRPr="00583D30" w:rsidRDefault="0097522B" w:rsidP="00583D30">
            <w:pPr>
              <w:spacing w:after="30"/>
              <w:ind w:left="180" w:hanging="180"/>
              <w:rPr>
                <w:rFonts w:ascii="PT Sans" w:hAnsi="PT Sans" w:cs="Arial"/>
                <w:sz w:val="16"/>
                <w:szCs w:val="16"/>
              </w:rPr>
            </w:pPr>
            <w:r w:rsidRPr="00583D30">
              <w:rPr>
                <w:rStyle w:val="berschrift1Zchn"/>
                <w:rFonts w:ascii="PT Sans" w:hAnsi="PT Sans"/>
                <w:sz w:val="40"/>
                <w:szCs w:val="40"/>
              </w:rPr>
              <w:t xml:space="preserve"> </w:t>
            </w:r>
          </w:p>
        </w:tc>
        <w:tc>
          <w:tcPr>
            <w:tcW w:w="2642" w:type="dxa"/>
            <w:vAlign w:val="bottom"/>
          </w:tcPr>
          <w:p w14:paraId="72DDF3C6" w14:textId="77777777" w:rsidR="009D6F22" w:rsidRPr="00583D30" w:rsidRDefault="009D6F22" w:rsidP="00583D30">
            <w:pPr>
              <w:spacing w:after="30"/>
              <w:jc w:val="center"/>
              <w:rPr>
                <w:rFonts w:ascii="PT Sans" w:hAnsi="PT Sans" w:cs="Arial"/>
                <w:sz w:val="16"/>
                <w:szCs w:val="16"/>
              </w:rPr>
            </w:pPr>
          </w:p>
        </w:tc>
        <w:tc>
          <w:tcPr>
            <w:tcW w:w="4320" w:type="dxa"/>
          </w:tcPr>
          <w:p w14:paraId="47DDEDA9" w14:textId="77777777" w:rsidR="002B2A38" w:rsidRPr="00583D30" w:rsidRDefault="002B2A38" w:rsidP="00583D30">
            <w:pPr>
              <w:spacing w:after="30"/>
              <w:ind w:left="102"/>
              <w:rPr>
                <w:rFonts w:ascii="PT Sans" w:hAnsi="PT Sans" w:cs="Arial"/>
                <w:sz w:val="16"/>
                <w:szCs w:val="16"/>
              </w:rPr>
            </w:pPr>
          </w:p>
          <w:p w14:paraId="27F35A9E" w14:textId="77777777" w:rsidR="002B2A38" w:rsidRPr="00583D30" w:rsidRDefault="002B2A38" w:rsidP="00583D30">
            <w:pPr>
              <w:spacing w:after="30"/>
              <w:ind w:left="102"/>
              <w:rPr>
                <w:rFonts w:ascii="PT Sans" w:hAnsi="PT Sans" w:cs="Arial"/>
                <w:sz w:val="16"/>
                <w:szCs w:val="16"/>
              </w:rPr>
            </w:pPr>
          </w:p>
          <w:p w14:paraId="3DE81A4B" w14:textId="77777777" w:rsidR="002B2A38" w:rsidRPr="00583D30" w:rsidRDefault="002B2A38" w:rsidP="00583D30">
            <w:pPr>
              <w:spacing w:after="30"/>
              <w:ind w:left="102"/>
              <w:rPr>
                <w:rFonts w:ascii="PT Sans" w:hAnsi="PT Sans" w:cs="Arial"/>
                <w:sz w:val="16"/>
                <w:szCs w:val="16"/>
              </w:rPr>
            </w:pPr>
          </w:p>
          <w:p w14:paraId="0C45803F" w14:textId="77777777" w:rsidR="002B2A38" w:rsidRPr="00583D30" w:rsidRDefault="002B2A38" w:rsidP="00583D30">
            <w:pPr>
              <w:spacing w:after="30"/>
              <w:ind w:left="102"/>
              <w:rPr>
                <w:rFonts w:ascii="PT Sans" w:hAnsi="PT Sans" w:cs="Arial"/>
                <w:sz w:val="16"/>
                <w:szCs w:val="16"/>
              </w:rPr>
            </w:pPr>
          </w:p>
          <w:p w14:paraId="6155B1EC" w14:textId="77777777" w:rsidR="002B2A38" w:rsidRPr="00583D30" w:rsidRDefault="002B2A38" w:rsidP="00583D30">
            <w:pPr>
              <w:spacing w:after="30"/>
              <w:ind w:left="102"/>
              <w:rPr>
                <w:rFonts w:ascii="PT Sans" w:hAnsi="PT Sans" w:cs="Arial"/>
                <w:sz w:val="16"/>
                <w:szCs w:val="16"/>
              </w:rPr>
            </w:pPr>
          </w:p>
          <w:p w14:paraId="2F979E0D" w14:textId="77777777" w:rsidR="002B2A38" w:rsidRPr="00583D30" w:rsidRDefault="002B2A38" w:rsidP="00583D30">
            <w:pPr>
              <w:spacing w:after="30"/>
              <w:ind w:left="102"/>
              <w:rPr>
                <w:rFonts w:ascii="PT Sans" w:hAnsi="PT Sans" w:cs="Arial"/>
                <w:sz w:val="16"/>
                <w:szCs w:val="16"/>
              </w:rPr>
            </w:pPr>
          </w:p>
          <w:p w14:paraId="6697211A" w14:textId="786A0AE1" w:rsidR="009D6F22" w:rsidRPr="00583D30" w:rsidRDefault="00616F9C" w:rsidP="00583D30">
            <w:pPr>
              <w:spacing w:after="30"/>
              <w:ind w:left="102" w:right="792"/>
              <w:jc w:val="right"/>
              <w:rPr>
                <w:rFonts w:ascii="PT Sans" w:hAnsi="PT Sans" w:cs="Arial"/>
                <w:sz w:val="16"/>
                <w:szCs w:val="16"/>
              </w:rPr>
            </w:pPr>
            <w:r w:rsidRPr="00583D30">
              <w:rPr>
                <w:rStyle w:val="berschrift1Zchn"/>
                <w:rFonts w:ascii="PT Sans" w:hAnsi="PT Sans"/>
                <w:noProof/>
              </w:rPr>
              <mc:AlternateContent>
                <mc:Choice Requires="wps">
                  <w:drawing>
                    <wp:anchor distT="0" distB="0" distL="540385" distR="114300" simplePos="0" relativeHeight="251657216" behindDoc="0" locked="0" layoutInCell="1" allowOverlap="1" wp14:anchorId="77F06305" wp14:editId="656B4E21">
                      <wp:simplePos x="0" y="0"/>
                      <wp:positionH relativeFrom="column">
                        <wp:posOffset>30480</wp:posOffset>
                      </wp:positionH>
                      <wp:positionV relativeFrom="paragraph">
                        <wp:posOffset>-906145</wp:posOffset>
                      </wp:positionV>
                      <wp:extent cx="2070735" cy="814070"/>
                      <wp:effectExtent l="1905" t="0" r="3810" b="0"/>
                      <wp:wrapSquare wrapText="bothSides"/>
                      <wp:docPr id="9408050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735" cy="81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C4829"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63A92AA1"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6BD5453E"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6FCE44CC" w14:textId="77777777" w:rsidR="002B2A38" w:rsidRPr="008C35CA" w:rsidRDefault="002B2A38" w:rsidP="00C80587">
                                  <w:pPr>
                                    <w:tabs>
                                      <w:tab w:val="left" w:pos="2700"/>
                                    </w:tabs>
                                    <w:rPr>
                                      <w:rFonts w:ascii="PT Sans" w:hAnsi="PT Sans" w:cs="Arial"/>
                                      <w:sz w:val="16"/>
                                      <w:szCs w:val="16"/>
                                    </w:rPr>
                                  </w:pPr>
                                  <w:hyperlink r:id="rId13"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4"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573227E4" w14:textId="11922C58"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7E5A44">
                                    <w:rPr>
                                      <w:rFonts w:ascii="PT Sans" w:hAnsi="PT Sans"/>
                                      <w:noProof/>
                                      <w:sz w:val="12"/>
                                      <w:szCs w:val="12"/>
                                    </w:rPr>
                                    <w:t>O:\Plattenarchiv_Pressearbeit\Pressemitteilungen\2026\vhs\ro101505Geldanlage.docx</w:t>
                                  </w:r>
                                  <w:r w:rsidRPr="008C35CA">
                                    <w:rPr>
                                      <w:rFonts w:ascii="PT Sans" w:hAnsi="PT Sans"/>
                                      <w:sz w:val="12"/>
                                      <w:szCs w:val="12"/>
                                    </w:rPr>
                                    <w:fldChar w:fldCharType="end"/>
                                  </w:r>
                                </w:p>
                                <w:p w14:paraId="3A313151" w14:textId="77777777" w:rsidR="00E5774C" w:rsidRPr="00A87D24" w:rsidRDefault="00E5774C" w:rsidP="00C80587">
                                  <w:pPr>
                                    <w:tabs>
                                      <w:tab w:val="left" w:pos="2700"/>
                                    </w:tabs>
                                    <w:rPr>
                                      <w:rFonts w:ascii="PT Sans" w:hAnsi="PT Sans" w:cs="Arial"/>
                                      <w:sz w:val="16"/>
                                      <w:szCs w:val="16"/>
                                    </w:rPr>
                                  </w:pP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06305" id="Text Box 2" o:spid="_x0000_s1027" type="#_x0000_t202" style="position:absolute;left:0;text-align:left;margin-left:2.4pt;margin-top:-71.35pt;width:163.05pt;height:64.1pt;z-index:251657216;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" filled="f" stroked="f">
                      <v:textbox inset="1mm,3.75pt,6.75pt,3.75pt">
                        <w:txbxContent>
                          <w:p w14:paraId="403C4829"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63A92AA1"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6BD5453E"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6FCE44CC" w14:textId="77777777" w:rsidR="002B2A38" w:rsidRPr="008C35CA" w:rsidRDefault="002B2A38" w:rsidP="00C80587">
                            <w:pPr>
                              <w:tabs>
                                <w:tab w:val="left" w:pos="2700"/>
                              </w:tabs>
                              <w:rPr>
                                <w:rFonts w:ascii="PT Sans" w:hAnsi="PT Sans" w:cs="Arial"/>
                                <w:sz w:val="16"/>
                                <w:szCs w:val="16"/>
                              </w:rPr>
                            </w:pPr>
                            <w:hyperlink r:id="rId15"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6"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573227E4" w14:textId="11922C58"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7E5A44">
                              <w:rPr>
                                <w:rFonts w:ascii="PT Sans" w:hAnsi="PT Sans"/>
                                <w:noProof/>
                                <w:sz w:val="12"/>
                                <w:szCs w:val="12"/>
                              </w:rPr>
                              <w:t>O:\Plattenarchiv_Pressearbeit\Pressemitteilungen\2026\vhs\ro101505Geldanlage.docx</w:t>
                            </w:r>
                            <w:r w:rsidRPr="008C35CA">
                              <w:rPr>
                                <w:rFonts w:ascii="PT Sans" w:hAnsi="PT Sans"/>
                                <w:sz w:val="12"/>
                                <w:szCs w:val="12"/>
                              </w:rPr>
                              <w:fldChar w:fldCharType="end"/>
                            </w:r>
                          </w:p>
                          <w:p w14:paraId="3A313151" w14:textId="77777777" w:rsidR="00E5774C" w:rsidRPr="00A87D24" w:rsidRDefault="00E5774C" w:rsidP="00C80587">
                            <w:pPr>
                              <w:tabs>
                                <w:tab w:val="left" w:pos="2700"/>
                              </w:tabs>
                              <w:rPr>
                                <w:rFonts w:ascii="PT Sans" w:hAnsi="PT Sans" w:cs="Arial"/>
                                <w:sz w:val="16"/>
                                <w:szCs w:val="16"/>
                              </w:rPr>
                            </w:pPr>
                          </w:p>
                        </w:txbxContent>
                      </v:textbox>
                      <w10:wrap type="square"/>
                    </v:shape>
                  </w:pict>
                </mc:Fallback>
              </mc:AlternateContent>
            </w:r>
            <w:r w:rsidR="009D6F22" w:rsidRPr="00583D30">
              <w:rPr>
                <w:rFonts w:ascii="PT Sans" w:hAnsi="PT Sans" w:cs="Arial"/>
                <w:sz w:val="16"/>
                <w:szCs w:val="16"/>
              </w:rPr>
              <w:t xml:space="preserve">Moers, den </w:t>
            </w:r>
            <w:r w:rsidR="009D6F22" w:rsidRPr="00583D30">
              <w:rPr>
                <w:rFonts w:ascii="PT Sans" w:hAnsi="PT Sans"/>
                <w:sz w:val="16"/>
                <w:szCs w:val="16"/>
              </w:rPr>
              <w:fldChar w:fldCharType="begin"/>
            </w:r>
            <w:r w:rsidR="009D6F22" w:rsidRPr="00583D30">
              <w:rPr>
                <w:rFonts w:ascii="PT Sans" w:hAnsi="PT Sans"/>
                <w:sz w:val="16"/>
                <w:szCs w:val="16"/>
              </w:rPr>
              <w:instrText xml:space="preserve"> DATE \@ "dd.MM.yyyy" \* MERGEFORMAT </w:instrText>
            </w:r>
            <w:r w:rsidR="009D6F22" w:rsidRPr="00583D30">
              <w:rPr>
                <w:rFonts w:ascii="PT Sans" w:hAnsi="PT Sans"/>
                <w:sz w:val="16"/>
                <w:szCs w:val="16"/>
              </w:rPr>
              <w:fldChar w:fldCharType="separate"/>
            </w:r>
            <w:r w:rsidR="00CA2C1E">
              <w:rPr>
                <w:rFonts w:ascii="PT Sans" w:hAnsi="PT Sans"/>
                <w:noProof/>
                <w:sz w:val="16"/>
                <w:szCs w:val="16"/>
              </w:rPr>
              <w:t>22.10.2026</w:t>
            </w:r>
            <w:r w:rsidR="009D6F22" w:rsidRPr="00583D30">
              <w:rPr>
                <w:rFonts w:ascii="PT Sans" w:hAnsi="PT Sans"/>
                <w:sz w:val="16"/>
                <w:szCs w:val="16"/>
              </w:rPr>
              <w:fldChar w:fldCharType="end"/>
            </w:r>
          </w:p>
        </w:tc>
      </w:tr>
      <w:tr w:rsidR="009D6F22" w:rsidRPr="00583D30" w14:paraId="69449F1D" w14:textId="77777777" w:rsidTr="00583D30">
        <w:tc>
          <w:tcPr>
            <w:tcW w:w="3586" w:type="dxa"/>
          </w:tcPr>
          <w:p w14:paraId="2E392F6A" w14:textId="77777777" w:rsidR="009D6F22" w:rsidRPr="00583D30" w:rsidRDefault="009D6F22" w:rsidP="00583D30">
            <w:pPr>
              <w:spacing w:after="30"/>
              <w:rPr>
                <w:rFonts w:ascii="PT Sans" w:hAnsi="PT Sans" w:cs="Arial"/>
                <w:sz w:val="16"/>
                <w:szCs w:val="16"/>
              </w:rPr>
            </w:pPr>
          </w:p>
        </w:tc>
        <w:tc>
          <w:tcPr>
            <w:tcW w:w="2642" w:type="dxa"/>
          </w:tcPr>
          <w:p w14:paraId="62DCB92B" w14:textId="77777777" w:rsidR="009D6F22" w:rsidRPr="00583D30" w:rsidRDefault="009D6F22" w:rsidP="00583D30">
            <w:pPr>
              <w:spacing w:after="30"/>
              <w:rPr>
                <w:rFonts w:ascii="PT Sans" w:hAnsi="PT Sans" w:cs="Arial"/>
                <w:sz w:val="16"/>
                <w:szCs w:val="16"/>
              </w:rPr>
            </w:pPr>
          </w:p>
        </w:tc>
        <w:tc>
          <w:tcPr>
            <w:tcW w:w="4320" w:type="dxa"/>
          </w:tcPr>
          <w:p w14:paraId="48B88149" w14:textId="77777777" w:rsidR="009D6F22" w:rsidRPr="00583D30" w:rsidRDefault="009D6F22" w:rsidP="00583D30">
            <w:pPr>
              <w:spacing w:after="30"/>
              <w:ind w:left="102"/>
              <w:rPr>
                <w:rFonts w:ascii="PT Sans" w:hAnsi="PT Sans" w:cs="Arial"/>
                <w:sz w:val="16"/>
                <w:szCs w:val="16"/>
              </w:rPr>
            </w:pPr>
          </w:p>
        </w:tc>
      </w:tr>
    </w:tbl>
    <w:p w14:paraId="08991453" w14:textId="77777777" w:rsidR="001C23CA" w:rsidRPr="00743B1D" w:rsidRDefault="001C23CA" w:rsidP="00906EF1">
      <w:pPr>
        <w:ind w:left="335" w:right="643"/>
        <w:rPr>
          <w:rFonts w:ascii="PT Sans" w:hAnsi="PT Sans" w:cs="Arial"/>
          <w:sz w:val="22"/>
          <w:szCs w:val="22"/>
        </w:rPr>
      </w:pPr>
    </w:p>
    <w:p w14:paraId="73AD6022" w14:textId="2FBFD80C" w:rsidR="0030025E" w:rsidRPr="00743B1D" w:rsidRDefault="00616F9C" w:rsidP="00906EF1">
      <w:pPr>
        <w:ind w:left="335" w:right="822"/>
        <w:rPr>
          <w:rFonts w:ascii="PT Sans" w:hAnsi="PT Sans" w:cs="Arial"/>
          <w:b/>
          <w:sz w:val="28"/>
          <w:szCs w:val="28"/>
        </w:rPr>
      </w:pPr>
      <w:r>
        <w:rPr>
          <w:rFonts w:ascii="PT Sans" w:hAnsi="PT Sans" w:cs="Arial"/>
          <w:b/>
          <w:sz w:val="28"/>
          <w:szCs w:val="28"/>
        </w:rPr>
        <w:t>Richtig Geld anlegen ab 50: Welche Strategie passt?</w:t>
      </w:r>
    </w:p>
    <w:p w14:paraId="5D4DEA17" w14:textId="77777777" w:rsidR="00315F6D" w:rsidRDefault="00315F6D" w:rsidP="00906EF1">
      <w:pPr>
        <w:ind w:left="335" w:right="822"/>
        <w:rPr>
          <w:rFonts w:ascii="PT Sans" w:hAnsi="PT Sans" w:cs="Arial"/>
          <w:sz w:val="22"/>
          <w:szCs w:val="22"/>
        </w:rPr>
      </w:pPr>
    </w:p>
    <w:p w14:paraId="6240E4F9" w14:textId="66451546" w:rsidR="00616F9C" w:rsidRPr="00616F9C" w:rsidRDefault="0097522B" w:rsidP="00616F9C">
      <w:pPr>
        <w:spacing w:line="360" w:lineRule="auto"/>
        <w:ind w:left="335" w:right="823"/>
        <w:rPr>
          <w:rFonts w:ascii="PT Sans" w:hAnsi="PT Sans" w:cs="Arial"/>
          <w:sz w:val="22"/>
          <w:szCs w:val="22"/>
        </w:rPr>
      </w:pPr>
      <w:r w:rsidRPr="00FC2196">
        <w:rPr>
          <w:rFonts w:ascii="PT Sans" w:hAnsi="PT Sans" w:cs="Arial"/>
          <w:b/>
          <w:sz w:val="22"/>
          <w:szCs w:val="22"/>
        </w:rPr>
        <w:t xml:space="preserve">Moers. </w:t>
      </w:r>
      <w:r>
        <w:rPr>
          <w:rFonts w:ascii="PT Sans" w:hAnsi="PT Sans" w:cs="Arial"/>
          <w:sz w:val="22"/>
          <w:szCs w:val="22"/>
        </w:rPr>
        <w:t xml:space="preserve">(pst) </w:t>
      </w:r>
      <w:r w:rsidR="00616F9C">
        <w:rPr>
          <w:rFonts w:ascii="PT Sans" w:hAnsi="PT Sans" w:cs="Arial"/>
          <w:sz w:val="22"/>
          <w:szCs w:val="22"/>
        </w:rPr>
        <w:t xml:space="preserve">Geldanlage und Altersvorsorge: </w:t>
      </w:r>
      <w:r w:rsidR="00616F9C" w:rsidRPr="00616F9C">
        <w:rPr>
          <w:rFonts w:ascii="PT Sans" w:hAnsi="PT Sans" w:cs="Arial"/>
          <w:sz w:val="22"/>
          <w:szCs w:val="22"/>
        </w:rPr>
        <w:t>Plötzlich ist mehr Geld auf dem Konto – etwa durch eine Erbschaft, eine ausgezahlte Versicherung oder andere günstige Umstände. Doch wie lässt sich das Geld sinnvoll anlegen? Und wie kann man auch ab 50 noch gezielt für das Alter vorsorgen?</w:t>
      </w:r>
      <w:r w:rsidR="00616F9C">
        <w:rPr>
          <w:rFonts w:ascii="PT Sans" w:hAnsi="PT Sans" w:cs="Arial"/>
          <w:sz w:val="22"/>
          <w:szCs w:val="22"/>
        </w:rPr>
        <w:t xml:space="preserve"> Der</w:t>
      </w:r>
      <w:r w:rsidR="00616F9C" w:rsidRPr="00616F9C">
        <w:rPr>
          <w:rFonts w:ascii="PT Sans" w:hAnsi="PT Sans" w:cs="Arial"/>
          <w:sz w:val="22"/>
          <w:szCs w:val="22"/>
        </w:rPr>
        <w:t xml:space="preserve"> Workshop </w:t>
      </w:r>
      <w:r w:rsidR="00616F9C">
        <w:rPr>
          <w:rFonts w:ascii="PT Sans" w:hAnsi="PT Sans" w:cs="Arial"/>
          <w:sz w:val="22"/>
          <w:szCs w:val="22"/>
        </w:rPr>
        <w:t>‚</w:t>
      </w:r>
      <w:r w:rsidR="00616F9C" w:rsidRPr="00616F9C">
        <w:rPr>
          <w:rFonts w:ascii="PT Sans" w:hAnsi="PT Sans" w:cs="Arial"/>
          <w:sz w:val="22"/>
          <w:szCs w:val="22"/>
        </w:rPr>
        <w:t>Richtig Geld anlegen für Menschen ab 50</w:t>
      </w:r>
      <w:r w:rsidR="00616F9C">
        <w:rPr>
          <w:rFonts w:ascii="PT Sans" w:hAnsi="PT Sans" w:cs="Arial"/>
          <w:sz w:val="22"/>
          <w:szCs w:val="22"/>
        </w:rPr>
        <w:t>‘ der vhs Moers – Kamp-Lintfort</w:t>
      </w:r>
      <w:r w:rsidR="00616F9C" w:rsidRPr="00616F9C">
        <w:rPr>
          <w:rFonts w:ascii="PT Sans" w:hAnsi="PT Sans" w:cs="Arial"/>
          <w:sz w:val="22"/>
          <w:szCs w:val="22"/>
        </w:rPr>
        <w:t xml:space="preserve"> vermittelt </w:t>
      </w:r>
      <w:r w:rsidR="00616F9C">
        <w:rPr>
          <w:rFonts w:ascii="PT Sans" w:hAnsi="PT Sans" w:cs="Arial"/>
          <w:sz w:val="22"/>
          <w:szCs w:val="22"/>
        </w:rPr>
        <w:t>am Samstag, 7. November, ab 9 Uhr</w:t>
      </w:r>
      <w:r w:rsidR="00616F9C" w:rsidRPr="00616F9C">
        <w:rPr>
          <w:rFonts w:ascii="PT Sans" w:hAnsi="PT Sans" w:cs="Arial"/>
          <w:sz w:val="22"/>
          <w:szCs w:val="22"/>
        </w:rPr>
        <w:t xml:space="preserve"> einen Überblick über verschiedene Möglichkeiten der Geldanlage. Ob Aktien, Festgeld, Tagesgeld, Immobilien, Renten oder staatliche Geldanlagen: </w:t>
      </w:r>
      <w:r w:rsidR="00616F9C">
        <w:rPr>
          <w:rFonts w:ascii="PT Sans" w:hAnsi="PT Sans" w:cs="Arial"/>
          <w:sz w:val="22"/>
          <w:szCs w:val="22"/>
        </w:rPr>
        <w:t>In den Räumen der vhs Moers, Wilhelm-Schroeder-Straße 10, lernen d</w:t>
      </w:r>
      <w:r w:rsidR="00616F9C" w:rsidRPr="00616F9C">
        <w:rPr>
          <w:rFonts w:ascii="PT Sans" w:hAnsi="PT Sans" w:cs="Arial"/>
          <w:sz w:val="22"/>
          <w:szCs w:val="22"/>
        </w:rPr>
        <w:t>ie Teilnehmenden</w:t>
      </w:r>
      <w:r w:rsidR="00616F9C">
        <w:rPr>
          <w:rFonts w:ascii="PT Sans" w:hAnsi="PT Sans" w:cs="Arial"/>
          <w:sz w:val="22"/>
          <w:szCs w:val="22"/>
        </w:rPr>
        <w:t xml:space="preserve"> </w:t>
      </w:r>
      <w:r w:rsidR="00616F9C" w:rsidRPr="00616F9C">
        <w:rPr>
          <w:rFonts w:ascii="PT Sans" w:hAnsi="PT Sans" w:cs="Arial"/>
          <w:sz w:val="22"/>
          <w:szCs w:val="22"/>
        </w:rPr>
        <w:t>unterschiedliche Optionen kennen und können sich mit deren Chancen und Besonderheiten auseinandersetzen. Auch steuerliche Aspekte werden thematisiert.</w:t>
      </w:r>
      <w:r w:rsidR="00616F9C">
        <w:rPr>
          <w:rFonts w:ascii="PT Sans" w:hAnsi="PT Sans" w:cs="Arial"/>
          <w:sz w:val="22"/>
          <w:szCs w:val="22"/>
        </w:rPr>
        <w:t xml:space="preserve"> Außerdem bietet die Veranstaltung</w:t>
      </w:r>
      <w:r w:rsidR="00616F9C" w:rsidRPr="00616F9C">
        <w:rPr>
          <w:rFonts w:ascii="PT Sans" w:hAnsi="PT Sans" w:cs="Arial"/>
          <w:sz w:val="22"/>
          <w:szCs w:val="22"/>
        </w:rPr>
        <w:t xml:space="preserve"> Raum für individuelle Fragen</w:t>
      </w:r>
      <w:r w:rsidR="00616F9C">
        <w:rPr>
          <w:rFonts w:ascii="PT Sans" w:hAnsi="PT Sans" w:cs="Arial"/>
          <w:sz w:val="22"/>
          <w:szCs w:val="22"/>
        </w:rPr>
        <w:t xml:space="preserve">. Sie </w:t>
      </w:r>
      <w:r w:rsidR="00616F9C" w:rsidRPr="00616F9C">
        <w:rPr>
          <w:rFonts w:ascii="PT Sans" w:hAnsi="PT Sans" w:cs="Arial"/>
          <w:sz w:val="22"/>
          <w:szCs w:val="22"/>
        </w:rPr>
        <w:t>richtet sich an alle, die ihre finanziellen Möglichkeiten besser einschätzen und fundierte Entscheidungen für ihre Zukunft treffen möchten.</w:t>
      </w:r>
    </w:p>
    <w:p w14:paraId="111A6A5F" w14:textId="43A86369" w:rsidR="003D2A2C" w:rsidRDefault="003D2A2C" w:rsidP="00616F9C">
      <w:pPr>
        <w:spacing w:line="360" w:lineRule="auto"/>
        <w:ind w:left="335" w:right="823"/>
        <w:rPr>
          <w:rFonts w:ascii="PT Sans" w:hAnsi="PT Sans" w:cs="Arial"/>
          <w:sz w:val="22"/>
          <w:szCs w:val="22"/>
        </w:rPr>
      </w:pPr>
    </w:p>
    <w:p w14:paraId="02555653" w14:textId="115D1E9E" w:rsidR="00616F9C" w:rsidRPr="00616F9C" w:rsidRDefault="00616F9C" w:rsidP="00616F9C">
      <w:pPr>
        <w:spacing w:line="360" w:lineRule="auto"/>
        <w:ind w:left="335" w:right="823"/>
        <w:rPr>
          <w:rFonts w:ascii="PT Sans" w:hAnsi="PT Sans" w:cs="Arial"/>
          <w:b/>
          <w:bCs/>
          <w:sz w:val="22"/>
          <w:szCs w:val="22"/>
        </w:rPr>
      </w:pPr>
      <w:r>
        <w:rPr>
          <w:rFonts w:ascii="PT Sans" w:hAnsi="PT Sans" w:cs="Arial"/>
          <w:b/>
          <w:bCs/>
          <w:sz w:val="22"/>
          <w:szCs w:val="22"/>
        </w:rPr>
        <w:t xml:space="preserve">Infobox: </w:t>
      </w:r>
      <w:r w:rsidRPr="00616F9C">
        <w:rPr>
          <w:rFonts w:ascii="PT Sans" w:hAnsi="PT Sans" w:cs="Arial"/>
          <w:sz w:val="22"/>
          <w:szCs w:val="22"/>
        </w:rPr>
        <w:t>Wer sich für den Workshop</w:t>
      </w:r>
      <w:r>
        <w:rPr>
          <w:rFonts w:ascii="PT Sans" w:hAnsi="PT Sans" w:cs="Arial"/>
          <w:sz w:val="22"/>
          <w:szCs w:val="22"/>
        </w:rPr>
        <w:t xml:space="preserve"> interessiert, muss sich rechtzeitig entweder telefonisch unter 0 28 41 / 201 – 565 oder online unter </w:t>
      </w:r>
      <w:hyperlink r:id="rId17" w:history="1">
        <w:r w:rsidRPr="00BB38FA">
          <w:rPr>
            <w:rStyle w:val="Hyperlink"/>
            <w:rFonts w:ascii="PT Sans" w:hAnsi="PT Sans" w:cs="Arial"/>
            <w:sz w:val="22"/>
            <w:szCs w:val="22"/>
          </w:rPr>
          <w:t>www.vhs-moers.de</w:t>
        </w:r>
      </w:hyperlink>
      <w:r>
        <w:rPr>
          <w:rFonts w:ascii="PT Sans" w:hAnsi="PT Sans" w:cs="Arial"/>
          <w:sz w:val="22"/>
          <w:szCs w:val="22"/>
        </w:rPr>
        <w:t xml:space="preserve"> anmelden.</w:t>
      </w:r>
    </w:p>
    <w:sectPr w:rsidR="00616F9C" w:rsidRPr="00616F9C" w:rsidSect="009B4E2D">
      <w:type w:val="continuous"/>
      <w:pgSz w:w="11906" w:h="16838" w:code="9"/>
      <w:pgMar w:top="2956" w:right="284" w:bottom="1134" w:left="1259" w:header="0"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63E12" w14:textId="77777777" w:rsidR="00FD7013" w:rsidRDefault="00FD7013">
      <w:r>
        <w:separator/>
      </w:r>
    </w:p>
  </w:endnote>
  <w:endnote w:type="continuationSeparator" w:id="0">
    <w:p w14:paraId="0173D24B" w14:textId="77777777" w:rsidR="00FD7013" w:rsidRDefault="00FD7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BC669" w14:textId="77777777" w:rsidR="00761764" w:rsidRDefault="0076176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A6B64" w14:textId="77777777" w:rsidR="00761764" w:rsidRDefault="0076176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138DA" w14:textId="1147FB5E" w:rsidR="000F2502" w:rsidRDefault="0064428F" w:rsidP="00AB1C09">
    <w:pPr>
      <w:pStyle w:val="Fuzeile"/>
      <w:tabs>
        <w:tab w:val="clear" w:pos="4536"/>
        <w:tab w:val="clear" w:pos="9072"/>
        <w:tab w:val="left" w:pos="1440"/>
        <w:tab w:val="left" w:pos="2700"/>
        <w:tab w:val="left" w:pos="4320"/>
        <w:tab w:val="left" w:pos="5940"/>
        <w:tab w:val="left" w:pos="8280"/>
        <w:tab w:val="left" w:pos="10800"/>
      </w:tabs>
      <w:ind w:left="1260" w:hanging="1260"/>
      <w:rPr>
        <w:rFonts w:ascii="PT Sans" w:hAnsi="PT Sans"/>
        <w:sz w:val="16"/>
        <w:szCs w:val="16"/>
      </w:rPr>
    </w:pPr>
    <w:r>
      <w:rPr>
        <w:rFonts w:ascii="PT Sans" w:hAnsi="PT Sans"/>
        <w:sz w:val="16"/>
        <w:szCs w:val="16"/>
      </w:rPr>
      <w:tab/>
    </w:r>
    <w:r>
      <w:rPr>
        <w:rFonts w:ascii="PT Sans" w:hAnsi="PT Sans"/>
        <w:sz w:val="16"/>
        <w:szCs w:val="16"/>
      </w:rPr>
      <w:tab/>
    </w:r>
    <w:r>
      <w:rPr>
        <w:rFonts w:ascii="PT Sans" w:hAnsi="PT Sans"/>
        <w:sz w:val="16"/>
        <w:szCs w:val="16"/>
      </w:rPr>
      <w:tab/>
    </w:r>
    <w:r>
      <w:rPr>
        <w:rFonts w:ascii="PT Sans" w:hAnsi="PT Sans"/>
        <w:sz w:val="16"/>
        <w:szCs w:val="16"/>
      </w:rPr>
      <w:tab/>
    </w:r>
    <w:r>
      <w:rPr>
        <w:rFonts w:ascii="PT Sans" w:hAnsi="PT Sans"/>
        <w:sz w:val="16"/>
        <w:szCs w:val="16"/>
      </w:rPr>
      <w:tab/>
    </w:r>
    <w:r>
      <w:rPr>
        <w:rFonts w:ascii="PT Sans" w:hAnsi="PT Sans"/>
        <w:sz w:val="16"/>
        <w:szCs w:val="16"/>
      </w:rPr>
      <w:tab/>
    </w:r>
    <w:r w:rsidR="00616F9C">
      <w:rPr>
        <w:rFonts w:ascii="PT Sans" w:hAnsi="PT Sans"/>
        <w:noProof/>
        <w:sz w:val="16"/>
        <w:szCs w:val="16"/>
      </w:rPr>
      <w:drawing>
        <wp:inline distT="0" distB="0" distL="0" distR="0" wp14:anchorId="2A5948D3" wp14:editId="4DBE1C14">
          <wp:extent cx="1375410" cy="96393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5410" cy="963930"/>
                  </a:xfrm>
                  <a:prstGeom prst="rect">
                    <a:avLst/>
                  </a:prstGeom>
                  <a:noFill/>
                  <a:ln>
                    <a:noFill/>
                  </a:ln>
                </pic:spPr>
              </pic:pic>
            </a:graphicData>
          </a:graphic>
        </wp:inline>
      </w:drawing>
    </w:r>
    <w:r w:rsidR="00140600">
      <w:rPr>
        <w:rFonts w:ascii="PT Sans" w:hAnsi="PT Sans"/>
        <w:sz w:val="16"/>
        <w:szCs w:val="16"/>
      </w:rPr>
      <w:tab/>
    </w:r>
  </w:p>
  <w:p w14:paraId="5DFEC6A1"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r>
      <w:rPr>
        <w:rFonts w:ascii="PT Sans" w:hAnsi="PT Sans"/>
        <w:sz w:val="16"/>
        <w:szCs w:val="16"/>
      </w:rPr>
      <w:tab/>
    </w:r>
  </w:p>
  <w:p w14:paraId="1216FA9E" w14:textId="77777777" w:rsidR="00140600" w:rsidRDefault="00140600"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169927A3" w14:textId="77777777" w:rsidR="005E4AE2" w:rsidRPr="009D6F22" w:rsidRDefault="005E4AE2"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F81DA" w14:textId="77777777" w:rsidR="00FD7013" w:rsidRDefault="00FD7013">
      <w:r>
        <w:separator/>
      </w:r>
    </w:p>
  </w:footnote>
  <w:footnote w:type="continuationSeparator" w:id="0">
    <w:p w14:paraId="56D111BA" w14:textId="77777777" w:rsidR="00FD7013" w:rsidRDefault="00FD70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422F5" w14:textId="77777777" w:rsidR="00761764" w:rsidRDefault="0076176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CF808" w14:textId="0612ACB7" w:rsidR="00AA3F36" w:rsidRDefault="00616F9C">
    <w:pPr>
      <w:pStyle w:val="Kopfzeile"/>
    </w:pPr>
    <w:r>
      <w:rPr>
        <w:noProof/>
      </w:rPr>
      <mc:AlternateContent>
        <mc:Choice Requires="wpg">
          <w:drawing>
            <wp:anchor distT="0" distB="0" distL="114300" distR="114300" simplePos="0" relativeHeight="251658752" behindDoc="0" locked="0" layoutInCell="1" allowOverlap="1" wp14:anchorId="76D33B8F" wp14:editId="08998F14">
              <wp:simplePos x="0" y="0"/>
              <wp:positionH relativeFrom="column">
                <wp:posOffset>4229100</wp:posOffset>
              </wp:positionH>
              <wp:positionV relativeFrom="paragraph">
                <wp:posOffset>505460</wp:posOffset>
              </wp:positionV>
              <wp:extent cx="2299335" cy="673100"/>
              <wp:effectExtent l="0" t="635" r="0" b="2540"/>
              <wp:wrapNone/>
              <wp:docPr id="1881157401"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826459881"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0814970" name="Text Box 24"/>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E0A666" w14:textId="77777777" w:rsidR="003D2A2C" w:rsidRPr="00315F6D" w:rsidRDefault="003D2A2C" w:rsidP="003D2A2C">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D33B8F" id="Group 22" o:spid="_x0000_s1028" style="position:absolute;margin-left:333pt;margin-top:39.8pt;width:181.05pt;height:53pt;z-index:251658752"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">
                <v:imagedata r:id="rId2" o:title=""/>
              </v:shape>
              <v:shapetype id="_x0000_t202" coordsize="21600,21600" o:spt="202" path="m,l,21600r21600,l21600,xe">
                <v:stroke joinstyle="miter"/>
                <v:path gradientshapeok="t" o:connecttype="rect"/>
              </v:shapetype>
              <v:shape id="Text Box 24" o:spid="_x0000_s1030"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" filled="f" stroked="f">
                <v:textbox inset="0,0,0,0">
                  <w:txbxContent>
                    <w:p w14:paraId="7CE0A666" w14:textId="77777777" w:rsidR="003D2A2C" w:rsidRPr="00315F6D" w:rsidRDefault="003D2A2C" w:rsidP="003D2A2C">
                      <w:pPr>
                        <w:pStyle w:val="Logo-Subtitel"/>
                        <w:rPr>
                          <w:b/>
                        </w:rPr>
                      </w:pPr>
                      <w:r w:rsidRPr="00315F6D">
                        <w:rPr>
                          <w:b/>
                        </w:rPr>
                        <w:t>Pressestelle</w:t>
                      </w:r>
                    </w:p>
                  </w:txbxContent>
                </v:textbox>
              </v:shape>
            </v:group>
          </w:pict>
        </mc:Fallback>
      </mc:AlternateContent>
    </w:r>
    <w:r>
      <w:rPr>
        <w:noProof/>
      </w:rPr>
      <mc:AlternateContent>
        <mc:Choice Requires="wps">
          <w:drawing>
            <wp:anchor distT="0" distB="0" distL="114300" distR="114300" simplePos="0" relativeHeight="251656704" behindDoc="0" locked="0" layoutInCell="1" allowOverlap="1" wp14:anchorId="20A0C63A" wp14:editId="3B1C050F">
              <wp:simplePos x="0" y="0"/>
              <wp:positionH relativeFrom="column">
                <wp:posOffset>5372100</wp:posOffset>
              </wp:positionH>
              <wp:positionV relativeFrom="paragraph">
                <wp:posOffset>1305560</wp:posOffset>
              </wp:positionV>
              <wp:extent cx="800100" cy="295275"/>
              <wp:effectExtent l="0" t="635" r="0" b="0"/>
              <wp:wrapNone/>
              <wp:docPr id="118845846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EA6A54"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0C63A" id="Text Box 16" o:spid="_x0000_s1031" type="#_x0000_t202" style="position:absolute;margin-left:423pt;margin-top:102.8pt;width:63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" filled="f" stroked="f">
              <v:textbox inset="6.75pt,3.75pt,6.75pt,3.75pt">
                <w:txbxContent>
                  <w:p w14:paraId="65EA6A54"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C2EA9" w14:textId="5034892A" w:rsidR="00F744FA" w:rsidRDefault="00616F9C">
    <w:pPr>
      <w:pStyle w:val="Kopfzeile"/>
    </w:pPr>
    <w:r>
      <w:rPr>
        <w:noProof/>
      </w:rPr>
      <mc:AlternateContent>
        <mc:Choice Requires="wpg">
          <w:drawing>
            <wp:anchor distT="0" distB="0" distL="114300" distR="114300" simplePos="0" relativeHeight="251657728" behindDoc="0" locked="0" layoutInCell="1" allowOverlap="1" wp14:anchorId="52E15A7D" wp14:editId="1160F8C6">
              <wp:simplePos x="0" y="0"/>
              <wp:positionH relativeFrom="column">
                <wp:posOffset>4756785</wp:posOffset>
              </wp:positionH>
              <wp:positionV relativeFrom="paragraph">
                <wp:posOffset>511175</wp:posOffset>
              </wp:positionV>
              <wp:extent cx="2299335" cy="673100"/>
              <wp:effectExtent l="0" t="0" r="1905" b="6350"/>
              <wp:wrapNone/>
              <wp:docPr id="449072143"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720919267"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12363196" name="Text Box 18"/>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CE21A1" w14:textId="77777777" w:rsidR="00C05031" w:rsidRPr="00315F6D" w:rsidRDefault="00315F6D" w:rsidP="00C05031">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E15A7D" id="Group 19" o:spid="_x0000_s1032" style="position:absolute;margin-left:374.55pt;margin-top:40.25pt;width:181.05pt;height:53pt;z-index:251657728"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3"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">
                <v:imagedata r:id="rId2" o:title=""/>
              </v:shape>
              <v:shapetype id="_x0000_t202" coordsize="21600,21600" o:spt="202" path="m,l,21600r21600,l21600,xe">
                <v:stroke joinstyle="miter"/>
                <v:path gradientshapeok="t" o:connecttype="rect"/>
              </v:shapetype>
              <v:shape id="Text Box 18" o:spid="_x0000_s1034"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" filled="f" stroked="f">
                <v:textbox inset="0,0,0,0">
                  <w:txbxContent>
                    <w:p w14:paraId="67CE21A1" w14:textId="77777777" w:rsidR="00C05031" w:rsidRPr="00315F6D" w:rsidRDefault="00315F6D" w:rsidP="00C05031">
                      <w:pPr>
                        <w:pStyle w:val="Logo-Subtitel"/>
                        <w:rPr>
                          <w:b/>
                        </w:rPr>
                      </w:pPr>
                      <w:r w:rsidRPr="00315F6D">
                        <w:rPr>
                          <w:b/>
                        </w:rPr>
                        <w:t>Pressestelle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538397032">
    <w:abstractNumId w:val="4"/>
  </w:num>
  <w:num w:numId="2" w16cid:durableId="1491673882">
    <w:abstractNumId w:val="3"/>
  </w:num>
  <w:num w:numId="3" w16cid:durableId="1247616277">
    <w:abstractNumId w:val="2"/>
  </w:num>
  <w:num w:numId="4" w16cid:durableId="1644653751">
    <w:abstractNumId w:val="1"/>
  </w:num>
  <w:num w:numId="5" w16cid:durableId="1804737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F9C"/>
    <w:rsid w:val="00024346"/>
    <w:rsid w:val="000339E4"/>
    <w:rsid w:val="00034585"/>
    <w:rsid w:val="00060A67"/>
    <w:rsid w:val="00065137"/>
    <w:rsid w:val="00075C49"/>
    <w:rsid w:val="0008434B"/>
    <w:rsid w:val="000901D2"/>
    <w:rsid w:val="000A490E"/>
    <w:rsid w:val="000B6A27"/>
    <w:rsid w:val="000D4882"/>
    <w:rsid w:val="000E3D4B"/>
    <w:rsid w:val="000F2502"/>
    <w:rsid w:val="001069B6"/>
    <w:rsid w:val="00112041"/>
    <w:rsid w:val="00114B61"/>
    <w:rsid w:val="00140600"/>
    <w:rsid w:val="001A3D61"/>
    <w:rsid w:val="001A7288"/>
    <w:rsid w:val="001B6278"/>
    <w:rsid w:val="001C1426"/>
    <w:rsid w:val="001C23CA"/>
    <w:rsid w:val="001C2871"/>
    <w:rsid w:val="001E7756"/>
    <w:rsid w:val="00204143"/>
    <w:rsid w:val="00227EA0"/>
    <w:rsid w:val="00232C8D"/>
    <w:rsid w:val="0024231A"/>
    <w:rsid w:val="00257660"/>
    <w:rsid w:val="00261353"/>
    <w:rsid w:val="0028192D"/>
    <w:rsid w:val="002A41DA"/>
    <w:rsid w:val="002A59AE"/>
    <w:rsid w:val="002B2A38"/>
    <w:rsid w:val="002B5603"/>
    <w:rsid w:val="002C4B7B"/>
    <w:rsid w:val="002C6D42"/>
    <w:rsid w:val="002E2549"/>
    <w:rsid w:val="002F60B5"/>
    <w:rsid w:val="0030025E"/>
    <w:rsid w:val="00315F6D"/>
    <w:rsid w:val="003263D9"/>
    <w:rsid w:val="003346CE"/>
    <w:rsid w:val="00354BA1"/>
    <w:rsid w:val="00397A4E"/>
    <w:rsid w:val="003B5DF7"/>
    <w:rsid w:val="003D2A2C"/>
    <w:rsid w:val="003F4962"/>
    <w:rsid w:val="00413756"/>
    <w:rsid w:val="00422E8E"/>
    <w:rsid w:val="0044301F"/>
    <w:rsid w:val="00452A16"/>
    <w:rsid w:val="00475D5E"/>
    <w:rsid w:val="00480F1C"/>
    <w:rsid w:val="004A3AB2"/>
    <w:rsid w:val="004A7554"/>
    <w:rsid w:val="004B005E"/>
    <w:rsid w:val="004C430E"/>
    <w:rsid w:val="004D2869"/>
    <w:rsid w:val="004E06E7"/>
    <w:rsid w:val="004E2590"/>
    <w:rsid w:val="004F1D2C"/>
    <w:rsid w:val="00503236"/>
    <w:rsid w:val="0050518D"/>
    <w:rsid w:val="00533A86"/>
    <w:rsid w:val="0053567E"/>
    <w:rsid w:val="0054438D"/>
    <w:rsid w:val="00574F18"/>
    <w:rsid w:val="00583D30"/>
    <w:rsid w:val="005A4E87"/>
    <w:rsid w:val="005B461F"/>
    <w:rsid w:val="005B4F6D"/>
    <w:rsid w:val="005D5C71"/>
    <w:rsid w:val="005E4AE2"/>
    <w:rsid w:val="005E6AE9"/>
    <w:rsid w:val="00606E9B"/>
    <w:rsid w:val="00613FB5"/>
    <w:rsid w:val="00616F9C"/>
    <w:rsid w:val="00623A8D"/>
    <w:rsid w:val="006429D6"/>
    <w:rsid w:val="0064428F"/>
    <w:rsid w:val="00644760"/>
    <w:rsid w:val="006553D1"/>
    <w:rsid w:val="00667771"/>
    <w:rsid w:val="00671F81"/>
    <w:rsid w:val="006723B0"/>
    <w:rsid w:val="006C384A"/>
    <w:rsid w:val="006D0853"/>
    <w:rsid w:val="006D29A4"/>
    <w:rsid w:val="006D5F56"/>
    <w:rsid w:val="006E6D22"/>
    <w:rsid w:val="00743B1D"/>
    <w:rsid w:val="007463E5"/>
    <w:rsid w:val="00754090"/>
    <w:rsid w:val="00755A84"/>
    <w:rsid w:val="00761764"/>
    <w:rsid w:val="00770A92"/>
    <w:rsid w:val="00780FED"/>
    <w:rsid w:val="00785CAD"/>
    <w:rsid w:val="007C23E4"/>
    <w:rsid w:val="007D4295"/>
    <w:rsid w:val="007E5A44"/>
    <w:rsid w:val="00815423"/>
    <w:rsid w:val="00824F5F"/>
    <w:rsid w:val="00835967"/>
    <w:rsid w:val="00836D47"/>
    <w:rsid w:val="00855A17"/>
    <w:rsid w:val="00856138"/>
    <w:rsid w:val="00856450"/>
    <w:rsid w:val="00873127"/>
    <w:rsid w:val="008A51F0"/>
    <w:rsid w:val="008B64A6"/>
    <w:rsid w:val="008C35CA"/>
    <w:rsid w:val="008E757E"/>
    <w:rsid w:val="008F47BD"/>
    <w:rsid w:val="008F5C5D"/>
    <w:rsid w:val="00906EF1"/>
    <w:rsid w:val="00920141"/>
    <w:rsid w:val="0097522B"/>
    <w:rsid w:val="00975515"/>
    <w:rsid w:val="00983750"/>
    <w:rsid w:val="009B4E2D"/>
    <w:rsid w:val="009B7A72"/>
    <w:rsid w:val="009D04AB"/>
    <w:rsid w:val="009D34E1"/>
    <w:rsid w:val="009D6F22"/>
    <w:rsid w:val="009D7637"/>
    <w:rsid w:val="009E1B53"/>
    <w:rsid w:val="009E4DC7"/>
    <w:rsid w:val="00A023B0"/>
    <w:rsid w:val="00A0262C"/>
    <w:rsid w:val="00A45C59"/>
    <w:rsid w:val="00A72428"/>
    <w:rsid w:val="00A82299"/>
    <w:rsid w:val="00A87D24"/>
    <w:rsid w:val="00AA3F36"/>
    <w:rsid w:val="00AA7048"/>
    <w:rsid w:val="00AB071F"/>
    <w:rsid w:val="00AB1C09"/>
    <w:rsid w:val="00AC6B0B"/>
    <w:rsid w:val="00B040DF"/>
    <w:rsid w:val="00B05569"/>
    <w:rsid w:val="00B15DB3"/>
    <w:rsid w:val="00B33EBC"/>
    <w:rsid w:val="00B474EC"/>
    <w:rsid w:val="00B74568"/>
    <w:rsid w:val="00B7505C"/>
    <w:rsid w:val="00B7771B"/>
    <w:rsid w:val="00B857BA"/>
    <w:rsid w:val="00B867A6"/>
    <w:rsid w:val="00BC763E"/>
    <w:rsid w:val="00BD0E92"/>
    <w:rsid w:val="00BF1276"/>
    <w:rsid w:val="00C03DA7"/>
    <w:rsid w:val="00C05031"/>
    <w:rsid w:val="00C07CA7"/>
    <w:rsid w:val="00C07F2E"/>
    <w:rsid w:val="00C221D7"/>
    <w:rsid w:val="00C27861"/>
    <w:rsid w:val="00C74E56"/>
    <w:rsid w:val="00C80587"/>
    <w:rsid w:val="00CA2C1E"/>
    <w:rsid w:val="00D153EB"/>
    <w:rsid w:val="00D1609D"/>
    <w:rsid w:val="00D25E53"/>
    <w:rsid w:val="00D41A13"/>
    <w:rsid w:val="00D4674E"/>
    <w:rsid w:val="00DB2B2E"/>
    <w:rsid w:val="00DE51AA"/>
    <w:rsid w:val="00E10B84"/>
    <w:rsid w:val="00E12184"/>
    <w:rsid w:val="00E25389"/>
    <w:rsid w:val="00E411C0"/>
    <w:rsid w:val="00E4159D"/>
    <w:rsid w:val="00E5774C"/>
    <w:rsid w:val="00E57A86"/>
    <w:rsid w:val="00E62551"/>
    <w:rsid w:val="00E62BA6"/>
    <w:rsid w:val="00E6308D"/>
    <w:rsid w:val="00EA686B"/>
    <w:rsid w:val="00EB48CC"/>
    <w:rsid w:val="00ED5D38"/>
    <w:rsid w:val="00F00472"/>
    <w:rsid w:val="00F46220"/>
    <w:rsid w:val="00F469BF"/>
    <w:rsid w:val="00F64063"/>
    <w:rsid w:val="00F712D7"/>
    <w:rsid w:val="00F744FA"/>
    <w:rsid w:val="00FA0CD3"/>
    <w:rsid w:val="00FC2196"/>
    <w:rsid w:val="00FC6F99"/>
    <w:rsid w:val="00FD7013"/>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6B16FF"/>
  <w15:chartTrackingRefBased/>
  <w15:docId w15:val="{97C0488A-187F-4FA2-A424-716C9D5DF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A38"/>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customStyle="1"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 w:type="character" w:styleId="NichtaufgelsteErwhnung">
    <w:name w:val="Unresolved Mention"/>
    <w:basedOn w:val="Absatz-Standardschriftart"/>
    <w:uiPriority w:val="99"/>
    <w:semiHidden/>
    <w:unhideWhenUsed/>
    <w:rsid w:val="00616F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presse@moers.d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www.vhs-moers.de" TargetMode="External"/><Relationship Id="rId2" Type="http://schemas.openxmlformats.org/officeDocument/2006/relationships/styles" Target="styles.xml"/><Relationship Id="rId16" Type="http://schemas.openxmlformats.org/officeDocument/2006/relationships/hyperlink" Target="http://www.moer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presse@moers.de"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moers.de"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K:\form\N13\Presseinfo%20vhs.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Presseinfo vhs</Template>
  <TotalTime>0</TotalTime>
  <Pages>1</Pages>
  <Words>183</Words>
  <Characters>1157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1338</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Frauke Rogosch</dc:creator>
  <cp:keywords/>
  <dc:description/>
  <cp:lastModifiedBy>Klaus Janczyk</cp:lastModifiedBy>
  <cp:revision>4</cp:revision>
  <cp:lastPrinted>2026-10-15T10:48:00Z</cp:lastPrinted>
  <dcterms:created xsi:type="dcterms:W3CDTF">2026-10-15T10:40:00Z</dcterms:created>
  <dcterms:modified xsi:type="dcterms:W3CDTF">2026-10-22T11:03:00Z</dcterms:modified>
</cp:coreProperties>
</file>